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536" w:rsidRPr="00712AEE" w:rsidRDefault="00DE7536" w:rsidP="00712AEE"/>
    <w:p w:rsidR="00DE7536" w:rsidRPr="00712AEE" w:rsidRDefault="00AE3275" w:rsidP="00712AEE">
      <w:r>
        <w:rPr>
          <w:noProof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3618230</wp:posOffset>
                </wp:positionV>
                <wp:extent cx="3877310" cy="2597150"/>
                <wp:effectExtent l="9525" t="6350" r="8890" b="6350"/>
                <wp:wrapNone/>
                <wp:docPr id="192" name="Group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7310" cy="2597150"/>
                          <a:chOff x="975" y="7282"/>
                          <a:chExt cx="6106" cy="3868"/>
                        </a:xfrm>
                      </wpg:grpSpPr>
                      <wps:wsp>
                        <wps:cNvPr id="193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975" y="7282"/>
                            <a:ext cx="6106" cy="3868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chemeClr val="accent3">
                                  <a:lumMod val="60000"/>
                                  <a:lumOff val="40000"/>
                                </a:schemeClr>
                              </a:gs>
                              <a:gs pos="100000">
                                <a:schemeClr val="accent3">
                                  <a:lumMod val="60000"/>
                                  <a:lumOff val="40000"/>
                                  <a:gamma/>
                                  <a:tint val="20000"/>
                                  <a:invGamma/>
                                </a:schemeClr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94" name="Group 156"/>
                        <wpg:cNvGrpSpPr>
                          <a:grpSpLocks/>
                        </wpg:cNvGrpSpPr>
                        <wpg:grpSpPr bwMode="auto">
                          <a:xfrm>
                            <a:off x="1095" y="7452"/>
                            <a:ext cx="5762" cy="3481"/>
                            <a:chOff x="8436" y="6763"/>
                            <a:chExt cx="5890" cy="4635"/>
                          </a:xfrm>
                        </wpg:grpSpPr>
                        <wps:wsp>
                          <wps:cNvPr id="195" name="Freeform 157"/>
                          <wps:cNvSpPr>
                            <a:spLocks noEditPoints="1"/>
                          </wps:cNvSpPr>
                          <wps:spPr bwMode="auto">
                            <a:xfrm rot="5400000">
                              <a:off x="8652" y="6610"/>
                              <a:ext cx="839" cy="1271"/>
                            </a:xfrm>
                            <a:custGeom>
                              <a:avLst/>
                              <a:gdLst>
                                <a:gd name="T0" fmla="*/ 614 w 1840"/>
                                <a:gd name="T1" fmla="*/ 2528 h 2533"/>
                                <a:gd name="T2" fmla="*/ 838 w 1840"/>
                                <a:gd name="T3" fmla="*/ 2448 h 2533"/>
                                <a:gd name="T4" fmla="*/ 1067 w 1840"/>
                                <a:gd name="T5" fmla="*/ 2290 h 2533"/>
                                <a:gd name="T6" fmla="*/ 1291 w 1840"/>
                                <a:gd name="T7" fmla="*/ 2066 h 2533"/>
                                <a:gd name="T8" fmla="*/ 1496 w 1840"/>
                                <a:gd name="T9" fmla="*/ 1792 h 2533"/>
                                <a:gd name="T10" fmla="*/ 1672 w 1840"/>
                                <a:gd name="T11" fmla="*/ 1485 h 2533"/>
                                <a:gd name="T12" fmla="*/ 1795 w 1840"/>
                                <a:gd name="T13" fmla="*/ 1166 h 2533"/>
                                <a:gd name="T14" fmla="*/ 1840 w 1840"/>
                                <a:gd name="T15" fmla="*/ 877 h 2533"/>
                                <a:gd name="T16" fmla="*/ 1818 w 1840"/>
                                <a:gd name="T17" fmla="*/ 626 h 2533"/>
                                <a:gd name="T18" fmla="*/ 1734 w 1840"/>
                                <a:gd name="T19" fmla="*/ 413 h 2533"/>
                                <a:gd name="T20" fmla="*/ 1592 w 1840"/>
                                <a:gd name="T21" fmla="*/ 240 h 2533"/>
                                <a:gd name="T22" fmla="*/ 1399 w 1840"/>
                                <a:gd name="T23" fmla="*/ 110 h 2533"/>
                                <a:gd name="T24" fmla="*/ 1160 w 1840"/>
                                <a:gd name="T25" fmla="*/ 25 h 2533"/>
                                <a:gd name="T26" fmla="*/ 928 w 1840"/>
                                <a:gd name="T27" fmla="*/ 0 h 2533"/>
                                <a:gd name="T28" fmla="*/ 701 w 1840"/>
                                <a:gd name="T29" fmla="*/ 36 h 2533"/>
                                <a:gd name="T30" fmla="*/ 487 w 1840"/>
                                <a:gd name="T31" fmla="*/ 138 h 2533"/>
                                <a:gd name="T32" fmla="*/ 300 w 1840"/>
                                <a:gd name="T33" fmla="*/ 306 h 2533"/>
                                <a:gd name="T34" fmla="*/ 153 w 1840"/>
                                <a:gd name="T35" fmla="*/ 547 h 2533"/>
                                <a:gd name="T36" fmla="*/ 55 w 1840"/>
                                <a:gd name="T37" fmla="*/ 859 h 2533"/>
                                <a:gd name="T38" fmla="*/ 10 w 1840"/>
                                <a:gd name="T39" fmla="*/ 1222 h 2533"/>
                                <a:gd name="T40" fmla="*/ 2 w 1840"/>
                                <a:gd name="T41" fmla="*/ 1558 h 2533"/>
                                <a:gd name="T42" fmla="*/ 31 w 1840"/>
                                <a:gd name="T43" fmla="*/ 1859 h 2533"/>
                                <a:gd name="T44" fmla="*/ 93 w 1840"/>
                                <a:gd name="T45" fmla="*/ 2113 h 2533"/>
                                <a:gd name="T46" fmla="*/ 191 w 1840"/>
                                <a:gd name="T47" fmla="*/ 2316 h 2533"/>
                                <a:gd name="T48" fmla="*/ 320 w 1840"/>
                                <a:gd name="T49" fmla="*/ 2458 h 2533"/>
                                <a:gd name="T50" fmla="*/ 471 w 1840"/>
                                <a:gd name="T51" fmla="*/ 2348 h 2533"/>
                                <a:gd name="T52" fmla="*/ 656 w 1840"/>
                                <a:gd name="T53" fmla="*/ 2348 h 2533"/>
                                <a:gd name="T54" fmla="*/ 854 w 1840"/>
                                <a:gd name="T55" fmla="*/ 2267 h 2533"/>
                                <a:gd name="T56" fmla="*/ 1054 w 1840"/>
                                <a:gd name="T57" fmla="*/ 2119 h 2533"/>
                                <a:gd name="T58" fmla="*/ 1246 w 1840"/>
                                <a:gd name="T59" fmla="*/ 1918 h 2533"/>
                                <a:gd name="T60" fmla="*/ 1420 w 1840"/>
                                <a:gd name="T61" fmla="*/ 1674 h 2533"/>
                                <a:gd name="T62" fmla="*/ 1568 w 1840"/>
                                <a:gd name="T63" fmla="*/ 1403 h 2533"/>
                                <a:gd name="T64" fmla="*/ 1684 w 1840"/>
                                <a:gd name="T65" fmla="*/ 1120 h 2533"/>
                                <a:gd name="T66" fmla="*/ 1735 w 1840"/>
                                <a:gd name="T67" fmla="*/ 857 h 2533"/>
                                <a:gd name="T68" fmla="*/ 1717 w 1840"/>
                                <a:gd name="T69" fmla="*/ 623 h 2533"/>
                                <a:gd name="T70" fmla="*/ 1636 w 1840"/>
                                <a:gd name="T71" fmla="*/ 422 h 2533"/>
                                <a:gd name="T72" fmla="*/ 1502 w 1840"/>
                                <a:gd name="T73" fmla="*/ 261 h 2533"/>
                                <a:gd name="T74" fmla="*/ 1322 w 1840"/>
                                <a:gd name="T75" fmla="*/ 143 h 2533"/>
                                <a:gd name="T76" fmla="*/ 1109 w 1840"/>
                                <a:gd name="T77" fmla="*/ 74 h 2533"/>
                                <a:gd name="T78" fmla="*/ 897 w 1840"/>
                                <a:gd name="T79" fmla="*/ 64 h 2533"/>
                                <a:gd name="T80" fmla="*/ 683 w 1840"/>
                                <a:gd name="T81" fmla="*/ 110 h 2533"/>
                                <a:gd name="T82" fmla="*/ 479 w 1840"/>
                                <a:gd name="T83" fmla="*/ 218 h 2533"/>
                                <a:gd name="T84" fmla="*/ 303 w 1840"/>
                                <a:gd name="T85" fmla="*/ 393 h 2533"/>
                                <a:gd name="T86" fmla="*/ 170 w 1840"/>
                                <a:gd name="T87" fmla="*/ 640 h 2533"/>
                                <a:gd name="T88" fmla="*/ 96 w 1840"/>
                                <a:gd name="T89" fmla="*/ 964 h 2533"/>
                                <a:gd name="T90" fmla="*/ 65 w 1840"/>
                                <a:gd name="T91" fmla="*/ 1288 h 2533"/>
                                <a:gd name="T92" fmla="*/ 67 w 1840"/>
                                <a:gd name="T93" fmla="*/ 1575 h 2533"/>
                                <a:gd name="T94" fmla="*/ 103 w 1840"/>
                                <a:gd name="T95" fmla="*/ 1827 h 2533"/>
                                <a:gd name="T96" fmla="*/ 169 w 1840"/>
                                <a:gd name="T97" fmla="*/ 2038 h 2533"/>
                                <a:gd name="T98" fmla="*/ 264 w 1840"/>
                                <a:gd name="T99" fmla="*/ 2200 h 2533"/>
                                <a:gd name="T100" fmla="*/ 386 w 1840"/>
                                <a:gd name="T101" fmla="*/ 2310 h 25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1840" h="2533">
                                  <a:moveTo>
                                    <a:pt x="446" y="2521"/>
                                  </a:moveTo>
                                  <a:lnTo>
                                    <a:pt x="486" y="2529"/>
                                  </a:lnTo>
                                  <a:lnTo>
                                    <a:pt x="527" y="2533"/>
                                  </a:lnTo>
                                  <a:lnTo>
                                    <a:pt x="570" y="2531"/>
                                  </a:lnTo>
                                  <a:lnTo>
                                    <a:pt x="614" y="2528"/>
                                  </a:lnTo>
                                  <a:lnTo>
                                    <a:pt x="658" y="2518"/>
                                  </a:lnTo>
                                  <a:lnTo>
                                    <a:pt x="702" y="2507"/>
                                  </a:lnTo>
                                  <a:lnTo>
                                    <a:pt x="747" y="2491"/>
                                  </a:lnTo>
                                  <a:lnTo>
                                    <a:pt x="792" y="2472"/>
                                  </a:lnTo>
                                  <a:lnTo>
                                    <a:pt x="838" y="2448"/>
                                  </a:lnTo>
                                  <a:lnTo>
                                    <a:pt x="883" y="2424"/>
                                  </a:lnTo>
                                  <a:lnTo>
                                    <a:pt x="930" y="2394"/>
                                  </a:lnTo>
                                  <a:lnTo>
                                    <a:pt x="976" y="2362"/>
                                  </a:lnTo>
                                  <a:lnTo>
                                    <a:pt x="1022" y="2328"/>
                                  </a:lnTo>
                                  <a:lnTo>
                                    <a:pt x="1067" y="2290"/>
                                  </a:lnTo>
                                  <a:lnTo>
                                    <a:pt x="1113" y="2250"/>
                                  </a:lnTo>
                                  <a:lnTo>
                                    <a:pt x="1158" y="2207"/>
                                  </a:lnTo>
                                  <a:lnTo>
                                    <a:pt x="1203" y="2162"/>
                                  </a:lnTo>
                                  <a:lnTo>
                                    <a:pt x="1247" y="2115"/>
                                  </a:lnTo>
                                  <a:lnTo>
                                    <a:pt x="1291" y="2066"/>
                                  </a:lnTo>
                                  <a:lnTo>
                                    <a:pt x="1334" y="2014"/>
                                  </a:lnTo>
                                  <a:lnTo>
                                    <a:pt x="1375" y="1962"/>
                                  </a:lnTo>
                                  <a:lnTo>
                                    <a:pt x="1417" y="1906"/>
                                  </a:lnTo>
                                  <a:lnTo>
                                    <a:pt x="1457" y="1851"/>
                                  </a:lnTo>
                                  <a:lnTo>
                                    <a:pt x="1496" y="1792"/>
                                  </a:lnTo>
                                  <a:lnTo>
                                    <a:pt x="1534" y="1733"/>
                                  </a:lnTo>
                                  <a:lnTo>
                                    <a:pt x="1571" y="1673"/>
                                  </a:lnTo>
                                  <a:lnTo>
                                    <a:pt x="1606" y="1611"/>
                                  </a:lnTo>
                                  <a:lnTo>
                                    <a:pt x="1640" y="1549"/>
                                  </a:lnTo>
                                  <a:lnTo>
                                    <a:pt x="1672" y="1485"/>
                                  </a:lnTo>
                                  <a:lnTo>
                                    <a:pt x="1703" y="1421"/>
                                  </a:lnTo>
                                  <a:lnTo>
                                    <a:pt x="1731" y="1357"/>
                                  </a:lnTo>
                                  <a:lnTo>
                                    <a:pt x="1758" y="1292"/>
                                  </a:lnTo>
                                  <a:lnTo>
                                    <a:pt x="1779" y="1228"/>
                                  </a:lnTo>
                                  <a:lnTo>
                                    <a:pt x="1795" y="1166"/>
                                  </a:lnTo>
                                  <a:lnTo>
                                    <a:pt x="1809" y="1106"/>
                                  </a:lnTo>
                                  <a:lnTo>
                                    <a:pt x="1821" y="1046"/>
                                  </a:lnTo>
                                  <a:lnTo>
                                    <a:pt x="1831" y="988"/>
                                  </a:lnTo>
                                  <a:lnTo>
                                    <a:pt x="1837" y="933"/>
                                  </a:lnTo>
                                  <a:lnTo>
                                    <a:pt x="1840" y="877"/>
                                  </a:lnTo>
                                  <a:lnTo>
                                    <a:pt x="1840" y="824"/>
                                  </a:lnTo>
                                  <a:lnTo>
                                    <a:pt x="1838" y="773"/>
                                  </a:lnTo>
                                  <a:lnTo>
                                    <a:pt x="1834" y="722"/>
                                  </a:lnTo>
                                  <a:lnTo>
                                    <a:pt x="1827" y="673"/>
                                  </a:lnTo>
                                  <a:lnTo>
                                    <a:pt x="1818" y="626"/>
                                  </a:lnTo>
                                  <a:lnTo>
                                    <a:pt x="1805" y="580"/>
                                  </a:lnTo>
                                  <a:lnTo>
                                    <a:pt x="1791" y="536"/>
                                  </a:lnTo>
                                  <a:lnTo>
                                    <a:pt x="1774" y="494"/>
                                  </a:lnTo>
                                  <a:lnTo>
                                    <a:pt x="1755" y="452"/>
                                  </a:lnTo>
                                  <a:lnTo>
                                    <a:pt x="1734" y="413"/>
                                  </a:lnTo>
                                  <a:lnTo>
                                    <a:pt x="1709" y="375"/>
                                  </a:lnTo>
                                  <a:lnTo>
                                    <a:pt x="1684" y="338"/>
                                  </a:lnTo>
                                  <a:lnTo>
                                    <a:pt x="1655" y="304"/>
                                  </a:lnTo>
                                  <a:lnTo>
                                    <a:pt x="1624" y="271"/>
                                  </a:lnTo>
                                  <a:lnTo>
                                    <a:pt x="1592" y="240"/>
                                  </a:lnTo>
                                  <a:lnTo>
                                    <a:pt x="1558" y="211"/>
                                  </a:lnTo>
                                  <a:lnTo>
                                    <a:pt x="1521" y="183"/>
                                  </a:lnTo>
                                  <a:lnTo>
                                    <a:pt x="1482" y="157"/>
                                  </a:lnTo>
                                  <a:lnTo>
                                    <a:pt x="1442" y="132"/>
                                  </a:lnTo>
                                  <a:lnTo>
                                    <a:pt x="1399" y="110"/>
                                  </a:lnTo>
                                  <a:lnTo>
                                    <a:pt x="1355" y="90"/>
                                  </a:lnTo>
                                  <a:lnTo>
                                    <a:pt x="1309" y="71"/>
                                  </a:lnTo>
                                  <a:lnTo>
                                    <a:pt x="1260" y="53"/>
                                  </a:lnTo>
                                  <a:lnTo>
                                    <a:pt x="1212" y="38"/>
                                  </a:lnTo>
                                  <a:lnTo>
                                    <a:pt x="1160" y="25"/>
                                  </a:lnTo>
                                  <a:lnTo>
                                    <a:pt x="1115" y="15"/>
                                  </a:lnTo>
                                  <a:lnTo>
                                    <a:pt x="1068" y="8"/>
                                  </a:lnTo>
                                  <a:lnTo>
                                    <a:pt x="1022" y="2"/>
                                  </a:lnTo>
                                  <a:lnTo>
                                    <a:pt x="975" y="0"/>
                                  </a:lnTo>
                                  <a:lnTo>
                                    <a:pt x="928" y="0"/>
                                  </a:lnTo>
                                  <a:lnTo>
                                    <a:pt x="882" y="2"/>
                                  </a:lnTo>
                                  <a:lnTo>
                                    <a:pt x="837" y="7"/>
                                  </a:lnTo>
                                  <a:lnTo>
                                    <a:pt x="791" y="14"/>
                                  </a:lnTo>
                                  <a:lnTo>
                                    <a:pt x="746" y="25"/>
                                  </a:lnTo>
                                  <a:lnTo>
                                    <a:pt x="701" y="36"/>
                                  </a:lnTo>
                                  <a:lnTo>
                                    <a:pt x="657" y="52"/>
                                  </a:lnTo>
                                  <a:lnTo>
                                    <a:pt x="613" y="70"/>
                                  </a:lnTo>
                                  <a:lnTo>
                                    <a:pt x="570" y="90"/>
                                  </a:lnTo>
                                  <a:lnTo>
                                    <a:pt x="527" y="112"/>
                                  </a:lnTo>
                                  <a:lnTo>
                                    <a:pt x="487" y="138"/>
                                  </a:lnTo>
                                  <a:lnTo>
                                    <a:pt x="447" y="167"/>
                                  </a:lnTo>
                                  <a:lnTo>
                                    <a:pt x="408" y="197"/>
                                  </a:lnTo>
                                  <a:lnTo>
                                    <a:pt x="371" y="231"/>
                                  </a:lnTo>
                                  <a:lnTo>
                                    <a:pt x="334" y="267"/>
                                  </a:lnTo>
                                  <a:lnTo>
                                    <a:pt x="300" y="306"/>
                                  </a:lnTo>
                                  <a:lnTo>
                                    <a:pt x="267" y="349"/>
                                  </a:lnTo>
                                  <a:lnTo>
                                    <a:pt x="236" y="394"/>
                                  </a:lnTo>
                                  <a:lnTo>
                                    <a:pt x="206" y="441"/>
                                  </a:lnTo>
                                  <a:lnTo>
                                    <a:pt x="178" y="492"/>
                                  </a:lnTo>
                                  <a:lnTo>
                                    <a:pt x="153" y="547"/>
                                  </a:lnTo>
                                  <a:lnTo>
                                    <a:pt x="128" y="602"/>
                                  </a:lnTo>
                                  <a:lnTo>
                                    <a:pt x="106" y="663"/>
                                  </a:lnTo>
                                  <a:lnTo>
                                    <a:pt x="87" y="724"/>
                                  </a:lnTo>
                                  <a:lnTo>
                                    <a:pt x="70" y="791"/>
                                  </a:lnTo>
                                  <a:lnTo>
                                    <a:pt x="55" y="859"/>
                                  </a:lnTo>
                                  <a:lnTo>
                                    <a:pt x="44" y="930"/>
                                  </a:lnTo>
                                  <a:lnTo>
                                    <a:pt x="34" y="1005"/>
                                  </a:lnTo>
                                  <a:lnTo>
                                    <a:pt x="25" y="1078"/>
                                  </a:lnTo>
                                  <a:lnTo>
                                    <a:pt x="16" y="1151"/>
                                  </a:lnTo>
                                  <a:lnTo>
                                    <a:pt x="10" y="1222"/>
                                  </a:lnTo>
                                  <a:lnTo>
                                    <a:pt x="6" y="1292"/>
                                  </a:lnTo>
                                  <a:lnTo>
                                    <a:pt x="2" y="1360"/>
                                  </a:lnTo>
                                  <a:lnTo>
                                    <a:pt x="1" y="1428"/>
                                  </a:lnTo>
                                  <a:lnTo>
                                    <a:pt x="0" y="1494"/>
                                  </a:lnTo>
                                  <a:lnTo>
                                    <a:pt x="2" y="1558"/>
                                  </a:lnTo>
                                  <a:lnTo>
                                    <a:pt x="4" y="1622"/>
                                  </a:lnTo>
                                  <a:lnTo>
                                    <a:pt x="8" y="1684"/>
                                  </a:lnTo>
                                  <a:lnTo>
                                    <a:pt x="14" y="1743"/>
                                  </a:lnTo>
                                  <a:lnTo>
                                    <a:pt x="21" y="1802"/>
                                  </a:lnTo>
                                  <a:lnTo>
                                    <a:pt x="31" y="1859"/>
                                  </a:lnTo>
                                  <a:lnTo>
                                    <a:pt x="40" y="1913"/>
                                  </a:lnTo>
                                  <a:lnTo>
                                    <a:pt x="52" y="1967"/>
                                  </a:lnTo>
                                  <a:lnTo>
                                    <a:pt x="64" y="2017"/>
                                  </a:lnTo>
                                  <a:lnTo>
                                    <a:pt x="78" y="2066"/>
                                  </a:lnTo>
                                  <a:lnTo>
                                    <a:pt x="93" y="2113"/>
                                  </a:lnTo>
                                  <a:lnTo>
                                    <a:pt x="110" y="2158"/>
                                  </a:lnTo>
                                  <a:lnTo>
                                    <a:pt x="129" y="2201"/>
                                  </a:lnTo>
                                  <a:lnTo>
                                    <a:pt x="148" y="2242"/>
                                  </a:lnTo>
                                  <a:lnTo>
                                    <a:pt x="169" y="2280"/>
                                  </a:lnTo>
                                  <a:lnTo>
                                    <a:pt x="191" y="2316"/>
                                  </a:lnTo>
                                  <a:lnTo>
                                    <a:pt x="214" y="2349"/>
                                  </a:lnTo>
                                  <a:lnTo>
                                    <a:pt x="239" y="2380"/>
                                  </a:lnTo>
                                  <a:lnTo>
                                    <a:pt x="265" y="2408"/>
                                  </a:lnTo>
                                  <a:lnTo>
                                    <a:pt x="293" y="2434"/>
                                  </a:lnTo>
                                  <a:lnTo>
                                    <a:pt x="320" y="2458"/>
                                  </a:lnTo>
                                  <a:lnTo>
                                    <a:pt x="350" y="2478"/>
                                  </a:lnTo>
                                  <a:lnTo>
                                    <a:pt x="380" y="2495"/>
                                  </a:lnTo>
                                  <a:lnTo>
                                    <a:pt x="412" y="2510"/>
                                  </a:lnTo>
                                  <a:lnTo>
                                    <a:pt x="446" y="2521"/>
                                  </a:lnTo>
                                  <a:close/>
                                  <a:moveTo>
                                    <a:pt x="471" y="2348"/>
                                  </a:moveTo>
                                  <a:lnTo>
                                    <a:pt x="506" y="2355"/>
                                  </a:lnTo>
                                  <a:lnTo>
                                    <a:pt x="543" y="2359"/>
                                  </a:lnTo>
                                  <a:lnTo>
                                    <a:pt x="580" y="2359"/>
                                  </a:lnTo>
                                  <a:lnTo>
                                    <a:pt x="618" y="2354"/>
                                  </a:lnTo>
                                  <a:lnTo>
                                    <a:pt x="656" y="2348"/>
                                  </a:lnTo>
                                  <a:lnTo>
                                    <a:pt x="695" y="2337"/>
                                  </a:lnTo>
                                  <a:lnTo>
                                    <a:pt x="734" y="2324"/>
                                  </a:lnTo>
                                  <a:lnTo>
                                    <a:pt x="774" y="2308"/>
                                  </a:lnTo>
                                  <a:lnTo>
                                    <a:pt x="813" y="2289"/>
                                  </a:lnTo>
                                  <a:lnTo>
                                    <a:pt x="854" y="2267"/>
                                  </a:lnTo>
                                  <a:lnTo>
                                    <a:pt x="894" y="2242"/>
                                  </a:lnTo>
                                  <a:lnTo>
                                    <a:pt x="934" y="2215"/>
                                  </a:lnTo>
                                  <a:lnTo>
                                    <a:pt x="975" y="2186"/>
                                  </a:lnTo>
                                  <a:lnTo>
                                    <a:pt x="1014" y="2154"/>
                                  </a:lnTo>
                                  <a:lnTo>
                                    <a:pt x="1054" y="2119"/>
                                  </a:lnTo>
                                  <a:lnTo>
                                    <a:pt x="1093" y="2083"/>
                                  </a:lnTo>
                                  <a:lnTo>
                                    <a:pt x="1132" y="2045"/>
                                  </a:lnTo>
                                  <a:lnTo>
                                    <a:pt x="1170" y="2004"/>
                                  </a:lnTo>
                                  <a:lnTo>
                                    <a:pt x="1208" y="1962"/>
                                  </a:lnTo>
                                  <a:lnTo>
                                    <a:pt x="1246" y="1918"/>
                                  </a:lnTo>
                                  <a:lnTo>
                                    <a:pt x="1283" y="1872"/>
                                  </a:lnTo>
                                  <a:lnTo>
                                    <a:pt x="1319" y="1824"/>
                                  </a:lnTo>
                                  <a:lnTo>
                                    <a:pt x="1354" y="1776"/>
                                  </a:lnTo>
                                  <a:lnTo>
                                    <a:pt x="1387" y="1726"/>
                                  </a:lnTo>
                                  <a:lnTo>
                                    <a:pt x="1420" y="1674"/>
                                  </a:lnTo>
                                  <a:lnTo>
                                    <a:pt x="1453" y="1622"/>
                                  </a:lnTo>
                                  <a:lnTo>
                                    <a:pt x="1483" y="1569"/>
                                  </a:lnTo>
                                  <a:lnTo>
                                    <a:pt x="1513" y="1514"/>
                                  </a:lnTo>
                                  <a:lnTo>
                                    <a:pt x="1541" y="1459"/>
                                  </a:lnTo>
                                  <a:lnTo>
                                    <a:pt x="1568" y="1403"/>
                                  </a:lnTo>
                                  <a:lnTo>
                                    <a:pt x="1592" y="1346"/>
                                  </a:lnTo>
                                  <a:lnTo>
                                    <a:pt x="1616" y="1289"/>
                                  </a:lnTo>
                                  <a:lnTo>
                                    <a:pt x="1642" y="1232"/>
                                  </a:lnTo>
                                  <a:lnTo>
                                    <a:pt x="1665" y="1176"/>
                                  </a:lnTo>
                                  <a:lnTo>
                                    <a:pt x="1684" y="1120"/>
                                  </a:lnTo>
                                  <a:lnTo>
                                    <a:pt x="1700" y="1065"/>
                                  </a:lnTo>
                                  <a:lnTo>
                                    <a:pt x="1713" y="1011"/>
                                  </a:lnTo>
                                  <a:lnTo>
                                    <a:pt x="1723" y="959"/>
                                  </a:lnTo>
                                  <a:lnTo>
                                    <a:pt x="1730" y="908"/>
                                  </a:lnTo>
                                  <a:lnTo>
                                    <a:pt x="1735" y="857"/>
                                  </a:lnTo>
                                  <a:lnTo>
                                    <a:pt x="1736" y="807"/>
                                  </a:lnTo>
                                  <a:lnTo>
                                    <a:pt x="1736" y="760"/>
                                  </a:lnTo>
                                  <a:lnTo>
                                    <a:pt x="1731" y="713"/>
                                  </a:lnTo>
                                  <a:lnTo>
                                    <a:pt x="1725" y="668"/>
                                  </a:lnTo>
                                  <a:lnTo>
                                    <a:pt x="1717" y="623"/>
                                  </a:lnTo>
                                  <a:lnTo>
                                    <a:pt x="1705" y="580"/>
                                  </a:lnTo>
                                  <a:lnTo>
                                    <a:pt x="1692" y="539"/>
                                  </a:lnTo>
                                  <a:lnTo>
                                    <a:pt x="1675" y="498"/>
                                  </a:lnTo>
                                  <a:lnTo>
                                    <a:pt x="1658" y="460"/>
                                  </a:lnTo>
                                  <a:lnTo>
                                    <a:pt x="1636" y="422"/>
                                  </a:lnTo>
                                  <a:lnTo>
                                    <a:pt x="1614" y="387"/>
                                  </a:lnTo>
                                  <a:lnTo>
                                    <a:pt x="1589" y="354"/>
                                  </a:lnTo>
                                  <a:lnTo>
                                    <a:pt x="1562" y="321"/>
                                  </a:lnTo>
                                  <a:lnTo>
                                    <a:pt x="1533" y="290"/>
                                  </a:lnTo>
                                  <a:lnTo>
                                    <a:pt x="1502" y="261"/>
                                  </a:lnTo>
                                  <a:lnTo>
                                    <a:pt x="1470" y="234"/>
                                  </a:lnTo>
                                  <a:lnTo>
                                    <a:pt x="1436" y="208"/>
                                  </a:lnTo>
                                  <a:lnTo>
                                    <a:pt x="1399" y="184"/>
                                  </a:lnTo>
                                  <a:lnTo>
                                    <a:pt x="1361" y="163"/>
                                  </a:lnTo>
                                  <a:lnTo>
                                    <a:pt x="1322" y="143"/>
                                  </a:lnTo>
                                  <a:lnTo>
                                    <a:pt x="1281" y="125"/>
                                  </a:lnTo>
                                  <a:lnTo>
                                    <a:pt x="1239" y="109"/>
                                  </a:lnTo>
                                  <a:lnTo>
                                    <a:pt x="1195" y="94"/>
                                  </a:lnTo>
                                  <a:lnTo>
                                    <a:pt x="1150" y="83"/>
                                  </a:lnTo>
                                  <a:lnTo>
                                    <a:pt x="1109" y="74"/>
                                  </a:lnTo>
                                  <a:lnTo>
                                    <a:pt x="1068" y="67"/>
                                  </a:lnTo>
                                  <a:lnTo>
                                    <a:pt x="1026" y="64"/>
                                  </a:lnTo>
                                  <a:lnTo>
                                    <a:pt x="983" y="61"/>
                                  </a:lnTo>
                                  <a:lnTo>
                                    <a:pt x="940" y="61"/>
                                  </a:lnTo>
                                  <a:lnTo>
                                    <a:pt x="897" y="64"/>
                                  </a:lnTo>
                                  <a:lnTo>
                                    <a:pt x="855" y="68"/>
                                  </a:lnTo>
                                  <a:lnTo>
                                    <a:pt x="811" y="74"/>
                                  </a:lnTo>
                                  <a:lnTo>
                                    <a:pt x="768" y="84"/>
                                  </a:lnTo>
                                  <a:lnTo>
                                    <a:pt x="726" y="96"/>
                                  </a:lnTo>
                                  <a:lnTo>
                                    <a:pt x="683" y="110"/>
                                  </a:lnTo>
                                  <a:lnTo>
                                    <a:pt x="640" y="126"/>
                                  </a:lnTo>
                                  <a:lnTo>
                                    <a:pt x="599" y="145"/>
                                  </a:lnTo>
                                  <a:lnTo>
                                    <a:pt x="558" y="167"/>
                                  </a:lnTo>
                                  <a:lnTo>
                                    <a:pt x="518" y="192"/>
                                  </a:lnTo>
                                  <a:lnTo>
                                    <a:pt x="479" y="218"/>
                                  </a:lnTo>
                                  <a:lnTo>
                                    <a:pt x="441" y="247"/>
                                  </a:lnTo>
                                  <a:lnTo>
                                    <a:pt x="404" y="280"/>
                                  </a:lnTo>
                                  <a:lnTo>
                                    <a:pt x="370" y="315"/>
                                  </a:lnTo>
                                  <a:lnTo>
                                    <a:pt x="335" y="353"/>
                                  </a:lnTo>
                                  <a:lnTo>
                                    <a:pt x="303" y="393"/>
                                  </a:lnTo>
                                  <a:lnTo>
                                    <a:pt x="272" y="437"/>
                                  </a:lnTo>
                                  <a:lnTo>
                                    <a:pt x="244" y="483"/>
                                  </a:lnTo>
                                  <a:lnTo>
                                    <a:pt x="217" y="533"/>
                                  </a:lnTo>
                                  <a:lnTo>
                                    <a:pt x="193" y="585"/>
                                  </a:lnTo>
                                  <a:lnTo>
                                    <a:pt x="170" y="640"/>
                                  </a:lnTo>
                                  <a:lnTo>
                                    <a:pt x="150" y="698"/>
                                  </a:lnTo>
                                  <a:lnTo>
                                    <a:pt x="133" y="760"/>
                                  </a:lnTo>
                                  <a:lnTo>
                                    <a:pt x="117" y="825"/>
                                  </a:lnTo>
                                  <a:lnTo>
                                    <a:pt x="105" y="893"/>
                                  </a:lnTo>
                                  <a:lnTo>
                                    <a:pt x="96" y="964"/>
                                  </a:lnTo>
                                  <a:lnTo>
                                    <a:pt x="89" y="1038"/>
                                  </a:lnTo>
                                  <a:lnTo>
                                    <a:pt x="80" y="1102"/>
                                  </a:lnTo>
                                  <a:lnTo>
                                    <a:pt x="74" y="1165"/>
                                  </a:lnTo>
                                  <a:lnTo>
                                    <a:pt x="68" y="1228"/>
                                  </a:lnTo>
                                  <a:lnTo>
                                    <a:pt x="65" y="1288"/>
                                  </a:lnTo>
                                  <a:lnTo>
                                    <a:pt x="63" y="1348"/>
                                  </a:lnTo>
                                  <a:lnTo>
                                    <a:pt x="61" y="1406"/>
                                  </a:lnTo>
                                  <a:lnTo>
                                    <a:pt x="63" y="1464"/>
                                  </a:lnTo>
                                  <a:lnTo>
                                    <a:pt x="64" y="1520"/>
                                  </a:lnTo>
                                  <a:lnTo>
                                    <a:pt x="67" y="1575"/>
                                  </a:lnTo>
                                  <a:lnTo>
                                    <a:pt x="72" y="1628"/>
                                  </a:lnTo>
                                  <a:lnTo>
                                    <a:pt x="78" y="1680"/>
                                  </a:lnTo>
                                  <a:lnTo>
                                    <a:pt x="85" y="1731"/>
                                  </a:lnTo>
                                  <a:lnTo>
                                    <a:pt x="93" y="1779"/>
                                  </a:lnTo>
                                  <a:lnTo>
                                    <a:pt x="103" y="1827"/>
                                  </a:lnTo>
                                  <a:lnTo>
                                    <a:pt x="114" y="1872"/>
                                  </a:lnTo>
                                  <a:lnTo>
                                    <a:pt x="125" y="1916"/>
                                  </a:lnTo>
                                  <a:lnTo>
                                    <a:pt x="138" y="1958"/>
                                  </a:lnTo>
                                  <a:lnTo>
                                    <a:pt x="154" y="1999"/>
                                  </a:lnTo>
                                  <a:lnTo>
                                    <a:pt x="169" y="2038"/>
                                  </a:lnTo>
                                  <a:lnTo>
                                    <a:pt x="186" y="2074"/>
                                  </a:lnTo>
                                  <a:lnTo>
                                    <a:pt x="204" y="2109"/>
                                  </a:lnTo>
                                  <a:lnTo>
                                    <a:pt x="223" y="2141"/>
                                  </a:lnTo>
                                  <a:lnTo>
                                    <a:pt x="243" y="2171"/>
                                  </a:lnTo>
                                  <a:lnTo>
                                    <a:pt x="264" y="2200"/>
                                  </a:lnTo>
                                  <a:lnTo>
                                    <a:pt x="287" y="2227"/>
                                  </a:lnTo>
                                  <a:lnTo>
                                    <a:pt x="310" y="2251"/>
                                  </a:lnTo>
                                  <a:lnTo>
                                    <a:pt x="334" y="2273"/>
                                  </a:lnTo>
                                  <a:lnTo>
                                    <a:pt x="360" y="2293"/>
                                  </a:lnTo>
                                  <a:lnTo>
                                    <a:pt x="386" y="2310"/>
                                  </a:lnTo>
                                  <a:lnTo>
                                    <a:pt x="414" y="2325"/>
                                  </a:lnTo>
                                  <a:lnTo>
                                    <a:pt x="442" y="2338"/>
                                  </a:lnTo>
                                  <a:lnTo>
                                    <a:pt x="471" y="23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5">
                                <a:lumMod val="40000"/>
                                <a:lumOff val="60000"/>
                                <a:alpha val="74001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96" name="Group 158"/>
                          <wpg:cNvGrpSpPr>
                            <a:grpSpLocks/>
                          </wpg:cNvGrpSpPr>
                          <wpg:grpSpPr bwMode="auto">
                            <a:xfrm>
                              <a:off x="8674" y="6763"/>
                              <a:ext cx="5652" cy="4635"/>
                              <a:chOff x="2128" y="3251"/>
                              <a:chExt cx="8625" cy="7073"/>
                            </a:xfrm>
                          </wpg:grpSpPr>
                          <wps:wsp>
                            <wps:cNvPr id="197" name="Freeform 159"/>
                            <wps:cNvSpPr>
                              <a:spLocks noEditPoints="1"/>
                            </wps:cNvSpPr>
                            <wps:spPr bwMode="auto">
                              <a:xfrm rot="5400000">
                                <a:off x="2861" y="6481"/>
                                <a:ext cx="1151" cy="1671"/>
                              </a:xfrm>
                              <a:custGeom>
                                <a:avLst/>
                                <a:gdLst>
                                  <a:gd name="T0" fmla="*/ 2972 w 3607"/>
                                  <a:gd name="T1" fmla="*/ 208 h 5046"/>
                                  <a:gd name="T2" fmla="*/ 3253 w 3607"/>
                                  <a:gd name="T3" fmla="*/ 584 h 5046"/>
                                  <a:gd name="T4" fmla="*/ 3454 w 3607"/>
                                  <a:gd name="T5" fmla="*/ 1098 h 5046"/>
                                  <a:gd name="T6" fmla="*/ 3572 w 3607"/>
                                  <a:gd name="T7" fmla="*/ 1710 h 5046"/>
                                  <a:gd name="T8" fmla="*/ 3607 w 3607"/>
                                  <a:gd name="T9" fmla="*/ 2384 h 5046"/>
                                  <a:gd name="T10" fmla="*/ 3556 w 3607"/>
                                  <a:gd name="T11" fmla="*/ 3080 h 5046"/>
                                  <a:gd name="T12" fmla="*/ 3406 w 3607"/>
                                  <a:gd name="T13" fmla="*/ 3738 h 5046"/>
                                  <a:gd name="T14" fmla="*/ 3161 w 3607"/>
                                  <a:gd name="T15" fmla="*/ 4259 h 5046"/>
                                  <a:gd name="T16" fmla="*/ 2847 w 3607"/>
                                  <a:gd name="T17" fmla="*/ 4646 h 5046"/>
                                  <a:gd name="T18" fmla="*/ 2473 w 3607"/>
                                  <a:gd name="T19" fmla="*/ 4902 h 5046"/>
                                  <a:gd name="T20" fmla="*/ 2052 w 3607"/>
                                  <a:gd name="T21" fmla="*/ 5030 h 5046"/>
                                  <a:gd name="T22" fmla="*/ 1593 w 3607"/>
                                  <a:gd name="T23" fmla="*/ 5031 h 5046"/>
                                  <a:gd name="T24" fmla="*/ 1106 w 3607"/>
                                  <a:gd name="T25" fmla="*/ 4908 h 5046"/>
                                  <a:gd name="T26" fmla="*/ 700 w 3607"/>
                                  <a:gd name="T27" fmla="*/ 4695 h 5046"/>
                                  <a:gd name="T28" fmla="*/ 367 w 3607"/>
                                  <a:gd name="T29" fmla="*/ 4384 h 5046"/>
                                  <a:gd name="T30" fmla="*/ 128 w 3607"/>
                                  <a:gd name="T31" fmla="*/ 3982 h 5046"/>
                                  <a:gd name="T32" fmla="*/ 10 w 3607"/>
                                  <a:gd name="T33" fmla="*/ 3500 h 5046"/>
                                  <a:gd name="T34" fmla="*/ 31 w 3607"/>
                                  <a:gd name="T35" fmla="*/ 2946 h 5046"/>
                                  <a:gd name="T36" fmla="*/ 218 w 3607"/>
                                  <a:gd name="T37" fmla="*/ 2326 h 5046"/>
                                  <a:gd name="T38" fmla="*/ 545 w 3607"/>
                                  <a:gd name="T39" fmla="*/ 1683 h 5046"/>
                                  <a:gd name="T40" fmla="*/ 902 w 3607"/>
                                  <a:gd name="T41" fmla="*/ 1123 h 5046"/>
                                  <a:gd name="T42" fmla="*/ 1279 w 3607"/>
                                  <a:gd name="T43" fmla="*/ 662 h 5046"/>
                                  <a:gd name="T44" fmla="*/ 1665 w 3607"/>
                                  <a:gd name="T45" fmla="*/ 315 h 5046"/>
                                  <a:gd name="T46" fmla="*/ 2048 w 3607"/>
                                  <a:gd name="T47" fmla="*/ 90 h 5046"/>
                                  <a:gd name="T48" fmla="*/ 2416 w 3607"/>
                                  <a:gd name="T49" fmla="*/ 0 h 5046"/>
                                  <a:gd name="T50" fmla="*/ 2541 w 3607"/>
                                  <a:gd name="T51" fmla="*/ 346 h 5046"/>
                                  <a:gd name="T52" fmla="*/ 2844 w 3607"/>
                                  <a:gd name="T53" fmla="*/ 551 h 5046"/>
                                  <a:gd name="T54" fmla="*/ 3079 w 3607"/>
                                  <a:gd name="T55" fmla="*/ 900 h 5046"/>
                                  <a:gd name="T56" fmla="*/ 3243 w 3607"/>
                                  <a:gd name="T57" fmla="*/ 1362 h 5046"/>
                                  <a:gd name="T58" fmla="*/ 3335 w 3607"/>
                                  <a:gd name="T59" fmla="*/ 1903 h 5046"/>
                                  <a:gd name="T60" fmla="*/ 3354 w 3607"/>
                                  <a:gd name="T61" fmla="*/ 2493 h 5046"/>
                                  <a:gd name="T62" fmla="*/ 3295 w 3607"/>
                                  <a:gd name="T63" fmla="*/ 3099 h 5046"/>
                                  <a:gd name="T64" fmla="*/ 3173 w 3607"/>
                                  <a:gd name="T65" fmla="*/ 3691 h 5046"/>
                                  <a:gd name="T66" fmla="*/ 2966 w 3607"/>
                                  <a:gd name="T67" fmla="*/ 4178 h 5046"/>
                                  <a:gd name="T68" fmla="*/ 2678 w 3607"/>
                                  <a:gd name="T69" fmla="*/ 4541 h 5046"/>
                                  <a:gd name="T70" fmla="*/ 2326 w 3607"/>
                                  <a:gd name="T71" fmla="*/ 4780 h 5046"/>
                                  <a:gd name="T72" fmla="*/ 1927 w 3607"/>
                                  <a:gd name="T73" fmla="*/ 4899 h 5046"/>
                                  <a:gd name="T74" fmla="*/ 1502 w 3607"/>
                                  <a:gd name="T75" fmla="*/ 4894 h 5046"/>
                                  <a:gd name="T76" fmla="*/ 1077 w 3607"/>
                                  <a:gd name="T77" fmla="*/ 4772 h 5046"/>
                                  <a:gd name="T78" fmla="*/ 719 w 3607"/>
                                  <a:gd name="T79" fmla="*/ 4556 h 5046"/>
                                  <a:gd name="T80" fmla="*/ 418 w 3607"/>
                                  <a:gd name="T81" fmla="*/ 4244 h 5046"/>
                                  <a:gd name="T82" fmla="*/ 204 w 3607"/>
                                  <a:gd name="T83" fmla="*/ 3844 h 5046"/>
                                  <a:gd name="T84" fmla="*/ 109 w 3607"/>
                                  <a:gd name="T85" fmla="*/ 3363 h 5046"/>
                                  <a:gd name="T86" fmla="*/ 164 w 3607"/>
                                  <a:gd name="T87" fmla="*/ 2812 h 5046"/>
                                  <a:gd name="T88" fmla="*/ 399 w 3607"/>
                                  <a:gd name="T89" fmla="*/ 2200 h 5046"/>
                                  <a:gd name="T90" fmla="*/ 707 w 3607"/>
                                  <a:gd name="T91" fmla="*/ 1635 h 5046"/>
                                  <a:gd name="T92" fmla="*/ 1027 w 3607"/>
                                  <a:gd name="T93" fmla="*/ 1167 h 5046"/>
                                  <a:gd name="T94" fmla="*/ 1363 w 3607"/>
                                  <a:gd name="T95" fmla="*/ 794 h 5046"/>
                                  <a:gd name="T96" fmla="*/ 1704 w 3607"/>
                                  <a:gd name="T97" fmla="*/ 523 h 5046"/>
                                  <a:gd name="T98" fmla="*/ 2040 w 3607"/>
                                  <a:gd name="T99" fmla="*/ 361 h 5046"/>
                                  <a:gd name="T100" fmla="*/ 2360 w 3607"/>
                                  <a:gd name="T101" fmla="*/ 314 h 504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</a:cxnLst>
                                <a:rect l="0" t="0" r="r" b="b"/>
                                <a:pathLst>
                                  <a:path w="3607" h="5046">
                                    <a:moveTo>
                                      <a:pt x="2691" y="33"/>
                                    </a:moveTo>
                                    <a:lnTo>
                                      <a:pt x="2767" y="66"/>
                                    </a:lnTo>
                                    <a:lnTo>
                                      <a:pt x="2838" y="105"/>
                                    </a:lnTo>
                                    <a:lnTo>
                                      <a:pt x="2907" y="154"/>
                                    </a:lnTo>
                                    <a:lnTo>
                                      <a:pt x="2972" y="208"/>
                                    </a:lnTo>
                                    <a:lnTo>
                                      <a:pt x="3035" y="271"/>
                                    </a:lnTo>
                                    <a:lnTo>
                                      <a:pt x="3094" y="340"/>
                                    </a:lnTo>
                                    <a:lnTo>
                                      <a:pt x="3151" y="416"/>
                                    </a:lnTo>
                                    <a:lnTo>
                                      <a:pt x="3203" y="497"/>
                                    </a:lnTo>
                                    <a:lnTo>
                                      <a:pt x="3253" y="584"/>
                                    </a:lnTo>
                                    <a:lnTo>
                                      <a:pt x="3301" y="677"/>
                                    </a:lnTo>
                                    <a:lnTo>
                                      <a:pt x="3343" y="776"/>
                                    </a:lnTo>
                                    <a:lnTo>
                                      <a:pt x="3384" y="879"/>
                                    </a:lnTo>
                                    <a:lnTo>
                                      <a:pt x="3421" y="985"/>
                                    </a:lnTo>
                                    <a:lnTo>
                                      <a:pt x="3454" y="1098"/>
                                    </a:lnTo>
                                    <a:lnTo>
                                      <a:pt x="3485" y="1214"/>
                                    </a:lnTo>
                                    <a:lnTo>
                                      <a:pt x="3512" y="1333"/>
                                    </a:lnTo>
                                    <a:lnTo>
                                      <a:pt x="3536" y="1455"/>
                                    </a:lnTo>
                                    <a:lnTo>
                                      <a:pt x="3556" y="1582"/>
                                    </a:lnTo>
                                    <a:lnTo>
                                      <a:pt x="3572" y="1710"/>
                                    </a:lnTo>
                                    <a:lnTo>
                                      <a:pt x="3587" y="1841"/>
                                    </a:lnTo>
                                    <a:lnTo>
                                      <a:pt x="3597" y="1975"/>
                                    </a:lnTo>
                                    <a:lnTo>
                                      <a:pt x="3603" y="2110"/>
                                    </a:lnTo>
                                    <a:lnTo>
                                      <a:pt x="3607" y="2246"/>
                                    </a:lnTo>
                                    <a:lnTo>
                                      <a:pt x="3607" y="2384"/>
                                    </a:lnTo>
                                    <a:lnTo>
                                      <a:pt x="3604" y="2522"/>
                                    </a:lnTo>
                                    <a:lnTo>
                                      <a:pt x="3597" y="2662"/>
                                    </a:lnTo>
                                    <a:lnTo>
                                      <a:pt x="3587" y="2802"/>
                                    </a:lnTo>
                                    <a:lnTo>
                                      <a:pt x="3574" y="2941"/>
                                    </a:lnTo>
                                    <a:lnTo>
                                      <a:pt x="3556" y="3080"/>
                                    </a:lnTo>
                                    <a:lnTo>
                                      <a:pt x="3536" y="3218"/>
                                    </a:lnTo>
                                    <a:lnTo>
                                      <a:pt x="3511" y="3356"/>
                                    </a:lnTo>
                                    <a:lnTo>
                                      <a:pt x="3483" y="3492"/>
                                    </a:lnTo>
                                    <a:lnTo>
                                      <a:pt x="3447" y="3617"/>
                                    </a:lnTo>
                                    <a:lnTo>
                                      <a:pt x="3406" y="3738"/>
                                    </a:lnTo>
                                    <a:lnTo>
                                      <a:pt x="3364" y="3853"/>
                                    </a:lnTo>
                                    <a:lnTo>
                                      <a:pt x="3317" y="3962"/>
                                    </a:lnTo>
                                    <a:lnTo>
                                      <a:pt x="3268" y="4066"/>
                                    </a:lnTo>
                                    <a:lnTo>
                                      <a:pt x="3215" y="4166"/>
                                    </a:lnTo>
                                    <a:lnTo>
                                      <a:pt x="3161" y="4259"/>
                                    </a:lnTo>
                                    <a:lnTo>
                                      <a:pt x="3103" y="4347"/>
                                    </a:lnTo>
                                    <a:lnTo>
                                      <a:pt x="3042" y="4430"/>
                                    </a:lnTo>
                                    <a:lnTo>
                                      <a:pt x="2979" y="4507"/>
                                    </a:lnTo>
                                    <a:lnTo>
                                      <a:pt x="2914" y="4579"/>
                                    </a:lnTo>
                                    <a:lnTo>
                                      <a:pt x="2847" y="4646"/>
                                    </a:lnTo>
                                    <a:lnTo>
                                      <a:pt x="2775" y="4708"/>
                                    </a:lnTo>
                                    <a:lnTo>
                                      <a:pt x="2703" y="4765"/>
                                    </a:lnTo>
                                    <a:lnTo>
                                      <a:pt x="2628" y="4816"/>
                                    </a:lnTo>
                                    <a:lnTo>
                                      <a:pt x="2552" y="4862"/>
                                    </a:lnTo>
                                    <a:lnTo>
                                      <a:pt x="2473" y="4902"/>
                                    </a:lnTo>
                                    <a:lnTo>
                                      <a:pt x="2392" y="4939"/>
                                    </a:lnTo>
                                    <a:lnTo>
                                      <a:pt x="2309" y="4969"/>
                                    </a:lnTo>
                                    <a:lnTo>
                                      <a:pt x="2225" y="4995"/>
                                    </a:lnTo>
                                    <a:lnTo>
                                      <a:pt x="2140" y="5015"/>
                                    </a:lnTo>
                                    <a:lnTo>
                                      <a:pt x="2052" y="5030"/>
                                    </a:lnTo>
                                    <a:lnTo>
                                      <a:pt x="1963" y="5041"/>
                                    </a:lnTo>
                                    <a:lnTo>
                                      <a:pt x="1872" y="5046"/>
                                    </a:lnTo>
                                    <a:lnTo>
                                      <a:pt x="1780" y="5046"/>
                                    </a:lnTo>
                                    <a:lnTo>
                                      <a:pt x="1687" y="5041"/>
                                    </a:lnTo>
                                    <a:lnTo>
                                      <a:pt x="1593" y="5031"/>
                                    </a:lnTo>
                                    <a:lnTo>
                                      <a:pt x="1497" y="5017"/>
                                    </a:lnTo>
                                    <a:lnTo>
                                      <a:pt x="1401" y="4997"/>
                                    </a:lnTo>
                                    <a:lnTo>
                                      <a:pt x="1304" y="4972"/>
                                    </a:lnTo>
                                    <a:lnTo>
                                      <a:pt x="1205" y="4942"/>
                                    </a:lnTo>
                                    <a:lnTo>
                                      <a:pt x="1106" y="4908"/>
                                    </a:lnTo>
                                    <a:lnTo>
                                      <a:pt x="1020" y="4874"/>
                                    </a:lnTo>
                                    <a:lnTo>
                                      <a:pt x="936" y="4835"/>
                                    </a:lnTo>
                                    <a:lnTo>
                                      <a:pt x="855" y="4792"/>
                                    </a:lnTo>
                                    <a:lnTo>
                                      <a:pt x="776" y="4745"/>
                                    </a:lnTo>
                                    <a:lnTo>
                                      <a:pt x="700" y="4695"/>
                                    </a:lnTo>
                                    <a:lnTo>
                                      <a:pt x="628" y="4639"/>
                                    </a:lnTo>
                                    <a:lnTo>
                                      <a:pt x="556" y="4581"/>
                                    </a:lnTo>
                                    <a:lnTo>
                                      <a:pt x="490" y="4519"/>
                                    </a:lnTo>
                                    <a:lnTo>
                                      <a:pt x="427" y="4452"/>
                                    </a:lnTo>
                                    <a:lnTo>
                                      <a:pt x="367" y="4384"/>
                                    </a:lnTo>
                                    <a:lnTo>
                                      <a:pt x="311" y="4310"/>
                                    </a:lnTo>
                                    <a:lnTo>
                                      <a:pt x="259" y="4233"/>
                                    </a:lnTo>
                                    <a:lnTo>
                                      <a:pt x="211" y="4153"/>
                                    </a:lnTo>
                                    <a:lnTo>
                                      <a:pt x="167" y="4070"/>
                                    </a:lnTo>
                                    <a:lnTo>
                                      <a:pt x="128" y="3982"/>
                                    </a:lnTo>
                                    <a:lnTo>
                                      <a:pt x="95" y="3892"/>
                                    </a:lnTo>
                                    <a:lnTo>
                                      <a:pt x="65" y="3799"/>
                                    </a:lnTo>
                                    <a:lnTo>
                                      <a:pt x="42" y="3703"/>
                                    </a:lnTo>
                                    <a:lnTo>
                                      <a:pt x="23" y="3603"/>
                                    </a:lnTo>
                                    <a:lnTo>
                                      <a:pt x="10" y="3500"/>
                                    </a:lnTo>
                                    <a:lnTo>
                                      <a:pt x="1" y="3395"/>
                                    </a:lnTo>
                                    <a:lnTo>
                                      <a:pt x="0" y="3287"/>
                                    </a:lnTo>
                                    <a:lnTo>
                                      <a:pt x="4" y="3176"/>
                                    </a:lnTo>
                                    <a:lnTo>
                                      <a:pt x="14" y="3062"/>
                                    </a:lnTo>
                                    <a:lnTo>
                                      <a:pt x="31" y="2946"/>
                                    </a:lnTo>
                                    <a:lnTo>
                                      <a:pt x="55" y="2826"/>
                                    </a:lnTo>
                                    <a:lnTo>
                                      <a:pt x="86" y="2704"/>
                                    </a:lnTo>
                                    <a:lnTo>
                                      <a:pt x="122" y="2581"/>
                                    </a:lnTo>
                                    <a:lnTo>
                                      <a:pt x="166" y="2455"/>
                                    </a:lnTo>
                                    <a:lnTo>
                                      <a:pt x="218" y="2326"/>
                                    </a:lnTo>
                                    <a:lnTo>
                                      <a:pt x="278" y="2195"/>
                                    </a:lnTo>
                                    <a:lnTo>
                                      <a:pt x="344" y="2063"/>
                                    </a:lnTo>
                                    <a:lnTo>
                                      <a:pt x="409" y="1932"/>
                                    </a:lnTo>
                                    <a:lnTo>
                                      <a:pt x="476" y="1806"/>
                                    </a:lnTo>
                                    <a:lnTo>
                                      <a:pt x="545" y="1683"/>
                                    </a:lnTo>
                                    <a:lnTo>
                                      <a:pt x="613" y="1563"/>
                                    </a:lnTo>
                                    <a:lnTo>
                                      <a:pt x="683" y="1447"/>
                                    </a:lnTo>
                                    <a:lnTo>
                                      <a:pt x="756" y="1334"/>
                                    </a:lnTo>
                                    <a:lnTo>
                                      <a:pt x="828" y="1227"/>
                                    </a:lnTo>
                                    <a:lnTo>
                                      <a:pt x="902" y="1123"/>
                                    </a:lnTo>
                                    <a:lnTo>
                                      <a:pt x="976" y="1022"/>
                                    </a:lnTo>
                                    <a:lnTo>
                                      <a:pt x="1051" y="926"/>
                                    </a:lnTo>
                                    <a:lnTo>
                                      <a:pt x="1127" y="834"/>
                                    </a:lnTo>
                                    <a:lnTo>
                                      <a:pt x="1203" y="746"/>
                                    </a:lnTo>
                                    <a:lnTo>
                                      <a:pt x="1279" y="662"/>
                                    </a:lnTo>
                                    <a:lnTo>
                                      <a:pt x="1356" y="584"/>
                                    </a:lnTo>
                                    <a:lnTo>
                                      <a:pt x="1433" y="509"/>
                                    </a:lnTo>
                                    <a:lnTo>
                                      <a:pt x="1510" y="439"/>
                                    </a:lnTo>
                                    <a:lnTo>
                                      <a:pt x="1588" y="374"/>
                                    </a:lnTo>
                                    <a:lnTo>
                                      <a:pt x="1665" y="315"/>
                                    </a:lnTo>
                                    <a:lnTo>
                                      <a:pt x="1742" y="259"/>
                                    </a:lnTo>
                                    <a:lnTo>
                                      <a:pt x="1819" y="210"/>
                                    </a:lnTo>
                                    <a:lnTo>
                                      <a:pt x="1895" y="165"/>
                                    </a:lnTo>
                                    <a:lnTo>
                                      <a:pt x="1972" y="124"/>
                                    </a:lnTo>
                                    <a:lnTo>
                                      <a:pt x="2048" y="90"/>
                                    </a:lnTo>
                                    <a:lnTo>
                                      <a:pt x="2123" y="60"/>
                                    </a:lnTo>
                                    <a:lnTo>
                                      <a:pt x="2198" y="38"/>
                                    </a:lnTo>
                                    <a:lnTo>
                                      <a:pt x="2271" y="19"/>
                                    </a:lnTo>
                                    <a:lnTo>
                                      <a:pt x="2344" y="7"/>
                                    </a:lnTo>
                                    <a:lnTo>
                                      <a:pt x="2416" y="0"/>
                                    </a:lnTo>
                                    <a:lnTo>
                                      <a:pt x="2486" y="0"/>
                                    </a:lnTo>
                                    <a:lnTo>
                                      <a:pt x="2556" y="5"/>
                                    </a:lnTo>
                                    <a:lnTo>
                                      <a:pt x="2625" y="17"/>
                                    </a:lnTo>
                                    <a:lnTo>
                                      <a:pt x="2691" y="33"/>
                                    </a:lnTo>
                                    <a:close/>
                                    <a:moveTo>
                                      <a:pt x="2541" y="346"/>
                                    </a:moveTo>
                                    <a:lnTo>
                                      <a:pt x="2607" y="373"/>
                                    </a:lnTo>
                                    <a:lnTo>
                                      <a:pt x="2670" y="408"/>
                                    </a:lnTo>
                                    <a:lnTo>
                                      <a:pt x="2730" y="449"/>
                                    </a:lnTo>
                                    <a:lnTo>
                                      <a:pt x="2788" y="497"/>
                                    </a:lnTo>
                                    <a:lnTo>
                                      <a:pt x="2844" y="551"/>
                                    </a:lnTo>
                                    <a:lnTo>
                                      <a:pt x="2896" y="610"/>
                                    </a:lnTo>
                                    <a:lnTo>
                                      <a:pt x="2946" y="675"/>
                                    </a:lnTo>
                                    <a:lnTo>
                                      <a:pt x="2992" y="745"/>
                                    </a:lnTo>
                                    <a:lnTo>
                                      <a:pt x="3037" y="819"/>
                                    </a:lnTo>
                                    <a:lnTo>
                                      <a:pt x="3079" y="900"/>
                                    </a:lnTo>
                                    <a:lnTo>
                                      <a:pt x="3117" y="984"/>
                                    </a:lnTo>
                                    <a:lnTo>
                                      <a:pt x="3152" y="1073"/>
                                    </a:lnTo>
                                    <a:lnTo>
                                      <a:pt x="3186" y="1165"/>
                                    </a:lnTo>
                                    <a:lnTo>
                                      <a:pt x="3217" y="1261"/>
                                    </a:lnTo>
                                    <a:lnTo>
                                      <a:pt x="3243" y="1362"/>
                                    </a:lnTo>
                                    <a:lnTo>
                                      <a:pt x="3268" y="1465"/>
                                    </a:lnTo>
                                    <a:lnTo>
                                      <a:pt x="3289" y="1570"/>
                                    </a:lnTo>
                                    <a:lnTo>
                                      <a:pt x="3308" y="1679"/>
                                    </a:lnTo>
                                    <a:lnTo>
                                      <a:pt x="3323" y="1790"/>
                                    </a:lnTo>
                                    <a:lnTo>
                                      <a:pt x="3335" y="1903"/>
                                    </a:lnTo>
                                    <a:lnTo>
                                      <a:pt x="3346" y="2019"/>
                                    </a:lnTo>
                                    <a:lnTo>
                                      <a:pt x="3352" y="2135"/>
                                    </a:lnTo>
                                    <a:lnTo>
                                      <a:pt x="3355" y="2253"/>
                                    </a:lnTo>
                                    <a:lnTo>
                                      <a:pt x="3356" y="2373"/>
                                    </a:lnTo>
                                    <a:lnTo>
                                      <a:pt x="3354" y="2493"/>
                                    </a:lnTo>
                                    <a:lnTo>
                                      <a:pt x="3348" y="2614"/>
                                    </a:lnTo>
                                    <a:lnTo>
                                      <a:pt x="3340" y="2735"/>
                                    </a:lnTo>
                                    <a:lnTo>
                                      <a:pt x="3328" y="2857"/>
                                    </a:lnTo>
                                    <a:lnTo>
                                      <a:pt x="3313" y="2978"/>
                                    </a:lnTo>
                                    <a:lnTo>
                                      <a:pt x="3295" y="3099"/>
                                    </a:lnTo>
                                    <a:lnTo>
                                      <a:pt x="3273" y="3220"/>
                                    </a:lnTo>
                                    <a:lnTo>
                                      <a:pt x="3250" y="3338"/>
                                    </a:lnTo>
                                    <a:lnTo>
                                      <a:pt x="3228" y="3461"/>
                                    </a:lnTo>
                                    <a:lnTo>
                                      <a:pt x="3202" y="3578"/>
                                    </a:lnTo>
                                    <a:lnTo>
                                      <a:pt x="3173" y="3691"/>
                                    </a:lnTo>
                                    <a:lnTo>
                                      <a:pt x="3138" y="3797"/>
                                    </a:lnTo>
                                    <a:lnTo>
                                      <a:pt x="3100" y="3900"/>
                                    </a:lnTo>
                                    <a:lnTo>
                                      <a:pt x="3060" y="3998"/>
                                    </a:lnTo>
                                    <a:lnTo>
                                      <a:pt x="3015" y="4090"/>
                                    </a:lnTo>
                                    <a:lnTo>
                                      <a:pt x="2966" y="4178"/>
                                    </a:lnTo>
                                    <a:lnTo>
                                      <a:pt x="2914" y="4259"/>
                                    </a:lnTo>
                                    <a:lnTo>
                                      <a:pt x="2860" y="4337"/>
                                    </a:lnTo>
                                    <a:lnTo>
                                      <a:pt x="2801" y="4410"/>
                                    </a:lnTo>
                                    <a:lnTo>
                                      <a:pt x="2741" y="4478"/>
                                    </a:lnTo>
                                    <a:lnTo>
                                      <a:pt x="2678" y="4541"/>
                                    </a:lnTo>
                                    <a:lnTo>
                                      <a:pt x="2612" y="4598"/>
                                    </a:lnTo>
                                    <a:lnTo>
                                      <a:pt x="2544" y="4651"/>
                                    </a:lnTo>
                                    <a:lnTo>
                                      <a:pt x="2473" y="4700"/>
                                    </a:lnTo>
                                    <a:lnTo>
                                      <a:pt x="2401" y="4742"/>
                                    </a:lnTo>
                                    <a:lnTo>
                                      <a:pt x="2326" y="4780"/>
                                    </a:lnTo>
                                    <a:lnTo>
                                      <a:pt x="2249" y="4813"/>
                                    </a:lnTo>
                                    <a:lnTo>
                                      <a:pt x="2171" y="4842"/>
                                    </a:lnTo>
                                    <a:lnTo>
                                      <a:pt x="2091" y="4866"/>
                                    </a:lnTo>
                                    <a:lnTo>
                                      <a:pt x="2010" y="4884"/>
                                    </a:lnTo>
                                    <a:lnTo>
                                      <a:pt x="1927" y="4899"/>
                                    </a:lnTo>
                                    <a:lnTo>
                                      <a:pt x="1844" y="4907"/>
                                    </a:lnTo>
                                    <a:lnTo>
                                      <a:pt x="1760" y="4911"/>
                                    </a:lnTo>
                                    <a:lnTo>
                                      <a:pt x="1675" y="4911"/>
                                    </a:lnTo>
                                    <a:lnTo>
                                      <a:pt x="1588" y="4905"/>
                                    </a:lnTo>
                                    <a:lnTo>
                                      <a:pt x="1502" y="4894"/>
                                    </a:lnTo>
                                    <a:lnTo>
                                      <a:pt x="1415" y="4879"/>
                                    </a:lnTo>
                                    <a:lnTo>
                                      <a:pt x="1327" y="4857"/>
                                    </a:lnTo>
                                    <a:lnTo>
                                      <a:pt x="1241" y="4832"/>
                                    </a:lnTo>
                                    <a:lnTo>
                                      <a:pt x="1153" y="4803"/>
                                    </a:lnTo>
                                    <a:lnTo>
                                      <a:pt x="1077" y="4772"/>
                                    </a:lnTo>
                                    <a:lnTo>
                                      <a:pt x="1002" y="4736"/>
                                    </a:lnTo>
                                    <a:lnTo>
                                      <a:pt x="929" y="4697"/>
                                    </a:lnTo>
                                    <a:lnTo>
                                      <a:pt x="858" y="4655"/>
                                    </a:lnTo>
                                    <a:lnTo>
                                      <a:pt x="788" y="4607"/>
                                    </a:lnTo>
                                    <a:lnTo>
                                      <a:pt x="719" y="4556"/>
                                    </a:lnTo>
                                    <a:lnTo>
                                      <a:pt x="654" y="4502"/>
                                    </a:lnTo>
                                    <a:lnTo>
                                      <a:pt x="590" y="4443"/>
                                    </a:lnTo>
                                    <a:lnTo>
                                      <a:pt x="529" y="4380"/>
                                    </a:lnTo>
                                    <a:lnTo>
                                      <a:pt x="472" y="4314"/>
                                    </a:lnTo>
                                    <a:lnTo>
                                      <a:pt x="418" y="4244"/>
                                    </a:lnTo>
                                    <a:lnTo>
                                      <a:pt x="367" y="4170"/>
                                    </a:lnTo>
                                    <a:lnTo>
                                      <a:pt x="320" y="4093"/>
                                    </a:lnTo>
                                    <a:lnTo>
                                      <a:pt x="278" y="4013"/>
                                    </a:lnTo>
                                    <a:lnTo>
                                      <a:pt x="239" y="3930"/>
                                    </a:lnTo>
                                    <a:lnTo>
                                      <a:pt x="204" y="3844"/>
                                    </a:lnTo>
                                    <a:lnTo>
                                      <a:pt x="175" y="3754"/>
                                    </a:lnTo>
                                    <a:lnTo>
                                      <a:pt x="151" y="3660"/>
                                    </a:lnTo>
                                    <a:lnTo>
                                      <a:pt x="131" y="3564"/>
                                    </a:lnTo>
                                    <a:lnTo>
                                      <a:pt x="118" y="3465"/>
                                    </a:lnTo>
                                    <a:lnTo>
                                      <a:pt x="109" y="3363"/>
                                    </a:lnTo>
                                    <a:lnTo>
                                      <a:pt x="107" y="3257"/>
                                    </a:lnTo>
                                    <a:lnTo>
                                      <a:pt x="112" y="3151"/>
                                    </a:lnTo>
                                    <a:lnTo>
                                      <a:pt x="122" y="3041"/>
                                    </a:lnTo>
                                    <a:lnTo>
                                      <a:pt x="140" y="2927"/>
                                    </a:lnTo>
                                    <a:lnTo>
                                      <a:pt x="164" y="2812"/>
                                    </a:lnTo>
                                    <a:lnTo>
                                      <a:pt x="196" y="2694"/>
                                    </a:lnTo>
                                    <a:lnTo>
                                      <a:pt x="235" y="2574"/>
                                    </a:lnTo>
                                    <a:lnTo>
                                      <a:pt x="281" y="2451"/>
                                    </a:lnTo>
                                    <a:lnTo>
                                      <a:pt x="336" y="2327"/>
                                    </a:lnTo>
                                    <a:lnTo>
                                      <a:pt x="399" y="2200"/>
                                    </a:lnTo>
                                    <a:lnTo>
                                      <a:pt x="471" y="2071"/>
                                    </a:lnTo>
                                    <a:lnTo>
                                      <a:pt x="528" y="1956"/>
                                    </a:lnTo>
                                    <a:lnTo>
                                      <a:pt x="586" y="1846"/>
                                    </a:lnTo>
                                    <a:lnTo>
                                      <a:pt x="647" y="1738"/>
                                    </a:lnTo>
                                    <a:lnTo>
                                      <a:pt x="707" y="1635"/>
                                    </a:lnTo>
                                    <a:lnTo>
                                      <a:pt x="770" y="1535"/>
                                    </a:lnTo>
                                    <a:lnTo>
                                      <a:pt x="833" y="1437"/>
                                    </a:lnTo>
                                    <a:lnTo>
                                      <a:pt x="897" y="1344"/>
                                    </a:lnTo>
                                    <a:lnTo>
                                      <a:pt x="961" y="1254"/>
                                    </a:lnTo>
                                    <a:lnTo>
                                      <a:pt x="1027" y="1167"/>
                                    </a:lnTo>
                                    <a:lnTo>
                                      <a:pt x="1092" y="1086"/>
                                    </a:lnTo>
                                    <a:lnTo>
                                      <a:pt x="1160" y="1006"/>
                                    </a:lnTo>
                                    <a:lnTo>
                                      <a:pt x="1228" y="932"/>
                                    </a:lnTo>
                                    <a:lnTo>
                                      <a:pt x="1295" y="862"/>
                                    </a:lnTo>
                                    <a:lnTo>
                                      <a:pt x="1363" y="794"/>
                                    </a:lnTo>
                                    <a:lnTo>
                                      <a:pt x="1430" y="732"/>
                                    </a:lnTo>
                                    <a:lnTo>
                                      <a:pt x="1499" y="674"/>
                                    </a:lnTo>
                                    <a:lnTo>
                                      <a:pt x="1568" y="619"/>
                                    </a:lnTo>
                                    <a:lnTo>
                                      <a:pt x="1636" y="570"/>
                                    </a:lnTo>
                                    <a:lnTo>
                                      <a:pt x="1704" y="523"/>
                                    </a:lnTo>
                                    <a:lnTo>
                                      <a:pt x="1772" y="482"/>
                                    </a:lnTo>
                                    <a:lnTo>
                                      <a:pt x="1840" y="445"/>
                                    </a:lnTo>
                                    <a:lnTo>
                                      <a:pt x="1907" y="412"/>
                                    </a:lnTo>
                                    <a:lnTo>
                                      <a:pt x="1974" y="384"/>
                                    </a:lnTo>
                                    <a:lnTo>
                                      <a:pt x="2040" y="361"/>
                                    </a:lnTo>
                                    <a:lnTo>
                                      <a:pt x="2106" y="342"/>
                                    </a:lnTo>
                                    <a:lnTo>
                                      <a:pt x="2171" y="328"/>
                                    </a:lnTo>
                                    <a:lnTo>
                                      <a:pt x="2236" y="318"/>
                                    </a:lnTo>
                                    <a:lnTo>
                                      <a:pt x="2299" y="314"/>
                                    </a:lnTo>
                                    <a:lnTo>
                                      <a:pt x="2360" y="314"/>
                                    </a:lnTo>
                                    <a:lnTo>
                                      <a:pt x="2422" y="320"/>
                                    </a:lnTo>
                                    <a:lnTo>
                                      <a:pt x="2482" y="330"/>
                                    </a:lnTo>
                                    <a:lnTo>
                                      <a:pt x="2541" y="34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25000"/>
                                  <a:lumOff val="75000"/>
                                  <a:alpha val="74001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8" name="Freeform 160"/>
                            <wps:cNvSpPr>
                              <a:spLocks noEditPoints="1"/>
                            </wps:cNvSpPr>
                            <wps:spPr bwMode="auto">
                              <a:xfrm rot="5400000">
                                <a:off x="4638" y="4650"/>
                                <a:ext cx="1629" cy="1584"/>
                              </a:xfrm>
                              <a:custGeom>
                                <a:avLst/>
                                <a:gdLst>
                                  <a:gd name="T0" fmla="*/ 3243 w 3575"/>
                                  <a:gd name="T1" fmla="*/ 3040 h 3156"/>
                                  <a:gd name="T2" fmla="*/ 2899 w 3575"/>
                                  <a:gd name="T3" fmla="*/ 3141 h 3156"/>
                                  <a:gd name="T4" fmla="*/ 2477 w 3575"/>
                                  <a:gd name="T5" fmla="*/ 3149 h 3156"/>
                                  <a:gd name="T6" fmla="*/ 2006 w 3575"/>
                                  <a:gd name="T7" fmla="*/ 3069 h 3156"/>
                                  <a:gd name="T8" fmla="*/ 1512 w 3575"/>
                                  <a:gd name="T9" fmla="*/ 2915 h 3156"/>
                                  <a:gd name="T10" fmla="*/ 1026 w 3575"/>
                                  <a:gd name="T11" fmla="*/ 2693 h 3156"/>
                                  <a:gd name="T12" fmla="*/ 592 w 3575"/>
                                  <a:gd name="T13" fmla="*/ 2411 h 3156"/>
                                  <a:gd name="T14" fmla="*/ 284 w 3575"/>
                                  <a:gd name="T15" fmla="*/ 2096 h 3156"/>
                                  <a:gd name="T16" fmla="*/ 89 w 3575"/>
                                  <a:gd name="T17" fmla="*/ 1768 h 3156"/>
                                  <a:gd name="T18" fmla="*/ 4 w 3575"/>
                                  <a:gd name="T19" fmla="*/ 1433 h 3156"/>
                                  <a:gd name="T20" fmla="*/ 25 w 3575"/>
                                  <a:gd name="T21" fmla="*/ 1096 h 3156"/>
                                  <a:gd name="T22" fmla="*/ 146 w 3575"/>
                                  <a:gd name="T23" fmla="*/ 768 h 3156"/>
                                  <a:gd name="T24" fmla="*/ 364 w 3575"/>
                                  <a:gd name="T25" fmla="*/ 454 h 3156"/>
                                  <a:gd name="T26" fmla="*/ 625 w 3575"/>
                                  <a:gd name="T27" fmla="*/ 219 h 3156"/>
                                  <a:gd name="T28" fmla="*/ 938 w 3575"/>
                                  <a:gd name="T29" fmla="*/ 64 h 3156"/>
                                  <a:gd name="T30" fmla="*/ 1289 w 3575"/>
                                  <a:gd name="T31" fmla="*/ 0 h 3156"/>
                                  <a:gd name="T32" fmla="*/ 1668 w 3575"/>
                                  <a:gd name="T33" fmla="*/ 43 h 3156"/>
                                  <a:gd name="T34" fmla="*/ 2059 w 3575"/>
                                  <a:gd name="T35" fmla="*/ 206 h 3156"/>
                                  <a:gd name="T36" fmla="*/ 2454 w 3575"/>
                                  <a:gd name="T37" fmla="*/ 503 h 3156"/>
                                  <a:gd name="T38" fmla="*/ 2830 w 3575"/>
                                  <a:gd name="T39" fmla="*/ 908 h 3156"/>
                                  <a:gd name="T40" fmla="*/ 3137 w 3575"/>
                                  <a:gd name="T41" fmla="*/ 1313 h 3156"/>
                                  <a:gd name="T42" fmla="*/ 3367 w 3575"/>
                                  <a:gd name="T43" fmla="*/ 1706 h 3156"/>
                                  <a:gd name="T44" fmla="*/ 3514 w 3575"/>
                                  <a:gd name="T45" fmla="*/ 2075 h 3156"/>
                                  <a:gd name="T46" fmla="*/ 3574 w 3575"/>
                                  <a:gd name="T47" fmla="*/ 2409 h 3156"/>
                                  <a:gd name="T48" fmla="*/ 3540 w 3575"/>
                                  <a:gd name="T49" fmla="*/ 2696 h 3156"/>
                                  <a:gd name="T50" fmla="*/ 3259 w 3575"/>
                                  <a:gd name="T51" fmla="*/ 2693 h 3156"/>
                                  <a:gd name="T52" fmla="*/ 3032 w 3575"/>
                                  <a:gd name="T53" fmla="*/ 2855 h 3156"/>
                                  <a:gd name="T54" fmla="*/ 2718 w 3575"/>
                                  <a:gd name="T55" fmla="*/ 2931 h 3156"/>
                                  <a:gd name="T56" fmla="*/ 2344 w 3575"/>
                                  <a:gd name="T57" fmla="*/ 2926 h 3156"/>
                                  <a:gd name="T58" fmla="*/ 1930 w 3575"/>
                                  <a:gd name="T59" fmla="*/ 2849 h 3156"/>
                                  <a:gd name="T60" fmla="*/ 1501 w 3575"/>
                                  <a:gd name="T61" fmla="*/ 2705 h 3156"/>
                                  <a:gd name="T62" fmla="*/ 1081 w 3575"/>
                                  <a:gd name="T63" fmla="*/ 2501 h 3156"/>
                                  <a:gd name="T64" fmla="*/ 689 w 3575"/>
                                  <a:gd name="T65" fmla="*/ 2256 h 3156"/>
                                  <a:gd name="T66" fmla="*/ 394 w 3575"/>
                                  <a:gd name="T67" fmla="*/ 1979 h 3156"/>
                                  <a:gd name="T68" fmla="*/ 210 w 3575"/>
                                  <a:gd name="T69" fmla="*/ 1676 h 3156"/>
                                  <a:gd name="T70" fmla="*/ 132 w 3575"/>
                                  <a:gd name="T71" fmla="*/ 1359 h 3156"/>
                                  <a:gd name="T72" fmla="*/ 153 w 3575"/>
                                  <a:gd name="T73" fmla="*/ 1043 h 3156"/>
                                  <a:gd name="T74" fmla="*/ 269 w 3575"/>
                                  <a:gd name="T75" fmla="*/ 740 h 3156"/>
                                  <a:gd name="T76" fmla="*/ 470 w 3575"/>
                                  <a:gd name="T77" fmla="*/ 469 h 3156"/>
                                  <a:gd name="T78" fmla="*/ 720 w 3575"/>
                                  <a:gd name="T79" fmla="*/ 270 h 3156"/>
                                  <a:gd name="T80" fmla="*/ 1025 w 3575"/>
                                  <a:gd name="T81" fmla="*/ 137 h 3156"/>
                                  <a:gd name="T82" fmla="*/ 1369 w 3575"/>
                                  <a:gd name="T83" fmla="*/ 91 h 3156"/>
                                  <a:gd name="T84" fmla="*/ 1740 w 3575"/>
                                  <a:gd name="T85" fmla="*/ 152 h 3156"/>
                                  <a:gd name="T86" fmla="*/ 2121 w 3575"/>
                                  <a:gd name="T87" fmla="*/ 336 h 3156"/>
                                  <a:gd name="T88" fmla="*/ 2498 w 3575"/>
                                  <a:gd name="T89" fmla="*/ 667 h 3156"/>
                                  <a:gd name="T90" fmla="*/ 2822 w 3575"/>
                                  <a:gd name="T91" fmla="*/ 1038 h 3156"/>
                                  <a:gd name="T92" fmla="*/ 3072 w 3575"/>
                                  <a:gd name="T93" fmla="*/ 1391 h 3156"/>
                                  <a:gd name="T94" fmla="*/ 3251 w 3575"/>
                                  <a:gd name="T95" fmla="*/ 1730 h 3156"/>
                                  <a:gd name="T96" fmla="*/ 3354 w 3575"/>
                                  <a:gd name="T97" fmla="*/ 2047 h 3156"/>
                                  <a:gd name="T98" fmla="*/ 3381 w 3575"/>
                                  <a:gd name="T99" fmla="*/ 2330 h 3156"/>
                                  <a:gd name="T100" fmla="*/ 3330 w 3575"/>
                                  <a:gd name="T101" fmla="*/ 2572 h 315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</a:cxnLst>
                                <a:rect l="0" t="0" r="r" b="b"/>
                                <a:pathLst>
                                  <a:path w="3575" h="3156">
                                    <a:moveTo>
                                      <a:pt x="3443" y="2886"/>
                                    </a:moveTo>
                                    <a:lnTo>
                                      <a:pt x="3400" y="2931"/>
                                    </a:lnTo>
                                    <a:lnTo>
                                      <a:pt x="3353" y="2971"/>
                                    </a:lnTo>
                                    <a:lnTo>
                                      <a:pt x="3300" y="3008"/>
                                    </a:lnTo>
                                    <a:lnTo>
                                      <a:pt x="3243" y="3040"/>
                                    </a:lnTo>
                                    <a:lnTo>
                                      <a:pt x="3182" y="3068"/>
                                    </a:lnTo>
                                    <a:lnTo>
                                      <a:pt x="3117" y="3092"/>
                                    </a:lnTo>
                                    <a:lnTo>
                                      <a:pt x="3047" y="3112"/>
                                    </a:lnTo>
                                    <a:lnTo>
                                      <a:pt x="2975" y="3128"/>
                                    </a:lnTo>
                                    <a:lnTo>
                                      <a:pt x="2899" y="3141"/>
                                    </a:lnTo>
                                    <a:lnTo>
                                      <a:pt x="2819" y="3150"/>
                                    </a:lnTo>
                                    <a:lnTo>
                                      <a:pt x="2737" y="3155"/>
                                    </a:lnTo>
                                    <a:lnTo>
                                      <a:pt x="2653" y="3156"/>
                                    </a:lnTo>
                                    <a:lnTo>
                                      <a:pt x="2567" y="3153"/>
                                    </a:lnTo>
                                    <a:lnTo>
                                      <a:pt x="2477" y="3149"/>
                                    </a:lnTo>
                                    <a:lnTo>
                                      <a:pt x="2385" y="3139"/>
                                    </a:lnTo>
                                    <a:lnTo>
                                      <a:pt x="2293" y="3126"/>
                                    </a:lnTo>
                                    <a:lnTo>
                                      <a:pt x="2198" y="3111"/>
                                    </a:lnTo>
                                    <a:lnTo>
                                      <a:pt x="2102" y="3092"/>
                                    </a:lnTo>
                                    <a:lnTo>
                                      <a:pt x="2006" y="3069"/>
                                    </a:lnTo>
                                    <a:lnTo>
                                      <a:pt x="1907" y="3044"/>
                                    </a:lnTo>
                                    <a:lnTo>
                                      <a:pt x="1809" y="3016"/>
                                    </a:lnTo>
                                    <a:lnTo>
                                      <a:pt x="1710" y="2985"/>
                                    </a:lnTo>
                                    <a:lnTo>
                                      <a:pt x="1611" y="2952"/>
                                    </a:lnTo>
                                    <a:lnTo>
                                      <a:pt x="1512" y="2915"/>
                                    </a:lnTo>
                                    <a:lnTo>
                                      <a:pt x="1414" y="2875"/>
                                    </a:lnTo>
                                    <a:lnTo>
                                      <a:pt x="1315" y="2834"/>
                                    </a:lnTo>
                                    <a:lnTo>
                                      <a:pt x="1217" y="2789"/>
                                    </a:lnTo>
                                    <a:lnTo>
                                      <a:pt x="1121" y="2742"/>
                                    </a:lnTo>
                                    <a:lnTo>
                                      <a:pt x="1026" y="2693"/>
                                    </a:lnTo>
                                    <a:lnTo>
                                      <a:pt x="931" y="2641"/>
                                    </a:lnTo>
                                    <a:lnTo>
                                      <a:pt x="840" y="2587"/>
                                    </a:lnTo>
                                    <a:lnTo>
                                      <a:pt x="749" y="2530"/>
                                    </a:lnTo>
                                    <a:lnTo>
                                      <a:pt x="668" y="2471"/>
                                    </a:lnTo>
                                    <a:lnTo>
                                      <a:pt x="592" y="2411"/>
                                    </a:lnTo>
                                    <a:lnTo>
                                      <a:pt x="522" y="2349"/>
                                    </a:lnTo>
                                    <a:lnTo>
                                      <a:pt x="456" y="2287"/>
                                    </a:lnTo>
                                    <a:lnTo>
                                      <a:pt x="394" y="2224"/>
                                    </a:lnTo>
                                    <a:lnTo>
                                      <a:pt x="337" y="2160"/>
                                    </a:lnTo>
                                    <a:lnTo>
                                      <a:pt x="284" y="2096"/>
                                    </a:lnTo>
                                    <a:lnTo>
                                      <a:pt x="236" y="2031"/>
                                    </a:lnTo>
                                    <a:lnTo>
                                      <a:pt x="192" y="1966"/>
                                    </a:lnTo>
                                    <a:lnTo>
                                      <a:pt x="153" y="1901"/>
                                    </a:lnTo>
                                    <a:lnTo>
                                      <a:pt x="119" y="1834"/>
                                    </a:lnTo>
                                    <a:lnTo>
                                      <a:pt x="89" y="1768"/>
                                    </a:lnTo>
                                    <a:lnTo>
                                      <a:pt x="64" y="1702"/>
                                    </a:lnTo>
                                    <a:lnTo>
                                      <a:pt x="43" y="1634"/>
                                    </a:lnTo>
                                    <a:lnTo>
                                      <a:pt x="25" y="1567"/>
                                    </a:lnTo>
                                    <a:lnTo>
                                      <a:pt x="13" y="1500"/>
                                    </a:lnTo>
                                    <a:lnTo>
                                      <a:pt x="4" y="1433"/>
                                    </a:lnTo>
                                    <a:lnTo>
                                      <a:pt x="0" y="1365"/>
                                    </a:lnTo>
                                    <a:lnTo>
                                      <a:pt x="0" y="1298"/>
                                    </a:lnTo>
                                    <a:lnTo>
                                      <a:pt x="4" y="1230"/>
                                    </a:lnTo>
                                    <a:lnTo>
                                      <a:pt x="12" y="1164"/>
                                    </a:lnTo>
                                    <a:lnTo>
                                      <a:pt x="25" y="1096"/>
                                    </a:lnTo>
                                    <a:lnTo>
                                      <a:pt x="41" y="1030"/>
                                    </a:lnTo>
                                    <a:lnTo>
                                      <a:pt x="62" y="964"/>
                                    </a:lnTo>
                                    <a:lnTo>
                                      <a:pt x="86" y="899"/>
                                    </a:lnTo>
                                    <a:lnTo>
                                      <a:pt x="114" y="834"/>
                                    </a:lnTo>
                                    <a:lnTo>
                                      <a:pt x="146" y="768"/>
                                    </a:lnTo>
                                    <a:lnTo>
                                      <a:pt x="182" y="703"/>
                                    </a:lnTo>
                                    <a:lnTo>
                                      <a:pt x="222" y="641"/>
                                    </a:lnTo>
                                    <a:lnTo>
                                      <a:pt x="266" y="577"/>
                                    </a:lnTo>
                                    <a:lnTo>
                                      <a:pt x="313" y="515"/>
                                    </a:lnTo>
                                    <a:lnTo>
                                      <a:pt x="364" y="454"/>
                                    </a:lnTo>
                                    <a:lnTo>
                                      <a:pt x="412" y="400"/>
                                    </a:lnTo>
                                    <a:lnTo>
                                      <a:pt x="462" y="352"/>
                                    </a:lnTo>
                                    <a:lnTo>
                                      <a:pt x="515" y="304"/>
                                    </a:lnTo>
                                    <a:lnTo>
                                      <a:pt x="570" y="261"/>
                                    </a:lnTo>
                                    <a:lnTo>
                                      <a:pt x="625" y="219"/>
                                    </a:lnTo>
                                    <a:lnTo>
                                      <a:pt x="685" y="181"/>
                                    </a:lnTo>
                                    <a:lnTo>
                                      <a:pt x="745" y="147"/>
                                    </a:lnTo>
                                    <a:lnTo>
                                      <a:pt x="808" y="116"/>
                                    </a:lnTo>
                                    <a:lnTo>
                                      <a:pt x="872" y="88"/>
                                    </a:lnTo>
                                    <a:lnTo>
                                      <a:pt x="938" y="64"/>
                                    </a:lnTo>
                                    <a:lnTo>
                                      <a:pt x="1006" y="44"/>
                                    </a:lnTo>
                                    <a:lnTo>
                                      <a:pt x="1075" y="26"/>
                                    </a:lnTo>
                                    <a:lnTo>
                                      <a:pt x="1145" y="14"/>
                                    </a:lnTo>
                                    <a:lnTo>
                                      <a:pt x="1216" y="5"/>
                                    </a:lnTo>
                                    <a:lnTo>
                                      <a:pt x="1289" y="0"/>
                                    </a:lnTo>
                                    <a:lnTo>
                                      <a:pt x="1363" y="0"/>
                                    </a:lnTo>
                                    <a:lnTo>
                                      <a:pt x="1438" y="4"/>
                                    </a:lnTo>
                                    <a:lnTo>
                                      <a:pt x="1514" y="12"/>
                                    </a:lnTo>
                                    <a:lnTo>
                                      <a:pt x="1589" y="25"/>
                                    </a:lnTo>
                                    <a:lnTo>
                                      <a:pt x="1668" y="43"/>
                                    </a:lnTo>
                                    <a:lnTo>
                                      <a:pt x="1745" y="65"/>
                                    </a:lnTo>
                                    <a:lnTo>
                                      <a:pt x="1823" y="92"/>
                                    </a:lnTo>
                                    <a:lnTo>
                                      <a:pt x="1901" y="126"/>
                                    </a:lnTo>
                                    <a:lnTo>
                                      <a:pt x="1981" y="162"/>
                                    </a:lnTo>
                                    <a:lnTo>
                                      <a:pt x="2059" y="206"/>
                                    </a:lnTo>
                                    <a:lnTo>
                                      <a:pt x="2139" y="255"/>
                                    </a:lnTo>
                                    <a:lnTo>
                                      <a:pt x="2218" y="308"/>
                                    </a:lnTo>
                                    <a:lnTo>
                                      <a:pt x="2297" y="367"/>
                                    </a:lnTo>
                                    <a:lnTo>
                                      <a:pt x="2376" y="432"/>
                                    </a:lnTo>
                                    <a:lnTo>
                                      <a:pt x="2454" y="503"/>
                                    </a:lnTo>
                                    <a:lnTo>
                                      <a:pt x="2532" y="580"/>
                                    </a:lnTo>
                                    <a:lnTo>
                                      <a:pt x="2611" y="663"/>
                                    </a:lnTo>
                                    <a:lnTo>
                                      <a:pt x="2686" y="745"/>
                                    </a:lnTo>
                                    <a:lnTo>
                                      <a:pt x="2760" y="827"/>
                                    </a:lnTo>
                                    <a:lnTo>
                                      <a:pt x="2830" y="908"/>
                                    </a:lnTo>
                                    <a:lnTo>
                                      <a:pt x="2898" y="990"/>
                                    </a:lnTo>
                                    <a:lnTo>
                                      <a:pt x="2962" y="1070"/>
                                    </a:lnTo>
                                    <a:lnTo>
                                      <a:pt x="3023" y="1152"/>
                                    </a:lnTo>
                                    <a:lnTo>
                                      <a:pt x="3083" y="1233"/>
                                    </a:lnTo>
                                    <a:lnTo>
                                      <a:pt x="3137" y="1313"/>
                                    </a:lnTo>
                                    <a:lnTo>
                                      <a:pt x="3191" y="1394"/>
                                    </a:lnTo>
                                    <a:lnTo>
                                      <a:pt x="3239" y="1473"/>
                                    </a:lnTo>
                                    <a:lnTo>
                                      <a:pt x="3285" y="1551"/>
                                    </a:lnTo>
                                    <a:lnTo>
                                      <a:pt x="3328" y="1629"/>
                                    </a:lnTo>
                                    <a:lnTo>
                                      <a:pt x="3367" y="1706"/>
                                    </a:lnTo>
                                    <a:lnTo>
                                      <a:pt x="3404" y="1782"/>
                                    </a:lnTo>
                                    <a:lnTo>
                                      <a:pt x="3437" y="1857"/>
                                    </a:lnTo>
                                    <a:lnTo>
                                      <a:pt x="3466" y="1931"/>
                                    </a:lnTo>
                                    <a:lnTo>
                                      <a:pt x="3492" y="2004"/>
                                    </a:lnTo>
                                    <a:lnTo>
                                      <a:pt x="3514" y="2075"/>
                                    </a:lnTo>
                                    <a:lnTo>
                                      <a:pt x="3533" y="2146"/>
                                    </a:lnTo>
                                    <a:lnTo>
                                      <a:pt x="3549" y="2213"/>
                                    </a:lnTo>
                                    <a:lnTo>
                                      <a:pt x="3562" y="2281"/>
                                    </a:lnTo>
                                    <a:lnTo>
                                      <a:pt x="3569" y="2346"/>
                                    </a:lnTo>
                                    <a:lnTo>
                                      <a:pt x="3574" y="2409"/>
                                    </a:lnTo>
                                    <a:lnTo>
                                      <a:pt x="3575" y="2470"/>
                                    </a:lnTo>
                                    <a:lnTo>
                                      <a:pt x="3572" y="2530"/>
                                    </a:lnTo>
                                    <a:lnTo>
                                      <a:pt x="3565" y="2587"/>
                                    </a:lnTo>
                                    <a:lnTo>
                                      <a:pt x="3555" y="2643"/>
                                    </a:lnTo>
                                    <a:lnTo>
                                      <a:pt x="3540" y="2696"/>
                                    </a:lnTo>
                                    <a:lnTo>
                                      <a:pt x="3523" y="2747"/>
                                    </a:lnTo>
                                    <a:lnTo>
                                      <a:pt x="3500" y="2796"/>
                                    </a:lnTo>
                                    <a:lnTo>
                                      <a:pt x="3474" y="2842"/>
                                    </a:lnTo>
                                    <a:lnTo>
                                      <a:pt x="3443" y="2886"/>
                                    </a:lnTo>
                                    <a:close/>
                                    <a:moveTo>
                                      <a:pt x="3259" y="2693"/>
                                    </a:moveTo>
                                    <a:lnTo>
                                      <a:pt x="3223" y="2733"/>
                                    </a:lnTo>
                                    <a:lnTo>
                                      <a:pt x="3180" y="2768"/>
                                    </a:lnTo>
                                    <a:lnTo>
                                      <a:pt x="3135" y="2802"/>
                                    </a:lnTo>
                                    <a:lnTo>
                                      <a:pt x="3085" y="2830"/>
                                    </a:lnTo>
                                    <a:lnTo>
                                      <a:pt x="3032" y="2855"/>
                                    </a:lnTo>
                                    <a:lnTo>
                                      <a:pt x="2976" y="2877"/>
                                    </a:lnTo>
                                    <a:lnTo>
                                      <a:pt x="2915" y="2895"/>
                                    </a:lnTo>
                                    <a:lnTo>
                                      <a:pt x="2853" y="2911"/>
                                    </a:lnTo>
                                    <a:lnTo>
                                      <a:pt x="2787" y="2922"/>
                                    </a:lnTo>
                                    <a:lnTo>
                                      <a:pt x="2718" y="2931"/>
                                    </a:lnTo>
                                    <a:lnTo>
                                      <a:pt x="2647" y="2937"/>
                                    </a:lnTo>
                                    <a:lnTo>
                                      <a:pt x="2575" y="2938"/>
                                    </a:lnTo>
                                    <a:lnTo>
                                      <a:pt x="2499" y="2938"/>
                                    </a:lnTo>
                                    <a:lnTo>
                                      <a:pt x="2422" y="2933"/>
                                    </a:lnTo>
                                    <a:lnTo>
                                      <a:pt x="2344" y="2926"/>
                                    </a:lnTo>
                                    <a:lnTo>
                                      <a:pt x="2263" y="2916"/>
                                    </a:lnTo>
                                    <a:lnTo>
                                      <a:pt x="2181" y="2903"/>
                                    </a:lnTo>
                                    <a:lnTo>
                                      <a:pt x="2098" y="2888"/>
                                    </a:lnTo>
                                    <a:lnTo>
                                      <a:pt x="2014" y="2869"/>
                                    </a:lnTo>
                                    <a:lnTo>
                                      <a:pt x="1930" y="2849"/>
                                    </a:lnTo>
                                    <a:lnTo>
                                      <a:pt x="1844" y="2825"/>
                                    </a:lnTo>
                                    <a:lnTo>
                                      <a:pt x="1759" y="2798"/>
                                    </a:lnTo>
                                    <a:lnTo>
                                      <a:pt x="1672" y="2770"/>
                                    </a:lnTo>
                                    <a:lnTo>
                                      <a:pt x="1587" y="2738"/>
                                    </a:lnTo>
                                    <a:lnTo>
                                      <a:pt x="1501" y="2705"/>
                                    </a:lnTo>
                                    <a:lnTo>
                                      <a:pt x="1415" y="2668"/>
                                    </a:lnTo>
                                    <a:lnTo>
                                      <a:pt x="1331" y="2630"/>
                                    </a:lnTo>
                                    <a:lnTo>
                                      <a:pt x="1247" y="2588"/>
                                    </a:lnTo>
                                    <a:lnTo>
                                      <a:pt x="1164" y="2546"/>
                                    </a:lnTo>
                                    <a:lnTo>
                                      <a:pt x="1081" y="2501"/>
                                    </a:lnTo>
                                    <a:lnTo>
                                      <a:pt x="1000" y="2454"/>
                                    </a:lnTo>
                                    <a:lnTo>
                                      <a:pt x="921" y="2405"/>
                                    </a:lnTo>
                                    <a:lnTo>
                                      <a:pt x="839" y="2356"/>
                                    </a:lnTo>
                                    <a:lnTo>
                                      <a:pt x="762" y="2307"/>
                                    </a:lnTo>
                                    <a:lnTo>
                                      <a:pt x="689" y="2256"/>
                                    </a:lnTo>
                                    <a:lnTo>
                                      <a:pt x="621" y="2202"/>
                                    </a:lnTo>
                                    <a:lnTo>
                                      <a:pt x="558" y="2149"/>
                                    </a:lnTo>
                                    <a:lnTo>
                                      <a:pt x="498" y="2094"/>
                                    </a:lnTo>
                                    <a:lnTo>
                                      <a:pt x="444" y="2037"/>
                                    </a:lnTo>
                                    <a:lnTo>
                                      <a:pt x="394" y="1979"/>
                                    </a:lnTo>
                                    <a:lnTo>
                                      <a:pt x="349" y="1919"/>
                                    </a:lnTo>
                                    <a:lnTo>
                                      <a:pt x="307" y="1859"/>
                                    </a:lnTo>
                                    <a:lnTo>
                                      <a:pt x="271" y="1799"/>
                                    </a:lnTo>
                                    <a:lnTo>
                                      <a:pt x="239" y="1737"/>
                                    </a:lnTo>
                                    <a:lnTo>
                                      <a:pt x="210" y="1676"/>
                                    </a:lnTo>
                                    <a:lnTo>
                                      <a:pt x="186" y="1613"/>
                                    </a:lnTo>
                                    <a:lnTo>
                                      <a:pt x="166" y="1550"/>
                                    </a:lnTo>
                                    <a:lnTo>
                                      <a:pt x="151" y="1487"/>
                                    </a:lnTo>
                                    <a:lnTo>
                                      <a:pt x="139" y="1423"/>
                                    </a:lnTo>
                                    <a:lnTo>
                                      <a:pt x="132" y="1359"/>
                                    </a:lnTo>
                                    <a:lnTo>
                                      <a:pt x="128" y="1297"/>
                                    </a:lnTo>
                                    <a:lnTo>
                                      <a:pt x="128" y="1233"/>
                                    </a:lnTo>
                                    <a:lnTo>
                                      <a:pt x="133" y="1169"/>
                                    </a:lnTo>
                                    <a:lnTo>
                                      <a:pt x="141" y="1106"/>
                                    </a:lnTo>
                                    <a:lnTo>
                                      <a:pt x="153" y="1043"/>
                                    </a:lnTo>
                                    <a:lnTo>
                                      <a:pt x="169" y="982"/>
                                    </a:lnTo>
                                    <a:lnTo>
                                      <a:pt x="189" y="920"/>
                                    </a:lnTo>
                                    <a:lnTo>
                                      <a:pt x="213" y="860"/>
                                    </a:lnTo>
                                    <a:lnTo>
                                      <a:pt x="239" y="799"/>
                                    </a:lnTo>
                                    <a:lnTo>
                                      <a:pt x="269" y="740"/>
                                    </a:lnTo>
                                    <a:lnTo>
                                      <a:pt x="304" y="682"/>
                                    </a:lnTo>
                                    <a:lnTo>
                                      <a:pt x="342" y="625"/>
                                    </a:lnTo>
                                    <a:lnTo>
                                      <a:pt x="383" y="570"/>
                                    </a:lnTo>
                                    <a:lnTo>
                                      <a:pt x="428" y="515"/>
                                    </a:lnTo>
                                    <a:lnTo>
                                      <a:pt x="470" y="469"/>
                                    </a:lnTo>
                                    <a:lnTo>
                                      <a:pt x="515" y="425"/>
                                    </a:lnTo>
                                    <a:lnTo>
                                      <a:pt x="562" y="382"/>
                                    </a:lnTo>
                                    <a:lnTo>
                                      <a:pt x="613" y="342"/>
                                    </a:lnTo>
                                    <a:lnTo>
                                      <a:pt x="666" y="304"/>
                                    </a:lnTo>
                                    <a:lnTo>
                                      <a:pt x="720" y="270"/>
                                    </a:lnTo>
                                    <a:lnTo>
                                      <a:pt x="777" y="237"/>
                                    </a:lnTo>
                                    <a:lnTo>
                                      <a:pt x="836" y="207"/>
                                    </a:lnTo>
                                    <a:lnTo>
                                      <a:pt x="897" y="181"/>
                                    </a:lnTo>
                                    <a:lnTo>
                                      <a:pt x="960" y="157"/>
                                    </a:lnTo>
                                    <a:lnTo>
                                      <a:pt x="1025" y="137"/>
                                    </a:lnTo>
                                    <a:lnTo>
                                      <a:pt x="1091" y="121"/>
                                    </a:lnTo>
                                    <a:lnTo>
                                      <a:pt x="1159" y="108"/>
                                    </a:lnTo>
                                    <a:lnTo>
                                      <a:pt x="1228" y="98"/>
                                    </a:lnTo>
                                    <a:lnTo>
                                      <a:pt x="1298" y="92"/>
                                    </a:lnTo>
                                    <a:lnTo>
                                      <a:pt x="1369" y="91"/>
                                    </a:lnTo>
                                    <a:lnTo>
                                      <a:pt x="1442" y="94"/>
                                    </a:lnTo>
                                    <a:lnTo>
                                      <a:pt x="1515" y="102"/>
                                    </a:lnTo>
                                    <a:lnTo>
                                      <a:pt x="1589" y="112"/>
                                    </a:lnTo>
                                    <a:lnTo>
                                      <a:pt x="1664" y="129"/>
                                    </a:lnTo>
                                    <a:lnTo>
                                      <a:pt x="1740" y="152"/>
                                    </a:lnTo>
                                    <a:lnTo>
                                      <a:pt x="1816" y="178"/>
                                    </a:lnTo>
                                    <a:lnTo>
                                      <a:pt x="1892" y="208"/>
                                    </a:lnTo>
                                    <a:lnTo>
                                      <a:pt x="1968" y="246"/>
                                    </a:lnTo>
                                    <a:lnTo>
                                      <a:pt x="2044" y="289"/>
                                    </a:lnTo>
                                    <a:lnTo>
                                      <a:pt x="2121" y="336"/>
                                    </a:lnTo>
                                    <a:lnTo>
                                      <a:pt x="2197" y="391"/>
                                    </a:lnTo>
                                    <a:lnTo>
                                      <a:pt x="2273" y="450"/>
                                    </a:lnTo>
                                    <a:lnTo>
                                      <a:pt x="2348" y="516"/>
                                    </a:lnTo>
                                    <a:lnTo>
                                      <a:pt x="2423" y="589"/>
                                    </a:lnTo>
                                    <a:lnTo>
                                      <a:pt x="2498" y="667"/>
                                    </a:lnTo>
                                    <a:lnTo>
                                      <a:pt x="2571" y="753"/>
                                    </a:lnTo>
                                    <a:lnTo>
                                      <a:pt x="2638" y="824"/>
                                    </a:lnTo>
                                    <a:lnTo>
                                      <a:pt x="2702" y="895"/>
                                    </a:lnTo>
                                    <a:lnTo>
                                      <a:pt x="2764" y="966"/>
                                    </a:lnTo>
                                    <a:lnTo>
                                      <a:pt x="2822" y="1038"/>
                                    </a:lnTo>
                                    <a:lnTo>
                                      <a:pt x="2877" y="1110"/>
                                    </a:lnTo>
                                    <a:lnTo>
                                      <a:pt x="2931" y="1181"/>
                                    </a:lnTo>
                                    <a:lnTo>
                                      <a:pt x="2981" y="1250"/>
                                    </a:lnTo>
                                    <a:lnTo>
                                      <a:pt x="3028" y="1321"/>
                                    </a:lnTo>
                                    <a:lnTo>
                                      <a:pt x="3072" y="1391"/>
                                    </a:lnTo>
                                    <a:lnTo>
                                      <a:pt x="3113" y="1460"/>
                                    </a:lnTo>
                                    <a:lnTo>
                                      <a:pt x="3153" y="1529"/>
                                    </a:lnTo>
                                    <a:lnTo>
                                      <a:pt x="3188" y="1597"/>
                                    </a:lnTo>
                                    <a:lnTo>
                                      <a:pt x="3220" y="1664"/>
                                    </a:lnTo>
                                    <a:lnTo>
                                      <a:pt x="3251" y="1730"/>
                                    </a:lnTo>
                                    <a:lnTo>
                                      <a:pt x="3277" y="1796"/>
                                    </a:lnTo>
                                    <a:lnTo>
                                      <a:pt x="3301" y="1860"/>
                                    </a:lnTo>
                                    <a:lnTo>
                                      <a:pt x="3322" y="1924"/>
                                    </a:lnTo>
                                    <a:lnTo>
                                      <a:pt x="3340" y="1986"/>
                                    </a:lnTo>
                                    <a:lnTo>
                                      <a:pt x="3354" y="2047"/>
                                    </a:lnTo>
                                    <a:lnTo>
                                      <a:pt x="3366" y="2107"/>
                                    </a:lnTo>
                                    <a:lnTo>
                                      <a:pt x="3376" y="2165"/>
                                    </a:lnTo>
                                    <a:lnTo>
                                      <a:pt x="3380" y="2221"/>
                                    </a:lnTo>
                                    <a:lnTo>
                                      <a:pt x="3383" y="2277"/>
                                    </a:lnTo>
                                    <a:lnTo>
                                      <a:pt x="3381" y="2330"/>
                                    </a:lnTo>
                                    <a:lnTo>
                                      <a:pt x="3378" y="2382"/>
                                    </a:lnTo>
                                    <a:lnTo>
                                      <a:pt x="3371" y="2433"/>
                                    </a:lnTo>
                                    <a:lnTo>
                                      <a:pt x="3360" y="2481"/>
                                    </a:lnTo>
                                    <a:lnTo>
                                      <a:pt x="3347" y="2528"/>
                                    </a:lnTo>
                                    <a:lnTo>
                                      <a:pt x="3330" y="2572"/>
                                    </a:lnTo>
                                    <a:lnTo>
                                      <a:pt x="3310" y="2615"/>
                                    </a:lnTo>
                                    <a:lnTo>
                                      <a:pt x="3287" y="2655"/>
                                    </a:lnTo>
                                    <a:lnTo>
                                      <a:pt x="3259" y="269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4">
                                  <a:lumMod val="40000"/>
                                  <a:lumOff val="60000"/>
                                  <a:alpha val="74001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9" name="Freeform 161"/>
                            <wps:cNvSpPr>
                              <a:spLocks noEditPoints="1"/>
                            </wps:cNvSpPr>
                            <wps:spPr bwMode="auto">
                              <a:xfrm rot="5400000">
                                <a:off x="2469" y="4359"/>
                                <a:ext cx="1822" cy="2503"/>
                              </a:xfrm>
                              <a:custGeom>
                                <a:avLst/>
                                <a:gdLst>
                                  <a:gd name="T0" fmla="*/ 299 w 3997"/>
                                  <a:gd name="T1" fmla="*/ 4648 h 4989"/>
                                  <a:gd name="T2" fmla="*/ 97 w 3997"/>
                                  <a:gd name="T3" fmla="*/ 4211 h 4989"/>
                                  <a:gd name="T4" fmla="*/ 7 w 3997"/>
                                  <a:gd name="T5" fmla="*/ 3652 h 4989"/>
                                  <a:gd name="T6" fmla="*/ 20 w 3997"/>
                                  <a:gd name="T7" fmla="*/ 3012 h 4989"/>
                                  <a:gd name="T8" fmla="*/ 131 w 3997"/>
                                  <a:gd name="T9" fmla="*/ 2327 h 4989"/>
                                  <a:gd name="T10" fmla="*/ 333 w 3997"/>
                                  <a:gd name="T11" fmla="*/ 1639 h 4989"/>
                                  <a:gd name="T12" fmla="*/ 625 w 3997"/>
                                  <a:gd name="T13" fmla="*/ 1010 h 4989"/>
                                  <a:gd name="T14" fmla="*/ 985 w 3997"/>
                                  <a:gd name="T15" fmla="*/ 540 h 4989"/>
                                  <a:gd name="T16" fmla="*/ 1384 w 3997"/>
                                  <a:gd name="T17" fmla="*/ 218 h 4989"/>
                                  <a:gd name="T18" fmla="*/ 1815 w 3997"/>
                                  <a:gd name="T19" fmla="*/ 41 h 4989"/>
                                  <a:gd name="T20" fmla="*/ 2265 w 3997"/>
                                  <a:gd name="T21" fmla="*/ 4 h 4989"/>
                                  <a:gd name="T22" fmla="*/ 2727 w 3997"/>
                                  <a:gd name="T23" fmla="*/ 101 h 4989"/>
                                  <a:gd name="T24" fmla="*/ 3188 w 3997"/>
                                  <a:gd name="T25" fmla="*/ 331 h 4989"/>
                                  <a:gd name="T26" fmla="*/ 3550 w 3997"/>
                                  <a:gd name="T27" fmla="*/ 631 h 4989"/>
                                  <a:gd name="T28" fmla="*/ 3818 w 3997"/>
                                  <a:gd name="T29" fmla="*/ 1016 h 4989"/>
                                  <a:gd name="T30" fmla="*/ 3970 w 3997"/>
                                  <a:gd name="T31" fmla="*/ 1470 h 4989"/>
                                  <a:gd name="T32" fmla="*/ 3986 w 3997"/>
                                  <a:gd name="T33" fmla="*/ 1980 h 4989"/>
                                  <a:gd name="T34" fmla="*/ 3844 w 3997"/>
                                  <a:gd name="T35" fmla="*/ 2532 h 4989"/>
                                  <a:gd name="T36" fmla="*/ 3523 w 3997"/>
                                  <a:gd name="T37" fmla="*/ 3115 h 4989"/>
                                  <a:gd name="T38" fmla="*/ 3056 w 3997"/>
                                  <a:gd name="T39" fmla="*/ 3690 h 4989"/>
                                  <a:gd name="T40" fmla="*/ 2576 w 3997"/>
                                  <a:gd name="T41" fmla="*/ 4177 h 4989"/>
                                  <a:gd name="T42" fmla="*/ 2098 w 3997"/>
                                  <a:gd name="T43" fmla="*/ 4557 h 4989"/>
                                  <a:gd name="T44" fmla="*/ 1636 w 3997"/>
                                  <a:gd name="T45" fmla="*/ 4823 h 4989"/>
                                  <a:gd name="T46" fmla="*/ 1203 w 3997"/>
                                  <a:gd name="T47" fmla="*/ 4967 h 4989"/>
                                  <a:gd name="T48" fmla="*/ 814 w 3997"/>
                                  <a:gd name="T49" fmla="*/ 4977 h 4989"/>
                                  <a:gd name="T50" fmla="*/ 762 w 3997"/>
                                  <a:gd name="T51" fmla="*/ 4604 h 4989"/>
                                  <a:gd name="T52" fmla="*/ 502 w 3997"/>
                                  <a:gd name="T53" fmla="*/ 4333 h 4989"/>
                                  <a:gd name="T54" fmla="*/ 342 w 3997"/>
                                  <a:gd name="T55" fmla="*/ 3932 h 4989"/>
                                  <a:gd name="T56" fmla="*/ 275 w 3997"/>
                                  <a:gd name="T57" fmla="*/ 3433 h 4989"/>
                                  <a:gd name="T58" fmla="*/ 300 w 3997"/>
                                  <a:gd name="T59" fmla="*/ 2868 h 4989"/>
                                  <a:gd name="T60" fmla="*/ 409 w 3997"/>
                                  <a:gd name="T61" fmla="*/ 2271 h 4989"/>
                                  <a:gd name="T62" fmla="*/ 600 w 3997"/>
                                  <a:gd name="T63" fmla="*/ 1676 h 4989"/>
                                  <a:gd name="T64" fmla="*/ 851 w 3997"/>
                                  <a:gd name="T65" fmla="*/ 1107 h 4989"/>
                                  <a:gd name="T66" fmla="*/ 1162 w 3997"/>
                                  <a:gd name="T67" fmla="*/ 663 h 4989"/>
                                  <a:gd name="T68" fmla="*/ 1530 w 3997"/>
                                  <a:gd name="T69" fmla="*/ 361 h 4989"/>
                                  <a:gd name="T70" fmla="*/ 1936 w 3997"/>
                                  <a:gd name="T71" fmla="*/ 196 h 4989"/>
                                  <a:gd name="T72" fmla="*/ 2360 w 3997"/>
                                  <a:gd name="T73" fmla="*/ 164 h 4989"/>
                                  <a:gd name="T74" fmla="*/ 2787 w 3997"/>
                                  <a:gd name="T75" fmla="*/ 260 h 4989"/>
                                  <a:gd name="T76" fmla="*/ 3188 w 3997"/>
                                  <a:gd name="T77" fmla="*/ 474 h 4989"/>
                                  <a:gd name="T78" fmla="*/ 3501 w 3997"/>
                                  <a:gd name="T79" fmla="*/ 766 h 4989"/>
                                  <a:gd name="T80" fmla="*/ 3736 w 3997"/>
                                  <a:gd name="T81" fmla="*/ 1145 h 4989"/>
                                  <a:gd name="T82" fmla="*/ 3864 w 3997"/>
                                  <a:gd name="T83" fmla="*/ 1594 h 4989"/>
                                  <a:gd name="T84" fmla="*/ 3856 w 3997"/>
                                  <a:gd name="T85" fmla="*/ 2097 h 4989"/>
                                  <a:gd name="T86" fmla="*/ 3681 w 3997"/>
                                  <a:gd name="T87" fmla="*/ 2639 h 4989"/>
                                  <a:gd name="T88" fmla="*/ 3314 w 3997"/>
                                  <a:gd name="T89" fmla="*/ 3203 h 4989"/>
                                  <a:gd name="T90" fmla="*/ 2882 w 3997"/>
                                  <a:gd name="T91" fmla="*/ 3704 h 4989"/>
                                  <a:gd name="T92" fmla="*/ 2460 w 3997"/>
                                  <a:gd name="T93" fmla="*/ 4104 h 4989"/>
                                  <a:gd name="T94" fmla="*/ 2042 w 3997"/>
                                  <a:gd name="T95" fmla="*/ 4406 h 4989"/>
                                  <a:gd name="T96" fmla="*/ 1640 w 3997"/>
                                  <a:gd name="T97" fmla="*/ 4605 h 4989"/>
                                  <a:gd name="T98" fmla="*/ 1268 w 3997"/>
                                  <a:gd name="T99" fmla="*/ 4697 h 4989"/>
                                  <a:gd name="T100" fmla="*/ 936 w 3997"/>
                                  <a:gd name="T101" fmla="*/ 4674 h 498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</a:cxnLst>
                                <a:rect l="0" t="0" r="r" b="b"/>
                                <a:pathLst>
                                  <a:path w="3997" h="4989">
                                    <a:moveTo>
                                      <a:pt x="543" y="4884"/>
                                    </a:moveTo>
                                    <a:lnTo>
                                      <a:pt x="476" y="4836"/>
                                    </a:lnTo>
                                    <a:lnTo>
                                      <a:pt x="412" y="4781"/>
                                    </a:lnTo>
                                    <a:lnTo>
                                      <a:pt x="352" y="4718"/>
                                    </a:lnTo>
                                    <a:lnTo>
                                      <a:pt x="299" y="4648"/>
                                    </a:lnTo>
                                    <a:lnTo>
                                      <a:pt x="249" y="4572"/>
                                    </a:lnTo>
                                    <a:lnTo>
                                      <a:pt x="204" y="4490"/>
                                    </a:lnTo>
                                    <a:lnTo>
                                      <a:pt x="165" y="4403"/>
                                    </a:lnTo>
                                    <a:lnTo>
                                      <a:pt x="128" y="4309"/>
                                    </a:lnTo>
                                    <a:lnTo>
                                      <a:pt x="97" y="4211"/>
                                    </a:lnTo>
                                    <a:lnTo>
                                      <a:pt x="71" y="4108"/>
                                    </a:lnTo>
                                    <a:lnTo>
                                      <a:pt x="49" y="4000"/>
                                    </a:lnTo>
                                    <a:lnTo>
                                      <a:pt x="30" y="3888"/>
                                    </a:lnTo>
                                    <a:lnTo>
                                      <a:pt x="17" y="3772"/>
                                    </a:lnTo>
                                    <a:lnTo>
                                      <a:pt x="7" y="3652"/>
                                    </a:lnTo>
                                    <a:lnTo>
                                      <a:pt x="1" y="3529"/>
                                    </a:lnTo>
                                    <a:lnTo>
                                      <a:pt x="0" y="3403"/>
                                    </a:lnTo>
                                    <a:lnTo>
                                      <a:pt x="3" y="3276"/>
                                    </a:lnTo>
                                    <a:lnTo>
                                      <a:pt x="10" y="3144"/>
                                    </a:lnTo>
                                    <a:lnTo>
                                      <a:pt x="20" y="3012"/>
                                    </a:lnTo>
                                    <a:lnTo>
                                      <a:pt x="35" y="2877"/>
                                    </a:lnTo>
                                    <a:lnTo>
                                      <a:pt x="54" y="2740"/>
                                    </a:lnTo>
                                    <a:lnTo>
                                      <a:pt x="75" y="2603"/>
                                    </a:lnTo>
                                    <a:lnTo>
                                      <a:pt x="101" y="2466"/>
                                    </a:lnTo>
                                    <a:lnTo>
                                      <a:pt x="131" y="2327"/>
                                    </a:lnTo>
                                    <a:lnTo>
                                      <a:pt x="164" y="2189"/>
                                    </a:lnTo>
                                    <a:lnTo>
                                      <a:pt x="202" y="2050"/>
                                    </a:lnTo>
                                    <a:lnTo>
                                      <a:pt x="242" y="1913"/>
                                    </a:lnTo>
                                    <a:lnTo>
                                      <a:pt x="286" y="1775"/>
                                    </a:lnTo>
                                    <a:lnTo>
                                      <a:pt x="333" y="1639"/>
                                    </a:lnTo>
                                    <a:lnTo>
                                      <a:pt x="384" y="1504"/>
                                    </a:lnTo>
                                    <a:lnTo>
                                      <a:pt x="438" y="1371"/>
                                    </a:lnTo>
                                    <a:lnTo>
                                      <a:pt x="496" y="1240"/>
                                    </a:lnTo>
                                    <a:lnTo>
                                      <a:pt x="560" y="1122"/>
                                    </a:lnTo>
                                    <a:lnTo>
                                      <a:pt x="625" y="1010"/>
                                    </a:lnTo>
                                    <a:lnTo>
                                      <a:pt x="694" y="904"/>
                                    </a:lnTo>
                                    <a:lnTo>
                                      <a:pt x="764" y="804"/>
                                    </a:lnTo>
                                    <a:lnTo>
                                      <a:pt x="835" y="710"/>
                                    </a:lnTo>
                                    <a:lnTo>
                                      <a:pt x="909" y="622"/>
                                    </a:lnTo>
                                    <a:lnTo>
                                      <a:pt x="985" y="540"/>
                                    </a:lnTo>
                                    <a:lnTo>
                                      <a:pt x="1062" y="463"/>
                                    </a:lnTo>
                                    <a:lnTo>
                                      <a:pt x="1140" y="393"/>
                                    </a:lnTo>
                                    <a:lnTo>
                                      <a:pt x="1221" y="329"/>
                                    </a:lnTo>
                                    <a:lnTo>
                                      <a:pt x="1301" y="271"/>
                                    </a:lnTo>
                                    <a:lnTo>
                                      <a:pt x="1384" y="218"/>
                                    </a:lnTo>
                                    <a:lnTo>
                                      <a:pt x="1468" y="172"/>
                                    </a:lnTo>
                                    <a:lnTo>
                                      <a:pt x="1553" y="131"/>
                                    </a:lnTo>
                                    <a:lnTo>
                                      <a:pt x="1639" y="95"/>
                                    </a:lnTo>
                                    <a:lnTo>
                                      <a:pt x="1727" y="65"/>
                                    </a:lnTo>
                                    <a:lnTo>
                                      <a:pt x="1815" y="41"/>
                                    </a:lnTo>
                                    <a:lnTo>
                                      <a:pt x="1904" y="23"/>
                                    </a:lnTo>
                                    <a:lnTo>
                                      <a:pt x="1993" y="10"/>
                                    </a:lnTo>
                                    <a:lnTo>
                                      <a:pt x="2083" y="1"/>
                                    </a:lnTo>
                                    <a:lnTo>
                                      <a:pt x="2174" y="0"/>
                                    </a:lnTo>
                                    <a:lnTo>
                                      <a:pt x="2265" y="4"/>
                                    </a:lnTo>
                                    <a:lnTo>
                                      <a:pt x="2357" y="12"/>
                                    </a:lnTo>
                                    <a:lnTo>
                                      <a:pt x="2449" y="26"/>
                                    </a:lnTo>
                                    <a:lnTo>
                                      <a:pt x="2542" y="46"/>
                                    </a:lnTo>
                                    <a:lnTo>
                                      <a:pt x="2634" y="71"/>
                                    </a:lnTo>
                                    <a:lnTo>
                                      <a:pt x="2727" y="101"/>
                                    </a:lnTo>
                                    <a:lnTo>
                                      <a:pt x="2819" y="136"/>
                                    </a:lnTo>
                                    <a:lnTo>
                                      <a:pt x="2912" y="178"/>
                                    </a:lnTo>
                                    <a:lnTo>
                                      <a:pt x="3004" y="223"/>
                                    </a:lnTo>
                                    <a:lnTo>
                                      <a:pt x="3097" y="274"/>
                                    </a:lnTo>
                                    <a:lnTo>
                                      <a:pt x="3188" y="331"/>
                                    </a:lnTo>
                                    <a:lnTo>
                                      <a:pt x="3268" y="383"/>
                                    </a:lnTo>
                                    <a:lnTo>
                                      <a:pt x="3343" y="440"/>
                                    </a:lnTo>
                                    <a:lnTo>
                                      <a:pt x="3416" y="501"/>
                                    </a:lnTo>
                                    <a:lnTo>
                                      <a:pt x="3485" y="565"/>
                                    </a:lnTo>
                                    <a:lnTo>
                                      <a:pt x="3550" y="631"/>
                                    </a:lnTo>
                                    <a:lnTo>
                                      <a:pt x="3611" y="702"/>
                                    </a:lnTo>
                                    <a:lnTo>
                                      <a:pt x="3670" y="777"/>
                                    </a:lnTo>
                                    <a:lnTo>
                                      <a:pt x="3723" y="854"/>
                                    </a:lnTo>
                                    <a:lnTo>
                                      <a:pt x="3773" y="933"/>
                                    </a:lnTo>
                                    <a:lnTo>
                                      <a:pt x="3818" y="1016"/>
                                    </a:lnTo>
                                    <a:lnTo>
                                      <a:pt x="3858" y="1102"/>
                                    </a:lnTo>
                                    <a:lnTo>
                                      <a:pt x="3894" y="1190"/>
                                    </a:lnTo>
                                    <a:lnTo>
                                      <a:pt x="3925" y="1282"/>
                                    </a:lnTo>
                                    <a:lnTo>
                                      <a:pt x="3949" y="1375"/>
                                    </a:lnTo>
                                    <a:lnTo>
                                      <a:pt x="3970" y="1470"/>
                                    </a:lnTo>
                                    <a:lnTo>
                                      <a:pt x="3985" y="1568"/>
                                    </a:lnTo>
                                    <a:lnTo>
                                      <a:pt x="3995" y="1669"/>
                                    </a:lnTo>
                                    <a:lnTo>
                                      <a:pt x="3997" y="1771"/>
                                    </a:lnTo>
                                    <a:lnTo>
                                      <a:pt x="3995" y="1875"/>
                                    </a:lnTo>
                                    <a:lnTo>
                                      <a:pt x="3986" y="1980"/>
                                    </a:lnTo>
                                    <a:lnTo>
                                      <a:pt x="3971" y="2088"/>
                                    </a:lnTo>
                                    <a:lnTo>
                                      <a:pt x="3949" y="2197"/>
                                    </a:lnTo>
                                    <a:lnTo>
                                      <a:pt x="3921" y="2307"/>
                                    </a:lnTo>
                                    <a:lnTo>
                                      <a:pt x="3887" y="2419"/>
                                    </a:lnTo>
                                    <a:lnTo>
                                      <a:pt x="3844" y="2532"/>
                                    </a:lnTo>
                                    <a:lnTo>
                                      <a:pt x="3795" y="2647"/>
                                    </a:lnTo>
                                    <a:lnTo>
                                      <a:pt x="3738" y="2762"/>
                                    </a:lnTo>
                                    <a:lnTo>
                                      <a:pt x="3674" y="2879"/>
                                    </a:lnTo>
                                    <a:lnTo>
                                      <a:pt x="3602" y="2996"/>
                                    </a:lnTo>
                                    <a:lnTo>
                                      <a:pt x="3523" y="3115"/>
                                    </a:lnTo>
                                    <a:lnTo>
                                      <a:pt x="3435" y="3233"/>
                                    </a:lnTo>
                                    <a:lnTo>
                                      <a:pt x="3340" y="3351"/>
                                    </a:lnTo>
                                    <a:lnTo>
                                      <a:pt x="3246" y="3469"/>
                                    </a:lnTo>
                                    <a:lnTo>
                                      <a:pt x="3151" y="3581"/>
                                    </a:lnTo>
                                    <a:lnTo>
                                      <a:pt x="3056" y="3690"/>
                                    </a:lnTo>
                                    <a:lnTo>
                                      <a:pt x="2962" y="3795"/>
                                    </a:lnTo>
                                    <a:lnTo>
                                      <a:pt x="2865" y="3897"/>
                                    </a:lnTo>
                                    <a:lnTo>
                                      <a:pt x="2769" y="3994"/>
                                    </a:lnTo>
                                    <a:lnTo>
                                      <a:pt x="2673" y="4088"/>
                                    </a:lnTo>
                                    <a:lnTo>
                                      <a:pt x="2576" y="4177"/>
                                    </a:lnTo>
                                    <a:lnTo>
                                      <a:pt x="2480" y="4261"/>
                                    </a:lnTo>
                                    <a:lnTo>
                                      <a:pt x="2384" y="4341"/>
                                    </a:lnTo>
                                    <a:lnTo>
                                      <a:pt x="2288" y="4418"/>
                                    </a:lnTo>
                                    <a:lnTo>
                                      <a:pt x="2193" y="4489"/>
                                    </a:lnTo>
                                    <a:lnTo>
                                      <a:pt x="2098" y="4557"/>
                                    </a:lnTo>
                                    <a:lnTo>
                                      <a:pt x="2003" y="4620"/>
                                    </a:lnTo>
                                    <a:lnTo>
                                      <a:pt x="1910" y="4678"/>
                                    </a:lnTo>
                                    <a:lnTo>
                                      <a:pt x="1817" y="4731"/>
                                    </a:lnTo>
                                    <a:lnTo>
                                      <a:pt x="1726" y="4779"/>
                                    </a:lnTo>
                                    <a:lnTo>
                                      <a:pt x="1636" y="4823"/>
                                    </a:lnTo>
                                    <a:lnTo>
                                      <a:pt x="1546" y="4862"/>
                                    </a:lnTo>
                                    <a:lnTo>
                                      <a:pt x="1458" y="4895"/>
                                    </a:lnTo>
                                    <a:lnTo>
                                      <a:pt x="1371" y="4924"/>
                                    </a:lnTo>
                                    <a:lnTo>
                                      <a:pt x="1286" y="4948"/>
                                    </a:lnTo>
                                    <a:lnTo>
                                      <a:pt x="1203" y="4967"/>
                                    </a:lnTo>
                                    <a:lnTo>
                                      <a:pt x="1121" y="4980"/>
                                    </a:lnTo>
                                    <a:lnTo>
                                      <a:pt x="1040" y="4987"/>
                                    </a:lnTo>
                                    <a:lnTo>
                                      <a:pt x="963" y="4989"/>
                                    </a:lnTo>
                                    <a:lnTo>
                                      <a:pt x="887" y="4985"/>
                                    </a:lnTo>
                                    <a:lnTo>
                                      <a:pt x="814" y="4977"/>
                                    </a:lnTo>
                                    <a:lnTo>
                                      <a:pt x="743" y="4962"/>
                                    </a:lnTo>
                                    <a:lnTo>
                                      <a:pt x="674" y="4942"/>
                                    </a:lnTo>
                                    <a:lnTo>
                                      <a:pt x="607" y="4916"/>
                                    </a:lnTo>
                                    <a:lnTo>
                                      <a:pt x="543" y="4884"/>
                                    </a:lnTo>
                                    <a:close/>
                                    <a:moveTo>
                                      <a:pt x="762" y="4604"/>
                                    </a:moveTo>
                                    <a:lnTo>
                                      <a:pt x="702" y="4562"/>
                                    </a:lnTo>
                                    <a:lnTo>
                                      <a:pt x="645" y="4513"/>
                                    </a:lnTo>
                                    <a:lnTo>
                                      <a:pt x="594" y="4459"/>
                                    </a:lnTo>
                                    <a:lnTo>
                                      <a:pt x="546" y="4398"/>
                                    </a:lnTo>
                                    <a:lnTo>
                                      <a:pt x="502" y="4333"/>
                                    </a:lnTo>
                                    <a:lnTo>
                                      <a:pt x="463" y="4262"/>
                                    </a:lnTo>
                                    <a:lnTo>
                                      <a:pt x="426" y="4186"/>
                                    </a:lnTo>
                                    <a:lnTo>
                                      <a:pt x="394" y="4106"/>
                                    </a:lnTo>
                                    <a:lnTo>
                                      <a:pt x="365" y="4020"/>
                                    </a:lnTo>
                                    <a:lnTo>
                                      <a:pt x="342" y="3932"/>
                                    </a:lnTo>
                                    <a:lnTo>
                                      <a:pt x="322" y="3838"/>
                                    </a:lnTo>
                                    <a:lnTo>
                                      <a:pt x="304" y="3742"/>
                                    </a:lnTo>
                                    <a:lnTo>
                                      <a:pt x="291" y="3641"/>
                                    </a:lnTo>
                                    <a:lnTo>
                                      <a:pt x="281" y="3538"/>
                                    </a:lnTo>
                                    <a:lnTo>
                                      <a:pt x="275" y="3433"/>
                                    </a:lnTo>
                                    <a:lnTo>
                                      <a:pt x="274" y="3324"/>
                                    </a:lnTo>
                                    <a:lnTo>
                                      <a:pt x="275" y="3213"/>
                                    </a:lnTo>
                                    <a:lnTo>
                                      <a:pt x="280" y="3100"/>
                                    </a:lnTo>
                                    <a:lnTo>
                                      <a:pt x="288" y="2984"/>
                                    </a:lnTo>
                                    <a:lnTo>
                                      <a:pt x="300" y="2868"/>
                                    </a:lnTo>
                                    <a:lnTo>
                                      <a:pt x="316" y="2751"/>
                                    </a:lnTo>
                                    <a:lnTo>
                                      <a:pt x="333" y="2631"/>
                                    </a:lnTo>
                                    <a:lnTo>
                                      <a:pt x="356" y="2512"/>
                                    </a:lnTo>
                                    <a:lnTo>
                                      <a:pt x="381" y="2392"/>
                                    </a:lnTo>
                                    <a:lnTo>
                                      <a:pt x="409" y="2271"/>
                                    </a:lnTo>
                                    <a:lnTo>
                                      <a:pt x="441" y="2152"/>
                                    </a:lnTo>
                                    <a:lnTo>
                                      <a:pt x="476" y="2031"/>
                                    </a:lnTo>
                                    <a:lnTo>
                                      <a:pt x="514" y="1911"/>
                                    </a:lnTo>
                                    <a:lnTo>
                                      <a:pt x="555" y="1793"/>
                                    </a:lnTo>
                                    <a:lnTo>
                                      <a:pt x="600" y="1676"/>
                                    </a:lnTo>
                                    <a:lnTo>
                                      <a:pt x="647" y="1559"/>
                                    </a:lnTo>
                                    <a:lnTo>
                                      <a:pt x="698" y="1444"/>
                                    </a:lnTo>
                                    <a:lnTo>
                                      <a:pt x="745" y="1327"/>
                                    </a:lnTo>
                                    <a:lnTo>
                                      <a:pt x="796" y="1214"/>
                                    </a:lnTo>
                                    <a:lnTo>
                                      <a:pt x="851" y="1107"/>
                                    </a:lnTo>
                                    <a:lnTo>
                                      <a:pt x="907" y="1007"/>
                                    </a:lnTo>
                                    <a:lnTo>
                                      <a:pt x="968" y="913"/>
                                    </a:lnTo>
                                    <a:lnTo>
                                      <a:pt x="1030" y="824"/>
                                    </a:lnTo>
                                    <a:lnTo>
                                      <a:pt x="1095" y="740"/>
                                    </a:lnTo>
                                    <a:lnTo>
                                      <a:pt x="1162" y="663"/>
                                    </a:lnTo>
                                    <a:lnTo>
                                      <a:pt x="1232" y="591"/>
                                    </a:lnTo>
                                    <a:lnTo>
                                      <a:pt x="1304" y="526"/>
                                    </a:lnTo>
                                    <a:lnTo>
                                      <a:pt x="1377" y="466"/>
                                    </a:lnTo>
                                    <a:lnTo>
                                      <a:pt x="1453" y="410"/>
                                    </a:lnTo>
                                    <a:lnTo>
                                      <a:pt x="1530" y="361"/>
                                    </a:lnTo>
                                    <a:lnTo>
                                      <a:pt x="1608" y="316"/>
                                    </a:lnTo>
                                    <a:lnTo>
                                      <a:pt x="1689" y="279"/>
                                    </a:lnTo>
                                    <a:lnTo>
                                      <a:pt x="1770" y="245"/>
                                    </a:lnTo>
                                    <a:lnTo>
                                      <a:pt x="1853" y="218"/>
                                    </a:lnTo>
                                    <a:lnTo>
                                      <a:pt x="1936" y="196"/>
                                    </a:lnTo>
                                    <a:lnTo>
                                      <a:pt x="2020" y="179"/>
                                    </a:lnTo>
                                    <a:lnTo>
                                      <a:pt x="2104" y="167"/>
                                    </a:lnTo>
                                    <a:lnTo>
                                      <a:pt x="2189" y="161"/>
                                    </a:lnTo>
                                    <a:lnTo>
                                      <a:pt x="2275" y="160"/>
                                    </a:lnTo>
                                    <a:lnTo>
                                      <a:pt x="2360" y="164"/>
                                    </a:lnTo>
                                    <a:lnTo>
                                      <a:pt x="2447" y="173"/>
                                    </a:lnTo>
                                    <a:lnTo>
                                      <a:pt x="2532" y="187"/>
                                    </a:lnTo>
                                    <a:lnTo>
                                      <a:pt x="2618" y="206"/>
                                    </a:lnTo>
                                    <a:lnTo>
                                      <a:pt x="2703" y="231"/>
                                    </a:lnTo>
                                    <a:lnTo>
                                      <a:pt x="2787" y="260"/>
                                    </a:lnTo>
                                    <a:lnTo>
                                      <a:pt x="2871" y="294"/>
                                    </a:lnTo>
                                    <a:lnTo>
                                      <a:pt x="2954" y="333"/>
                                    </a:lnTo>
                                    <a:lnTo>
                                      <a:pt x="3037" y="378"/>
                                    </a:lnTo>
                                    <a:lnTo>
                                      <a:pt x="3118" y="427"/>
                                    </a:lnTo>
                                    <a:lnTo>
                                      <a:pt x="3188" y="474"/>
                                    </a:lnTo>
                                    <a:lnTo>
                                      <a:pt x="3256" y="525"/>
                                    </a:lnTo>
                                    <a:lnTo>
                                      <a:pt x="3321" y="579"/>
                                    </a:lnTo>
                                    <a:lnTo>
                                      <a:pt x="3384" y="639"/>
                                    </a:lnTo>
                                    <a:lnTo>
                                      <a:pt x="3443" y="701"/>
                                    </a:lnTo>
                                    <a:lnTo>
                                      <a:pt x="3501" y="766"/>
                                    </a:lnTo>
                                    <a:lnTo>
                                      <a:pt x="3556" y="836"/>
                                    </a:lnTo>
                                    <a:lnTo>
                                      <a:pt x="3606" y="909"/>
                                    </a:lnTo>
                                    <a:lnTo>
                                      <a:pt x="3653" y="984"/>
                                    </a:lnTo>
                                    <a:lnTo>
                                      <a:pt x="3697" y="1064"/>
                                    </a:lnTo>
                                    <a:lnTo>
                                      <a:pt x="3736" y="1145"/>
                                    </a:lnTo>
                                    <a:lnTo>
                                      <a:pt x="3772" y="1231"/>
                                    </a:lnTo>
                                    <a:lnTo>
                                      <a:pt x="3801" y="1317"/>
                                    </a:lnTo>
                                    <a:lnTo>
                                      <a:pt x="3827" y="1407"/>
                                    </a:lnTo>
                                    <a:lnTo>
                                      <a:pt x="3849" y="1499"/>
                                    </a:lnTo>
                                    <a:lnTo>
                                      <a:pt x="3864" y="1594"/>
                                    </a:lnTo>
                                    <a:lnTo>
                                      <a:pt x="3874" y="1691"/>
                                    </a:lnTo>
                                    <a:lnTo>
                                      <a:pt x="3878" y="1789"/>
                                    </a:lnTo>
                                    <a:lnTo>
                                      <a:pt x="3877" y="1890"/>
                                    </a:lnTo>
                                    <a:lnTo>
                                      <a:pt x="3870" y="1993"/>
                                    </a:lnTo>
                                    <a:lnTo>
                                      <a:pt x="3856" y="2097"/>
                                    </a:lnTo>
                                    <a:lnTo>
                                      <a:pt x="3834" y="2203"/>
                                    </a:lnTo>
                                    <a:lnTo>
                                      <a:pt x="3807" y="2309"/>
                                    </a:lnTo>
                                    <a:lnTo>
                                      <a:pt x="3773" y="2418"/>
                                    </a:lnTo>
                                    <a:lnTo>
                                      <a:pt x="3731" y="2528"/>
                                    </a:lnTo>
                                    <a:lnTo>
                                      <a:pt x="3681" y="2639"/>
                                    </a:lnTo>
                                    <a:lnTo>
                                      <a:pt x="3625" y="2750"/>
                                    </a:lnTo>
                                    <a:lnTo>
                                      <a:pt x="3559" y="2862"/>
                                    </a:lnTo>
                                    <a:lnTo>
                                      <a:pt x="3486" y="2975"/>
                                    </a:lnTo>
                                    <a:lnTo>
                                      <a:pt x="3404" y="3088"/>
                                    </a:lnTo>
                                    <a:lnTo>
                                      <a:pt x="3314" y="3203"/>
                                    </a:lnTo>
                                    <a:lnTo>
                                      <a:pt x="3214" y="3317"/>
                                    </a:lnTo>
                                    <a:lnTo>
                                      <a:pt x="3132" y="3419"/>
                                    </a:lnTo>
                                    <a:lnTo>
                                      <a:pt x="3049" y="3518"/>
                                    </a:lnTo>
                                    <a:lnTo>
                                      <a:pt x="2965" y="3613"/>
                                    </a:lnTo>
                                    <a:lnTo>
                                      <a:pt x="2882" y="3704"/>
                                    </a:lnTo>
                                    <a:lnTo>
                                      <a:pt x="2798" y="3792"/>
                                    </a:lnTo>
                                    <a:lnTo>
                                      <a:pt x="2714" y="3876"/>
                                    </a:lnTo>
                                    <a:lnTo>
                                      <a:pt x="2629" y="3955"/>
                                    </a:lnTo>
                                    <a:lnTo>
                                      <a:pt x="2544" y="4032"/>
                                    </a:lnTo>
                                    <a:lnTo>
                                      <a:pt x="2460" y="4104"/>
                                    </a:lnTo>
                                    <a:lnTo>
                                      <a:pt x="2376" y="4173"/>
                                    </a:lnTo>
                                    <a:lnTo>
                                      <a:pt x="2291" y="4237"/>
                                    </a:lnTo>
                                    <a:lnTo>
                                      <a:pt x="2208" y="4297"/>
                                    </a:lnTo>
                                    <a:lnTo>
                                      <a:pt x="2125" y="4354"/>
                                    </a:lnTo>
                                    <a:lnTo>
                                      <a:pt x="2042" y="4406"/>
                                    </a:lnTo>
                                    <a:lnTo>
                                      <a:pt x="1961" y="4455"/>
                                    </a:lnTo>
                                    <a:lnTo>
                                      <a:pt x="1879" y="4499"/>
                                    </a:lnTo>
                                    <a:lnTo>
                                      <a:pt x="1798" y="4539"/>
                                    </a:lnTo>
                                    <a:lnTo>
                                      <a:pt x="1719" y="4575"/>
                                    </a:lnTo>
                                    <a:lnTo>
                                      <a:pt x="1640" y="4605"/>
                                    </a:lnTo>
                                    <a:lnTo>
                                      <a:pt x="1563" y="4633"/>
                                    </a:lnTo>
                                    <a:lnTo>
                                      <a:pt x="1487" y="4655"/>
                                    </a:lnTo>
                                    <a:lnTo>
                                      <a:pt x="1413" y="4674"/>
                                    </a:lnTo>
                                    <a:lnTo>
                                      <a:pt x="1339" y="4687"/>
                                    </a:lnTo>
                                    <a:lnTo>
                                      <a:pt x="1268" y="4697"/>
                                    </a:lnTo>
                                    <a:lnTo>
                                      <a:pt x="1198" y="4701"/>
                                    </a:lnTo>
                                    <a:lnTo>
                                      <a:pt x="1129" y="4701"/>
                                    </a:lnTo>
                                    <a:lnTo>
                                      <a:pt x="1063" y="4697"/>
                                    </a:lnTo>
                                    <a:lnTo>
                                      <a:pt x="999" y="4688"/>
                                    </a:lnTo>
                                    <a:lnTo>
                                      <a:pt x="936" y="4674"/>
                                    </a:lnTo>
                                    <a:lnTo>
                                      <a:pt x="875" y="4655"/>
                                    </a:lnTo>
                                    <a:lnTo>
                                      <a:pt x="817" y="4633"/>
                                    </a:lnTo>
                                    <a:lnTo>
                                      <a:pt x="762" y="460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2">
                                  <a:lumMod val="40000"/>
                                  <a:lumOff val="60000"/>
                                  <a:alpha val="74001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0" name="Freeform 162"/>
                            <wps:cNvSpPr>
                              <a:spLocks noEditPoints="1"/>
                            </wps:cNvSpPr>
                            <wps:spPr bwMode="auto">
                              <a:xfrm rot="5400000">
                                <a:off x="5360" y="7488"/>
                                <a:ext cx="2964" cy="2707"/>
                              </a:xfrm>
                              <a:custGeom>
                                <a:avLst/>
                                <a:gdLst>
                                  <a:gd name="T0" fmla="*/ 502 w 6503"/>
                                  <a:gd name="T1" fmla="*/ 311 h 5391"/>
                                  <a:gd name="T2" fmla="*/ 1094 w 6503"/>
                                  <a:gd name="T3" fmla="*/ 78 h 5391"/>
                                  <a:gd name="T4" fmla="*/ 1837 w 6503"/>
                                  <a:gd name="T5" fmla="*/ 0 h 5391"/>
                                  <a:gd name="T6" fmla="*/ 2683 w 6503"/>
                                  <a:gd name="T7" fmla="*/ 65 h 5391"/>
                                  <a:gd name="T8" fmla="*/ 3577 w 6503"/>
                                  <a:gd name="T9" fmla="*/ 260 h 5391"/>
                                  <a:gd name="T10" fmla="*/ 4470 w 6503"/>
                                  <a:gd name="T11" fmla="*/ 577 h 5391"/>
                                  <a:gd name="T12" fmla="*/ 5279 w 6503"/>
                                  <a:gd name="T13" fmla="*/ 1008 h 5391"/>
                                  <a:gd name="T14" fmla="*/ 5873 w 6503"/>
                                  <a:gd name="T15" fmla="*/ 1514 h 5391"/>
                                  <a:gd name="T16" fmla="*/ 6268 w 6503"/>
                                  <a:gd name="T17" fmla="*/ 2064 h 5391"/>
                                  <a:gd name="T18" fmla="*/ 6471 w 6503"/>
                                  <a:gd name="T19" fmla="*/ 2643 h 5391"/>
                                  <a:gd name="T20" fmla="*/ 6488 w 6503"/>
                                  <a:gd name="T21" fmla="*/ 3239 h 5391"/>
                                  <a:gd name="T22" fmla="*/ 6325 w 6503"/>
                                  <a:gd name="T23" fmla="*/ 3839 h 5391"/>
                                  <a:gd name="T24" fmla="*/ 5988 w 6503"/>
                                  <a:gd name="T25" fmla="*/ 4430 h 5391"/>
                                  <a:gd name="T26" fmla="*/ 5564 w 6503"/>
                                  <a:gd name="T27" fmla="*/ 4882 h 5391"/>
                                  <a:gd name="T28" fmla="*/ 5037 w 6503"/>
                                  <a:gd name="T29" fmla="*/ 5207 h 5391"/>
                                  <a:gd name="T30" fmla="*/ 4426 w 6503"/>
                                  <a:gd name="T31" fmla="*/ 5374 h 5391"/>
                                  <a:gd name="T32" fmla="*/ 3753 w 6503"/>
                                  <a:gd name="T33" fmla="*/ 5357 h 5391"/>
                                  <a:gd name="T34" fmla="*/ 3034 w 6503"/>
                                  <a:gd name="T35" fmla="*/ 5131 h 5391"/>
                                  <a:gd name="T36" fmla="*/ 2290 w 6503"/>
                                  <a:gd name="T37" fmla="*/ 4665 h 5391"/>
                                  <a:gd name="T38" fmla="*/ 1563 w 6503"/>
                                  <a:gd name="T39" fmla="*/ 4009 h 5391"/>
                                  <a:gd name="T40" fmla="*/ 957 w 6503"/>
                                  <a:gd name="T41" fmla="*/ 3343 h 5391"/>
                                  <a:gd name="T42" fmla="*/ 490 w 6503"/>
                                  <a:gd name="T43" fmla="*/ 2684 h 5391"/>
                                  <a:gd name="T44" fmla="*/ 172 w 6503"/>
                                  <a:gd name="T45" fmla="*/ 2057 h 5391"/>
                                  <a:gd name="T46" fmla="*/ 16 w 6503"/>
                                  <a:gd name="T47" fmla="*/ 1477 h 5391"/>
                                  <a:gd name="T48" fmla="*/ 30 w 6503"/>
                                  <a:gd name="T49" fmla="*/ 964 h 5391"/>
                                  <a:gd name="T50" fmla="*/ 526 w 6503"/>
                                  <a:gd name="T51" fmla="*/ 924 h 5391"/>
                                  <a:gd name="T52" fmla="*/ 903 w 6503"/>
                                  <a:gd name="T53" fmla="*/ 601 h 5391"/>
                                  <a:gd name="T54" fmla="*/ 1445 w 6503"/>
                                  <a:gd name="T55" fmla="*/ 420 h 5391"/>
                                  <a:gd name="T56" fmla="*/ 2108 w 6503"/>
                                  <a:gd name="T57" fmla="*/ 371 h 5391"/>
                                  <a:gd name="T58" fmla="*/ 2850 w 6503"/>
                                  <a:gd name="T59" fmla="*/ 443 h 5391"/>
                                  <a:gd name="T60" fmla="*/ 3629 w 6503"/>
                                  <a:gd name="T61" fmla="*/ 631 h 5391"/>
                                  <a:gd name="T62" fmla="*/ 4403 w 6503"/>
                                  <a:gd name="T63" fmla="*/ 925 h 5391"/>
                                  <a:gd name="T64" fmla="*/ 5134 w 6503"/>
                                  <a:gd name="T65" fmla="*/ 1297 h 5391"/>
                                  <a:gd name="T66" fmla="*/ 5698 w 6503"/>
                                  <a:gd name="T67" fmla="*/ 1739 h 5391"/>
                                  <a:gd name="T68" fmla="*/ 6070 w 6503"/>
                                  <a:gd name="T69" fmla="*/ 2245 h 5391"/>
                                  <a:gd name="T70" fmla="*/ 6258 w 6503"/>
                                  <a:gd name="T71" fmla="*/ 2791 h 5391"/>
                                  <a:gd name="T72" fmla="*/ 6269 w 6503"/>
                                  <a:gd name="T73" fmla="*/ 3352 h 5391"/>
                                  <a:gd name="T74" fmla="*/ 6110 w 6503"/>
                                  <a:gd name="T75" fmla="*/ 3906 h 5391"/>
                                  <a:gd name="T76" fmla="*/ 5800 w 6503"/>
                                  <a:gd name="T77" fmla="*/ 4418 h 5391"/>
                                  <a:gd name="T78" fmla="*/ 5389 w 6503"/>
                                  <a:gd name="T79" fmla="*/ 4809 h 5391"/>
                                  <a:gd name="T80" fmla="*/ 4872 w 6503"/>
                                  <a:gd name="T81" fmla="*/ 5089 h 5391"/>
                                  <a:gd name="T82" fmla="*/ 4271 w 6503"/>
                                  <a:gd name="T83" fmla="*/ 5226 h 5391"/>
                                  <a:gd name="T84" fmla="*/ 3608 w 6503"/>
                                  <a:gd name="T85" fmla="*/ 5177 h 5391"/>
                                  <a:gd name="T86" fmla="*/ 2906 w 6503"/>
                                  <a:gd name="T87" fmla="*/ 4909 h 5391"/>
                                  <a:gd name="T88" fmla="*/ 2188 w 6503"/>
                                  <a:gd name="T89" fmla="*/ 4384 h 5391"/>
                                  <a:gd name="T90" fmla="*/ 1559 w 6503"/>
                                  <a:gd name="T91" fmla="*/ 3779 h 5391"/>
                                  <a:gd name="T92" fmla="*/ 1062 w 6503"/>
                                  <a:gd name="T93" fmla="*/ 3195 h 5391"/>
                                  <a:gd name="T94" fmla="*/ 693 w 6503"/>
                                  <a:gd name="T95" fmla="*/ 2623 h 5391"/>
                                  <a:gd name="T96" fmla="*/ 459 w 6503"/>
                                  <a:gd name="T97" fmla="*/ 2079 h 5391"/>
                                  <a:gd name="T98" fmla="*/ 367 w 6503"/>
                                  <a:gd name="T99" fmla="*/ 1582 h 5391"/>
                                  <a:gd name="T100" fmla="*/ 421 w 6503"/>
                                  <a:gd name="T101" fmla="*/ 1147 h 539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</a:cxnLst>
                                <a:rect l="0" t="0" r="r" b="b"/>
                                <a:pathLst>
                                  <a:path w="6503" h="5391">
                                    <a:moveTo>
                                      <a:pt x="172" y="616"/>
                                    </a:moveTo>
                                    <a:lnTo>
                                      <a:pt x="241" y="529"/>
                                    </a:lnTo>
                                    <a:lnTo>
                                      <a:pt x="319" y="450"/>
                                    </a:lnTo>
                                    <a:lnTo>
                                      <a:pt x="406" y="378"/>
                                    </a:lnTo>
                                    <a:lnTo>
                                      <a:pt x="502" y="311"/>
                                    </a:lnTo>
                                    <a:lnTo>
                                      <a:pt x="605" y="252"/>
                                    </a:lnTo>
                                    <a:lnTo>
                                      <a:pt x="717" y="199"/>
                                    </a:lnTo>
                                    <a:lnTo>
                                      <a:pt x="835" y="153"/>
                                    </a:lnTo>
                                    <a:lnTo>
                                      <a:pt x="961" y="112"/>
                                    </a:lnTo>
                                    <a:lnTo>
                                      <a:pt x="1094" y="78"/>
                                    </a:lnTo>
                                    <a:lnTo>
                                      <a:pt x="1231" y="51"/>
                                    </a:lnTo>
                                    <a:lnTo>
                                      <a:pt x="1376" y="30"/>
                                    </a:lnTo>
                                    <a:lnTo>
                                      <a:pt x="1524" y="14"/>
                                    </a:lnTo>
                                    <a:lnTo>
                                      <a:pt x="1678" y="4"/>
                                    </a:lnTo>
                                    <a:lnTo>
                                      <a:pt x="1837" y="0"/>
                                    </a:lnTo>
                                    <a:lnTo>
                                      <a:pt x="2000" y="2"/>
                                    </a:lnTo>
                                    <a:lnTo>
                                      <a:pt x="2166" y="9"/>
                                    </a:lnTo>
                                    <a:lnTo>
                                      <a:pt x="2336" y="22"/>
                                    </a:lnTo>
                                    <a:lnTo>
                                      <a:pt x="2507" y="41"/>
                                    </a:lnTo>
                                    <a:lnTo>
                                      <a:pt x="2683" y="65"/>
                                    </a:lnTo>
                                    <a:lnTo>
                                      <a:pt x="2859" y="94"/>
                                    </a:lnTo>
                                    <a:lnTo>
                                      <a:pt x="3038" y="128"/>
                                    </a:lnTo>
                                    <a:lnTo>
                                      <a:pt x="3217" y="167"/>
                                    </a:lnTo>
                                    <a:lnTo>
                                      <a:pt x="3397" y="212"/>
                                    </a:lnTo>
                                    <a:lnTo>
                                      <a:pt x="3577" y="260"/>
                                    </a:lnTo>
                                    <a:lnTo>
                                      <a:pt x="3757" y="315"/>
                                    </a:lnTo>
                                    <a:lnTo>
                                      <a:pt x="3938" y="373"/>
                                    </a:lnTo>
                                    <a:lnTo>
                                      <a:pt x="4117" y="437"/>
                                    </a:lnTo>
                                    <a:lnTo>
                                      <a:pt x="4295" y="504"/>
                                    </a:lnTo>
                                    <a:lnTo>
                                      <a:pt x="4470" y="577"/>
                                    </a:lnTo>
                                    <a:lnTo>
                                      <a:pt x="4645" y="654"/>
                                    </a:lnTo>
                                    <a:lnTo>
                                      <a:pt x="4817" y="734"/>
                                    </a:lnTo>
                                    <a:lnTo>
                                      <a:pt x="4985" y="819"/>
                                    </a:lnTo>
                                    <a:lnTo>
                                      <a:pt x="5137" y="913"/>
                                    </a:lnTo>
                                    <a:lnTo>
                                      <a:pt x="5279" y="1008"/>
                                    </a:lnTo>
                                    <a:lnTo>
                                      <a:pt x="5414" y="1105"/>
                                    </a:lnTo>
                                    <a:lnTo>
                                      <a:pt x="5541" y="1204"/>
                                    </a:lnTo>
                                    <a:lnTo>
                                      <a:pt x="5660" y="1306"/>
                                    </a:lnTo>
                                    <a:lnTo>
                                      <a:pt x="5771" y="1409"/>
                                    </a:lnTo>
                                    <a:lnTo>
                                      <a:pt x="5873" y="1514"/>
                                    </a:lnTo>
                                    <a:lnTo>
                                      <a:pt x="5968" y="1621"/>
                                    </a:lnTo>
                                    <a:lnTo>
                                      <a:pt x="6055" y="1730"/>
                                    </a:lnTo>
                                    <a:lnTo>
                                      <a:pt x="6134" y="1840"/>
                                    </a:lnTo>
                                    <a:lnTo>
                                      <a:pt x="6205" y="1951"/>
                                    </a:lnTo>
                                    <a:lnTo>
                                      <a:pt x="6268" y="2064"/>
                                    </a:lnTo>
                                    <a:lnTo>
                                      <a:pt x="6324" y="2178"/>
                                    </a:lnTo>
                                    <a:lnTo>
                                      <a:pt x="6373" y="2292"/>
                                    </a:lnTo>
                                    <a:lnTo>
                                      <a:pt x="6413" y="2408"/>
                                    </a:lnTo>
                                    <a:lnTo>
                                      <a:pt x="6446" y="2526"/>
                                    </a:lnTo>
                                    <a:lnTo>
                                      <a:pt x="6471" y="2643"/>
                                    </a:lnTo>
                                    <a:lnTo>
                                      <a:pt x="6489" y="2761"/>
                                    </a:lnTo>
                                    <a:lnTo>
                                      <a:pt x="6499" y="2880"/>
                                    </a:lnTo>
                                    <a:lnTo>
                                      <a:pt x="6503" y="2999"/>
                                    </a:lnTo>
                                    <a:lnTo>
                                      <a:pt x="6499" y="3119"/>
                                    </a:lnTo>
                                    <a:lnTo>
                                      <a:pt x="6488" y="3239"/>
                                    </a:lnTo>
                                    <a:lnTo>
                                      <a:pt x="6470" y="3358"/>
                                    </a:lnTo>
                                    <a:lnTo>
                                      <a:pt x="6444" y="3479"/>
                                    </a:lnTo>
                                    <a:lnTo>
                                      <a:pt x="6410" y="3599"/>
                                    </a:lnTo>
                                    <a:lnTo>
                                      <a:pt x="6371" y="3719"/>
                                    </a:lnTo>
                                    <a:lnTo>
                                      <a:pt x="6325" y="3839"/>
                                    </a:lnTo>
                                    <a:lnTo>
                                      <a:pt x="6271" y="3957"/>
                                    </a:lnTo>
                                    <a:lnTo>
                                      <a:pt x="6210" y="4077"/>
                                    </a:lnTo>
                                    <a:lnTo>
                                      <a:pt x="6144" y="4195"/>
                                    </a:lnTo>
                                    <a:lnTo>
                                      <a:pt x="6069" y="4313"/>
                                    </a:lnTo>
                                    <a:lnTo>
                                      <a:pt x="5988" y="4430"/>
                                    </a:lnTo>
                                    <a:lnTo>
                                      <a:pt x="5912" y="4529"/>
                                    </a:lnTo>
                                    <a:lnTo>
                                      <a:pt x="5832" y="4624"/>
                                    </a:lnTo>
                                    <a:lnTo>
                                      <a:pt x="5748" y="4715"/>
                                    </a:lnTo>
                                    <a:lnTo>
                                      <a:pt x="5657" y="4802"/>
                                    </a:lnTo>
                                    <a:lnTo>
                                      <a:pt x="5564" y="4882"/>
                                    </a:lnTo>
                                    <a:lnTo>
                                      <a:pt x="5466" y="4959"/>
                                    </a:lnTo>
                                    <a:lnTo>
                                      <a:pt x="5364" y="5029"/>
                                    </a:lnTo>
                                    <a:lnTo>
                                      <a:pt x="5259" y="5094"/>
                                    </a:lnTo>
                                    <a:lnTo>
                                      <a:pt x="5150" y="5153"/>
                                    </a:lnTo>
                                    <a:lnTo>
                                      <a:pt x="5037" y="5207"/>
                                    </a:lnTo>
                                    <a:lnTo>
                                      <a:pt x="4921" y="5253"/>
                                    </a:lnTo>
                                    <a:lnTo>
                                      <a:pt x="4801" y="5294"/>
                                    </a:lnTo>
                                    <a:lnTo>
                                      <a:pt x="4679" y="5327"/>
                                    </a:lnTo>
                                    <a:lnTo>
                                      <a:pt x="4554" y="5355"/>
                                    </a:lnTo>
                                    <a:lnTo>
                                      <a:pt x="4426" y="5374"/>
                                    </a:lnTo>
                                    <a:lnTo>
                                      <a:pt x="4296" y="5387"/>
                                    </a:lnTo>
                                    <a:lnTo>
                                      <a:pt x="4164" y="5391"/>
                                    </a:lnTo>
                                    <a:lnTo>
                                      <a:pt x="4029" y="5388"/>
                                    </a:lnTo>
                                    <a:lnTo>
                                      <a:pt x="3891" y="5377"/>
                                    </a:lnTo>
                                    <a:lnTo>
                                      <a:pt x="3753" y="5357"/>
                                    </a:lnTo>
                                    <a:lnTo>
                                      <a:pt x="3612" y="5330"/>
                                    </a:lnTo>
                                    <a:lnTo>
                                      <a:pt x="3469" y="5293"/>
                                    </a:lnTo>
                                    <a:lnTo>
                                      <a:pt x="3326" y="5248"/>
                                    </a:lnTo>
                                    <a:lnTo>
                                      <a:pt x="3181" y="5194"/>
                                    </a:lnTo>
                                    <a:lnTo>
                                      <a:pt x="3034" y="5131"/>
                                    </a:lnTo>
                                    <a:lnTo>
                                      <a:pt x="2887" y="5057"/>
                                    </a:lnTo>
                                    <a:lnTo>
                                      <a:pt x="2739" y="4974"/>
                                    </a:lnTo>
                                    <a:lnTo>
                                      <a:pt x="2589" y="4882"/>
                                    </a:lnTo>
                                    <a:lnTo>
                                      <a:pt x="2440" y="4779"/>
                                    </a:lnTo>
                                    <a:lnTo>
                                      <a:pt x="2290" y="4665"/>
                                    </a:lnTo>
                                    <a:lnTo>
                                      <a:pt x="2140" y="4541"/>
                                    </a:lnTo>
                                    <a:lnTo>
                                      <a:pt x="1990" y="4406"/>
                                    </a:lnTo>
                                    <a:lnTo>
                                      <a:pt x="1843" y="4275"/>
                                    </a:lnTo>
                                    <a:lnTo>
                                      <a:pt x="1701" y="4142"/>
                                    </a:lnTo>
                                    <a:lnTo>
                                      <a:pt x="1563" y="4009"/>
                                    </a:lnTo>
                                    <a:lnTo>
                                      <a:pt x="1432" y="3876"/>
                                    </a:lnTo>
                                    <a:lnTo>
                                      <a:pt x="1305" y="3743"/>
                                    </a:lnTo>
                                    <a:lnTo>
                                      <a:pt x="1184" y="3609"/>
                                    </a:lnTo>
                                    <a:lnTo>
                                      <a:pt x="1068" y="3475"/>
                                    </a:lnTo>
                                    <a:lnTo>
                                      <a:pt x="957" y="3343"/>
                                    </a:lnTo>
                                    <a:lnTo>
                                      <a:pt x="853" y="3209"/>
                                    </a:lnTo>
                                    <a:lnTo>
                                      <a:pt x="753" y="3078"/>
                                    </a:lnTo>
                                    <a:lnTo>
                                      <a:pt x="660" y="2945"/>
                                    </a:lnTo>
                                    <a:lnTo>
                                      <a:pt x="572" y="2815"/>
                                    </a:lnTo>
                                    <a:lnTo>
                                      <a:pt x="490" y="2684"/>
                                    </a:lnTo>
                                    <a:lnTo>
                                      <a:pt x="414" y="2556"/>
                                    </a:lnTo>
                                    <a:lnTo>
                                      <a:pt x="344" y="2429"/>
                                    </a:lnTo>
                                    <a:lnTo>
                                      <a:pt x="281" y="2303"/>
                                    </a:lnTo>
                                    <a:lnTo>
                                      <a:pt x="223" y="2179"/>
                                    </a:lnTo>
                                    <a:lnTo>
                                      <a:pt x="172" y="2057"/>
                                    </a:lnTo>
                                    <a:lnTo>
                                      <a:pt x="128" y="1936"/>
                                    </a:lnTo>
                                    <a:lnTo>
                                      <a:pt x="90" y="1818"/>
                                    </a:lnTo>
                                    <a:lnTo>
                                      <a:pt x="58" y="1702"/>
                                    </a:lnTo>
                                    <a:lnTo>
                                      <a:pt x="34" y="1588"/>
                                    </a:lnTo>
                                    <a:lnTo>
                                      <a:pt x="16" y="1477"/>
                                    </a:lnTo>
                                    <a:lnTo>
                                      <a:pt x="5" y="1368"/>
                                    </a:lnTo>
                                    <a:lnTo>
                                      <a:pt x="0" y="1262"/>
                                    </a:lnTo>
                                    <a:lnTo>
                                      <a:pt x="4" y="1159"/>
                                    </a:lnTo>
                                    <a:lnTo>
                                      <a:pt x="13" y="1060"/>
                                    </a:lnTo>
                                    <a:lnTo>
                                      <a:pt x="30" y="964"/>
                                    </a:lnTo>
                                    <a:lnTo>
                                      <a:pt x="55" y="871"/>
                                    </a:lnTo>
                                    <a:lnTo>
                                      <a:pt x="87" y="783"/>
                                    </a:lnTo>
                                    <a:lnTo>
                                      <a:pt x="126" y="697"/>
                                    </a:lnTo>
                                    <a:lnTo>
                                      <a:pt x="172" y="616"/>
                                    </a:lnTo>
                                    <a:close/>
                                    <a:moveTo>
                                      <a:pt x="526" y="924"/>
                                    </a:moveTo>
                                    <a:lnTo>
                                      <a:pt x="586" y="848"/>
                                    </a:lnTo>
                                    <a:lnTo>
                                      <a:pt x="655" y="778"/>
                                    </a:lnTo>
                                    <a:lnTo>
                                      <a:pt x="730" y="713"/>
                                    </a:lnTo>
                                    <a:lnTo>
                                      <a:pt x="813" y="655"/>
                                    </a:lnTo>
                                    <a:lnTo>
                                      <a:pt x="903" y="601"/>
                                    </a:lnTo>
                                    <a:lnTo>
                                      <a:pt x="999" y="554"/>
                                    </a:lnTo>
                                    <a:lnTo>
                                      <a:pt x="1102" y="513"/>
                                    </a:lnTo>
                                    <a:lnTo>
                                      <a:pt x="1211" y="476"/>
                                    </a:lnTo>
                                    <a:lnTo>
                                      <a:pt x="1325" y="445"/>
                                    </a:lnTo>
                                    <a:lnTo>
                                      <a:pt x="1445" y="420"/>
                                    </a:lnTo>
                                    <a:lnTo>
                                      <a:pt x="1569" y="400"/>
                                    </a:lnTo>
                                    <a:lnTo>
                                      <a:pt x="1697" y="385"/>
                                    </a:lnTo>
                                    <a:lnTo>
                                      <a:pt x="1830" y="375"/>
                                    </a:lnTo>
                                    <a:lnTo>
                                      <a:pt x="1968" y="369"/>
                                    </a:lnTo>
                                    <a:lnTo>
                                      <a:pt x="2108" y="371"/>
                                    </a:lnTo>
                                    <a:lnTo>
                                      <a:pt x="2251" y="375"/>
                                    </a:lnTo>
                                    <a:lnTo>
                                      <a:pt x="2398" y="385"/>
                                    </a:lnTo>
                                    <a:lnTo>
                                      <a:pt x="2547" y="400"/>
                                    </a:lnTo>
                                    <a:lnTo>
                                      <a:pt x="2697" y="419"/>
                                    </a:lnTo>
                                    <a:lnTo>
                                      <a:pt x="2850" y="443"/>
                                    </a:lnTo>
                                    <a:lnTo>
                                      <a:pt x="3004" y="472"/>
                                    </a:lnTo>
                                    <a:lnTo>
                                      <a:pt x="3161" y="506"/>
                                    </a:lnTo>
                                    <a:lnTo>
                                      <a:pt x="3316" y="542"/>
                                    </a:lnTo>
                                    <a:lnTo>
                                      <a:pt x="3473" y="585"/>
                                    </a:lnTo>
                                    <a:lnTo>
                                      <a:pt x="3629" y="631"/>
                                    </a:lnTo>
                                    <a:lnTo>
                                      <a:pt x="3786" y="682"/>
                                    </a:lnTo>
                                    <a:lnTo>
                                      <a:pt x="3942" y="736"/>
                                    </a:lnTo>
                                    <a:lnTo>
                                      <a:pt x="4097" y="796"/>
                                    </a:lnTo>
                                    <a:lnTo>
                                      <a:pt x="4251" y="858"/>
                                    </a:lnTo>
                                    <a:lnTo>
                                      <a:pt x="4403" y="925"/>
                                    </a:lnTo>
                                    <a:lnTo>
                                      <a:pt x="4553" y="996"/>
                                    </a:lnTo>
                                    <a:lnTo>
                                      <a:pt x="4702" y="1070"/>
                                    </a:lnTo>
                                    <a:lnTo>
                                      <a:pt x="4853" y="1141"/>
                                    </a:lnTo>
                                    <a:lnTo>
                                      <a:pt x="4998" y="1217"/>
                                    </a:lnTo>
                                    <a:lnTo>
                                      <a:pt x="5134" y="1297"/>
                                    </a:lnTo>
                                    <a:lnTo>
                                      <a:pt x="5262" y="1379"/>
                                    </a:lnTo>
                                    <a:lnTo>
                                      <a:pt x="5382" y="1465"/>
                                    </a:lnTo>
                                    <a:lnTo>
                                      <a:pt x="5495" y="1554"/>
                                    </a:lnTo>
                                    <a:lnTo>
                                      <a:pt x="5600" y="1645"/>
                                    </a:lnTo>
                                    <a:lnTo>
                                      <a:pt x="5698" y="1739"/>
                                    </a:lnTo>
                                    <a:lnTo>
                                      <a:pt x="5787" y="1837"/>
                                    </a:lnTo>
                                    <a:lnTo>
                                      <a:pt x="5869" y="1936"/>
                                    </a:lnTo>
                                    <a:lnTo>
                                      <a:pt x="5943" y="2037"/>
                                    </a:lnTo>
                                    <a:lnTo>
                                      <a:pt x="6011" y="2141"/>
                                    </a:lnTo>
                                    <a:lnTo>
                                      <a:pt x="6070" y="2245"/>
                                    </a:lnTo>
                                    <a:lnTo>
                                      <a:pt x="6122" y="2353"/>
                                    </a:lnTo>
                                    <a:lnTo>
                                      <a:pt x="6166" y="2461"/>
                                    </a:lnTo>
                                    <a:lnTo>
                                      <a:pt x="6204" y="2570"/>
                                    </a:lnTo>
                                    <a:lnTo>
                                      <a:pt x="6235" y="2680"/>
                                    </a:lnTo>
                                    <a:lnTo>
                                      <a:pt x="6258" y="2791"/>
                                    </a:lnTo>
                                    <a:lnTo>
                                      <a:pt x="6274" y="2902"/>
                                    </a:lnTo>
                                    <a:lnTo>
                                      <a:pt x="6284" y="3015"/>
                                    </a:lnTo>
                                    <a:lnTo>
                                      <a:pt x="6286" y="3127"/>
                                    </a:lnTo>
                                    <a:lnTo>
                                      <a:pt x="6281" y="3240"/>
                                    </a:lnTo>
                                    <a:lnTo>
                                      <a:pt x="6269" y="3352"/>
                                    </a:lnTo>
                                    <a:lnTo>
                                      <a:pt x="6250" y="3465"/>
                                    </a:lnTo>
                                    <a:lnTo>
                                      <a:pt x="6225" y="3576"/>
                                    </a:lnTo>
                                    <a:lnTo>
                                      <a:pt x="6195" y="3687"/>
                                    </a:lnTo>
                                    <a:lnTo>
                                      <a:pt x="6156" y="3797"/>
                                    </a:lnTo>
                                    <a:lnTo>
                                      <a:pt x="6110" y="3906"/>
                                    </a:lnTo>
                                    <a:lnTo>
                                      <a:pt x="6059" y="4015"/>
                                    </a:lnTo>
                                    <a:lnTo>
                                      <a:pt x="6001" y="4122"/>
                                    </a:lnTo>
                                    <a:lnTo>
                                      <a:pt x="5937" y="4226"/>
                                    </a:lnTo>
                                    <a:lnTo>
                                      <a:pt x="5866" y="4329"/>
                                    </a:lnTo>
                                    <a:lnTo>
                                      <a:pt x="5800" y="4418"/>
                                    </a:lnTo>
                                    <a:lnTo>
                                      <a:pt x="5727" y="4503"/>
                                    </a:lnTo>
                                    <a:lnTo>
                                      <a:pt x="5649" y="4585"/>
                                    </a:lnTo>
                                    <a:lnTo>
                                      <a:pt x="5567" y="4663"/>
                                    </a:lnTo>
                                    <a:lnTo>
                                      <a:pt x="5481" y="4738"/>
                                    </a:lnTo>
                                    <a:lnTo>
                                      <a:pt x="5389" y="4809"/>
                                    </a:lnTo>
                                    <a:lnTo>
                                      <a:pt x="5293" y="4875"/>
                                    </a:lnTo>
                                    <a:lnTo>
                                      <a:pt x="5194" y="4937"/>
                                    </a:lnTo>
                                    <a:lnTo>
                                      <a:pt x="5091" y="4992"/>
                                    </a:lnTo>
                                    <a:lnTo>
                                      <a:pt x="4984" y="5044"/>
                                    </a:lnTo>
                                    <a:lnTo>
                                      <a:pt x="4872" y="5089"/>
                                    </a:lnTo>
                                    <a:lnTo>
                                      <a:pt x="4758" y="5130"/>
                                    </a:lnTo>
                                    <a:lnTo>
                                      <a:pt x="4641" y="5164"/>
                                    </a:lnTo>
                                    <a:lnTo>
                                      <a:pt x="4520" y="5191"/>
                                    </a:lnTo>
                                    <a:lnTo>
                                      <a:pt x="4397" y="5211"/>
                                    </a:lnTo>
                                    <a:lnTo>
                                      <a:pt x="4271" y="5226"/>
                                    </a:lnTo>
                                    <a:lnTo>
                                      <a:pt x="4143" y="5231"/>
                                    </a:lnTo>
                                    <a:lnTo>
                                      <a:pt x="4012" y="5230"/>
                                    </a:lnTo>
                                    <a:lnTo>
                                      <a:pt x="3880" y="5221"/>
                                    </a:lnTo>
                                    <a:lnTo>
                                      <a:pt x="3744" y="5203"/>
                                    </a:lnTo>
                                    <a:lnTo>
                                      <a:pt x="3608" y="5177"/>
                                    </a:lnTo>
                                    <a:lnTo>
                                      <a:pt x="3470" y="5143"/>
                                    </a:lnTo>
                                    <a:lnTo>
                                      <a:pt x="3331" y="5099"/>
                                    </a:lnTo>
                                    <a:lnTo>
                                      <a:pt x="3191" y="5046"/>
                                    </a:lnTo>
                                    <a:lnTo>
                                      <a:pt x="3048" y="4982"/>
                                    </a:lnTo>
                                    <a:lnTo>
                                      <a:pt x="2906" y="4909"/>
                                    </a:lnTo>
                                    <a:lnTo>
                                      <a:pt x="2764" y="4825"/>
                                    </a:lnTo>
                                    <a:lnTo>
                                      <a:pt x="2620" y="4732"/>
                                    </a:lnTo>
                                    <a:lnTo>
                                      <a:pt x="2475" y="4626"/>
                                    </a:lnTo>
                                    <a:lnTo>
                                      <a:pt x="2332" y="4510"/>
                                    </a:lnTo>
                                    <a:lnTo>
                                      <a:pt x="2188" y="4384"/>
                                    </a:lnTo>
                                    <a:lnTo>
                                      <a:pt x="2045" y="4244"/>
                                    </a:lnTo>
                                    <a:lnTo>
                                      <a:pt x="1916" y="4128"/>
                                    </a:lnTo>
                                    <a:lnTo>
                                      <a:pt x="1792" y="4012"/>
                                    </a:lnTo>
                                    <a:lnTo>
                                      <a:pt x="1673" y="3896"/>
                                    </a:lnTo>
                                    <a:lnTo>
                                      <a:pt x="1559" y="3779"/>
                                    </a:lnTo>
                                    <a:lnTo>
                                      <a:pt x="1448" y="3661"/>
                                    </a:lnTo>
                                    <a:lnTo>
                                      <a:pt x="1344" y="3544"/>
                                    </a:lnTo>
                                    <a:lnTo>
                                      <a:pt x="1244" y="3428"/>
                                    </a:lnTo>
                                    <a:lnTo>
                                      <a:pt x="1151" y="3311"/>
                                    </a:lnTo>
                                    <a:lnTo>
                                      <a:pt x="1062" y="3195"/>
                                    </a:lnTo>
                                    <a:lnTo>
                                      <a:pt x="978" y="3079"/>
                                    </a:lnTo>
                                    <a:lnTo>
                                      <a:pt x="898" y="2963"/>
                                    </a:lnTo>
                                    <a:lnTo>
                                      <a:pt x="825" y="2849"/>
                                    </a:lnTo>
                                    <a:lnTo>
                                      <a:pt x="756" y="2735"/>
                                    </a:lnTo>
                                    <a:lnTo>
                                      <a:pt x="693" y="2623"/>
                                    </a:lnTo>
                                    <a:lnTo>
                                      <a:pt x="635" y="2511"/>
                                    </a:lnTo>
                                    <a:lnTo>
                                      <a:pt x="583" y="2401"/>
                                    </a:lnTo>
                                    <a:lnTo>
                                      <a:pt x="536" y="2292"/>
                                    </a:lnTo>
                                    <a:lnTo>
                                      <a:pt x="495" y="2185"/>
                                    </a:lnTo>
                                    <a:lnTo>
                                      <a:pt x="459" y="2079"/>
                                    </a:lnTo>
                                    <a:lnTo>
                                      <a:pt x="430" y="1976"/>
                                    </a:lnTo>
                                    <a:lnTo>
                                      <a:pt x="405" y="1874"/>
                                    </a:lnTo>
                                    <a:lnTo>
                                      <a:pt x="387" y="1775"/>
                                    </a:lnTo>
                                    <a:lnTo>
                                      <a:pt x="374" y="1678"/>
                                    </a:lnTo>
                                    <a:lnTo>
                                      <a:pt x="367" y="1582"/>
                                    </a:lnTo>
                                    <a:lnTo>
                                      <a:pt x="366" y="1490"/>
                                    </a:lnTo>
                                    <a:lnTo>
                                      <a:pt x="370" y="1400"/>
                                    </a:lnTo>
                                    <a:lnTo>
                                      <a:pt x="381" y="1313"/>
                                    </a:lnTo>
                                    <a:lnTo>
                                      <a:pt x="398" y="1229"/>
                                    </a:lnTo>
                                    <a:lnTo>
                                      <a:pt x="421" y="1147"/>
                                    </a:lnTo>
                                    <a:lnTo>
                                      <a:pt x="450" y="1069"/>
                                    </a:lnTo>
                                    <a:lnTo>
                                      <a:pt x="485" y="995"/>
                                    </a:lnTo>
                                    <a:lnTo>
                                      <a:pt x="526" y="9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40000"/>
                                  <a:lumOff val="60000"/>
                                  <a:alpha val="74001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1" name="Freeform 163"/>
                            <wps:cNvSpPr>
                              <a:spLocks noEditPoints="1"/>
                            </wps:cNvSpPr>
                            <wps:spPr bwMode="auto">
                              <a:xfrm rot="3898226">
                                <a:off x="4024" y="7732"/>
                                <a:ext cx="1243" cy="1883"/>
                              </a:xfrm>
                              <a:custGeom>
                                <a:avLst/>
                                <a:gdLst>
                                  <a:gd name="T0" fmla="*/ 908 w 2725"/>
                                  <a:gd name="T1" fmla="*/ 8 h 3753"/>
                                  <a:gd name="T2" fmla="*/ 1240 w 2725"/>
                                  <a:gd name="T3" fmla="*/ 124 h 3753"/>
                                  <a:gd name="T4" fmla="*/ 1581 w 2725"/>
                                  <a:gd name="T5" fmla="*/ 361 h 3753"/>
                                  <a:gd name="T6" fmla="*/ 1912 w 2725"/>
                                  <a:gd name="T7" fmla="*/ 693 h 3753"/>
                                  <a:gd name="T8" fmla="*/ 2215 w 2725"/>
                                  <a:gd name="T9" fmla="*/ 1099 h 3753"/>
                                  <a:gd name="T10" fmla="*/ 2476 w 2725"/>
                                  <a:gd name="T11" fmla="*/ 1554 h 3753"/>
                                  <a:gd name="T12" fmla="*/ 2659 w 2725"/>
                                  <a:gd name="T13" fmla="*/ 2027 h 3753"/>
                                  <a:gd name="T14" fmla="*/ 2724 w 2725"/>
                                  <a:gd name="T15" fmla="*/ 2454 h 3753"/>
                                  <a:gd name="T16" fmla="*/ 2691 w 2725"/>
                                  <a:gd name="T17" fmla="*/ 2827 h 3753"/>
                                  <a:gd name="T18" fmla="*/ 2566 w 2725"/>
                                  <a:gd name="T19" fmla="*/ 3143 h 3753"/>
                                  <a:gd name="T20" fmla="*/ 2358 w 2725"/>
                                  <a:gd name="T21" fmla="*/ 3397 h 3753"/>
                                  <a:gd name="T22" fmla="*/ 2072 w 2725"/>
                                  <a:gd name="T23" fmla="*/ 3590 h 3753"/>
                                  <a:gd name="T24" fmla="*/ 1717 w 2725"/>
                                  <a:gd name="T25" fmla="*/ 3717 h 3753"/>
                                  <a:gd name="T26" fmla="*/ 1376 w 2725"/>
                                  <a:gd name="T27" fmla="*/ 3753 h 3753"/>
                                  <a:gd name="T28" fmla="*/ 1036 w 2725"/>
                                  <a:gd name="T29" fmla="*/ 3698 h 3753"/>
                                  <a:gd name="T30" fmla="*/ 721 w 2725"/>
                                  <a:gd name="T31" fmla="*/ 3549 h 3753"/>
                                  <a:gd name="T32" fmla="*/ 443 w 2725"/>
                                  <a:gd name="T33" fmla="*/ 3299 h 3753"/>
                                  <a:gd name="T34" fmla="*/ 225 w 2725"/>
                                  <a:gd name="T35" fmla="*/ 2944 h 3753"/>
                                  <a:gd name="T36" fmla="*/ 82 w 2725"/>
                                  <a:gd name="T37" fmla="*/ 2481 h 3753"/>
                                  <a:gd name="T38" fmla="*/ 14 w 2725"/>
                                  <a:gd name="T39" fmla="*/ 1943 h 3753"/>
                                  <a:gd name="T40" fmla="*/ 1 w 2725"/>
                                  <a:gd name="T41" fmla="*/ 1444 h 3753"/>
                                  <a:gd name="T42" fmla="*/ 44 w 2725"/>
                                  <a:gd name="T43" fmla="*/ 999 h 3753"/>
                                  <a:gd name="T44" fmla="*/ 139 w 2725"/>
                                  <a:gd name="T45" fmla="*/ 622 h 3753"/>
                                  <a:gd name="T46" fmla="*/ 282 w 2725"/>
                                  <a:gd name="T47" fmla="*/ 321 h 3753"/>
                                  <a:gd name="T48" fmla="*/ 474 w 2725"/>
                                  <a:gd name="T49" fmla="*/ 111 h 3753"/>
                                  <a:gd name="T50" fmla="*/ 696 w 2725"/>
                                  <a:gd name="T51" fmla="*/ 274 h 3753"/>
                                  <a:gd name="T52" fmla="*/ 971 w 2725"/>
                                  <a:gd name="T53" fmla="*/ 275 h 3753"/>
                                  <a:gd name="T54" fmla="*/ 1264 w 2725"/>
                                  <a:gd name="T55" fmla="*/ 394 h 3753"/>
                                  <a:gd name="T56" fmla="*/ 1561 w 2725"/>
                                  <a:gd name="T57" fmla="*/ 613 h 3753"/>
                                  <a:gd name="T58" fmla="*/ 1845 w 2725"/>
                                  <a:gd name="T59" fmla="*/ 913 h 3753"/>
                                  <a:gd name="T60" fmla="*/ 2104 w 2725"/>
                                  <a:gd name="T61" fmla="*/ 1273 h 3753"/>
                                  <a:gd name="T62" fmla="*/ 2322 w 2725"/>
                                  <a:gd name="T63" fmla="*/ 1676 h 3753"/>
                                  <a:gd name="T64" fmla="*/ 2493 w 2725"/>
                                  <a:gd name="T65" fmla="*/ 2095 h 3753"/>
                                  <a:gd name="T66" fmla="*/ 2569 w 2725"/>
                                  <a:gd name="T67" fmla="*/ 2484 h 3753"/>
                                  <a:gd name="T68" fmla="*/ 2543 w 2725"/>
                                  <a:gd name="T69" fmla="*/ 2830 h 3753"/>
                                  <a:gd name="T70" fmla="*/ 2424 w 2725"/>
                                  <a:gd name="T71" fmla="*/ 3127 h 3753"/>
                                  <a:gd name="T72" fmla="*/ 2225 w 2725"/>
                                  <a:gd name="T73" fmla="*/ 3367 h 3753"/>
                                  <a:gd name="T74" fmla="*/ 1958 w 2725"/>
                                  <a:gd name="T75" fmla="*/ 3542 h 3753"/>
                                  <a:gd name="T76" fmla="*/ 1642 w 2725"/>
                                  <a:gd name="T77" fmla="*/ 3644 h 3753"/>
                                  <a:gd name="T78" fmla="*/ 1328 w 2725"/>
                                  <a:gd name="T79" fmla="*/ 3659 h 3753"/>
                                  <a:gd name="T80" fmla="*/ 1010 w 2725"/>
                                  <a:gd name="T81" fmla="*/ 3590 h 3753"/>
                                  <a:gd name="T82" fmla="*/ 709 w 2725"/>
                                  <a:gd name="T83" fmla="*/ 3429 h 3753"/>
                                  <a:gd name="T84" fmla="*/ 448 w 2725"/>
                                  <a:gd name="T85" fmla="*/ 3170 h 3753"/>
                                  <a:gd name="T86" fmla="*/ 251 w 2725"/>
                                  <a:gd name="T87" fmla="*/ 2803 h 3753"/>
                                  <a:gd name="T88" fmla="*/ 141 w 2725"/>
                                  <a:gd name="T89" fmla="*/ 2323 h 3753"/>
                                  <a:gd name="T90" fmla="*/ 96 w 2725"/>
                                  <a:gd name="T91" fmla="*/ 1844 h 3753"/>
                                  <a:gd name="T92" fmla="*/ 98 w 2725"/>
                                  <a:gd name="T93" fmla="*/ 1420 h 3753"/>
                                  <a:gd name="T94" fmla="*/ 152 w 2725"/>
                                  <a:gd name="T95" fmla="*/ 1047 h 3753"/>
                                  <a:gd name="T96" fmla="*/ 250 w 2725"/>
                                  <a:gd name="T97" fmla="*/ 735 h 3753"/>
                                  <a:gd name="T98" fmla="*/ 391 w 2725"/>
                                  <a:gd name="T99" fmla="*/ 494 h 3753"/>
                                  <a:gd name="T100" fmla="*/ 572 w 2725"/>
                                  <a:gd name="T101" fmla="*/ 330 h 375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</a:cxnLst>
                                <a:rect l="0" t="0" r="r" b="b"/>
                                <a:pathLst>
                                  <a:path w="2725" h="3753">
                                    <a:moveTo>
                                      <a:pt x="659" y="17"/>
                                    </a:moveTo>
                                    <a:lnTo>
                                      <a:pt x="720" y="6"/>
                                    </a:lnTo>
                                    <a:lnTo>
                                      <a:pt x="781" y="0"/>
                                    </a:lnTo>
                                    <a:lnTo>
                                      <a:pt x="844" y="1"/>
                                    </a:lnTo>
                                    <a:lnTo>
                                      <a:pt x="908" y="8"/>
                                    </a:lnTo>
                                    <a:lnTo>
                                      <a:pt x="974" y="21"/>
                                    </a:lnTo>
                                    <a:lnTo>
                                      <a:pt x="1039" y="39"/>
                                    </a:lnTo>
                                    <a:lnTo>
                                      <a:pt x="1105" y="63"/>
                                    </a:lnTo>
                                    <a:lnTo>
                                      <a:pt x="1173" y="91"/>
                                    </a:lnTo>
                                    <a:lnTo>
                                      <a:pt x="1240" y="124"/>
                                    </a:lnTo>
                                    <a:lnTo>
                                      <a:pt x="1308" y="163"/>
                                    </a:lnTo>
                                    <a:lnTo>
                                      <a:pt x="1377" y="206"/>
                                    </a:lnTo>
                                    <a:lnTo>
                                      <a:pt x="1444" y="253"/>
                                    </a:lnTo>
                                    <a:lnTo>
                                      <a:pt x="1513" y="306"/>
                                    </a:lnTo>
                                    <a:lnTo>
                                      <a:pt x="1581" y="361"/>
                                    </a:lnTo>
                                    <a:lnTo>
                                      <a:pt x="1648" y="420"/>
                                    </a:lnTo>
                                    <a:lnTo>
                                      <a:pt x="1715" y="483"/>
                                    </a:lnTo>
                                    <a:lnTo>
                                      <a:pt x="1781" y="550"/>
                                    </a:lnTo>
                                    <a:lnTo>
                                      <a:pt x="1848" y="621"/>
                                    </a:lnTo>
                                    <a:lnTo>
                                      <a:pt x="1912" y="693"/>
                                    </a:lnTo>
                                    <a:lnTo>
                                      <a:pt x="1976" y="769"/>
                                    </a:lnTo>
                                    <a:lnTo>
                                      <a:pt x="2037" y="848"/>
                                    </a:lnTo>
                                    <a:lnTo>
                                      <a:pt x="2099" y="930"/>
                                    </a:lnTo>
                                    <a:lnTo>
                                      <a:pt x="2158" y="1012"/>
                                    </a:lnTo>
                                    <a:lnTo>
                                      <a:pt x="2215" y="1099"/>
                                    </a:lnTo>
                                    <a:lnTo>
                                      <a:pt x="2272" y="1187"/>
                                    </a:lnTo>
                                    <a:lnTo>
                                      <a:pt x="2326" y="1277"/>
                                    </a:lnTo>
                                    <a:lnTo>
                                      <a:pt x="2378" y="1368"/>
                                    </a:lnTo>
                                    <a:lnTo>
                                      <a:pt x="2429" y="1460"/>
                                    </a:lnTo>
                                    <a:lnTo>
                                      <a:pt x="2476" y="1554"/>
                                    </a:lnTo>
                                    <a:lnTo>
                                      <a:pt x="2521" y="1650"/>
                                    </a:lnTo>
                                    <a:lnTo>
                                      <a:pt x="2564" y="1745"/>
                                    </a:lnTo>
                                    <a:lnTo>
                                      <a:pt x="2603" y="1841"/>
                                    </a:lnTo>
                                    <a:lnTo>
                                      <a:pt x="2634" y="1935"/>
                                    </a:lnTo>
                                    <a:lnTo>
                                      <a:pt x="2659" y="2027"/>
                                    </a:lnTo>
                                    <a:lnTo>
                                      <a:pt x="2680" y="2116"/>
                                    </a:lnTo>
                                    <a:lnTo>
                                      <a:pt x="2698" y="2204"/>
                                    </a:lnTo>
                                    <a:lnTo>
                                      <a:pt x="2711" y="2289"/>
                                    </a:lnTo>
                                    <a:lnTo>
                                      <a:pt x="2719" y="2373"/>
                                    </a:lnTo>
                                    <a:lnTo>
                                      <a:pt x="2724" y="2454"/>
                                    </a:lnTo>
                                    <a:lnTo>
                                      <a:pt x="2725" y="2533"/>
                                    </a:lnTo>
                                    <a:lnTo>
                                      <a:pt x="2723" y="2610"/>
                                    </a:lnTo>
                                    <a:lnTo>
                                      <a:pt x="2716" y="2684"/>
                                    </a:lnTo>
                                    <a:lnTo>
                                      <a:pt x="2705" y="2757"/>
                                    </a:lnTo>
                                    <a:lnTo>
                                      <a:pt x="2691" y="2827"/>
                                    </a:lnTo>
                                    <a:lnTo>
                                      <a:pt x="2673" y="2894"/>
                                    </a:lnTo>
                                    <a:lnTo>
                                      <a:pt x="2652" y="2960"/>
                                    </a:lnTo>
                                    <a:lnTo>
                                      <a:pt x="2627" y="3023"/>
                                    </a:lnTo>
                                    <a:lnTo>
                                      <a:pt x="2598" y="3084"/>
                                    </a:lnTo>
                                    <a:lnTo>
                                      <a:pt x="2566" y="3143"/>
                                    </a:lnTo>
                                    <a:lnTo>
                                      <a:pt x="2531" y="3198"/>
                                    </a:lnTo>
                                    <a:lnTo>
                                      <a:pt x="2493" y="3252"/>
                                    </a:lnTo>
                                    <a:lnTo>
                                      <a:pt x="2451" y="3303"/>
                                    </a:lnTo>
                                    <a:lnTo>
                                      <a:pt x="2406" y="3351"/>
                                    </a:lnTo>
                                    <a:lnTo>
                                      <a:pt x="2358" y="3397"/>
                                    </a:lnTo>
                                    <a:lnTo>
                                      <a:pt x="2307" y="3441"/>
                                    </a:lnTo>
                                    <a:lnTo>
                                      <a:pt x="2252" y="3483"/>
                                    </a:lnTo>
                                    <a:lnTo>
                                      <a:pt x="2195" y="3520"/>
                                    </a:lnTo>
                                    <a:lnTo>
                                      <a:pt x="2135" y="3557"/>
                                    </a:lnTo>
                                    <a:lnTo>
                                      <a:pt x="2072" y="3590"/>
                                    </a:lnTo>
                                    <a:lnTo>
                                      <a:pt x="2007" y="3621"/>
                                    </a:lnTo>
                                    <a:lnTo>
                                      <a:pt x="1938" y="3648"/>
                                    </a:lnTo>
                                    <a:lnTo>
                                      <a:pt x="1867" y="3674"/>
                                    </a:lnTo>
                                    <a:lnTo>
                                      <a:pt x="1793" y="3697"/>
                                    </a:lnTo>
                                    <a:lnTo>
                                      <a:pt x="1717" y="3717"/>
                                    </a:lnTo>
                                    <a:lnTo>
                                      <a:pt x="1650" y="3731"/>
                                    </a:lnTo>
                                    <a:lnTo>
                                      <a:pt x="1581" y="3742"/>
                                    </a:lnTo>
                                    <a:lnTo>
                                      <a:pt x="1512" y="3749"/>
                                    </a:lnTo>
                                    <a:lnTo>
                                      <a:pt x="1443" y="3753"/>
                                    </a:lnTo>
                                    <a:lnTo>
                                      <a:pt x="1376" y="3753"/>
                                    </a:lnTo>
                                    <a:lnTo>
                                      <a:pt x="1307" y="3750"/>
                                    </a:lnTo>
                                    <a:lnTo>
                                      <a:pt x="1238" y="3743"/>
                                    </a:lnTo>
                                    <a:lnTo>
                                      <a:pt x="1170" y="3731"/>
                                    </a:lnTo>
                                    <a:lnTo>
                                      <a:pt x="1103" y="3717"/>
                                    </a:lnTo>
                                    <a:lnTo>
                                      <a:pt x="1036" y="3698"/>
                                    </a:lnTo>
                                    <a:lnTo>
                                      <a:pt x="971" y="3677"/>
                                    </a:lnTo>
                                    <a:lnTo>
                                      <a:pt x="907" y="3651"/>
                                    </a:lnTo>
                                    <a:lnTo>
                                      <a:pt x="843" y="3620"/>
                                    </a:lnTo>
                                    <a:lnTo>
                                      <a:pt x="781" y="3587"/>
                                    </a:lnTo>
                                    <a:lnTo>
                                      <a:pt x="721" y="3549"/>
                                    </a:lnTo>
                                    <a:lnTo>
                                      <a:pt x="662" y="3506"/>
                                    </a:lnTo>
                                    <a:lnTo>
                                      <a:pt x="604" y="3461"/>
                                    </a:lnTo>
                                    <a:lnTo>
                                      <a:pt x="549" y="3412"/>
                                    </a:lnTo>
                                    <a:lnTo>
                                      <a:pt x="496" y="3357"/>
                                    </a:lnTo>
                                    <a:lnTo>
                                      <a:pt x="443" y="3299"/>
                                    </a:lnTo>
                                    <a:lnTo>
                                      <a:pt x="395" y="3236"/>
                                    </a:lnTo>
                                    <a:lnTo>
                                      <a:pt x="349" y="3170"/>
                                    </a:lnTo>
                                    <a:lnTo>
                                      <a:pt x="305" y="3099"/>
                                    </a:lnTo>
                                    <a:lnTo>
                                      <a:pt x="263" y="3023"/>
                                    </a:lnTo>
                                    <a:lnTo>
                                      <a:pt x="225" y="2944"/>
                                    </a:lnTo>
                                    <a:lnTo>
                                      <a:pt x="190" y="2861"/>
                                    </a:lnTo>
                                    <a:lnTo>
                                      <a:pt x="158" y="2772"/>
                                    </a:lnTo>
                                    <a:lnTo>
                                      <a:pt x="128" y="2680"/>
                                    </a:lnTo>
                                    <a:lnTo>
                                      <a:pt x="103" y="2583"/>
                                    </a:lnTo>
                                    <a:lnTo>
                                      <a:pt x="82" y="2481"/>
                                    </a:lnTo>
                                    <a:lnTo>
                                      <a:pt x="63" y="2374"/>
                                    </a:lnTo>
                                    <a:lnTo>
                                      <a:pt x="49" y="2264"/>
                                    </a:lnTo>
                                    <a:lnTo>
                                      <a:pt x="36" y="2155"/>
                                    </a:lnTo>
                                    <a:lnTo>
                                      <a:pt x="24" y="2049"/>
                                    </a:lnTo>
                                    <a:lnTo>
                                      <a:pt x="14" y="1943"/>
                                    </a:lnTo>
                                    <a:lnTo>
                                      <a:pt x="7" y="1839"/>
                                    </a:lnTo>
                                    <a:lnTo>
                                      <a:pt x="2" y="1737"/>
                                    </a:lnTo>
                                    <a:lnTo>
                                      <a:pt x="0" y="1638"/>
                                    </a:lnTo>
                                    <a:lnTo>
                                      <a:pt x="0" y="1539"/>
                                    </a:lnTo>
                                    <a:lnTo>
                                      <a:pt x="1" y="1444"/>
                                    </a:lnTo>
                                    <a:lnTo>
                                      <a:pt x="6" y="1350"/>
                                    </a:lnTo>
                                    <a:lnTo>
                                      <a:pt x="12" y="1259"/>
                                    </a:lnTo>
                                    <a:lnTo>
                                      <a:pt x="20" y="1170"/>
                                    </a:lnTo>
                                    <a:lnTo>
                                      <a:pt x="31" y="1084"/>
                                    </a:lnTo>
                                    <a:lnTo>
                                      <a:pt x="44" y="999"/>
                                    </a:lnTo>
                                    <a:lnTo>
                                      <a:pt x="58" y="918"/>
                                    </a:lnTo>
                                    <a:lnTo>
                                      <a:pt x="76" y="840"/>
                                    </a:lnTo>
                                    <a:lnTo>
                                      <a:pt x="95" y="764"/>
                                    </a:lnTo>
                                    <a:lnTo>
                                      <a:pt x="115" y="692"/>
                                    </a:lnTo>
                                    <a:lnTo>
                                      <a:pt x="139" y="622"/>
                                    </a:lnTo>
                                    <a:lnTo>
                                      <a:pt x="164" y="554"/>
                                    </a:lnTo>
                                    <a:lnTo>
                                      <a:pt x="190" y="491"/>
                                    </a:lnTo>
                                    <a:lnTo>
                                      <a:pt x="219" y="431"/>
                                    </a:lnTo>
                                    <a:lnTo>
                                      <a:pt x="250" y="374"/>
                                    </a:lnTo>
                                    <a:lnTo>
                                      <a:pt x="282" y="321"/>
                                    </a:lnTo>
                                    <a:lnTo>
                                      <a:pt x="317" y="272"/>
                                    </a:lnTo>
                                    <a:lnTo>
                                      <a:pt x="353" y="226"/>
                                    </a:lnTo>
                                    <a:lnTo>
                                      <a:pt x="391" y="184"/>
                                    </a:lnTo>
                                    <a:lnTo>
                                      <a:pt x="432" y="146"/>
                                    </a:lnTo>
                                    <a:lnTo>
                                      <a:pt x="474" y="111"/>
                                    </a:lnTo>
                                    <a:lnTo>
                                      <a:pt x="518" y="82"/>
                                    </a:lnTo>
                                    <a:lnTo>
                                      <a:pt x="563" y="56"/>
                                    </a:lnTo>
                                    <a:lnTo>
                                      <a:pt x="611" y="34"/>
                                    </a:lnTo>
                                    <a:lnTo>
                                      <a:pt x="659" y="17"/>
                                    </a:lnTo>
                                    <a:close/>
                                    <a:moveTo>
                                      <a:pt x="696" y="274"/>
                                    </a:moveTo>
                                    <a:lnTo>
                                      <a:pt x="749" y="264"/>
                                    </a:lnTo>
                                    <a:lnTo>
                                      <a:pt x="803" y="259"/>
                                    </a:lnTo>
                                    <a:lnTo>
                                      <a:pt x="859" y="259"/>
                                    </a:lnTo>
                                    <a:lnTo>
                                      <a:pt x="914" y="265"/>
                                    </a:lnTo>
                                    <a:lnTo>
                                      <a:pt x="971" y="275"/>
                                    </a:lnTo>
                                    <a:lnTo>
                                      <a:pt x="1028" y="290"/>
                                    </a:lnTo>
                                    <a:lnTo>
                                      <a:pt x="1087" y="310"/>
                                    </a:lnTo>
                                    <a:lnTo>
                                      <a:pt x="1146" y="334"/>
                                    </a:lnTo>
                                    <a:lnTo>
                                      <a:pt x="1205" y="362"/>
                                    </a:lnTo>
                                    <a:lnTo>
                                      <a:pt x="1264" y="394"/>
                                    </a:lnTo>
                                    <a:lnTo>
                                      <a:pt x="1323" y="431"/>
                                    </a:lnTo>
                                    <a:lnTo>
                                      <a:pt x="1383" y="471"/>
                                    </a:lnTo>
                                    <a:lnTo>
                                      <a:pt x="1442" y="515"/>
                                    </a:lnTo>
                                    <a:lnTo>
                                      <a:pt x="1501" y="563"/>
                                    </a:lnTo>
                                    <a:lnTo>
                                      <a:pt x="1561" y="613"/>
                                    </a:lnTo>
                                    <a:lnTo>
                                      <a:pt x="1619" y="668"/>
                                    </a:lnTo>
                                    <a:lnTo>
                                      <a:pt x="1677" y="725"/>
                                    </a:lnTo>
                                    <a:lnTo>
                                      <a:pt x="1734" y="785"/>
                                    </a:lnTo>
                                    <a:lnTo>
                                      <a:pt x="1790" y="848"/>
                                    </a:lnTo>
                                    <a:lnTo>
                                      <a:pt x="1845" y="913"/>
                                    </a:lnTo>
                                    <a:lnTo>
                                      <a:pt x="1900" y="981"/>
                                    </a:lnTo>
                                    <a:lnTo>
                                      <a:pt x="1952" y="1050"/>
                                    </a:lnTo>
                                    <a:lnTo>
                                      <a:pt x="2004" y="1123"/>
                                    </a:lnTo>
                                    <a:lnTo>
                                      <a:pt x="2055" y="1197"/>
                                    </a:lnTo>
                                    <a:lnTo>
                                      <a:pt x="2104" y="1273"/>
                                    </a:lnTo>
                                    <a:lnTo>
                                      <a:pt x="2151" y="1350"/>
                                    </a:lnTo>
                                    <a:lnTo>
                                      <a:pt x="2196" y="1429"/>
                                    </a:lnTo>
                                    <a:lnTo>
                                      <a:pt x="2240" y="1510"/>
                                    </a:lnTo>
                                    <a:lnTo>
                                      <a:pt x="2282" y="1593"/>
                                    </a:lnTo>
                                    <a:lnTo>
                                      <a:pt x="2322" y="1676"/>
                                    </a:lnTo>
                                    <a:lnTo>
                                      <a:pt x="2359" y="1758"/>
                                    </a:lnTo>
                                    <a:lnTo>
                                      <a:pt x="2393" y="1844"/>
                                    </a:lnTo>
                                    <a:lnTo>
                                      <a:pt x="2431" y="1929"/>
                                    </a:lnTo>
                                    <a:lnTo>
                                      <a:pt x="2464" y="2012"/>
                                    </a:lnTo>
                                    <a:lnTo>
                                      <a:pt x="2493" y="2095"/>
                                    </a:lnTo>
                                    <a:lnTo>
                                      <a:pt x="2518" y="2175"/>
                                    </a:lnTo>
                                    <a:lnTo>
                                      <a:pt x="2537" y="2255"/>
                                    </a:lnTo>
                                    <a:lnTo>
                                      <a:pt x="2552" y="2333"/>
                                    </a:lnTo>
                                    <a:lnTo>
                                      <a:pt x="2563" y="2409"/>
                                    </a:lnTo>
                                    <a:lnTo>
                                      <a:pt x="2569" y="2484"/>
                                    </a:lnTo>
                                    <a:lnTo>
                                      <a:pt x="2571" y="2557"/>
                                    </a:lnTo>
                                    <a:lnTo>
                                      <a:pt x="2570" y="2628"/>
                                    </a:lnTo>
                                    <a:lnTo>
                                      <a:pt x="2564" y="2698"/>
                                    </a:lnTo>
                                    <a:lnTo>
                                      <a:pt x="2556" y="2765"/>
                                    </a:lnTo>
                                    <a:lnTo>
                                      <a:pt x="2543" y="2830"/>
                                    </a:lnTo>
                                    <a:lnTo>
                                      <a:pt x="2525" y="2894"/>
                                    </a:lnTo>
                                    <a:lnTo>
                                      <a:pt x="2505" y="2956"/>
                                    </a:lnTo>
                                    <a:lnTo>
                                      <a:pt x="2481" y="3015"/>
                                    </a:lnTo>
                                    <a:lnTo>
                                      <a:pt x="2454" y="3072"/>
                                    </a:lnTo>
                                    <a:lnTo>
                                      <a:pt x="2424" y="3127"/>
                                    </a:lnTo>
                                    <a:lnTo>
                                      <a:pt x="2390" y="3179"/>
                                    </a:lnTo>
                                    <a:lnTo>
                                      <a:pt x="2353" y="3230"/>
                                    </a:lnTo>
                                    <a:lnTo>
                                      <a:pt x="2314" y="3278"/>
                                    </a:lnTo>
                                    <a:lnTo>
                                      <a:pt x="2271" y="3323"/>
                                    </a:lnTo>
                                    <a:lnTo>
                                      <a:pt x="2225" y="3367"/>
                                    </a:lnTo>
                                    <a:lnTo>
                                      <a:pt x="2176" y="3407"/>
                                    </a:lnTo>
                                    <a:lnTo>
                                      <a:pt x="2125" y="3445"/>
                                    </a:lnTo>
                                    <a:lnTo>
                                      <a:pt x="2072" y="3480"/>
                                    </a:lnTo>
                                    <a:lnTo>
                                      <a:pt x="2016" y="3512"/>
                                    </a:lnTo>
                                    <a:lnTo>
                                      <a:pt x="1958" y="3542"/>
                                    </a:lnTo>
                                    <a:lnTo>
                                      <a:pt x="1897" y="3569"/>
                                    </a:lnTo>
                                    <a:lnTo>
                                      <a:pt x="1835" y="3593"/>
                                    </a:lnTo>
                                    <a:lnTo>
                                      <a:pt x="1769" y="3614"/>
                                    </a:lnTo>
                                    <a:lnTo>
                                      <a:pt x="1702" y="3632"/>
                                    </a:lnTo>
                                    <a:lnTo>
                                      <a:pt x="1642" y="3644"/>
                                    </a:lnTo>
                                    <a:lnTo>
                                      <a:pt x="1581" y="3653"/>
                                    </a:lnTo>
                                    <a:lnTo>
                                      <a:pt x="1519" y="3660"/>
                                    </a:lnTo>
                                    <a:lnTo>
                                      <a:pt x="1456" y="3663"/>
                                    </a:lnTo>
                                    <a:lnTo>
                                      <a:pt x="1392" y="3663"/>
                                    </a:lnTo>
                                    <a:lnTo>
                                      <a:pt x="1328" y="3659"/>
                                    </a:lnTo>
                                    <a:lnTo>
                                      <a:pt x="1264" y="3652"/>
                                    </a:lnTo>
                                    <a:lnTo>
                                      <a:pt x="1200" y="3642"/>
                                    </a:lnTo>
                                    <a:lnTo>
                                      <a:pt x="1137" y="3628"/>
                                    </a:lnTo>
                                    <a:lnTo>
                                      <a:pt x="1073" y="3612"/>
                                    </a:lnTo>
                                    <a:lnTo>
                                      <a:pt x="1010" y="3590"/>
                                    </a:lnTo>
                                    <a:lnTo>
                                      <a:pt x="948" y="3565"/>
                                    </a:lnTo>
                                    <a:lnTo>
                                      <a:pt x="886" y="3537"/>
                                    </a:lnTo>
                                    <a:lnTo>
                                      <a:pt x="825" y="3505"/>
                                    </a:lnTo>
                                    <a:lnTo>
                                      <a:pt x="767" y="3470"/>
                                    </a:lnTo>
                                    <a:lnTo>
                                      <a:pt x="709" y="3429"/>
                                    </a:lnTo>
                                    <a:lnTo>
                                      <a:pt x="653" y="3385"/>
                                    </a:lnTo>
                                    <a:lnTo>
                                      <a:pt x="599" y="3338"/>
                                    </a:lnTo>
                                    <a:lnTo>
                                      <a:pt x="547" y="3286"/>
                                    </a:lnTo>
                                    <a:lnTo>
                                      <a:pt x="496" y="3229"/>
                                    </a:lnTo>
                                    <a:lnTo>
                                      <a:pt x="448" y="3170"/>
                                    </a:lnTo>
                                    <a:lnTo>
                                      <a:pt x="403" y="3105"/>
                                    </a:lnTo>
                                    <a:lnTo>
                                      <a:pt x="360" y="3036"/>
                                    </a:lnTo>
                                    <a:lnTo>
                                      <a:pt x="321" y="2963"/>
                                    </a:lnTo>
                                    <a:lnTo>
                                      <a:pt x="285" y="2886"/>
                                    </a:lnTo>
                                    <a:lnTo>
                                      <a:pt x="251" y="2803"/>
                                    </a:lnTo>
                                    <a:lnTo>
                                      <a:pt x="222" y="2716"/>
                                    </a:lnTo>
                                    <a:lnTo>
                                      <a:pt x="196" y="2625"/>
                                    </a:lnTo>
                                    <a:lnTo>
                                      <a:pt x="173" y="2529"/>
                                    </a:lnTo>
                                    <a:lnTo>
                                      <a:pt x="155" y="2429"/>
                                    </a:lnTo>
                                    <a:lnTo>
                                      <a:pt x="141" y="2323"/>
                                    </a:lnTo>
                                    <a:lnTo>
                                      <a:pt x="132" y="2213"/>
                                    </a:lnTo>
                                    <a:lnTo>
                                      <a:pt x="119" y="2118"/>
                                    </a:lnTo>
                                    <a:lnTo>
                                      <a:pt x="109" y="2026"/>
                                    </a:lnTo>
                                    <a:lnTo>
                                      <a:pt x="101" y="1934"/>
                                    </a:lnTo>
                                    <a:lnTo>
                                      <a:pt x="96" y="1844"/>
                                    </a:lnTo>
                                    <a:lnTo>
                                      <a:pt x="92" y="1755"/>
                                    </a:lnTo>
                                    <a:lnTo>
                                      <a:pt x="90" y="1669"/>
                                    </a:lnTo>
                                    <a:lnTo>
                                      <a:pt x="91" y="1583"/>
                                    </a:lnTo>
                                    <a:lnTo>
                                      <a:pt x="94" y="1500"/>
                                    </a:lnTo>
                                    <a:lnTo>
                                      <a:pt x="98" y="1420"/>
                                    </a:lnTo>
                                    <a:lnTo>
                                      <a:pt x="105" y="1340"/>
                                    </a:lnTo>
                                    <a:lnTo>
                                      <a:pt x="114" y="1264"/>
                                    </a:lnTo>
                                    <a:lnTo>
                                      <a:pt x="124" y="1189"/>
                                    </a:lnTo>
                                    <a:lnTo>
                                      <a:pt x="137" y="1117"/>
                                    </a:lnTo>
                                    <a:lnTo>
                                      <a:pt x="152" y="1047"/>
                                    </a:lnTo>
                                    <a:lnTo>
                                      <a:pt x="167" y="979"/>
                                    </a:lnTo>
                                    <a:lnTo>
                                      <a:pt x="185" y="914"/>
                                    </a:lnTo>
                                    <a:lnTo>
                                      <a:pt x="205" y="853"/>
                                    </a:lnTo>
                                    <a:lnTo>
                                      <a:pt x="226" y="792"/>
                                    </a:lnTo>
                                    <a:lnTo>
                                      <a:pt x="250" y="735"/>
                                    </a:lnTo>
                                    <a:lnTo>
                                      <a:pt x="275" y="681"/>
                                    </a:lnTo>
                                    <a:lnTo>
                                      <a:pt x="301" y="630"/>
                                    </a:lnTo>
                                    <a:lnTo>
                                      <a:pt x="330" y="581"/>
                                    </a:lnTo>
                                    <a:lnTo>
                                      <a:pt x="359" y="535"/>
                                    </a:lnTo>
                                    <a:lnTo>
                                      <a:pt x="391" y="494"/>
                                    </a:lnTo>
                                    <a:lnTo>
                                      <a:pt x="425" y="455"/>
                                    </a:lnTo>
                                    <a:lnTo>
                                      <a:pt x="459" y="418"/>
                                    </a:lnTo>
                                    <a:lnTo>
                                      <a:pt x="494" y="385"/>
                                    </a:lnTo>
                                    <a:lnTo>
                                      <a:pt x="532" y="356"/>
                                    </a:lnTo>
                                    <a:lnTo>
                                      <a:pt x="572" y="330"/>
                                    </a:lnTo>
                                    <a:lnTo>
                                      <a:pt x="612" y="308"/>
                                    </a:lnTo>
                                    <a:lnTo>
                                      <a:pt x="653" y="289"/>
                                    </a:lnTo>
                                    <a:lnTo>
                                      <a:pt x="696" y="27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75000"/>
                                  <a:lumOff val="0"/>
                                  <a:alpha val="74001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2" name="Freeform 164"/>
                            <wps:cNvSpPr>
                              <a:spLocks noEditPoints="1"/>
                            </wps:cNvSpPr>
                            <wps:spPr bwMode="auto">
                              <a:xfrm rot="5400000">
                                <a:off x="4023" y="3030"/>
                                <a:ext cx="1667" cy="2109"/>
                              </a:xfrm>
                              <a:custGeom>
                                <a:avLst/>
                                <a:gdLst>
                                  <a:gd name="T0" fmla="*/ 624 w 3181"/>
                                  <a:gd name="T1" fmla="*/ 5 h 3711"/>
                                  <a:gd name="T2" fmla="*/ 991 w 3181"/>
                                  <a:gd name="T3" fmla="*/ 35 h 3711"/>
                                  <a:gd name="T4" fmla="*/ 1399 w 3181"/>
                                  <a:gd name="T5" fmla="*/ 183 h 3711"/>
                                  <a:gd name="T6" fmla="*/ 1823 w 3181"/>
                                  <a:gd name="T7" fmla="*/ 431 h 3711"/>
                                  <a:gd name="T8" fmla="*/ 2239 w 3181"/>
                                  <a:gd name="T9" fmla="*/ 762 h 3711"/>
                                  <a:gd name="T10" fmla="*/ 2623 w 3181"/>
                                  <a:gd name="T11" fmla="*/ 1154 h 3711"/>
                                  <a:gd name="T12" fmla="*/ 2935 w 3181"/>
                                  <a:gd name="T13" fmla="*/ 1585 h 3711"/>
                                  <a:gd name="T14" fmla="*/ 3116 w 3181"/>
                                  <a:gd name="T15" fmla="*/ 2000 h 3711"/>
                                  <a:gd name="T16" fmla="*/ 3181 w 3181"/>
                                  <a:gd name="T17" fmla="*/ 2386 h 3711"/>
                                  <a:gd name="T18" fmla="*/ 3138 w 3181"/>
                                  <a:gd name="T19" fmla="*/ 2740 h 3711"/>
                                  <a:gd name="T20" fmla="*/ 2995 w 3181"/>
                                  <a:gd name="T21" fmla="*/ 3054 h 3711"/>
                                  <a:gd name="T22" fmla="*/ 2756 w 3181"/>
                                  <a:gd name="T23" fmla="*/ 3325 h 3711"/>
                                  <a:gd name="T24" fmla="*/ 2430 w 3181"/>
                                  <a:gd name="T25" fmla="*/ 3548 h 3711"/>
                                  <a:gd name="T26" fmla="*/ 2093 w 3181"/>
                                  <a:gd name="T27" fmla="*/ 3676 h 3711"/>
                                  <a:gd name="T28" fmla="*/ 1736 w 3181"/>
                                  <a:gd name="T29" fmla="*/ 3710 h 3711"/>
                                  <a:gd name="T30" fmla="*/ 1376 w 3181"/>
                                  <a:gd name="T31" fmla="*/ 3642 h 3711"/>
                                  <a:gd name="T32" fmla="*/ 1028 w 3181"/>
                                  <a:gd name="T33" fmla="*/ 3462 h 3711"/>
                                  <a:gd name="T34" fmla="*/ 712 w 3181"/>
                                  <a:gd name="T35" fmla="*/ 3161 h 3711"/>
                                  <a:gd name="T36" fmla="*/ 444 w 3181"/>
                                  <a:gd name="T37" fmla="*/ 2729 h 3711"/>
                                  <a:gd name="T38" fmla="*/ 232 w 3181"/>
                                  <a:gd name="T39" fmla="*/ 2202 h 3711"/>
                                  <a:gd name="T40" fmla="*/ 87 w 3181"/>
                                  <a:gd name="T41" fmla="*/ 1701 h 3711"/>
                                  <a:gd name="T42" fmla="*/ 12 w 3181"/>
                                  <a:gd name="T43" fmla="*/ 1239 h 3711"/>
                                  <a:gd name="T44" fmla="*/ 7 w 3181"/>
                                  <a:gd name="T45" fmla="*/ 830 h 3711"/>
                                  <a:gd name="T46" fmla="*/ 74 w 3181"/>
                                  <a:gd name="T47" fmla="*/ 488 h 3711"/>
                                  <a:gd name="T48" fmla="*/ 211 w 3181"/>
                                  <a:gd name="T49" fmla="*/ 225 h 3711"/>
                                  <a:gd name="T50" fmla="*/ 480 w 3181"/>
                                  <a:gd name="T51" fmla="*/ 331 h 3711"/>
                                  <a:gd name="T52" fmla="*/ 759 w 3181"/>
                                  <a:gd name="T53" fmla="*/ 258 h 3711"/>
                                  <a:gd name="T54" fmla="*/ 1088 w 3181"/>
                                  <a:gd name="T55" fmla="*/ 301 h 3711"/>
                                  <a:gd name="T56" fmla="*/ 1446 w 3181"/>
                                  <a:gd name="T57" fmla="*/ 444 h 3711"/>
                                  <a:gd name="T58" fmla="*/ 1813 w 3181"/>
                                  <a:gd name="T59" fmla="*/ 672 h 3711"/>
                                  <a:gd name="T60" fmla="*/ 2172 w 3181"/>
                                  <a:gd name="T61" fmla="*/ 968 h 3711"/>
                                  <a:gd name="T62" fmla="*/ 2500 w 3181"/>
                                  <a:gd name="T63" fmla="*/ 1318 h 3711"/>
                                  <a:gd name="T64" fmla="*/ 2786 w 3181"/>
                                  <a:gd name="T65" fmla="*/ 1698 h 3711"/>
                                  <a:gd name="T66" fmla="*/ 2966 w 3181"/>
                                  <a:gd name="T67" fmla="*/ 2073 h 3711"/>
                                  <a:gd name="T68" fmla="*/ 3030 w 3181"/>
                                  <a:gd name="T69" fmla="*/ 2430 h 3711"/>
                                  <a:gd name="T70" fmla="*/ 2989 w 3181"/>
                                  <a:gd name="T71" fmla="*/ 2763 h 3711"/>
                                  <a:gd name="T72" fmla="*/ 2851 w 3181"/>
                                  <a:gd name="T73" fmla="*/ 3058 h 3711"/>
                                  <a:gd name="T74" fmla="*/ 2627 w 3181"/>
                                  <a:gd name="T75" fmla="*/ 3306 h 3711"/>
                                  <a:gd name="T76" fmla="*/ 2335 w 3181"/>
                                  <a:gd name="T77" fmla="*/ 3493 h 3711"/>
                                  <a:gd name="T78" fmla="*/ 2021 w 3181"/>
                                  <a:gd name="T79" fmla="*/ 3593 h 3711"/>
                                  <a:gd name="T80" fmla="*/ 1681 w 3181"/>
                                  <a:gd name="T81" fmla="*/ 3607 h 3711"/>
                                  <a:gd name="T82" fmla="*/ 1332 w 3181"/>
                                  <a:gd name="T83" fmla="*/ 3524 h 3711"/>
                                  <a:gd name="T84" fmla="*/ 999 w 3181"/>
                                  <a:gd name="T85" fmla="*/ 3331 h 3711"/>
                                  <a:gd name="T86" fmla="*/ 702 w 3181"/>
                                  <a:gd name="T87" fmla="*/ 3013 h 3711"/>
                                  <a:gd name="T88" fmla="*/ 463 w 3181"/>
                                  <a:gd name="T89" fmla="*/ 2556 h 3711"/>
                                  <a:gd name="T90" fmla="*/ 288 w 3181"/>
                                  <a:gd name="T91" fmla="*/ 2080 h 3711"/>
                                  <a:gd name="T92" fmla="*/ 179 w 3181"/>
                                  <a:gd name="T93" fmla="*/ 1650 h 3711"/>
                                  <a:gd name="T94" fmla="*/ 133 w 3181"/>
                                  <a:gd name="T95" fmla="*/ 1258 h 3711"/>
                                  <a:gd name="T96" fmla="*/ 151 w 3181"/>
                                  <a:gd name="T97" fmla="*/ 916 h 3711"/>
                                  <a:gd name="T98" fmla="*/ 229 w 3181"/>
                                  <a:gd name="T99" fmla="*/ 633 h 3711"/>
                                  <a:gd name="T100" fmla="*/ 368 w 3181"/>
                                  <a:gd name="T101" fmla="*/ 421 h 371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</a:cxnLst>
                                <a:rect l="0" t="0" r="r" b="b"/>
                                <a:pathLst>
                                  <a:path w="3181" h="3711">
                                    <a:moveTo>
                                      <a:pt x="375" y="81"/>
                                    </a:moveTo>
                                    <a:lnTo>
                                      <a:pt x="433" y="52"/>
                                    </a:lnTo>
                                    <a:lnTo>
                                      <a:pt x="493" y="31"/>
                                    </a:lnTo>
                                    <a:lnTo>
                                      <a:pt x="557" y="16"/>
                                    </a:lnTo>
                                    <a:lnTo>
                                      <a:pt x="624" y="5"/>
                                    </a:lnTo>
                                    <a:lnTo>
                                      <a:pt x="693" y="0"/>
                                    </a:lnTo>
                                    <a:lnTo>
                                      <a:pt x="765" y="2"/>
                                    </a:lnTo>
                                    <a:lnTo>
                                      <a:pt x="838" y="7"/>
                                    </a:lnTo>
                                    <a:lnTo>
                                      <a:pt x="914" y="18"/>
                                    </a:lnTo>
                                    <a:lnTo>
                                      <a:pt x="991" y="35"/>
                                    </a:lnTo>
                                    <a:lnTo>
                                      <a:pt x="1071" y="55"/>
                                    </a:lnTo>
                                    <a:lnTo>
                                      <a:pt x="1152" y="81"/>
                                    </a:lnTo>
                                    <a:lnTo>
                                      <a:pt x="1233" y="110"/>
                                    </a:lnTo>
                                    <a:lnTo>
                                      <a:pt x="1315" y="145"/>
                                    </a:lnTo>
                                    <a:lnTo>
                                      <a:pt x="1399" y="183"/>
                                    </a:lnTo>
                                    <a:lnTo>
                                      <a:pt x="1484" y="225"/>
                                    </a:lnTo>
                                    <a:lnTo>
                                      <a:pt x="1568" y="271"/>
                                    </a:lnTo>
                                    <a:lnTo>
                                      <a:pt x="1653" y="321"/>
                                    </a:lnTo>
                                    <a:lnTo>
                                      <a:pt x="1737" y="375"/>
                                    </a:lnTo>
                                    <a:lnTo>
                                      <a:pt x="1823" y="431"/>
                                    </a:lnTo>
                                    <a:lnTo>
                                      <a:pt x="1907" y="492"/>
                                    </a:lnTo>
                                    <a:lnTo>
                                      <a:pt x="1991" y="554"/>
                                    </a:lnTo>
                                    <a:lnTo>
                                      <a:pt x="2075" y="621"/>
                                    </a:lnTo>
                                    <a:lnTo>
                                      <a:pt x="2157" y="689"/>
                                    </a:lnTo>
                                    <a:lnTo>
                                      <a:pt x="2239" y="762"/>
                                    </a:lnTo>
                                    <a:lnTo>
                                      <a:pt x="2320" y="836"/>
                                    </a:lnTo>
                                    <a:lnTo>
                                      <a:pt x="2398" y="912"/>
                                    </a:lnTo>
                                    <a:lnTo>
                                      <a:pt x="2475" y="991"/>
                                    </a:lnTo>
                                    <a:lnTo>
                                      <a:pt x="2550" y="1072"/>
                                    </a:lnTo>
                                    <a:lnTo>
                                      <a:pt x="2623" y="1154"/>
                                    </a:lnTo>
                                    <a:lnTo>
                                      <a:pt x="2695" y="1238"/>
                                    </a:lnTo>
                                    <a:lnTo>
                                      <a:pt x="2763" y="1324"/>
                                    </a:lnTo>
                                    <a:lnTo>
                                      <a:pt x="2830" y="1412"/>
                                    </a:lnTo>
                                    <a:lnTo>
                                      <a:pt x="2884" y="1498"/>
                                    </a:lnTo>
                                    <a:lnTo>
                                      <a:pt x="2935" y="1585"/>
                                    </a:lnTo>
                                    <a:lnTo>
                                      <a:pt x="2980" y="1670"/>
                                    </a:lnTo>
                                    <a:lnTo>
                                      <a:pt x="3021" y="1754"/>
                                    </a:lnTo>
                                    <a:lnTo>
                                      <a:pt x="3057" y="1837"/>
                                    </a:lnTo>
                                    <a:lnTo>
                                      <a:pt x="3088" y="1919"/>
                                    </a:lnTo>
                                    <a:lnTo>
                                      <a:pt x="3116" y="2000"/>
                                    </a:lnTo>
                                    <a:lnTo>
                                      <a:pt x="3137" y="2080"/>
                                    </a:lnTo>
                                    <a:lnTo>
                                      <a:pt x="3155" y="2159"/>
                                    </a:lnTo>
                                    <a:lnTo>
                                      <a:pt x="3168" y="2236"/>
                                    </a:lnTo>
                                    <a:lnTo>
                                      <a:pt x="3176" y="2312"/>
                                    </a:lnTo>
                                    <a:lnTo>
                                      <a:pt x="3181" y="2386"/>
                                    </a:lnTo>
                                    <a:lnTo>
                                      <a:pt x="3181" y="2461"/>
                                    </a:lnTo>
                                    <a:lnTo>
                                      <a:pt x="3176" y="2532"/>
                                    </a:lnTo>
                                    <a:lnTo>
                                      <a:pt x="3168" y="2603"/>
                                    </a:lnTo>
                                    <a:lnTo>
                                      <a:pt x="3155" y="2673"/>
                                    </a:lnTo>
                                    <a:lnTo>
                                      <a:pt x="3138" y="2740"/>
                                    </a:lnTo>
                                    <a:lnTo>
                                      <a:pt x="3117" y="2807"/>
                                    </a:lnTo>
                                    <a:lnTo>
                                      <a:pt x="3092" y="2871"/>
                                    </a:lnTo>
                                    <a:lnTo>
                                      <a:pt x="3063" y="2933"/>
                                    </a:lnTo>
                                    <a:lnTo>
                                      <a:pt x="3031" y="2995"/>
                                    </a:lnTo>
                                    <a:lnTo>
                                      <a:pt x="2995" y="3054"/>
                                    </a:lnTo>
                                    <a:lnTo>
                                      <a:pt x="2954" y="3112"/>
                                    </a:lnTo>
                                    <a:lnTo>
                                      <a:pt x="2910" y="3169"/>
                                    </a:lnTo>
                                    <a:lnTo>
                                      <a:pt x="2863" y="3222"/>
                                    </a:lnTo>
                                    <a:lnTo>
                                      <a:pt x="2811" y="3276"/>
                                    </a:lnTo>
                                    <a:lnTo>
                                      <a:pt x="2756" y="3325"/>
                                    </a:lnTo>
                                    <a:lnTo>
                                      <a:pt x="2698" y="3374"/>
                                    </a:lnTo>
                                    <a:lnTo>
                                      <a:pt x="2636" y="3420"/>
                                    </a:lnTo>
                                    <a:lnTo>
                                      <a:pt x="2571" y="3465"/>
                                    </a:lnTo>
                                    <a:lnTo>
                                      <a:pt x="2502" y="3508"/>
                                    </a:lnTo>
                                    <a:lnTo>
                                      <a:pt x="2430" y="3548"/>
                                    </a:lnTo>
                                    <a:lnTo>
                                      <a:pt x="2365" y="3580"/>
                                    </a:lnTo>
                                    <a:lnTo>
                                      <a:pt x="2298" y="3610"/>
                                    </a:lnTo>
                                    <a:lnTo>
                                      <a:pt x="2231" y="3634"/>
                                    </a:lnTo>
                                    <a:lnTo>
                                      <a:pt x="2163" y="3657"/>
                                    </a:lnTo>
                                    <a:lnTo>
                                      <a:pt x="2093" y="3676"/>
                                    </a:lnTo>
                                    <a:lnTo>
                                      <a:pt x="2023" y="3690"/>
                                    </a:lnTo>
                                    <a:lnTo>
                                      <a:pt x="1952" y="3701"/>
                                    </a:lnTo>
                                    <a:lnTo>
                                      <a:pt x="1880" y="3708"/>
                                    </a:lnTo>
                                    <a:lnTo>
                                      <a:pt x="1809" y="3711"/>
                                    </a:lnTo>
                                    <a:lnTo>
                                      <a:pt x="1736" y="3710"/>
                                    </a:lnTo>
                                    <a:lnTo>
                                      <a:pt x="1664" y="3705"/>
                                    </a:lnTo>
                                    <a:lnTo>
                                      <a:pt x="1592" y="3696"/>
                                    </a:lnTo>
                                    <a:lnTo>
                                      <a:pt x="1519" y="3682"/>
                                    </a:lnTo>
                                    <a:lnTo>
                                      <a:pt x="1447" y="3664"/>
                                    </a:lnTo>
                                    <a:lnTo>
                                      <a:pt x="1376" y="3642"/>
                                    </a:lnTo>
                                    <a:lnTo>
                                      <a:pt x="1305" y="3615"/>
                                    </a:lnTo>
                                    <a:lnTo>
                                      <a:pt x="1233" y="3583"/>
                                    </a:lnTo>
                                    <a:lnTo>
                                      <a:pt x="1165" y="3548"/>
                                    </a:lnTo>
                                    <a:lnTo>
                                      <a:pt x="1096" y="3508"/>
                                    </a:lnTo>
                                    <a:lnTo>
                                      <a:pt x="1028" y="3462"/>
                                    </a:lnTo>
                                    <a:lnTo>
                                      <a:pt x="962" y="3412"/>
                                    </a:lnTo>
                                    <a:lnTo>
                                      <a:pt x="898" y="3356"/>
                                    </a:lnTo>
                                    <a:lnTo>
                                      <a:pt x="834" y="3296"/>
                                    </a:lnTo>
                                    <a:lnTo>
                                      <a:pt x="772" y="3231"/>
                                    </a:lnTo>
                                    <a:lnTo>
                                      <a:pt x="712" y="3161"/>
                                    </a:lnTo>
                                    <a:lnTo>
                                      <a:pt x="653" y="3085"/>
                                    </a:lnTo>
                                    <a:lnTo>
                                      <a:pt x="598" y="3003"/>
                                    </a:lnTo>
                                    <a:lnTo>
                                      <a:pt x="544" y="2918"/>
                                    </a:lnTo>
                                    <a:lnTo>
                                      <a:pt x="492" y="2826"/>
                                    </a:lnTo>
                                    <a:lnTo>
                                      <a:pt x="444" y="2729"/>
                                    </a:lnTo>
                                    <a:lnTo>
                                      <a:pt x="397" y="2626"/>
                                    </a:lnTo>
                                    <a:lnTo>
                                      <a:pt x="353" y="2517"/>
                                    </a:lnTo>
                                    <a:lnTo>
                                      <a:pt x="310" y="2411"/>
                                    </a:lnTo>
                                    <a:lnTo>
                                      <a:pt x="269" y="2306"/>
                                    </a:lnTo>
                                    <a:lnTo>
                                      <a:pt x="232" y="2202"/>
                                    </a:lnTo>
                                    <a:lnTo>
                                      <a:pt x="198" y="2099"/>
                                    </a:lnTo>
                                    <a:lnTo>
                                      <a:pt x="166" y="1997"/>
                                    </a:lnTo>
                                    <a:lnTo>
                                      <a:pt x="136" y="1897"/>
                                    </a:lnTo>
                                    <a:lnTo>
                                      <a:pt x="110" y="1798"/>
                                    </a:lnTo>
                                    <a:lnTo>
                                      <a:pt x="87" y="1701"/>
                                    </a:lnTo>
                                    <a:lnTo>
                                      <a:pt x="66" y="1605"/>
                                    </a:lnTo>
                                    <a:lnTo>
                                      <a:pt x="49" y="1510"/>
                                    </a:lnTo>
                                    <a:lnTo>
                                      <a:pt x="33" y="1418"/>
                                    </a:lnTo>
                                    <a:lnTo>
                                      <a:pt x="21" y="1328"/>
                                    </a:lnTo>
                                    <a:lnTo>
                                      <a:pt x="12" y="1239"/>
                                    </a:lnTo>
                                    <a:lnTo>
                                      <a:pt x="5" y="1152"/>
                                    </a:lnTo>
                                    <a:lnTo>
                                      <a:pt x="1" y="1068"/>
                                    </a:lnTo>
                                    <a:lnTo>
                                      <a:pt x="0" y="987"/>
                                    </a:lnTo>
                                    <a:lnTo>
                                      <a:pt x="2" y="907"/>
                                    </a:lnTo>
                                    <a:lnTo>
                                      <a:pt x="7" y="830"/>
                                    </a:lnTo>
                                    <a:lnTo>
                                      <a:pt x="14" y="757"/>
                                    </a:lnTo>
                                    <a:lnTo>
                                      <a:pt x="25" y="685"/>
                                    </a:lnTo>
                                    <a:lnTo>
                                      <a:pt x="38" y="617"/>
                                    </a:lnTo>
                                    <a:lnTo>
                                      <a:pt x="53" y="551"/>
                                    </a:lnTo>
                                    <a:lnTo>
                                      <a:pt x="74" y="488"/>
                                    </a:lnTo>
                                    <a:lnTo>
                                      <a:pt x="95" y="429"/>
                                    </a:lnTo>
                                    <a:lnTo>
                                      <a:pt x="120" y="373"/>
                                    </a:lnTo>
                                    <a:lnTo>
                                      <a:pt x="147" y="320"/>
                                    </a:lnTo>
                                    <a:lnTo>
                                      <a:pt x="178" y="271"/>
                                    </a:lnTo>
                                    <a:lnTo>
                                      <a:pt x="211" y="225"/>
                                    </a:lnTo>
                                    <a:lnTo>
                                      <a:pt x="248" y="184"/>
                                    </a:lnTo>
                                    <a:lnTo>
                                      <a:pt x="287" y="145"/>
                                    </a:lnTo>
                                    <a:lnTo>
                                      <a:pt x="330" y="110"/>
                                    </a:lnTo>
                                    <a:lnTo>
                                      <a:pt x="375" y="81"/>
                                    </a:lnTo>
                                    <a:close/>
                                    <a:moveTo>
                                      <a:pt x="480" y="331"/>
                                    </a:moveTo>
                                    <a:lnTo>
                                      <a:pt x="531" y="306"/>
                                    </a:lnTo>
                                    <a:lnTo>
                                      <a:pt x="585" y="287"/>
                                    </a:lnTo>
                                    <a:lnTo>
                                      <a:pt x="640" y="273"/>
                                    </a:lnTo>
                                    <a:lnTo>
                                      <a:pt x="699" y="263"/>
                                    </a:lnTo>
                                    <a:lnTo>
                                      <a:pt x="759" y="258"/>
                                    </a:lnTo>
                                    <a:lnTo>
                                      <a:pt x="821" y="258"/>
                                    </a:lnTo>
                                    <a:lnTo>
                                      <a:pt x="885" y="263"/>
                                    </a:lnTo>
                                    <a:lnTo>
                                      <a:pt x="951" y="271"/>
                                    </a:lnTo>
                                    <a:lnTo>
                                      <a:pt x="1019" y="285"/>
                                    </a:lnTo>
                                    <a:lnTo>
                                      <a:pt x="1088" y="301"/>
                                    </a:lnTo>
                                    <a:lnTo>
                                      <a:pt x="1158" y="322"/>
                                    </a:lnTo>
                                    <a:lnTo>
                                      <a:pt x="1227" y="347"/>
                                    </a:lnTo>
                                    <a:lnTo>
                                      <a:pt x="1300" y="376"/>
                                    </a:lnTo>
                                    <a:lnTo>
                                      <a:pt x="1372" y="409"/>
                                    </a:lnTo>
                                    <a:lnTo>
                                      <a:pt x="1446" y="444"/>
                                    </a:lnTo>
                                    <a:lnTo>
                                      <a:pt x="1519" y="483"/>
                                    </a:lnTo>
                                    <a:lnTo>
                                      <a:pt x="1593" y="526"/>
                                    </a:lnTo>
                                    <a:lnTo>
                                      <a:pt x="1666" y="571"/>
                                    </a:lnTo>
                                    <a:lnTo>
                                      <a:pt x="1740" y="620"/>
                                    </a:lnTo>
                                    <a:lnTo>
                                      <a:pt x="1813" y="672"/>
                                    </a:lnTo>
                                    <a:lnTo>
                                      <a:pt x="1887" y="726"/>
                                    </a:lnTo>
                                    <a:lnTo>
                                      <a:pt x="1959" y="783"/>
                                    </a:lnTo>
                                    <a:lnTo>
                                      <a:pt x="2032" y="842"/>
                                    </a:lnTo>
                                    <a:lnTo>
                                      <a:pt x="2102" y="904"/>
                                    </a:lnTo>
                                    <a:lnTo>
                                      <a:pt x="2172" y="968"/>
                                    </a:lnTo>
                                    <a:lnTo>
                                      <a:pt x="2240" y="1034"/>
                                    </a:lnTo>
                                    <a:lnTo>
                                      <a:pt x="2308" y="1103"/>
                                    </a:lnTo>
                                    <a:lnTo>
                                      <a:pt x="2373" y="1173"/>
                                    </a:lnTo>
                                    <a:lnTo>
                                      <a:pt x="2437" y="1245"/>
                                    </a:lnTo>
                                    <a:lnTo>
                                      <a:pt x="2500" y="1318"/>
                                    </a:lnTo>
                                    <a:lnTo>
                                      <a:pt x="2559" y="1393"/>
                                    </a:lnTo>
                                    <a:lnTo>
                                      <a:pt x="2617" y="1470"/>
                                    </a:lnTo>
                                    <a:lnTo>
                                      <a:pt x="2679" y="1546"/>
                                    </a:lnTo>
                                    <a:lnTo>
                                      <a:pt x="2735" y="1623"/>
                                    </a:lnTo>
                                    <a:lnTo>
                                      <a:pt x="2786" y="1698"/>
                                    </a:lnTo>
                                    <a:lnTo>
                                      <a:pt x="2831" y="1774"/>
                                    </a:lnTo>
                                    <a:lnTo>
                                      <a:pt x="2872" y="1849"/>
                                    </a:lnTo>
                                    <a:lnTo>
                                      <a:pt x="2908" y="1925"/>
                                    </a:lnTo>
                                    <a:lnTo>
                                      <a:pt x="2939" y="1998"/>
                                    </a:lnTo>
                                    <a:lnTo>
                                      <a:pt x="2966" y="2073"/>
                                    </a:lnTo>
                                    <a:lnTo>
                                      <a:pt x="2987" y="2146"/>
                                    </a:lnTo>
                                    <a:lnTo>
                                      <a:pt x="3005" y="2218"/>
                                    </a:lnTo>
                                    <a:lnTo>
                                      <a:pt x="3018" y="2289"/>
                                    </a:lnTo>
                                    <a:lnTo>
                                      <a:pt x="3027" y="2360"/>
                                    </a:lnTo>
                                    <a:lnTo>
                                      <a:pt x="3030" y="2430"/>
                                    </a:lnTo>
                                    <a:lnTo>
                                      <a:pt x="3030" y="2499"/>
                                    </a:lnTo>
                                    <a:lnTo>
                                      <a:pt x="3027" y="2568"/>
                                    </a:lnTo>
                                    <a:lnTo>
                                      <a:pt x="3018" y="2634"/>
                                    </a:lnTo>
                                    <a:lnTo>
                                      <a:pt x="3005" y="2699"/>
                                    </a:lnTo>
                                    <a:lnTo>
                                      <a:pt x="2989" y="2763"/>
                                    </a:lnTo>
                                    <a:lnTo>
                                      <a:pt x="2968" y="2824"/>
                                    </a:lnTo>
                                    <a:lnTo>
                                      <a:pt x="2945" y="2886"/>
                                    </a:lnTo>
                                    <a:lnTo>
                                      <a:pt x="2917" y="2944"/>
                                    </a:lnTo>
                                    <a:lnTo>
                                      <a:pt x="2887" y="3002"/>
                                    </a:lnTo>
                                    <a:lnTo>
                                      <a:pt x="2851" y="3058"/>
                                    </a:lnTo>
                                    <a:lnTo>
                                      <a:pt x="2813" y="3111"/>
                                    </a:lnTo>
                                    <a:lnTo>
                                      <a:pt x="2772" y="3163"/>
                                    </a:lnTo>
                                    <a:lnTo>
                                      <a:pt x="2727" y="3213"/>
                                    </a:lnTo>
                                    <a:lnTo>
                                      <a:pt x="2679" y="3260"/>
                                    </a:lnTo>
                                    <a:lnTo>
                                      <a:pt x="2627" y="3306"/>
                                    </a:lnTo>
                                    <a:lnTo>
                                      <a:pt x="2574" y="3349"/>
                                    </a:lnTo>
                                    <a:lnTo>
                                      <a:pt x="2515" y="3390"/>
                                    </a:lnTo>
                                    <a:lnTo>
                                      <a:pt x="2455" y="3428"/>
                                    </a:lnTo>
                                    <a:lnTo>
                                      <a:pt x="2392" y="3464"/>
                                    </a:lnTo>
                                    <a:lnTo>
                                      <a:pt x="2335" y="3493"/>
                                    </a:lnTo>
                                    <a:lnTo>
                                      <a:pt x="2275" y="3520"/>
                                    </a:lnTo>
                                    <a:lnTo>
                                      <a:pt x="2214" y="3542"/>
                                    </a:lnTo>
                                    <a:lnTo>
                                      <a:pt x="2151" y="3562"/>
                                    </a:lnTo>
                                    <a:lnTo>
                                      <a:pt x="2087" y="3579"/>
                                    </a:lnTo>
                                    <a:lnTo>
                                      <a:pt x="2021" y="3593"/>
                                    </a:lnTo>
                                    <a:lnTo>
                                      <a:pt x="1954" y="3602"/>
                                    </a:lnTo>
                                    <a:lnTo>
                                      <a:pt x="1887" y="3610"/>
                                    </a:lnTo>
                                    <a:lnTo>
                                      <a:pt x="1818" y="3612"/>
                                    </a:lnTo>
                                    <a:lnTo>
                                      <a:pt x="1749" y="3612"/>
                                    </a:lnTo>
                                    <a:lnTo>
                                      <a:pt x="1681" y="3607"/>
                                    </a:lnTo>
                                    <a:lnTo>
                                      <a:pt x="1611" y="3599"/>
                                    </a:lnTo>
                                    <a:lnTo>
                                      <a:pt x="1541" y="3587"/>
                                    </a:lnTo>
                                    <a:lnTo>
                                      <a:pt x="1471" y="3570"/>
                                    </a:lnTo>
                                    <a:lnTo>
                                      <a:pt x="1401" y="3550"/>
                                    </a:lnTo>
                                    <a:lnTo>
                                      <a:pt x="1332" y="3524"/>
                                    </a:lnTo>
                                    <a:lnTo>
                                      <a:pt x="1263" y="3496"/>
                                    </a:lnTo>
                                    <a:lnTo>
                                      <a:pt x="1195" y="3462"/>
                                    </a:lnTo>
                                    <a:lnTo>
                                      <a:pt x="1129" y="3422"/>
                                    </a:lnTo>
                                    <a:lnTo>
                                      <a:pt x="1064" y="3380"/>
                                    </a:lnTo>
                                    <a:lnTo>
                                      <a:pt x="999" y="3331"/>
                                    </a:lnTo>
                                    <a:lnTo>
                                      <a:pt x="936" y="3278"/>
                                    </a:lnTo>
                                    <a:lnTo>
                                      <a:pt x="874" y="3219"/>
                                    </a:lnTo>
                                    <a:lnTo>
                                      <a:pt x="815" y="3156"/>
                                    </a:lnTo>
                                    <a:lnTo>
                                      <a:pt x="758" y="3086"/>
                                    </a:lnTo>
                                    <a:lnTo>
                                      <a:pt x="702" y="3013"/>
                                    </a:lnTo>
                                    <a:lnTo>
                                      <a:pt x="649" y="2932"/>
                                    </a:lnTo>
                                    <a:lnTo>
                                      <a:pt x="598" y="2847"/>
                                    </a:lnTo>
                                    <a:lnTo>
                                      <a:pt x="550" y="2756"/>
                                    </a:lnTo>
                                    <a:lnTo>
                                      <a:pt x="504" y="2659"/>
                                    </a:lnTo>
                                    <a:lnTo>
                                      <a:pt x="463" y="2556"/>
                                    </a:lnTo>
                                    <a:lnTo>
                                      <a:pt x="423" y="2447"/>
                                    </a:lnTo>
                                    <a:lnTo>
                                      <a:pt x="385" y="2353"/>
                                    </a:lnTo>
                                    <a:lnTo>
                                      <a:pt x="350" y="2261"/>
                                    </a:lnTo>
                                    <a:lnTo>
                                      <a:pt x="318" y="2170"/>
                                    </a:lnTo>
                                    <a:lnTo>
                                      <a:pt x="288" y="2080"/>
                                    </a:lnTo>
                                    <a:lnTo>
                                      <a:pt x="261" y="1991"/>
                                    </a:lnTo>
                                    <a:lnTo>
                                      <a:pt x="237" y="1903"/>
                                    </a:lnTo>
                                    <a:lnTo>
                                      <a:pt x="215" y="1818"/>
                                    </a:lnTo>
                                    <a:lnTo>
                                      <a:pt x="196" y="1733"/>
                                    </a:lnTo>
                                    <a:lnTo>
                                      <a:pt x="179" y="1650"/>
                                    </a:lnTo>
                                    <a:lnTo>
                                      <a:pt x="165" y="1567"/>
                                    </a:lnTo>
                                    <a:lnTo>
                                      <a:pt x="153" y="1488"/>
                                    </a:lnTo>
                                    <a:lnTo>
                                      <a:pt x="144" y="1409"/>
                                    </a:lnTo>
                                    <a:lnTo>
                                      <a:pt x="138" y="1332"/>
                                    </a:lnTo>
                                    <a:lnTo>
                                      <a:pt x="133" y="1258"/>
                                    </a:lnTo>
                                    <a:lnTo>
                                      <a:pt x="132" y="1184"/>
                                    </a:lnTo>
                                    <a:lnTo>
                                      <a:pt x="133" y="1115"/>
                                    </a:lnTo>
                                    <a:lnTo>
                                      <a:pt x="135" y="1046"/>
                                    </a:lnTo>
                                    <a:lnTo>
                                      <a:pt x="141" y="980"/>
                                    </a:lnTo>
                                    <a:lnTo>
                                      <a:pt x="151" y="916"/>
                                    </a:lnTo>
                                    <a:lnTo>
                                      <a:pt x="161" y="854"/>
                                    </a:lnTo>
                                    <a:lnTo>
                                      <a:pt x="174" y="795"/>
                                    </a:lnTo>
                                    <a:lnTo>
                                      <a:pt x="190" y="738"/>
                                    </a:lnTo>
                                    <a:lnTo>
                                      <a:pt x="208" y="685"/>
                                    </a:lnTo>
                                    <a:lnTo>
                                      <a:pt x="229" y="633"/>
                                    </a:lnTo>
                                    <a:lnTo>
                                      <a:pt x="251" y="584"/>
                                    </a:lnTo>
                                    <a:lnTo>
                                      <a:pt x="278" y="539"/>
                                    </a:lnTo>
                                    <a:lnTo>
                                      <a:pt x="305" y="496"/>
                                    </a:lnTo>
                                    <a:lnTo>
                                      <a:pt x="336" y="456"/>
                                    </a:lnTo>
                                    <a:lnTo>
                                      <a:pt x="368" y="421"/>
                                    </a:lnTo>
                                    <a:lnTo>
                                      <a:pt x="403" y="388"/>
                                    </a:lnTo>
                                    <a:lnTo>
                                      <a:pt x="440" y="357"/>
                                    </a:lnTo>
                                    <a:lnTo>
                                      <a:pt x="480" y="33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>
                                  <a:lumMod val="20000"/>
                                  <a:lumOff val="80000"/>
                                  <a:alpha val="74001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3" name="Freeform 165"/>
                            <wps:cNvSpPr>
                              <a:spLocks noEditPoints="1"/>
                            </wps:cNvSpPr>
                            <wps:spPr bwMode="auto">
                              <a:xfrm rot="5400000">
                                <a:off x="7902" y="4482"/>
                                <a:ext cx="1654" cy="2525"/>
                              </a:xfrm>
                              <a:custGeom>
                                <a:avLst/>
                                <a:gdLst>
                                  <a:gd name="T0" fmla="*/ 3037 w 3629"/>
                                  <a:gd name="T1" fmla="*/ 4814 h 5033"/>
                                  <a:gd name="T2" fmla="*/ 3310 w 3629"/>
                                  <a:gd name="T3" fmla="*/ 4434 h 5033"/>
                                  <a:gd name="T4" fmla="*/ 3499 w 3629"/>
                                  <a:gd name="T5" fmla="*/ 3916 h 5033"/>
                                  <a:gd name="T6" fmla="*/ 3605 w 3629"/>
                                  <a:gd name="T7" fmla="*/ 3301 h 5033"/>
                                  <a:gd name="T8" fmla="*/ 3626 w 3629"/>
                                  <a:gd name="T9" fmla="*/ 2627 h 5033"/>
                                  <a:gd name="T10" fmla="*/ 3560 w 3629"/>
                                  <a:gd name="T11" fmla="*/ 1932 h 5033"/>
                                  <a:gd name="T12" fmla="*/ 3396 w 3629"/>
                                  <a:gd name="T13" fmla="*/ 1276 h 5033"/>
                                  <a:gd name="T14" fmla="*/ 3140 w 3629"/>
                                  <a:gd name="T15" fmla="*/ 761 h 5033"/>
                                  <a:gd name="T16" fmla="*/ 2817 w 3629"/>
                                  <a:gd name="T17" fmla="*/ 379 h 5033"/>
                                  <a:gd name="T18" fmla="*/ 2439 w 3629"/>
                                  <a:gd name="T19" fmla="*/ 131 h 5033"/>
                                  <a:gd name="T20" fmla="*/ 2016 w 3629"/>
                                  <a:gd name="T21" fmla="*/ 12 h 5033"/>
                                  <a:gd name="T22" fmla="*/ 1557 w 3629"/>
                                  <a:gd name="T23" fmla="*/ 20 h 5033"/>
                                  <a:gd name="T24" fmla="*/ 1073 w 3629"/>
                                  <a:gd name="T25" fmla="*/ 154 h 5033"/>
                                  <a:gd name="T26" fmla="*/ 671 w 3629"/>
                                  <a:gd name="T27" fmla="*/ 377 h 5033"/>
                                  <a:gd name="T28" fmla="*/ 345 w 3629"/>
                                  <a:gd name="T29" fmla="*/ 694 h 5033"/>
                                  <a:gd name="T30" fmla="*/ 115 w 3629"/>
                                  <a:gd name="T31" fmla="*/ 1100 h 5033"/>
                                  <a:gd name="T32" fmla="*/ 5 w 3629"/>
                                  <a:gd name="T33" fmla="*/ 1585 h 5033"/>
                                  <a:gd name="T34" fmla="*/ 39 w 3629"/>
                                  <a:gd name="T35" fmla="*/ 2139 h 5033"/>
                                  <a:gd name="T36" fmla="*/ 238 w 3629"/>
                                  <a:gd name="T37" fmla="*/ 2753 h 5033"/>
                                  <a:gd name="T38" fmla="*/ 577 w 3629"/>
                                  <a:gd name="T39" fmla="*/ 3391 h 5033"/>
                                  <a:gd name="T40" fmla="*/ 947 w 3629"/>
                                  <a:gd name="T41" fmla="*/ 3943 h 5033"/>
                                  <a:gd name="T42" fmla="*/ 1334 w 3629"/>
                                  <a:gd name="T43" fmla="*/ 4396 h 5033"/>
                                  <a:gd name="T44" fmla="*/ 1726 w 3629"/>
                                  <a:gd name="T45" fmla="*/ 4736 h 5033"/>
                                  <a:gd name="T46" fmla="*/ 2114 w 3629"/>
                                  <a:gd name="T47" fmla="*/ 4951 h 5033"/>
                                  <a:gd name="T48" fmla="*/ 2484 w 3629"/>
                                  <a:gd name="T49" fmla="*/ 5033 h 5033"/>
                                  <a:gd name="T50" fmla="*/ 2603 w 3629"/>
                                  <a:gd name="T51" fmla="*/ 4686 h 5033"/>
                                  <a:gd name="T52" fmla="*/ 2900 w 3629"/>
                                  <a:gd name="T53" fmla="*/ 4475 h 5033"/>
                                  <a:gd name="T54" fmla="*/ 3128 w 3629"/>
                                  <a:gd name="T55" fmla="*/ 4121 h 5033"/>
                                  <a:gd name="T56" fmla="*/ 3283 w 3629"/>
                                  <a:gd name="T57" fmla="*/ 3656 h 5033"/>
                                  <a:gd name="T58" fmla="*/ 3364 w 3629"/>
                                  <a:gd name="T59" fmla="*/ 3112 h 5033"/>
                                  <a:gd name="T60" fmla="*/ 3370 w 3629"/>
                                  <a:gd name="T61" fmla="*/ 2523 h 5033"/>
                                  <a:gd name="T62" fmla="*/ 3298 w 3629"/>
                                  <a:gd name="T63" fmla="*/ 1917 h 5033"/>
                                  <a:gd name="T64" fmla="*/ 3164 w 3629"/>
                                  <a:gd name="T65" fmla="*/ 1329 h 5033"/>
                                  <a:gd name="T66" fmla="*/ 2948 w 3629"/>
                                  <a:gd name="T67" fmla="*/ 846 h 5033"/>
                                  <a:gd name="T68" fmla="*/ 2651 w 3629"/>
                                  <a:gd name="T69" fmla="*/ 489 h 5033"/>
                                  <a:gd name="T70" fmla="*/ 2294 w 3629"/>
                                  <a:gd name="T71" fmla="*/ 256 h 5033"/>
                                  <a:gd name="T72" fmla="*/ 1895 w 3629"/>
                                  <a:gd name="T73" fmla="*/ 147 h 5033"/>
                                  <a:gd name="T74" fmla="*/ 1469 w 3629"/>
                                  <a:gd name="T75" fmla="*/ 161 h 5033"/>
                                  <a:gd name="T76" fmla="*/ 1047 w 3629"/>
                                  <a:gd name="T77" fmla="*/ 292 h 5033"/>
                                  <a:gd name="T78" fmla="*/ 693 w 3629"/>
                                  <a:gd name="T79" fmla="*/ 514 h 5033"/>
                                  <a:gd name="T80" fmla="*/ 398 w 3629"/>
                                  <a:gd name="T81" fmla="*/ 833 h 5033"/>
                                  <a:gd name="T82" fmla="*/ 193 w 3629"/>
                                  <a:gd name="T83" fmla="*/ 1238 h 5033"/>
                                  <a:gd name="T84" fmla="*/ 109 w 3629"/>
                                  <a:gd name="T85" fmla="*/ 1721 h 5033"/>
                                  <a:gd name="T86" fmla="*/ 175 w 3629"/>
                                  <a:gd name="T87" fmla="*/ 2270 h 5033"/>
                                  <a:gd name="T88" fmla="*/ 422 w 3629"/>
                                  <a:gd name="T89" fmla="*/ 2877 h 5033"/>
                                  <a:gd name="T90" fmla="*/ 742 w 3629"/>
                                  <a:gd name="T91" fmla="*/ 3436 h 5033"/>
                                  <a:gd name="T92" fmla="*/ 1072 w 3629"/>
                                  <a:gd name="T93" fmla="*/ 3896 h 5033"/>
                                  <a:gd name="T94" fmla="*/ 1414 w 3629"/>
                                  <a:gd name="T95" fmla="*/ 4262 h 5033"/>
                                  <a:gd name="T96" fmla="*/ 1762 w 3629"/>
                                  <a:gd name="T97" fmla="*/ 4526 h 5033"/>
                                  <a:gd name="T98" fmla="*/ 2101 w 3629"/>
                                  <a:gd name="T99" fmla="*/ 4681 h 5033"/>
                                  <a:gd name="T100" fmla="*/ 2422 w 3629"/>
                                  <a:gd name="T101" fmla="*/ 4721 h 503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</a:cxnLst>
                                <a:rect l="0" t="0" r="r" b="b"/>
                                <a:pathLst>
                                  <a:path w="3629" h="5033">
                                    <a:moveTo>
                                      <a:pt x="2759" y="4994"/>
                                    </a:moveTo>
                                    <a:lnTo>
                                      <a:pt x="2833" y="4961"/>
                                    </a:lnTo>
                                    <a:lnTo>
                                      <a:pt x="2904" y="4919"/>
                                    </a:lnTo>
                                    <a:lnTo>
                                      <a:pt x="2972" y="4871"/>
                                    </a:lnTo>
                                    <a:lnTo>
                                      <a:pt x="3037" y="4814"/>
                                    </a:lnTo>
                                    <a:lnTo>
                                      <a:pt x="3097" y="4751"/>
                                    </a:lnTo>
                                    <a:lnTo>
                                      <a:pt x="3155" y="4680"/>
                                    </a:lnTo>
                                    <a:lnTo>
                                      <a:pt x="3210" y="4604"/>
                                    </a:lnTo>
                                    <a:lnTo>
                                      <a:pt x="3262" y="4521"/>
                                    </a:lnTo>
                                    <a:lnTo>
                                      <a:pt x="3310" y="4434"/>
                                    </a:lnTo>
                                    <a:lnTo>
                                      <a:pt x="3355" y="4339"/>
                                    </a:lnTo>
                                    <a:lnTo>
                                      <a:pt x="3396" y="4241"/>
                                    </a:lnTo>
                                    <a:lnTo>
                                      <a:pt x="3434" y="4137"/>
                                    </a:lnTo>
                                    <a:lnTo>
                                      <a:pt x="3468" y="4029"/>
                                    </a:lnTo>
                                    <a:lnTo>
                                      <a:pt x="3499" y="3916"/>
                                    </a:lnTo>
                                    <a:lnTo>
                                      <a:pt x="3528" y="3799"/>
                                    </a:lnTo>
                                    <a:lnTo>
                                      <a:pt x="3551" y="3679"/>
                                    </a:lnTo>
                                    <a:lnTo>
                                      <a:pt x="3573" y="3556"/>
                                    </a:lnTo>
                                    <a:lnTo>
                                      <a:pt x="3591" y="3430"/>
                                    </a:lnTo>
                                    <a:lnTo>
                                      <a:pt x="3605" y="3301"/>
                                    </a:lnTo>
                                    <a:lnTo>
                                      <a:pt x="3617" y="3169"/>
                                    </a:lnTo>
                                    <a:lnTo>
                                      <a:pt x="3624" y="3036"/>
                                    </a:lnTo>
                                    <a:lnTo>
                                      <a:pt x="3627" y="2900"/>
                                    </a:lnTo>
                                    <a:lnTo>
                                      <a:pt x="3629" y="2764"/>
                                    </a:lnTo>
                                    <a:lnTo>
                                      <a:pt x="3626" y="2627"/>
                                    </a:lnTo>
                                    <a:lnTo>
                                      <a:pt x="3619" y="2488"/>
                                    </a:lnTo>
                                    <a:lnTo>
                                      <a:pt x="3610" y="2348"/>
                                    </a:lnTo>
                                    <a:lnTo>
                                      <a:pt x="3597" y="2210"/>
                                    </a:lnTo>
                                    <a:lnTo>
                                      <a:pt x="3580" y="2070"/>
                                    </a:lnTo>
                                    <a:lnTo>
                                      <a:pt x="3560" y="1932"/>
                                    </a:lnTo>
                                    <a:lnTo>
                                      <a:pt x="3536" y="1793"/>
                                    </a:lnTo>
                                    <a:lnTo>
                                      <a:pt x="3509" y="1656"/>
                                    </a:lnTo>
                                    <a:lnTo>
                                      <a:pt x="3478" y="1521"/>
                                    </a:lnTo>
                                    <a:lnTo>
                                      <a:pt x="3439" y="1395"/>
                                    </a:lnTo>
                                    <a:lnTo>
                                      <a:pt x="3396" y="1276"/>
                                    </a:lnTo>
                                    <a:lnTo>
                                      <a:pt x="3351" y="1162"/>
                                    </a:lnTo>
                                    <a:lnTo>
                                      <a:pt x="3302" y="1054"/>
                                    </a:lnTo>
                                    <a:lnTo>
                                      <a:pt x="3251" y="951"/>
                                    </a:lnTo>
                                    <a:lnTo>
                                      <a:pt x="3197" y="853"/>
                                    </a:lnTo>
                                    <a:lnTo>
                                      <a:pt x="3140" y="761"/>
                                    </a:lnTo>
                                    <a:lnTo>
                                      <a:pt x="3081" y="674"/>
                                    </a:lnTo>
                                    <a:lnTo>
                                      <a:pt x="3019" y="592"/>
                                    </a:lnTo>
                                    <a:lnTo>
                                      <a:pt x="2954" y="517"/>
                                    </a:lnTo>
                                    <a:lnTo>
                                      <a:pt x="2887" y="446"/>
                                    </a:lnTo>
                                    <a:lnTo>
                                      <a:pt x="2817" y="379"/>
                                    </a:lnTo>
                                    <a:lnTo>
                                      <a:pt x="2746" y="320"/>
                                    </a:lnTo>
                                    <a:lnTo>
                                      <a:pt x="2673" y="264"/>
                                    </a:lnTo>
                                    <a:lnTo>
                                      <a:pt x="2597" y="215"/>
                                    </a:lnTo>
                                    <a:lnTo>
                                      <a:pt x="2519" y="171"/>
                                    </a:lnTo>
                                    <a:lnTo>
                                      <a:pt x="2439" y="131"/>
                                    </a:lnTo>
                                    <a:lnTo>
                                      <a:pt x="2357" y="97"/>
                                    </a:lnTo>
                                    <a:lnTo>
                                      <a:pt x="2274" y="68"/>
                                    </a:lnTo>
                                    <a:lnTo>
                                      <a:pt x="2190" y="44"/>
                                    </a:lnTo>
                                    <a:lnTo>
                                      <a:pt x="2103" y="25"/>
                                    </a:lnTo>
                                    <a:lnTo>
                                      <a:pt x="2016" y="12"/>
                                    </a:lnTo>
                                    <a:lnTo>
                                      <a:pt x="1926" y="4"/>
                                    </a:lnTo>
                                    <a:lnTo>
                                      <a:pt x="1835" y="0"/>
                                    </a:lnTo>
                                    <a:lnTo>
                                      <a:pt x="1743" y="3"/>
                                    </a:lnTo>
                                    <a:lnTo>
                                      <a:pt x="1650" y="9"/>
                                    </a:lnTo>
                                    <a:lnTo>
                                      <a:pt x="1557" y="20"/>
                                    </a:lnTo>
                                    <a:lnTo>
                                      <a:pt x="1461" y="37"/>
                                    </a:lnTo>
                                    <a:lnTo>
                                      <a:pt x="1365" y="60"/>
                                    </a:lnTo>
                                    <a:lnTo>
                                      <a:pt x="1269" y="86"/>
                                    </a:lnTo>
                                    <a:lnTo>
                                      <a:pt x="1170" y="118"/>
                                    </a:lnTo>
                                    <a:lnTo>
                                      <a:pt x="1073" y="154"/>
                                    </a:lnTo>
                                    <a:lnTo>
                                      <a:pt x="987" y="191"/>
                                    </a:lnTo>
                                    <a:lnTo>
                                      <a:pt x="904" y="231"/>
                                    </a:lnTo>
                                    <a:lnTo>
                                      <a:pt x="824" y="275"/>
                                    </a:lnTo>
                                    <a:lnTo>
                                      <a:pt x="747" y="324"/>
                                    </a:lnTo>
                                    <a:lnTo>
                                      <a:pt x="671" y="377"/>
                                    </a:lnTo>
                                    <a:lnTo>
                                      <a:pt x="600" y="433"/>
                                    </a:lnTo>
                                    <a:lnTo>
                                      <a:pt x="531" y="493"/>
                                    </a:lnTo>
                                    <a:lnTo>
                                      <a:pt x="464" y="556"/>
                                    </a:lnTo>
                                    <a:lnTo>
                                      <a:pt x="403" y="623"/>
                                    </a:lnTo>
                                    <a:lnTo>
                                      <a:pt x="345" y="694"/>
                                    </a:lnTo>
                                    <a:lnTo>
                                      <a:pt x="290" y="769"/>
                                    </a:lnTo>
                                    <a:lnTo>
                                      <a:pt x="239" y="847"/>
                                    </a:lnTo>
                                    <a:lnTo>
                                      <a:pt x="194" y="928"/>
                                    </a:lnTo>
                                    <a:lnTo>
                                      <a:pt x="151" y="1013"/>
                                    </a:lnTo>
                                    <a:lnTo>
                                      <a:pt x="115" y="1100"/>
                                    </a:lnTo>
                                    <a:lnTo>
                                      <a:pt x="83" y="1190"/>
                                    </a:lnTo>
                                    <a:lnTo>
                                      <a:pt x="55" y="1285"/>
                                    </a:lnTo>
                                    <a:lnTo>
                                      <a:pt x="33" y="1382"/>
                                    </a:lnTo>
                                    <a:lnTo>
                                      <a:pt x="16" y="1482"/>
                                    </a:lnTo>
                                    <a:lnTo>
                                      <a:pt x="5" y="1585"/>
                                    </a:lnTo>
                                    <a:lnTo>
                                      <a:pt x="0" y="1690"/>
                                    </a:lnTo>
                                    <a:lnTo>
                                      <a:pt x="1" y="1798"/>
                                    </a:lnTo>
                                    <a:lnTo>
                                      <a:pt x="7" y="1909"/>
                                    </a:lnTo>
                                    <a:lnTo>
                                      <a:pt x="20" y="2023"/>
                                    </a:lnTo>
                                    <a:lnTo>
                                      <a:pt x="39" y="2139"/>
                                    </a:lnTo>
                                    <a:lnTo>
                                      <a:pt x="65" y="2257"/>
                                    </a:lnTo>
                                    <a:lnTo>
                                      <a:pt x="98" y="2378"/>
                                    </a:lnTo>
                                    <a:lnTo>
                                      <a:pt x="137" y="2501"/>
                                    </a:lnTo>
                                    <a:lnTo>
                                      <a:pt x="185" y="2626"/>
                                    </a:lnTo>
                                    <a:lnTo>
                                      <a:pt x="238" y="2753"/>
                                    </a:lnTo>
                                    <a:lnTo>
                                      <a:pt x="301" y="2884"/>
                                    </a:lnTo>
                                    <a:lnTo>
                                      <a:pt x="370" y="3015"/>
                                    </a:lnTo>
                                    <a:lnTo>
                                      <a:pt x="437" y="3143"/>
                                    </a:lnTo>
                                    <a:lnTo>
                                      <a:pt x="507" y="3269"/>
                                    </a:lnTo>
                                    <a:lnTo>
                                      <a:pt x="577" y="3391"/>
                                    </a:lnTo>
                                    <a:lnTo>
                                      <a:pt x="649" y="3509"/>
                                    </a:lnTo>
                                    <a:lnTo>
                                      <a:pt x="722" y="3623"/>
                                    </a:lnTo>
                                    <a:lnTo>
                                      <a:pt x="796" y="3734"/>
                                    </a:lnTo>
                                    <a:lnTo>
                                      <a:pt x="871" y="3840"/>
                                    </a:lnTo>
                                    <a:lnTo>
                                      <a:pt x="947" y="3943"/>
                                    </a:lnTo>
                                    <a:lnTo>
                                      <a:pt x="1023" y="4042"/>
                                    </a:lnTo>
                                    <a:lnTo>
                                      <a:pt x="1100" y="4137"/>
                                    </a:lnTo>
                                    <a:lnTo>
                                      <a:pt x="1177" y="4228"/>
                                    </a:lnTo>
                                    <a:lnTo>
                                      <a:pt x="1255" y="4314"/>
                                    </a:lnTo>
                                    <a:lnTo>
                                      <a:pt x="1334" y="4396"/>
                                    </a:lnTo>
                                    <a:lnTo>
                                      <a:pt x="1412" y="4473"/>
                                    </a:lnTo>
                                    <a:lnTo>
                                      <a:pt x="1490" y="4545"/>
                                    </a:lnTo>
                                    <a:lnTo>
                                      <a:pt x="1570" y="4614"/>
                                    </a:lnTo>
                                    <a:lnTo>
                                      <a:pt x="1648" y="4676"/>
                                    </a:lnTo>
                                    <a:lnTo>
                                      <a:pt x="1726" y="4736"/>
                                    </a:lnTo>
                                    <a:lnTo>
                                      <a:pt x="1805" y="4789"/>
                                    </a:lnTo>
                                    <a:lnTo>
                                      <a:pt x="1883" y="4838"/>
                                    </a:lnTo>
                                    <a:lnTo>
                                      <a:pt x="1961" y="4880"/>
                                    </a:lnTo>
                                    <a:lnTo>
                                      <a:pt x="2038" y="4919"/>
                                    </a:lnTo>
                                    <a:lnTo>
                                      <a:pt x="2114" y="4951"/>
                                    </a:lnTo>
                                    <a:lnTo>
                                      <a:pt x="2190" y="4978"/>
                                    </a:lnTo>
                                    <a:lnTo>
                                      <a:pt x="2265" y="5001"/>
                                    </a:lnTo>
                                    <a:lnTo>
                                      <a:pt x="2339" y="5017"/>
                                    </a:lnTo>
                                    <a:lnTo>
                                      <a:pt x="2412" y="5028"/>
                                    </a:lnTo>
                                    <a:lnTo>
                                      <a:pt x="2484" y="5033"/>
                                    </a:lnTo>
                                    <a:lnTo>
                                      <a:pt x="2554" y="5033"/>
                                    </a:lnTo>
                                    <a:lnTo>
                                      <a:pt x="2624" y="5026"/>
                                    </a:lnTo>
                                    <a:lnTo>
                                      <a:pt x="2692" y="5013"/>
                                    </a:lnTo>
                                    <a:lnTo>
                                      <a:pt x="2759" y="4994"/>
                                    </a:lnTo>
                                    <a:close/>
                                    <a:moveTo>
                                      <a:pt x="2603" y="4686"/>
                                    </a:moveTo>
                                    <a:lnTo>
                                      <a:pt x="2668" y="4658"/>
                                    </a:lnTo>
                                    <a:lnTo>
                                      <a:pt x="2730" y="4621"/>
                                    </a:lnTo>
                                    <a:lnTo>
                                      <a:pt x="2790" y="4578"/>
                                    </a:lnTo>
                                    <a:lnTo>
                                      <a:pt x="2846" y="4530"/>
                                    </a:lnTo>
                                    <a:lnTo>
                                      <a:pt x="2900" y="4475"/>
                                    </a:lnTo>
                                    <a:lnTo>
                                      <a:pt x="2951" y="4415"/>
                                    </a:lnTo>
                                    <a:lnTo>
                                      <a:pt x="3000" y="4348"/>
                                    </a:lnTo>
                                    <a:lnTo>
                                      <a:pt x="3045" y="4277"/>
                                    </a:lnTo>
                                    <a:lnTo>
                                      <a:pt x="3088" y="4202"/>
                                    </a:lnTo>
                                    <a:lnTo>
                                      <a:pt x="3128" y="4121"/>
                                    </a:lnTo>
                                    <a:lnTo>
                                      <a:pt x="3165" y="4036"/>
                                    </a:lnTo>
                                    <a:lnTo>
                                      <a:pt x="3199" y="3947"/>
                                    </a:lnTo>
                                    <a:lnTo>
                                      <a:pt x="3230" y="3853"/>
                                    </a:lnTo>
                                    <a:lnTo>
                                      <a:pt x="3257" y="3756"/>
                                    </a:lnTo>
                                    <a:lnTo>
                                      <a:pt x="3283" y="3656"/>
                                    </a:lnTo>
                                    <a:lnTo>
                                      <a:pt x="3305" y="3553"/>
                                    </a:lnTo>
                                    <a:lnTo>
                                      <a:pt x="3325" y="3446"/>
                                    </a:lnTo>
                                    <a:lnTo>
                                      <a:pt x="3340" y="3337"/>
                                    </a:lnTo>
                                    <a:lnTo>
                                      <a:pt x="3353" y="3226"/>
                                    </a:lnTo>
                                    <a:lnTo>
                                      <a:pt x="3364" y="3112"/>
                                    </a:lnTo>
                                    <a:lnTo>
                                      <a:pt x="3371" y="2997"/>
                                    </a:lnTo>
                                    <a:lnTo>
                                      <a:pt x="3376" y="2880"/>
                                    </a:lnTo>
                                    <a:lnTo>
                                      <a:pt x="3377" y="2762"/>
                                    </a:lnTo>
                                    <a:lnTo>
                                      <a:pt x="3375" y="2642"/>
                                    </a:lnTo>
                                    <a:lnTo>
                                      <a:pt x="3370" y="2523"/>
                                    </a:lnTo>
                                    <a:lnTo>
                                      <a:pt x="3362" y="2402"/>
                                    </a:lnTo>
                                    <a:lnTo>
                                      <a:pt x="3351" y="2280"/>
                                    </a:lnTo>
                                    <a:lnTo>
                                      <a:pt x="3336" y="2159"/>
                                    </a:lnTo>
                                    <a:lnTo>
                                      <a:pt x="3319" y="2038"/>
                                    </a:lnTo>
                                    <a:lnTo>
                                      <a:pt x="3298" y="1917"/>
                                    </a:lnTo>
                                    <a:lnTo>
                                      <a:pt x="3274" y="1797"/>
                                    </a:lnTo>
                                    <a:lnTo>
                                      <a:pt x="3248" y="1678"/>
                                    </a:lnTo>
                                    <a:lnTo>
                                      <a:pt x="3224" y="1556"/>
                                    </a:lnTo>
                                    <a:lnTo>
                                      <a:pt x="3196" y="1440"/>
                                    </a:lnTo>
                                    <a:lnTo>
                                      <a:pt x="3164" y="1329"/>
                                    </a:lnTo>
                                    <a:lnTo>
                                      <a:pt x="3127" y="1222"/>
                                    </a:lnTo>
                                    <a:lnTo>
                                      <a:pt x="3088" y="1121"/>
                                    </a:lnTo>
                                    <a:lnTo>
                                      <a:pt x="3044" y="1023"/>
                                    </a:lnTo>
                                    <a:lnTo>
                                      <a:pt x="2998" y="932"/>
                                    </a:lnTo>
                                    <a:lnTo>
                                      <a:pt x="2948" y="846"/>
                                    </a:lnTo>
                                    <a:lnTo>
                                      <a:pt x="2894" y="765"/>
                                    </a:lnTo>
                                    <a:lnTo>
                                      <a:pt x="2838" y="688"/>
                                    </a:lnTo>
                                    <a:lnTo>
                                      <a:pt x="2778" y="617"/>
                                    </a:lnTo>
                                    <a:lnTo>
                                      <a:pt x="2717" y="551"/>
                                    </a:lnTo>
                                    <a:lnTo>
                                      <a:pt x="2651" y="489"/>
                                    </a:lnTo>
                                    <a:lnTo>
                                      <a:pt x="2585" y="433"/>
                                    </a:lnTo>
                                    <a:lnTo>
                                      <a:pt x="2515" y="382"/>
                                    </a:lnTo>
                                    <a:lnTo>
                                      <a:pt x="2444" y="334"/>
                                    </a:lnTo>
                                    <a:lnTo>
                                      <a:pt x="2370" y="293"/>
                                    </a:lnTo>
                                    <a:lnTo>
                                      <a:pt x="2294" y="256"/>
                                    </a:lnTo>
                                    <a:lnTo>
                                      <a:pt x="2217" y="225"/>
                                    </a:lnTo>
                                    <a:lnTo>
                                      <a:pt x="2139" y="198"/>
                                    </a:lnTo>
                                    <a:lnTo>
                                      <a:pt x="2058" y="177"/>
                                    </a:lnTo>
                                    <a:lnTo>
                                      <a:pt x="1977" y="159"/>
                                    </a:lnTo>
                                    <a:lnTo>
                                      <a:pt x="1895" y="147"/>
                                    </a:lnTo>
                                    <a:lnTo>
                                      <a:pt x="1810" y="140"/>
                                    </a:lnTo>
                                    <a:lnTo>
                                      <a:pt x="1726" y="139"/>
                                    </a:lnTo>
                                    <a:lnTo>
                                      <a:pt x="1641" y="141"/>
                                    </a:lnTo>
                                    <a:lnTo>
                                      <a:pt x="1556" y="148"/>
                                    </a:lnTo>
                                    <a:lnTo>
                                      <a:pt x="1469" y="161"/>
                                    </a:lnTo>
                                    <a:lnTo>
                                      <a:pt x="1382" y="178"/>
                                    </a:lnTo>
                                    <a:lnTo>
                                      <a:pt x="1296" y="200"/>
                                    </a:lnTo>
                                    <a:lnTo>
                                      <a:pt x="1208" y="228"/>
                                    </a:lnTo>
                                    <a:lnTo>
                                      <a:pt x="1121" y="260"/>
                                    </a:lnTo>
                                    <a:lnTo>
                                      <a:pt x="1047" y="292"/>
                                    </a:lnTo>
                                    <a:lnTo>
                                      <a:pt x="973" y="328"/>
                                    </a:lnTo>
                                    <a:lnTo>
                                      <a:pt x="900" y="369"/>
                                    </a:lnTo>
                                    <a:lnTo>
                                      <a:pt x="830" y="414"/>
                                    </a:lnTo>
                                    <a:lnTo>
                                      <a:pt x="760" y="462"/>
                                    </a:lnTo>
                                    <a:lnTo>
                                      <a:pt x="693" y="514"/>
                                    </a:lnTo>
                                    <a:lnTo>
                                      <a:pt x="628" y="571"/>
                                    </a:lnTo>
                                    <a:lnTo>
                                      <a:pt x="566" y="630"/>
                                    </a:lnTo>
                                    <a:lnTo>
                                      <a:pt x="507" y="694"/>
                                    </a:lnTo>
                                    <a:lnTo>
                                      <a:pt x="451" y="762"/>
                                    </a:lnTo>
                                    <a:lnTo>
                                      <a:pt x="398" y="833"/>
                                    </a:lnTo>
                                    <a:lnTo>
                                      <a:pt x="349" y="907"/>
                                    </a:lnTo>
                                    <a:lnTo>
                                      <a:pt x="304" y="986"/>
                                    </a:lnTo>
                                    <a:lnTo>
                                      <a:pt x="263" y="1066"/>
                                    </a:lnTo>
                                    <a:lnTo>
                                      <a:pt x="226" y="1150"/>
                                    </a:lnTo>
                                    <a:lnTo>
                                      <a:pt x="193" y="1238"/>
                                    </a:lnTo>
                                    <a:lnTo>
                                      <a:pt x="166" y="1329"/>
                                    </a:lnTo>
                                    <a:lnTo>
                                      <a:pt x="143" y="1422"/>
                                    </a:lnTo>
                                    <a:lnTo>
                                      <a:pt x="126" y="1518"/>
                                    </a:lnTo>
                                    <a:lnTo>
                                      <a:pt x="115" y="1618"/>
                                    </a:lnTo>
                                    <a:lnTo>
                                      <a:pt x="109" y="1721"/>
                                    </a:lnTo>
                                    <a:lnTo>
                                      <a:pt x="109" y="1825"/>
                                    </a:lnTo>
                                    <a:lnTo>
                                      <a:pt x="115" y="1933"/>
                                    </a:lnTo>
                                    <a:lnTo>
                                      <a:pt x="128" y="2043"/>
                                    </a:lnTo>
                                    <a:lnTo>
                                      <a:pt x="148" y="2155"/>
                                    </a:lnTo>
                                    <a:lnTo>
                                      <a:pt x="175" y="2270"/>
                                    </a:lnTo>
                                    <a:lnTo>
                                      <a:pt x="208" y="2388"/>
                                    </a:lnTo>
                                    <a:lnTo>
                                      <a:pt x="250" y="2506"/>
                                    </a:lnTo>
                                    <a:lnTo>
                                      <a:pt x="300" y="2628"/>
                                    </a:lnTo>
                                    <a:lnTo>
                                      <a:pt x="356" y="2751"/>
                                    </a:lnTo>
                                    <a:lnTo>
                                      <a:pt x="422" y="2877"/>
                                    </a:lnTo>
                                    <a:lnTo>
                                      <a:pt x="496" y="3004"/>
                                    </a:lnTo>
                                    <a:lnTo>
                                      <a:pt x="556" y="3117"/>
                                    </a:lnTo>
                                    <a:lnTo>
                                      <a:pt x="616" y="3227"/>
                                    </a:lnTo>
                                    <a:lnTo>
                                      <a:pt x="679" y="3334"/>
                                    </a:lnTo>
                                    <a:lnTo>
                                      <a:pt x="742" y="3436"/>
                                    </a:lnTo>
                                    <a:lnTo>
                                      <a:pt x="806" y="3535"/>
                                    </a:lnTo>
                                    <a:lnTo>
                                      <a:pt x="871" y="3631"/>
                                    </a:lnTo>
                                    <a:lnTo>
                                      <a:pt x="938" y="3723"/>
                                    </a:lnTo>
                                    <a:lnTo>
                                      <a:pt x="1004" y="3811"/>
                                    </a:lnTo>
                                    <a:lnTo>
                                      <a:pt x="1072" y="3896"/>
                                    </a:lnTo>
                                    <a:lnTo>
                                      <a:pt x="1139" y="3977"/>
                                    </a:lnTo>
                                    <a:lnTo>
                                      <a:pt x="1208" y="4054"/>
                                    </a:lnTo>
                                    <a:lnTo>
                                      <a:pt x="1277" y="4127"/>
                                    </a:lnTo>
                                    <a:lnTo>
                                      <a:pt x="1346" y="4197"/>
                                    </a:lnTo>
                                    <a:lnTo>
                                      <a:pt x="1414" y="4262"/>
                                    </a:lnTo>
                                    <a:lnTo>
                                      <a:pt x="1484" y="4322"/>
                                    </a:lnTo>
                                    <a:lnTo>
                                      <a:pt x="1554" y="4380"/>
                                    </a:lnTo>
                                    <a:lnTo>
                                      <a:pt x="1623" y="4433"/>
                                    </a:lnTo>
                                    <a:lnTo>
                                      <a:pt x="1693" y="4482"/>
                                    </a:lnTo>
                                    <a:lnTo>
                                      <a:pt x="1762" y="4526"/>
                                    </a:lnTo>
                                    <a:lnTo>
                                      <a:pt x="1831" y="4566"/>
                                    </a:lnTo>
                                    <a:lnTo>
                                      <a:pt x="1899" y="4602"/>
                                    </a:lnTo>
                                    <a:lnTo>
                                      <a:pt x="1967" y="4633"/>
                                    </a:lnTo>
                                    <a:lnTo>
                                      <a:pt x="2035" y="4660"/>
                                    </a:lnTo>
                                    <a:lnTo>
                                      <a:pt x="2101" y="4681"/>
                                    </a:lnTo>
                                    <a:lnTo>
                                      <a:pt x="2167" y="4699"/>
                                    </a:lnTo>
                                    <a:lnTo>
                                      <a:pt x="2233" y="4712"/>
                                    </a:lnTo>
                                    <a:lnTo>
                                      <a:pt x="2297" y="4720"/>
                                    </a:lnTo>
                                    <a:lnTo>
                                      <a:pt x="2361" y="4723"/>
                                    </a:lnTo>
                                    <a:lnTo>
                                      <a:pt x="2422" y="4721"/>
                                    </a:lnTo>
                                    <a:lnTo>
                                      <a:pt x="2484" y="4714"/>
                                    </a:lnTo>
                                    <a:lnTo>
                                      <a:pt x="2543" y="4703"/>
                                    </a:lnTo>
                                    <a:lnTo>
                                      <a:pt x="2603" y="468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10000"/>
                                  <a:lumOff val="90000"/>
                                  <a:alpha val="74001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4" name="Freeform 166"/>
                            <wps:cNvSpPr>
                              <a:spLocks noEditPoints="1"/>
                            </wps:cNvSpPr>
                            <wps:spPr bwMode="auto">
                              <a:xfrm rot="5400000">
                                <a:off x="9146" y="6418"/>
                                <a:ext cx="1629" cy="1584"/>
                              </a:xfrm>
                              <a:custGeom>
                                <a:avLst/>
                                <a:gdLst>
                                  <a:gd name="T0" fmla="*/ 3243 w 3575"/>
                                  <a:gd name="T1" fmla="*/ 116 h 3157"/>
                                  <a:gd name="T2" fmla="*/ 2899 w 3575"/>
                                  <a:gd name="T3" fmla="*/ 15 h 3157"/>
                                  <a:gd name="T4" fmla="*/ 2478 w 3575"/>
                                  <a:gd name="T5" fmla="*/ 8 h 3157"/>
                                  <a:gd name="T6" fmla="*/ 2006 w 3575"/>
                                  <a:gd name="T7" fmla="*/ 86 h 3157"/>
                                  <a:gd name="T8" fmla="*/ 1512 w 3575"/>
                                  <a:gd name="T9" fmla="*/ 240 h 3157"/>
                                  <a:gd name="T10" fmla="*/ 1026 w 3575"/>
                                  <a:gd name="T11" fmla="*/ 463 h 3157"/>
                                  <a:gd name="T12" fmla="*/ 593 w 3575"/>
                                  <a:gd name="T13" fmla="*/ 745 h 3157"/>
                                  <a:gd name="T14" fmla="*/ 285 w 3575"/>
                                  <a:gd name="T15" fmla="*/ 1060 h 3157"/>
                                  <a:gd name="T16" fmla="*/ 89 w 3575"/>
                                  <a:gd name="T17" fmla="*/ 1388 h 3157"/>
                                  <a:gd name="T18" fmla="*/ 5 w 3575"/>
                                  <a:gd name="T19" fmla="*/ 1723 h 3157"/>
                                  <a:gd name="T20" fmla="*/ 25 w 3575"/>
                                  <a:gd name="T21" fmla="*/ 2058 h 3157"/>
                                  <a:gd name="T22" fmla="*/ 146 w 3575"/>
                                  <a:gd name="T23" fmla="*/ 2387 h 3157"/>
                                  <a:gd name="T24" fmla="*/ 364 w 3575"/>
                                  <a:gd name="T25" fmla="*/ 2703 h 3157"/>
                                  <a:gd name="T26" fmla="*/ 626 w 3575"/>
                                  <a:gd name="T27" fmla="*/ 2937 h 3157"/>
                                  <a:gd name="T28" fmla="*/ 938 w 3575"/>
                                  <a:gd name="T29" fmla="*/ 3093 h 3157"/>
                                  <a:gd name="T30" fmla="*/ 1289 w 3575"/>
                                  <a:gd name="T31" fmla="*/ 3156 h 3157"/>
                                  <a:gd name="T32" fmla="*/ 1668 w 3575"/>
                                  <a:gd name="T33" fmla="*/ 3113 h 3157"/>
                                  <a:gd name="T34" fmla="*/ 2060 w 3575"/>
                                  <a:gd name="T35" fmla="*/ 2951 h 3157"/>
                                  <a:gd name="T36" fmla="*/ 2455 w 3575"/>
                                  <a:gd name="T37" fmla="*/ 2652 h 3157"/>
                                  <a:gd name="T38" fmla="*/ 2830 w 3575"/>
                                  <a:gd name="T39" fmla="*/ 2247 h 3157"/>
                                  <a:gd name="T40" fmla="*/ 3138 w 3575"/>
                                  <a:gd name="T41" fmla="*/ 1842 h 3157"/>
                                  <a:gd name="T42" fmla="*/ 3368 w 3575"/>
                                  <a:gd name="T43" fmla="*/ 1449 h 3157"/>
                                  <a:gd name="T44" fmla="*/ 3515 w 3575"/>
                                  <a:gd name="T45" fmla="*/ 1081 h 3157"/>
                                  <a:gd name="T46" fmla="*/ 3575 w 3575"/>
                                  <a:gd name="T47" fmla="*/ 747 h 3157"/>
                                  <a:gd name="T48" fmla="*/ 3540 w 3575"/>
                                  <a:gd name="T49" fmla="*/ 459 h 3157"/>
                                  <a:gd name="T50" fmla="*/ 3260 w 3575"/>
                                  <a:gd name="T51" fmla="*/ 462 h 3157"/>
                                  <a:gd name="T52" fmla="*/ 3033 w 3575"/>
                                  <a:gd name="T53" fmla="*/ 300 h 3157"/>
                                  <a:gd name="T54" fmla="*/ 2718 w 3575"/>
                                  <a:gd name="T55" fmla="*/ 224 h 3157"/>
                                  <a:gd name="T56" fmla="*/ 2344 w 3575"/>
                                  <a:gd name="T57" fmla="*/ 230 h 3157"/>
                                  <a:gd name="T58" fmla="*/ 1930 w 3575"/>
                                  <a:gd name="T59" fmla="*/ 307 h 3157"/>
                                  <a:gd name="T60" fmla="*/ 1502 w 3575"/>
                                  <a:gd name="T61" fmla="*/ 451 h 3157"/>
                                  <a:gd name="T62" fmla="*/ 1082 w 3575"/>
                                  <a:gd name="T63" fmla="*/ 655 h 3157"/>
                                  <a:gd name="T64" fmla="*/ 689 w 3575"/>
                                  <a:gd name="T65" fmla="*/ 900 h 3157"/>
                                  <a:gd name="T66" fmla="*/ 394 w 3575"/>
                                  <a:gd name="T67" fmla="*/ 1177 h 3157"/>
                                  <a:gd name="T68" fmla="*/ 210 w 3575"/>
                                  <a:gd name="T69" fmla="*/ 1480 h 3157"/>
                                  <a:gd name="T70" fmla="*/ 132 w 3575"/>
                                  <a:gd name="T71" fmla="*/ 1795 h 3157"/>
                                  <a:gd name="T72" fmla="*/ 153 w 3575"/>
                                  <a:gd name="T73" fmla="*/ 2111 h 3157"/>
                                  <a:gd name="T74" fmla="*/ 271 w 3575"/>
                                  <a:gd name="T75" fmla="*/ 2416 h 3157"/>
                                  <a:gd name="T76" fmla="*/ 471 w 3575"/>
                                  <a:gd name="T77" fmla="*/ 2687 h 3157"/>
                                  <a:gd name="T78" fmla="*/ 720 w 3575"/>
                                  <a:gd name="T79" fmla="*/ 2886 h 3157"/>
                                  <a:gd name="T80" fmla="*/ 1025 w 3575"/>
                                  <a:gd name="T81" fmla="*/ 3018 h 3157"/>
                                  <a:gd name="T82" fmla="*/ 1370 w 3575"/>
                                  <a:gd name="T83" fmla="*/ 3065 h 3157"/>
                                  <a:gd name="T84" fmla="*/ 1740 w 3575"/>
                                  <a:gd name="T85" fmla="*/ 3005 h 3157"/>
                                  <a:gd name="T86" fmla="*/ 2121 w 3575"/>
                                  <a:gd name="T87" fmla="*/ 2819 h 3157"/>
                                  <a:gd name="T88" fmla="*/ 2498 w 3575"/>
                                  <a:gd name="T89" fmla="*/ 2488 h 3157"/>
                                  <a:gd name="T90" fmla="*/ 2822 w 3575"/>
                                  <a:gd name="T91" fmla="*/ 2117 h 3157"/>
                                  <a:gd name="T92" fmla="*/ 3072 w 3575"/>
                                  <a:gd name="T93" fmla="*/ 1764 h 3157"/>
                                  <a:gd name="T94" fmla="*/ 3251 w 3575"/>
                                  <a:gd name="T95" fmla="*/ 1425 h 3157"/>
                                  <a:gd name="T96" fmla="*/ 3355 w 3575"/>
                                  <a:gd name="T97" fmla="*/ 1108 h 3157"/>
                                  <a:gd name="T98" fmla="*/ 3383 w 3575"/>
                                  <a:gd name="T99" fmla="*/ 824 h 3157"/>
                                  <a:gd name="T100" fmla="*/ 3330 w 3575"/>
                                  <a:gd name="T101" fmla="*/ 583 h 315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</a:cxnLst>
                                <a:rect l="0" t="0" r="r" b="b"/>
                                <a:pathLst>
                                  <a:path w="3575" h="3157">
                                    <a:moveTo>
                                      <a:pt x="3443" y="271"/>
                                    </a:moveTo>
                                    <a:lnTo>
                                      <a:pt x="3400" y="226"/>
                                    </a:lnTo>
                                    <a:lnTo>
                                      <a:pt x="3353" y="186"/>
                                    </a:lnTo>
                                    <a:lnTo>
                                      <a:pt x="3300" y="149"/>
                                    </a:lnTo>
                                    <a:lnTo>
                                      <a:pt x="3243" y="116"/>
                                    </a:lnTo>
                                    <a:lnTo>
                                      <a:pt x="3182" y="88"/>
                                    </a:lnTo>
                                    <a:lnTo>
                                      <a:pt x="3117" y="64"/>
                                    </a:lnTo>
                                    <a:lnTo>
                                      <a:pt x="3048" y="44"/>
                                    </a:lnTo>
                                    <a:lnTo>
                                      <a:pt x="2975" y="27"/>
                                    </a:lnTo>
                                    <a:lnTo>
                                      <a:pt x="2899" y="15"/>
                                    </a:lnTo>
                                    <a:lnTo>
                                      <a:pt x="2820" y="6"/>
                                    </a:lnTo>
                                    <a:lnTo>
                                      <a:pt x="2739" y="1"/>
                                    </a:lnTo>
                                    <a:lnTo>
                                      <a:pt x="2653" y="0"/>
                                    </a:lnTo>
                                    <a:lnTo>
                                      <a:pt x="2567" y="2"/>
                                    </a:lnTo>
                                    <a:lnTo>
                                      <a:pt x="2478" y="8"/>
                                    </a:lnTo>
                                    <a:lnTo>
                                      <a:pt x="2386" y="17"/>
                                    </a:lnTo>
                                    <a:lnTo>
                                      <a:pt x="2293" y="30"/>
                                    </a:lnTo>
                                    <a:lnTo>
                                      <a:pt x="2198" y="45"/>
                                    </a:lnTo>
                                    <a:lnTo>
                                      <a:pt x="2103" y="64"/>
                                    </a:lnTo>
                                    <a:lnTo>
                                      <a:pt x="2006" y="86"/>
                                    </a:lnTo>
                                    <a:lnTo>
                                      <a:pt x="1907" y="111"/>
                                    </a:lnTo>
                                    <a:lnTo>
                                      <a:pt x="1809" y="140"/>
                                    </a:lnTo>
                                    <a:lnTo>
                                      <a:pt x="1710" y="171"/>
                                    </a:lnTo>
                                    <a:lnTo>
                                      <a:pt x="1611" y="204"/>
                                    </a:lnTo>
                                    <a:lnTo>
                                      <a:pt x="1512" y="240"/>
                                    </a:lnTo>
                                    <a:lnTo>
                                      <a:pt x="1414" y="279"/>
                                    </a:lnTo>
                                    <a:lnTo>
                                      <a:pt x="1315" y="322"/>
                                    </a:lnTo>
                                    <a:lnTo>
                                      <a:pt x="1218" y="366"/>
                                    </a:lnTo>
                                    <a:lnTo>
                                      <a:pt x="1121" y="413"/>
                                    </a:lnTo>
                                    <a:lnTo>
                                      <a:pt x="1026" y="463"/>
                                    </a:lnTo>
                                    <a:lnTo>
                                      <a:pt x="932" y="514"/>
                                    </a:lnTo>
                                    <a:lnTo>
                                      <a:pt x="840" y="568"/>
                                    </a:lnTo>
                                    <a:lnTo>
                                      <a:pt x="750" y="624"/>
                                    </a:lnTo>
                                    <a:lnTo>
                                      <a:pt x="669" y="684"/>
                                    </a:lnTo>
                                    <a:lnTo>
                                      <a:pt x="593" y="745"/>
                                    </a:lnTo>
                                    <a:lnTo>
                                      <a:pt x="522" y="806"/>
                                    </a:lnTo>
                                    <a:lnTo>
                                      <a:pt x="456" y="869"/>
                                    </a:lnTo>
                                    <a:lnTo>
                                      <a:pt x="394" y="932"/>
                                    </a:lnTo>
                                    <a:lnTo>
                                      <a:pt x="337" y="995"/>
                                    </a:lnTo>
                                    <a:lnTo>
                                      <a:pt x="285" y="1060"/>
                                    </a:lnTo>
                                    <a:lnTo>
                                      <a:pt x="236" y="1124"/>
                                    </a:lnTo>
                                    <a:lnTo>
                                      <a:pt x="194" y="1189"/>
                                    </a:lnTo>
                                    <a:lnTo>
                                      <a:pt x="154" y="1255"/>
                                    </a:lnTo>
                                    <a:lnTo>
                                      <a:pt x="120" y="1321"/>
                                    </a:lnTo>
                                    <a:lnTo>
                                      <a:pt x="89" y="1388"/>
                                    </a:lnTo>
                                    <a:lnTo>
                                      <a:pt x="64" y="1454"/>
                                    </a:lnTo>
                                    <a:lnTo>
                                      <a:pt x="43" y="1522"/>
                                    </a:lnTo>
                                    <a:lnTo>
                                      <a:pt x="26" y="1588"/>
                                    </a:lnTo>
                                    <a:lnTo>
                                      <a:pt x="13" y="1655"/>
                                    </a:lnTo>
                                    <a:lnTo>
                                      <a:pt x="5" y="1723"/>
                                    </a:lnTo>
                                    <a:lnTo>
                                      <a:pt x="0" y="1790"/>
                                    </a:lnTo>
                                    <a:lnTo>
                                      <a:pt x="0" y="1858"/>
                                    </a:lnTo>
                                    <a:lnTo>
                                      <a:pt x="5" y="1924"/>
                                    </a:lnTo>
                                    <a:lnTo>
                                      <a:pt x="13" y="1992"/>
                                    </a:lnTo>
                                    <a:lnTo>
                                      <a:pt x="25" y="2058"/>
                                    </a:lnTo>
                                    <a:lnTo>
                                      <a:pt x="42" y="2126"/>
                                    </a:lnTo>
                                    <a:lnTo>
                                      <a:pt x="62" y="2192"/>
                                    </a:lnTo>
                                    <a:lnTo>
                                      <a:pt x="86" y="2257"/>
                                    </a:lnTo>
                                    <a:lnTo>
                                      <a:pt x="114" y="2322"/>
                                    </a:lnTo>
                                    <a:lnTo>
                                      <a:pt x="146" y="2387"/>
                                    </a:lnTo>
                                    <a:lnTo>
                                      <a:pt x="183" y="2452"/>
                                    </a:lnTo>
                                    <a:lnTo>
                                      <a:pt x="222" y="2516"/>
                                    </a:lnTo>
                                    <a:lnTo>
                                      <a:pt x="266" y="2579"/>
                                    </a:lnTo>
                                    <a:lnTo>
                                      <a:pt x="313" y="2642"/>
                                    </a:lnTo>
                                    <a:lnTo>
                                      <a:pt x="364" y="2703"/>
                                    </a:lnTo>
                                    <a:lnTo>
                                      <a:pt x="413" y="2755"/>
                                    </a:lnTo>
                                    <a:lnTo>
                                      <a:pt x="463" y="2805"/>
                                    </a:lnTo>
                                    <a:lnTo>
                                      <a:pt x="515" y="2851"/>
                                    </a:lnTo>
                                    <a:lnTo>
                                      <a:pt x="569" y="2895"/>
                                    </a:lnTo>
                                    <a:lnTo>
                                      <a:pt x="626" y="2937"/>
                                    </a:lnTo>
                                    <a:lnTo>
                                      <a:pt x="685" y="2975"/>
                                    </a:lnTo>
                                    <a:lnTo>
                                      <a:pt x="745" y="3009"/>
                                    </a:lnTo>
                                    <a:lnTo>
                                      <a:pt x="808" y="3041"/>
                                    </a:lnTo>
                                    <a:lnTo>
                                      <a:pt x="872" y="3068"/>
                                    </a:lnTo>
                                    <a:lnTo>
                                      <a:pt x="938" y="3093"/>
                                    </a:lnTo>
                                    <a:lnTo>
                                      <a:pt x="1006" y="3113"/>
                                    </a:lnTo>
                                    <a:lnTo>
                                      <a:pt x="1075" y="3130"/>
                                    </a:lnTo>
                                    <a:lnTo>
                                      <a:pt x="1145" y="3143"/>
                                    </a:lnTo>
                                    <a:lnTo>
                                      <a:pt x="1217" y="3151"/>
                                    </a:lnTo>
                                    <a:lnTo>
                                      <a:pt x="1289" y="3156"/>
                                    </a:lnTo>
                                    <a:lnTo>
                                      <a:pt x="1363" y="3157"/>
                                    </a:lnTo>
                                    <a:lnTo>
                                      <a:pt x="1438" y="3153"/>
                                    </a:lnTo>
                                    <a:lnTo>
                                      <a:pt x="1514" y="3144"/>
                                    </a:lnTo>
                                    <a:lnTo>
                                      <a:pt x="1591" y="3131"/>
                                    </a:lnTo>
                                    <a:lnTo>
                                      <a:pt x="1668" y="3113"/>
                                    </a:lnTo>
                                    <a:lnTo>
                                      <a:pt x="1745" y="3091"/>
                                    </a:lnTo>
                                    <a:lnTo>
                                      <a:pt x="1823" y="3063"/>
                                    </a:lnTo>
                                    <a:lnTo>
                                      <a:pt x="1903" y="3031"/>
                                    </a:lnTo>
                                    <a:lnTo>
                                      <a:pt x="1981" y="2993"/>
                                    </a:lnTo>
                                    <a:lnTo>
                                      <a:pt x="2060" y="2951"/>
                                    </a:lnTo>
                                    <a:lnTo>
                                      <a:pt x="2140" y="2902"/>
                                    </a:lnTo>
                                    <a:lnTo>
                                      <a:pt x="2218" y="2848"/>
                                    </a:lnTo>
                                    <a:lnTo>
                                      <a:pt x="2297" y="2789"/>
                                    </a:lnTo>
                                    <a:lnTo>
                                      <a:pt x="2376" y="2723"/>
                                    </a:lnTo>
                                    <a:lnTo>
                                      <a:pt x="2455" y="2652"/>
                                    </a:lnTo>
                                    <a:lnTo>
                                      <a:pt x="2533" y="2574"/>
                                    </a:lnTo>
                                    <a:lnTo>
                                      <a:pt x="2611" y="2491"/>
                                    </a:lnTo>
                                    <a:lnTo>
                                      <a:pt x="2686" y="2411"/>
                                    </a:lnTo>
                                    <a:lnTo>
                                      <a:pt x="2760" y="2329"/>
                                    </a:lnTo>
                                    <a:lnTo>
                                      <a:pt x="2830" y="2247"/>
                                    </a:lnTo>
                                    <a:lnTo>
                                      <a:pt x="2898" y="2166"/>
                                    </a:lnTo>
                                    <a:lnTo>
                                      <a:pt x="2963" y="2084"/>
                                    </a:lnTo>
                                    <a:lnTo>
                                      <a:pt x="3024" y="2004"/>
                                    </a:lnTo>
                                    <a:lnTo>
                                      <a:pt x="3083" y="1923"/>
                                    </a:lnTo>
                                    <a:lnTo>
                                      <a:pt x="3138" y="1842"/>
                                    </a:lnTo>
                                    <a:lnTo>
                                      <a:pt x="3190" y="1762"/>
                                    </a:lnTo>
                                    <a:lnTo>
                                      <a:pt x="3239" y="1683"/>
                                    </a:lnTo>
                                    <a:lnTo>
                                      <a:pt x="3285" y="1604"/>
                                    </a:lnTo>
                                    <a:lnTo>
                                      <a:pt x="3328" y="1526"/>
                                    </a:lnTo>
                                    <a:lnTo>
                                      <a:pt x="3368" y="1449"/>
                                    </a:lnTo>
                                    <a:lnTo>
                                      <a:pt x="3404" y="1374"/>
                                    </a:lnTo>
                                    <a:lnTo>
                                      <a:pt x="3437" y="1299"/>
                                    </a:lnTo>
                                    <a:lnTo>
                                      <a:pt x="3467" y="1224"/>
                                    </a:lnTo>
                                    <a:lnTo>
                                      <a:pt x="3493" y="1152"/>
                                    </a:lnTo>
                                    <a:lnTo>
                                      <a:pt x="3515" y="1081"/>
                                    </a:lnTo>
                                    <a:lnTo>
                                      <a:pt x="3534" y="1011"/>
                                    </a:lnTo>
                                    <a:lnTo>
                                      <a:pt x="3550" y="943"/>
                                    </a:lnTo>
                                    <a:lnTo>
                                      <a:pt x="3562" y="875"/>
                                    </a:lnTo>
                                    <a:lnTo>
                                      <a:pt x="3570" y="810"/>
                                    </a:lnTo>
                                    <a:lnTo>
                                      <a:pt x="3575" y="747"/>
                                    </a:lnTo>
                                    <a:lnTo>
                                      <a:pt x="3575" y="686"/>
                                    </a:lnTo>
                                    <a:lnTo>
                                      <a:pt x="3572" y="626"/>
                                    </a:lnTo>
                                    <a:lnTo>
                                      <a:pt x="3565" y="568"/>
                                    </a:lnTo>
                                    <a:lnTo>
                                      <a:pt x="3555" y="513"/>
                                    </a:lnTo>
                                    <a:lnTo>
                                      <a:pt x="3540" y="459"/>
                                    </a:lnTo>
                                    <a:lnTo>
                                      <a:pt x="3523" y="409"/>
                                    </a:lnTo>
                                    <a:lnTo>
                                      <a:pt x="3500" y="361"/>
                                    </a:lnTo>
                                    <a:lnTo>
                                      <a:pt x="3474" y="315"/>
                                    </a:lnTo>
                                    <a:lnTo>
                                      <a:pt x="3443" y="271"/>
                                    </a:lnTo>
                                    <a:close/>
                                    <a:moveTo>
                                      <a:pt x="3260" y="462"/>
                                    </a:moveTo>
                                    <a:lnTo>
                                      <a:pt x="3222" y="422"/>
                                    </a:lnTo>
                                    <a:lnTo>
                                      <a:pt x="3181" y="386"/>
                                    </a:lnTo>
                                    <a:lnTo>
                                      <a:pt x="3135" y="354"/>
                                    </a:lnTo>
                                    <a:lnTo>
                                      <a:pt x="3085" y="324"/>
                                    </a:lnTo>
                                    <a:lnTo>
                                      <a:pt x="3033" y="300"/>
                                    </a:lnTo>
                                    <a:lnTo>
                                      <a:pt x="2976" y="278"/>
                                    </a:lnTo>
                                    <a:lnTo>
                                      <a:pt x="2915" y="259"/>
                                    </a:lnTo>
                                    <a:lnTo>
                                      <a:pt x="2852" y="244"/>
                                    </a:lnTo>
                                    <a:lnTo>
                                      <a:pt x="2787" y="233"/>
                                    </a:lnTo>
                                    <a:lnTo>
                                      <a:pt x="2718" y="224"/>
                                    </a:lnTo>
                                    <a:lnTo>
                                      <a:pt x="2648" y="219"/>
                                    </a:lnTo>
                                    <a:lnTo>
                                      <a:pt x="2575" y="217"/>
                                    </a:lnTo>
                                    <a:lnTo>
                                      <a:pt x="2499" y="218"/>
                                    </a:lnTo>
                                    <a:lnTo>
                                      <a:pt x="2422" y="223"/>
                                    </a:lnTo>
                                    <a:lnTo>
                                      <a:pt x="2344" y="230"/>
                                    </a:lnTo>
                                    <a:lnTo>
                                      <a:pt x="2263" y="239"/>
                                    </a:lnTo>
                                    <a:lnTo>
                                      <a:pt x="2181" y="252"/>
                                    </a:lnTo>
                                    <a:lnTo>
                                      <a:pt x="2098" y="268"/>
                                    </a:lnTo>
                                    <a:lnTo>
                                      <a:pt x="2014" y="287"/>
                                    </a:lnTo>
                                    <a:lnTo>
                                      <a:pt x="1930" y="307"/>
                                    </a:lnTo>
                                    <a:lnTo>
                                      <a:pt x="1844" y="330"/>
                                    </a:lnTo>
                                    <a:lnTo>
                                      <a:pt x="1759" y="358"/>
                                    </a:lnTo>
                                    <a:lnTo>
                                      <a:pt x="1672" y="386"/>
                                    </a:lnTo>
                                    <a:lnTo>
                                      <a:pt x="1587" y="418"/>
                                    </a:lnTo>
                                    <a:lnTo>
                                      <a:pt x="1502" y="451"/>
                                    </a:lnTo>
                                    <a:lnTo>
                                      <a:pt x="1416" y="488"/>
                                    </a:lnTo>
                                    <a:lnTo>
                                      <a:pt x="1331" y="526"/>
                                    </a:lnTo>
                                    <a:lnTo>
                                      <a:pt x="1247" y="567"/>
                                    </a:lnTo>
                                    <a:lnTo>
                                      <a:pt x="1164" y="610"/>
                                    </a:lnTo>
                                    <a:lnTo>
                                      <a:pt x="1082" y="655"/>
                                    </a:lnTo>
                                    <a:lnTo>
                                      <a:pt x="1000" y="702"/>
                                    </a:lnTo>
                                    <a:lnTo>
                                      <a:pt x="922" y="752"/>
                                    </a:lnTo>
                                    <a:lnTo>
                                      <a:pt x="839" y="799"/>
                                    </a:lnTo>
                                    <a:lnTo>
                                      <a:pt x="762" y="849"/>
                                    </a:lnTo>
                                    <a:lnTo>
                                      <a:pt x="689" y="900"/>
                                    </a:lnTo>
                                    <a:lnTo>
                                      <a:pt x="622" y="953"/>
                                    </a:lnTo>
                                    <a:lnTo>
                                      <a:pt x="558" y="1007"/>
                                    </a:lnTo>
                                    <a:lnTo>
                                      <a:pt x="498" y="1062"/>
                                    </a:lnTo>
                                    <a:lnTo>
                                      <a:pt x="445" y="1119"/>
                                    </a:lnTo>
                                    <a:lnTo>
                                      <a:pt x="394" y="1177"/>
                                    </a:lnTo>
                                    <a:lnTo>
                                      <a:pt x="349" y="1236"/>
                                    </a:lnTo>
                                    <a:lnTo>
                                      <a:pt x="307" y="1295"/>
                                    </a:lnTo>
                                    <a:lnTo>
                                      <a:pt x="271" y="1357"/>
                                    </a:lnTo>
                                    <a:lnTo>
                                      <a:pt x="239" y="1417"/>
                                    </a:lnTo>
                                    <a:lnTo>
                                      <a:pt x="210" y="1480"/>
                                    </a:lnTo>
                                    <a:lnTo>
                                      <a:pt x="186" y="1543"/>
                                    </a:lnTo>
                                    <a:lnTo>
                                      <a:pt x="166" y="1606"/>
                                    </a:lnTo>
                                    <a:lnTo>
                                      <a:pt x="151" y="1668"/>
                                    </a:lnTo>
                                    <a:lnTo>
                                      <a:pt x="139" y="1732"/>
                                    </a:lnTo>
                                    <a:lnTo>
                                      <a:pt x="132" y="1795"/>
                                    </a:lnTo>
                                    <a:lnTo>
                                      <a:pt x="128" y="1859"/>
                                    </a:lnTo>
                                    <a:lnTo>
                                      <a:pt x="128" y="1923"/>
                                    </a:lnTo>
                                    <a:lnTo>
                                      <a:pt x="133" y="1986"/>
                                    </a:lnTo>
                                    <a:lnTo>
                                      <a:pt x="141" y="2050"/>
                                    </a:lnTo>
                                    <a:lnTo>
                                      <a:pt x="153" y="2111"/>
                                    </a:lnTo>
                                    <a:lnTo>
                                      <a:pt x="170" y="2174"/>
                                    </a:lnTo>
                                    <a:lnTo>
                                      <a:pt x="189" y="2236"/>
                                    </a:lnTo>
                                    <a:lnTo>
                                      <a:pt x="213" y="2296"/>
                                    </a:lnTo>
                                    <a:lnTo>
                                      <a:pt x="240" y="2356"/>
                                    </a:lnTo>
                                    <a:lnTo>
                                      <a:pt x="271" y="2416"/>
                                    </a:lnTo>
                                    <a:lnTo>
                                      <a:pt x="305" y="2474"/>
                                    </a:lnTo>
                                    <a:lnTo>
                                      <a:pt x="342" y="2530"/>
                                    </a:lnTo>
                                    <a:lnTo>
                                      <a:pt x="383" y="2586"/>
                                    </a:lnTo>
                                    <a:lnTo>
                                      <a:pt x="428" y="2641"/>
                                    </a:lnTo>
                                    <a:lnTo>
                                      <a:pt x="471" y="2687"/>
                                    </a:lnTo>
                                    <a:lnTo>
                                      <a:pt x="515" y="2732"/>
                                    </a:lnTo>
                                    <a:lnTo>
                                      <a:pt x="564" y="2773"/>
                                    </a:lnTo>
                                    <a:lnTo>
                                      <a:pt x="613" y="2813"/>
                                    </a:lnTo>
                                    <a:lnTo>
                                      <a:pt x="666" y="2851"/>
                                    </a:lnTo>
                                    <a:lnTo>
                                      <a:pt x="720" y="2886"/>
                                    </a:lnTo>
                                    <a:lnTo>
                                      <a:pt x="777" y="2919"/>
                                    </a:lnTo>
                                    <a:lnTo>
                                      <a:pt x="836" y="2948"/>
                                    </a:lnTo>
                                    <a:lnTo>
                                      <a:pt x="898" y="2975"/>
                                    </a:lnTo>
                                    <a:lnTo>
                                      <a:pt x="961" y="2998"/>
                                    </a:lnTo>
                                    <a:lnTo>
                                      <a:pt x="1025" y="3018"/>
                                    </a:lnTo>
                                    <a:lnTo>
                                      <a:pt x="1091" y="3036"/>
                                    </a:lnTo>
                                    <a:lnTo>
                                      <a:pt x="1159" y="3049"/>
                                    </a:lnTo>
                                    <a:lnTo>
                                      <a:pt x="1228" y="3059"/>
                                    </a:lnTo>
                                    <a:lnTo>
                                      <a:pt x="1298" y="3063"/>
                                    </a:lnTo>
                                    <a:lnTo>
                                      <a:pt x="1370" y="3065"/>
                                    </a:lnTo>
                                    <a:lnTo>
                                      <a:pt x="1442" y="3062"/>
                                    </a:lnTo>
                                    <a:lnTo>
                                      <a:pt x="1516" y="3055"/>
                                    </a:lnTo>
                                    <a:lnTo>
                                      <a:pt x="1589" y="3043"/>
                                    </a:lnTo>
                                    <a:lnTo>
                                      <a:pt x="1664" y="3027"/>
                                    </a:lnTo>
                                    <a:lnTo>
                                      <a:pt x="1740" y="3005"/>
                                    </a:lnTo>
                                    <a:lnTo>
                                      <a:pt x="1816" y="2979"/>
                                    </a:lnTo>
                                    <a:lnTo>
                                      <a:pt x="1892" y="2947"/>
                                    </a:lnTo>
                                    <a:lnTo>
                                      <a:pt x="1968" y="2911"/>
                                    </a:lnTo>
                                    <a:lnTo>
                                      <a:pt x="2045" y="2868"/>
                                    </a:lnTo>
                                    <a:lnTo>
                                      <a:pt x="2121" y="2819"/>
                                    </a:lnTo>
                                    <a:lnTo>
                                      <a:pt x="2197" y="2766"/>
                                    </a:lnTo>
                                    <a:lnTo>
                                      <a:pt x="2273" y="2706"/>
                                    </a:lnTo>
                                    <a:lnTo>
                                      <a:pt x="2348" y="2639"/>
                                    </a:lnTo>
                                    <a:lnTo>
                                      <a:pt x="2423" y="2567"/>
                                    </a:lnTo>
                                    <a:lnTo>
                                      <a:pt x="2498" y="2488"/>
                                    </a:lnTo>
                                    <a:lnTo>
                                      <a:pt x="2571" y="2403"/>
                                    </a:lnTo>
                                    <a:lnTo>
                                      <a:pt x="2639" y="2332"/>
                                    </a:lnTo>
                                    <a:lnTo>
                                      <a:pt x="2702" y="2260"/>
                                    </a:lnTo>
                                    <a:lnTo>
                                      <a:pt x="2764" y="2188"/>
                                    </a:lnTo>
                                    <a:lnTo>
                                      <a:pt x="2822" y="2117"/>
                                    </a:lnTo>
                                    <a:lnTo>
                                      <a:pt x="2877" y="2046"/>
                                    </a:lnTo>
                                    <a:lnTo>
                                      <a:pt x="2931" y="1975"/>
                                    </a:lnTo>
                                    <a:lnTo>
                                      <a:pt x="2981" y="1904"/>
                                    </a:lnTo>
                                    <a:lnTo>
                                      <a:pt x="3028" y="1834"/>
                                    </a:lnTo>
                                    <a:lnTo>
                                      <a:pt x="3072" y="1764"/>
                                    </a:lnTo>
                                    <a:lnTo>
                                      <a:pt x="3113" y="1696"/>
                                    </a:lnTo>
                                    <a:lnTo>
                                      <a:pt x="3153" y="1627"/>
                                    </a:lnTo>
                                    <a:lnTo>
                                      <a:pt x="3188" y="1558"/>
                                    </a:lnTo>
                                    <a:lnTo>
                                      <a:pt x="3221" y="1491"/>
                                    </a:lnTo>
                                    <a:lnTo>
                                      <a:pt x="3251" y="1425"/>
                                    </a:lnTo>
                                    <a:lnTo>
                                      <a:pt x="3278" y="1359"/>
                                    </a:lnTo>
                                    <a:lnTo>
                                      <a:pt x="3302" y="1294"/>
                                    </a:lnTo>
                                    <a:lnTo>
                                      <a:pt x="3322" y="1231"/>
                                    </a:lnTo>
                                    <a:lnTo>
                                      <a:pt x="3340" y="1169"/>
                                    </a:lnTo>
                                    <a:lnTo>
                                      <a:pt x="3355" y="1108"/>
                                    </a:lnTo>
                                    <a:lnTo>
                                      <a:pt x="3367" y="1048"/>
                                    </a:lnTo>
                                    <a:lnTo>
                                      <a:pt x="3375" y="990"/>
                                    </a:lnTo>
                                    <a:lnTo>
                                      <a:pt x="3380" y="933"/>
                                    </a:lnTo>
                                    <a:lnTo>
                                      <a:pt x="3383" y="877"/>
                                    </a:lnTo>
                                    <a:lnTo>
                                      <a:pt x="3383" y="824"/>
                                    </a:lnTo>
                                    <a:lnTo>
                                      <a:pt x="3378" y="772"/>
                                    </a:lnTo>
                                    <a:lnTo>
                                      <a:pt x="3371" y="722"/>
                                    </a:lnTo>
                                    <a:lnTo>
                                      <a:pt x="3361" y="674"/>
                                    </a:lnTo>
                                    <a:lnTo>
                                      <a:pt x="3347" y="626"/>
                                    </a:lnTo>
                                    <a:lnTo>
                                      <a:pt x="3330" y="583"/>
                                    </a:lnTo>
                                    <a:lnTo>
                                      <a:pt x="3310" y="540"/>
                                    </a:lnTo>
                                    <a:lnTo>
                                      <a:pt x="3287" y="500"/>
                                    </a:lnTo>
                                    <a:lnTo>
                                      <a:pt x="3260" y="46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6">
                                  <a:lumMod val="40000"/>
                                  <a:lumOff val="60000"/>
                                  <a:alpha val="74001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5" name="Freeform 167"/>
                            <wps:cNvSpPr>
                              <a:spLocks noEditPoints="1"/>
                            </wps:cNvSpPr>
                            <wps:spPr bwMode="auto">
                              <a:xfrm rot="5400000">
                                <a:off x="8017" y="3789"/>
                                <a:ext cx="767" cy="1055"/>
                              </a:xfrm>
                              <a:custGeom>
                                <a:avLst/>
                                <a:gdLst>
                                  <a:gd name="T0" fmla="*/ 127 w 1684"/>
                                  <a:gd name="T1" fmla="*/ 143 h 2101"/>
                                  <a:gd name="T2" fmla="*/ 41 w 1684"/>
                                  <a:gd name="T3" fmla="*/ 328 h 2101"/>
                                  <a:gd name="T4" fmla="*/ 3 w 1684"/>
                                  <a:gd name="T5" fmla="*/ 562 h 2101"/>
                                  <a:gd name="T6" fmla="*/ 9 w 1684"/>
                                  <a:gd name="T7" fmla="*/ 832 h 2101"/>
                                  <a:gd name="T8" fmla="*/ 55 w 1684"/>
                                  <a:gd name="T9" fmla="*/ 1121 h 2101"/>
                                  <a:gd name="T10" fmla="*/ 141 w 1684"/>
                                  <a:gd name="T11" fmla="*/ 1410 h 2101"/>
                                  <a:gd name="T12" fmla="*/ 264 w 1684"/>
                                  <a:gd name="T13" fmla="*/ 1675 h 2101"/>
                                  <a:gd name="T14" fmla="*/ 415 w 1684"/>
                                  <a:gd name="T15" fmla="*/ 1873 h 2101"/>
                                  <a:gd name="T16" fmla="*/ 583 w 1684"/>
                                  <a:gd name="T17" fmla="*/ 2009 h 2101"/>
                                  <a:gd name="T18" fmla="*/ 765 w 1684"/>
                                  <a:gd name="T19" fmla="*/ 2084 h 2101"/>
                                  <a:gd name="T20" fmla="*/ 954 w 1684"/>
                                  <a:gd name="T21" fmla="*/ 2099 h 2101"/>
                                  <a:gd name="T22" fmla="*/ 1149 w 1684"/>
                                  <a:gd name="T23" fmla="*/ 2058 h 2101"/>
                                  <a:gd name="T24" fmla="*/ 1343 w 1684"/>
                                  <a:gd name="T25" fmla="*/ 1962 h 2101"/>
                                  <a:gd name="T26" fmla="*/ 1495 w 1684"/>
                                  <a:gd name="T27" fmla="*/ 1835 h 2101"/>
                                  <a:gd name="T28" fmla="*/ 1608 w 1684"/>
                                  <a:gd name="T29" fmla="*/ 1673 h 2101"/>
                                  <a:gd name="T30" fmla="*/ 1672 w 1684"/>
                                  <a:gd name="T31" fmla="*/ 1482 h 2101"/>
                                  <a:gd name="T32" fmla="*/ 1679 w 1684"/>
                                  <a:gd name="T33" fmla="*/ 1267 h 2101"/>
                                  <a:gd name="T34" fmla="*/ 1620 w 1684"/>
                                  <a:gd name="T35" fmla="*/ 1034 h 2101"/>
                                  <a:gd name="T36" fmla="*/ 1485 w 1684"/>
                                  <a:gd name="T37" fmla="*/ 789 h 2101"/>
                                  <a:gd name="T38" fmla="*/ 1288 w 1684"/>
                                  <a:gd name="T39" fmla="*/ 547 h 2101"/>
                                  <a:gd name="T40" fmla="*/ 1085 w 1684"/>
                                  <a:gd name="T41" fmla="*/ 342 h 2101"/>
                                  <a:gd name="T42" fmla="*/ 883 w 1684"/>
                                  <a:gd name="T43" fmla="*/ 182 h 2101"/>
                                  <a:gd name="T44" fmla="*/ 689 w 1684"/>
                                  <a:gd name="T45" fmla="*/ 69 h 2101"/>
                                  <a:gd name="T46" fmla="*/ 506 w 1684"/>
                                  <a:gd name="T47" fmla="*/ 9 h 2101"/>
                                  <a:gd name="T48" fmla="*/ 342 w 1684"/>
                                  <a:gd name="T49" fmla="*/ 4 h 2101"/>
                                  <a:gd name="T50" fmla="*/ 321 w 1684"/>
                                  <a:gd name="T51" fmla="*/ 162 h 2101"/>
                                  <a:gd name="T52" fmla="*/ 212 w 1684"/>
                                  <a:gd name="T53" fmla="*/ 275 h 2101"/>
                                  <a:gd name="T54" fmla="*/ 144 w 1684"/>
                                  <a:gd name="T55" fmla="*/ 445 h 2101"/>
                                  <a:gd name="T56" fmla="*/ 116 w 1684"/>
                                  <a:gd name="T57" fmla="*/ 656 h 2101"/>
                                  <a:gd name="T58" fmla="*/ 127 w 1684"/>
                                  <a:gd name="T59" fmla="*/ 892 h 2101"/>
                                  <a:gd name="T60" fmla="*/ 173 w 1684"/>
                                  <a:gd name="T61" fmla="*/ 1143 h 2101"/>
                                  <a:gd name="T62" fmla="*/ 252 w 1684"/>
                                  <a:gd name="T63" fmla="*/ 1396 h 2101"/>
                                  <a:gd name="T64" fmla="*/ 358 w 1684"/>
                                  <a:gd name="T65" fmla="*/ 1634 h 2101"/>
                                  <a:gd name="T66" fmla="*/ 490 w 1684"/>
                                  <a:gd name="T67" fmla="*/ 1821 h 2101"/>
                                  <a:gd name="T68" fmla="*/ 645 w 1684"/>
                                  <a:gd name="T69" fmla="*/ 1949 h 2101"/>
                                  <a:gd name="T70" fmla="*/ 816 w 1684"/>
                                  <a:gd name="T71" fmla="*/ 2018 h 2101"/>
                                  <a:gd name="T72" fmla="*/ 995 w 1684"/>
                                  <a:gd name="T73" fmla="*/ 2031 h 2101"/>
                                  <a:gd name="T74" fmla="*/ 1174 w 1684"/>
                                  <a:gd name="T75" fmla="*/ 1991 h 2101"/>
                                  <a:gd name="T76" fmla="*/ 1342 w 1684"/>
                                  <a:gd name="T77" fmla="*/ 1901 h 2101"/>
                                  <a:gd name="T78" fmla="*/ 1475 w 1684"/>
                                  <a:gd name="T79" fmla="*/ 1778 h 2101"/>
                                  <a:gd name="T80" fmla="*/ 1574 w 1684"/>
                                  <a:gd name="T81" fmla="*/ 1618 h 2101"/>
                                  <a:gd name="T82" fmla="*/ 1628 w 1684"/>
                                  <a:gd name="T83" fmla="*/ 1429 h 2101"/>
                                  <a:gd name="T84" fmla="*/ 1625 w 1684"/>
                                  <a:gd name="T85" fmla="*/ 1218 h 2101"/>
                                  <a:gd name="T86" fmla="*/ 1551 w 1684"/>
                                  <a:gd name="T87" fmla="*/ 989 h 2101"/>
                                  <a:gd name="T88" fmla="*/ 1396 w 1684"/>
                                  <a:gd name="T89" fmla="*/ 751 h 2101"/>
                                  <a:gd name="T90" fmla="*/ 1214 w 1684"/>
                                  <a:gd name="T91" fmla="*/ 541 h 2101"/>
                                  <a:gd name="T92" fmla="*/ 1036 w 1684"/>
                                  <a:gd name="T93" fmla="*/ 373 h 2101"/>
                                  <a:gd name="T94" fmla="*/ 861 w 1684"/>
                                  <a:gd name="T95" fmla="*/ 245 h 2101"/>
                                  <a:gd name="T96" fmla="*/ 691 w 1684"/>
                                  <a:gd name="T97" fmla="*/ 161 h 2101"/>
                                  <a:gd name="T98" fmla="*/ 535 w 1684"/>
                                  <a:gd name="T99" fmla="*/ 123 h 2101"/>
                                  <a:gd name="T100" fmla="*/ 395 w 1684"/>
                                  <a:gd name="T101" fmla="*/ 132 h 21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</a:cxnLst>
                                <a:rect l="0" t="0" r="r" b="b"/>
                                <a:pathLst>
                                  <a:path w="1684" h="2101">
                                    <a:moveTo>
                                      <a:pt x="229" y="43"/>
                                    </a:moveTo>
                                    <a:lnTo>
                                      <a:pt x="200" y="63"/>
                                    </a:lnTo>
                                    <a:lnTo>
                                      <a:pt x="174" y="87"/>
                                    </a:lnTo>
                                    <a:lnTo>
                                      <a:pt x="149" y="113"/>
                                    </a:lnTo>
                                    <a:lnTo>
                                      <a:pt x="127" y="143"/>
                                    </a:lnTo>
                                    <a:lnTo>
                                      <a:pt x="105" y="175"/>
                                    </a:lnTo>
                                    <a:lnTo>
                                      <a:pt x="86" y="209"/>
                                    </a:lnTo>
                                    <a:lnTo>
                                      <a:pt x="70" y="246"/>
                                    </a:lnTo>
                                    <a:lnTo>
                                      <a:pt x="54" y="286"/>
                                    </a:lnTo>
                                    <a:lnTo>
                                      <a:pt x="41" y="328"/>
                                    </a:lnTo>
                                    <a:lnTo>
                                      <a:pt x="31" y="370"/>
                                    </a:lnTo>
                                    <a:lnTo>
                                      <a:pt x="21" y="416"/>
                                    </a:lnTo>
                                    <a:lnTo>
                                      <a:pt x="13" y="464"/>
                                    </a:lnTo>
                                    <a:lnTo>
                                      <a:pt x="7" y="512"/>
                                    </a:lnTo>
                                    <a:lnTo>
                                      <a:pt x="3" y="562"/>
                                    </a:lnTo>
                                    <a:lnTo>
                                      <a:pt x="1" y="614"/>
                                    </a:lnTo>
                                    <a:lnTo>
                                      <a:pt x="0" y="667"/>
                                    </a:lnTo>
                                    <a:lnTo>
                                      <a:pt x="1" y="722"/>
                                    </a:lnTo>
                                    <a:lnTo>
                                      <a:pt x="4" y="776"/>
                                    </a:lnTo>
                                    <a:lnTo>
                                      <a:pt x="9" y="832"/>
                                    </a:lnTo>
                                    <a:lnTo>
                                      <a:pt x="15" y="889"/>
                                    </a:lnTo>
                                    <a:lnTo>
                                      <a:pt x="22" y="947"/>
                                    </a:lnTo>
                                    <a:lnTo>
                                      <a:pt x="32" y="1004"/>
                                    </a:lnTo>
                                    <a:lnTo>
                                      <a:pt x="42" y="1062"/>
                                    </a:lnTo>
                                    <a:lnTo>
                                      <a:pt x="55" y="1121"/>
                                    </a:lnTo>
                                    <a:lnTo>
                                      <a:pt x="70" y="1179"/>
                                    </a:lnTo>
                                    <a:lnTo>
                                      <a:pt x="85" y="1237"/>
                                    </a:lnTo>
                                    <a:lnTo>
                                      <a:pt x="102" y="1295"/>
                                    </a:lnTo>
                                    <a:lnTo>
                                      <a:pt x="121" y="1353"/>
                                    </a:lnTo>
                                    <a:lnTo>
                                      <a:pt x="141" y="1410"/>
                                    </a:lnTo>
                                    <a:lnTo>
                                      <a:pt x="162" y="1467"/>
                                    </a:lnTo>
                                    <a:lnTo>
                                      <a:pt x="185" y="1524"/>
                                    </a:lnTo>
                                    <a:lnTo>
                                      <a:pt x="208" y="1578"/>
                                    </a:lnTo>
                                    <a:lnTo>
                                      <a:pt x="236" y="1628"/>
                                    </a:lnTo>
                                    <a:lnTo>
                                      <a:pt x="264" y="1675"/>
                                    </a:lnTo>
                                    <a:lnTo>
                                      <a:pt x="293" y="1720"/>
                                    </a:lnTo>
                                    <a:lnTo>
                                      <a:pt x="322" y="1763"/>
                                    </a:lnTo>
                                    <a:lnTo>
                                      <a:pt x="352" y="1802"/>
                                    </a:lnTo>
                                    <a:lnTo>
                                      <a:pt x="383" y="1838"/>
                                    </a:lnTo>
                                    <a:lnTo>
                                      <a:pt x="415" y="1873"/>
                                    </a:lnTo>
                                    <a:lnTo>
                                      <a:pt x="447" y="1906"/>
                                    </a:lnTo>
                                    <a:lnTo>
                                      <a:pt x="480" y="1934"/>
                                    </a:lnTo>
                                    <a:lnTo>
                                      <a:pt x="514" y="1962"/>
                                    </a:lnTo>
                                    <a:lnTo>
                                      <a:pt x="549" y="1986"/>
                                    </a:lnTo>
                                    <a:lnTo>
                                      <a:pt x="583" y="2009"/>
                                    </a:lnTo>
                                    <a:lnTo>
                                      <a:pt x="619" y="2029"/>
                                    </a:lnTo>
                                    <a:lnTo>
                                      <a:pt x="654" y="2046"/>
                                    </a:lnTo>
                                    <a:lnTo>
                                      <a:pt x="691" y="2061"/>
                                    </a:lnTo>
                                    <a:lnTo>
                                      <a:pt x="728" y="2073"/>
                                    </a:lnTo>
                                    <a:lnTo>
                                      <a:pt x="765" y="2084"/>
                                    </a:lnTo>
                                    <a:lnTo>
                                      <a:pt x="801" y="2092"/>
                                    </a:lnTo>
                                    <a:lnTo>
                                      <a:pt x="839" y="2097"/>
                                    </a:lnTo>
                                    <a:lnTo>
                                      <a:pt x="877" y="2100"/>
                                    </a:lnTo>
                                    <a:lnTo>
                                      <a:pt x="915" y="2101"/>
                                    </a:lnTo>
                                    <a:lnTo>
                                      <a:pt x="954" y="2099"/>
                                    </a:lnTo>
                                    <a:lnTo>
                                      <a:pt x="992" y="2095"/>
                                    </a:lnTo>
                                    <a:lnTo>
                                      <a:pt x="1032" y="2090"/>
                                    </a:lnTo>
                                    <a:lnTo>
                                      <a:pt x="1071" y="2081"/>
                                    </a:lnTo>
                                    <a:lnTo>
                                      <a:pt x="1110" y="2071"/>
                                    </a:lnTo>
                                    <a:lnTo>
                                      <a:pt x="1149" y="2058"/>
                                    </a:lnTo>
                                    <a:lnTo>
                                      <a:pt x="1188" y="2043"/>
                                    </a:lnTo>
                                    <a:lnTo>
                                      <a:pt x="1227" y="2026"/>
                                    </a:lnTo>
                                    <a:lnTo>
                                      <a:pt x="1265" y="2007"/>
                                    </a:lnTo>
                                    <a:lnTo>
                                      <a:pt x="1304" y="1985"/>
                                    </a:lnTo>
                                    <a:lnTo>
                                      <a:pt x="1343" y="1962"/>
                                    </a:lnTo>
                                    <a:lnTo>
                                      <a:pt x="1377" y="1939"/>
                                    </a:lnTo>
                                    <a:lnTo>
                                      <a:pt x="1409" y="1915"/>
                                    </a:lnTo>
                                    <a:lnTo>
                                      <a:pt x="1438" y="1889"/>
                                    </a:lnTo>
                                    <a:lnTo>
                                      <a:pt x="1468" y="1863"/>
                                    </a:lnTo>
                                    <a:lnTo>
                                      <a:pt x="1495" y="1835"/>
                                    </a:lnTo>
                                    <a:lnTo>
                                      <a:pt x="1521" y="1805"/>
                                    </a:lnTo>
                                    <a:lnTo>
                                      <a:pt x="1546" y="1773"/>
                                    </a:lnTo>
                                    <a:lnTo>
                                      <a:pt x="1569" y="1741"/>
                                    </a:lnTo>
                                    <a:lnTo>
                                      <a:pt x="1589" y="1707"/>
                                    </a:lnTo>
                                    <a:lnTo>
                                      <a:pt x="1608" y="1673"/>
                                    </a:lnTo>
                                    <a:lnTo>
                                      <a:pt x="1625" y="1636"/>
                                    </a:lnTo>
                                    <a:lnTo>
                                      <a:pt x="1640" y="1599"/>
                                    </a:lnTo>
                                    <a:lnTo>
                                      <a:pt x="1653" y="1561"/>
                                    </a:lnTo>
                                    <a:lnTo>
                                      <a:pt x="1664" y="1522"/>
                                    </a:lnTo>
                                    <a:lnTo>
                                      <a:pt x="1672" y="1482"/>
                                    </a:lnTo>
                                    <a:lnTo>
                                      <a:pt x="1679" y="1441"/>
                                    </a:lnTo>
                                    <a:lnTo>
                                      <a:pt x="1683" y="1398"/>
                                    </a:lnTo>
                                    <a:lnTo>
                                      <a:pt x="1684" y="1355"/>
                                    </a:lnTo>
                                    <a:lnTo>
                                      <a:pt x="1683" y="1312"/>
                                    </a:lnTo>
                                    <a:lnTo>
                                      <a:pt x="1679" y="1267"/>
                                    </a:lnTo>
                                    <a:lnTo>
                                      <a:pt x="1673" y="1222"/>
                                    </a:lnTo>
                                    <a:lnTo>
                                      <a:pt x="1664" y="1175"/>
                                    </a:lnTo>
                                    <a:lnTo>
                                      <a:pt x="1652" y="1129"/>
                                    </a:lnTo>
                                    <a:lnTo>
                                      <a:pt x="1638" y="1082"/>
                                    </a:lnTo>
                                    <a:lnTo>
                                      <a:pt x="1620" y="1034"/>
                                    </a:lnTo>
                                    <a:lnTo>
                                      <a:pt x="1598" y="986"/>
                                    </a:lnTo>
                                    <a:lnTo>
                                      <a:pt x="1575" y="937"/>
                                    </a:lnTo>
                                    <a:lnTo>
                                      <a:pt x="1547" y="889"/>
                                    </a:lnTo>
                                    <a:lnTo>
                                      <a:pt x="1518" y="839"/>
                                    </a:lnTo>
                                    <a:lnTo>
                                      <a:pt x="1485" y="789"/>
                                    </a:lnTo>
                                    <a:lnTo>
                                      <a:pt x="1447" y="740"/>
                                    </a:lnTo>
                                    <a:lnTo>
                                      <a:pt x="1406" y="689"/>
                                    </a:lnTo>
                                    <a:lnTo>
                                      <a:pt x="1367" y="640"/>
                                    </a:lnTo>
                                    <a:lnTo>
                                      <a:pt x="1328" y="593"/>
                                    </a:lnTo>
                                    <a:lnTo>
                                      <a:pt x="1288" y="547"/>
                                    </a:lnTo>
                                    <a:lnTo>
                                      <a:pt x="1247" y="502"/>
                                    </a:lnTo>
                                    <a:lnTo>
                                      <a:pt x="1207" y="459"/>
                                    </a:lnTo>
                                    <a:lnTo>
                                      <a:pt x="1167" y="419"/>
                                    </a:lnTo>
                                    <a:lnTo>
                                      <a:pt x="1126" y="380"/>
                                    </a:lnTo>
                                    <a:lnTo>
                                      <a:pt x="1085" y="342"/>
                                    </a:lnTo>
                                    <a:lnTo>
                                      <a:pt x="1045" y="306"/>
                                    </a:lnTo>
                                    <a:lnTo>
                                      <a:pt x="1004" y="272"/>
                                    </a:lnTo>
                                    <a:lnTo>
                                      <a:pt x="964" y="240"/>
                                    </a:lnTo>
                                    <a:lnTo>
                                      <a:pt x="924" y="209"/>
                                    </a:lnTo>
                                    <a:lnTo>
                                      <a:pt x="883" y="182"/>
                                    </a:lnTo>
                                    <a:lnTo>
                                      <a:pt x="844" y="155"/>
                                    </a:lnTo>
                                    <a:lnTo>
                                      <a:pt x="805" y="131"/>
                                    </a:lnTo>
                                    <a:lnTo>
                                      <a:pt x="766" y="108"/>
                                    </a:lnTo>
                                    <a:lnTo>
                                      <a:pt x="727" y="87"/>
                                    </a:lnTo>
                                    <a:lnTo>
                                      <a:pt x="689" y="69"/>
                                    </a:lnTo>
                                    <a:lnTo>
                                      <a:pt x="651" y="53"/>
                                    </a:lnTo>
                                    <a:lnTo>
                                      <a:pt x="614" y="39"/>
                                    </a:lnTo>
                                    <a:lnTo>
                                      <a:pt x="577" y="27"/>
                                    </a:lnTo>
                                    <a:lnTo>
                                      <a:pt x="542" y="17"/>
                                    </a:lnTo>
                                    <a:lnTo>
                                      <a:pt x="506" y="9"/>
                                    </a:lnTo>
                                    <a:lnTo>
                                      <a:pt x="472" y="3"/>
                                    </a:lnTo>
                                    <a:lnTo>
                                      <a:pt x="439" y="1"/>
                                    </a:lnTo>
                                    <a:lnTo>
                                      <a:pt x="405" y="0"/>
                                    </a:lnTo>
                                    <a:lnTo>
                                      <a:pt x="373" y="1"/>
                                    </a:lnTo>
                                    <a:lnTo>
                                      <a:pt x="342" y="4"/>
                                    </a:lnTo>
                                    <a:lnTo>
                                      <a:pt x="313" y="10"/>
                                    </a:lnTo>
                                    <a:lnTo>
                                      <a:pt x="284" y="20"/>
                                    </a:lnTo>
                                    <a:lnTo>
                                      <a:pt x="256" y="30"/>
                                    </a:lnTo>
                                    <a:lnTo>
                                      <a:pt x="229" y="43"/>
                                    </a:lnTo>
                                    <a:close/>
                                    <a:moveTo>
                                      <a:pt x="321" y="162"/>
                                    </a:moveTo>
                                    <a:lnTo>
                                      <a:pt x="296" y="180"/>
                                    </a:lnTo>
                                    <a:lnTo>
                                      <a:pt x="273" y="200"/>
                                    </a:lnTo>
                                    <a:lnTo>
                                      <a:pt x="250" y="222"/>
                                    </a:lnTo>
                                    <a:lnTo>
                                      <a:pt x="230" y="248"/>
                                    </a:lnTo>
                                    <a:lnTo>
                                      <a:pt x="212" y="275"/>
                                    </a:lnTo>
                                    <a:lnTo>
                                      <a:pt x="195" y="305"/>
                                    </a:lnTo>
                                    <a:lnTo>
                                      <a:pt x="180" y="337"/>
                                    </a:lnTo>
                                    <a:lnTo>
                                      <a:pt x="166" y="371"/>
                                    </a:lnTo>
                                    <a:lnTo>
                                      <a:pt x="154" y="407"/>
                                    </a:lnTo>
                                    <a:lnTo>
                                      <a:pt x="144" y="445"/>
                                    </a:lnTo>
                                    <a:lnTo>
                                      <a:pt x="135" y="484"/>
                                    </a:lnTo>
                                    <a:lnTo>
                                      <a:pt x="128" y="525"/>
                                    </a:lnTo>
                                    <a:lnTo>
                                      <a:pt x="123" y="567"/>
                                    </a:lnTo>
                                    <a:lnTo>
                                      <a:pt x="118" y="611"/>
                                    </a:lnTo>
                                    <a:lnTo>
                                      <a:pt x="116" y="656"/>
                                    </a:lnTo>
                                    <a:lnTo>
                                      <a:pt x="116" y="701"/>
                                    </a:lnTo>
                                    <a:lnTo>
                                      <a:pt x="116" y="748"/>
                                    </a:lnTo>
                                    <a:lnTo>
                                      <a:pt x="118" y="795"/>
                                    </a:lnTo>
                                    <a:lnTo>
                                      <a:pt x="122" y="844"/>
                                    </a:lnTo>
                                    <a:lnTo>
                                      <a:pt x="127" y="892"/>
                                    </a:lnTo>
                                    <a:lnTo>
                                      <a:pt x="133" y="942"/>
                                    </a:lnTo>
                                    <a:lnTo>
                                      <a:pt x="141" y="992"/>
                                    </a:lnTo>
                                    <a:lnTo>
                                      <a:pt x="150" y="1043"/>
                                    </a:lnTo>
                                    <a:lnTo>
                                      <a:pt x="161" y="1094"/>
                                    </a:lnTo>
                                    <a:lnTo>
                                      <a:pt x="173" y="1143"/>
                                    </a:lnTo>
                                    <a:lnTo>
                                      <a:pt x="186" y="1194"/>
                                    </a:lnTo>
                                    <a:lnTo>
                                      <a:pt x="200" y="1245"/>
                                    </a:lnTo>
                                    <a:lnTo>
                                      <a:pt x="217" y="1295"/>
                                    </a:lnTo>
                                    <a:lnTo>
                                      <a:pt x="235" y="1346"/>
                                    </a:lnTo>
                                    <a:lnTo>
                                      <a:pt x="252" y="1396"/>
                                    </a:lnTo>
                                    <a:lnTo>
                                      <a:pt x="273" y="1444"/>
                                    </a:lnTo>
                                    <a:lnTo>
                                      <a:pt x="294" y="1493"/>
                                    </a:lnTo>
                                    <a:lnTo>
                                      <a:pt x="314" y="1542"/>
                                    </a:lnTo>
                                    <a:lnTo>
                                      <a:pt x="335" y="1590"/>
                                    </a:lnTo>
                                    <a:lnTo>
                                      <a:pt x="358" y="1634"/>
                                    </a:lnTo>
                                    <a:lnTo>
                                      <a:pt x="383" y="1676"/>
                                    </a:lnTo>
                                    <a:lnTo>
                                      <a:pt x="408" y="1717"/>
                                    </a:lnTo>
                                    <a:lnTo>
                                      <a:pt x="434" y="1753"/>
                                    </a:lnTo>
                                    <a:lnTo>
                                      <a:pt x="461" y="1789"/>
                                    </a:lnTo>
                                    <a:lnTo>
                                      <a:pt x="490" y="1821"/>
                                    </a:lnTo>
                                    <a:lnTo>
                                      <a:pt x="519" y="1852"/>
                                    </a:lnTo>
                                    <a:lnTo>
                                      <a:pt x="549" y="1880"/>
                                    </a:lnTo>
                                    <a:lnTo>
                                      <a:pt x="581" y="1905"/>
                                    </a:lnTo>
                                    <a:lnTo>
                                      <a:pt x="612" y="1928"/>
                                    </a:lnTo>
                                    <a:lnTo>
                                      <a:pt x="645" y="1949"/>
                                    </a:lnTo>
                                    <a:lnTo>
                                      <a:pt x="678" y="1968"/>
                                    </a:lnTo>
                                    <a:lnTo>
                                      <a:pt x="711" y="1983"/>
                                    </a:lnTo>
                                    <a:lnTo>
                                      <a:pt x="746" y="1997"/>
                                    </a:lnTo>
                                    <a:lnTo>
                                      <a:pt x="780" y="2009"/>
                                    </a:lnTo>
                                    <a:lnTo>
                                      <a:pt x="816" y="2018"/>
                                    </a:lnTo>
                                    <a:lnTo>
                                      <a:pt x="851" y="2026"/>
                                    </a:lnTo>
                                    <a:lnTo>
                                      <a:pt x="887" y="2030"/>
                                    </a:lnTo>
                                    <a:lnTo>
                                      <a:pt x="922" y="2033"/>
                                    </a:lnTo>
                                    <a:lnTo>
                                      <a:pt x="958" y="2034"/>
                                    </a:lnTo>
                                    <a:lnTo>
                                      <a:pt x="995" y="2031"/>
                                    </a:lnTo>
                                    <a:lnTo>
                                      <a:pt x="1030" y="2028"/>
                                    </a:lnTo>
                                    <a:lnTo>
                                      <a:pt x="1067" y="2022"/>
                                    </a:lnTo>
                                    <a:lnTo>
                                      <a:pt x="1103" y="2014"/>
                                    </a:lnTo>
                                    <a:lnTo>
                                      <a:pt x="1138" y="2003"/>
                                    </a:lnTo>
                                    <a:lnTo>
                                      <a:pt x="1174" y="1991"/>
                                    </a:lnTo>
                                    <a:lnTo>
                                      <a:pt x="1209" y="1977"/>
                                    </a:lnTo>
                                    <a:lnTo>
                                      <a:pt x="1245" y="1960"/>
                                    </a:lnTo>
                                    <a:lnTo>
                                      <a:pt x="1279" y="1941"/>
                                    </a:lnTo>
                                    <a:lnTo>
                                      <a:pt x="1314" y="1921"/>
                                    </a:lnTo>
                                    <a:lnTo>
                                      <a:pt x="1342" y="1901"/>
                                    </a:lnTo>
                                    <a:lnTo>
                                      <a:pt x="1371" y="1880"/>
                                    </a:lnTo>
                                    <a:lnTo>
                                      <a:pt x="1399" y="1856"/>
                                    </a:lnTo>
                                    <a:lnTo>
                                      <a:pt x="1425" y="1831"/>
                                    </a:lnTo>
                                    <a:lnTo>
                                      <a:pt x="1450" y="1805"/>
                                    </a:lnTo>
                                    <a:lnTo>
                                      <a:pt x="1475" y="1778"/>
                                    </a:lnTo>
                                    <a:lnTo>
                                      <a:pt x="1498" y="1748"/>
                                    </a:lnTo>
                                    <a:lnTo>
                                      <a:pt x="1519" y="1718"/>
                                    </a:lnTo>
                                    <a:lnTo>
                                      <a:pt x="1539" y="1686"/>
                                    </a:lnTo>
                                    <a:lnTo>
                                      <a:pt x="1557" y="1653"/>
                                    </a:lnTo>
                                    <a:lnTo>
                                      <a:pt x="1574" y="1618"/>
                                    </a:lnTo>
                                    <a:lnTo>
                                      <a:pt x="1589" y="1583"/>
                                    </a:lnTo>
                                    <a:lnTo>
                                      <a:pt x="1602" y="1546"/>
                                    </a:lnTo>
                                    <a:lnTo>
                                      <a:pt x="1613" y="1508"/>
                                    </a:lnTo>
                                    <a:lnTo>
                                      <a:pt x="1621" y="1469"/>
                                    </a:lnTo>
                                    <a:lnTo>
                                      <a:pt x="1628" y="1429"/>
                                    </a:lnTo>
                                    <a:lnTo>
                                      <a:pt x="1632" y="1389"/>
                                    </a:lnTo>
                                    <a:lnTo>
                                      <a:pt x="1634" y="1347"/>
                                    </a:lnTo>
                                    <a:lnTo>
                                      <a:pt x="1633" y="1304"/>
                                    </a:lnTo>
                                    <a:lnTo>
                                      <a:pt x="1630" y="1262"/>
                                    </a:lnTo>
                                    <a:lnTo>
                                      <a:pt x="1625" y="1218"/>
                                    </a:lnTo>
                                    <a:lnTo>
                                      <a:pt x="1615" y="1173"/>
                                    </a:lnTo>
                                    <a:lnTo>
                                      <a:pt x="1604" y="1128"/>
                                    </a:lnTo>
                                    <a:lnTo>
                                      <a:pt x="1589" y="1082"/>
                                    </a:lnTo>
                                    <a:lnTo>
                                      <a:pt x="1571" y="1036"/>
                                    </a:lnTo>
                                    <a:lnTo>
                                      <a:pt x="1551" y="989"/>
                                    </a:lnTo>
                                    <a:lnTo>
                                      <a:pt x="1527" y="942"/>
                                    </a:lnTo>
                                    <a:lnTo>
                                      <a:pt x="1499" y="895"/>
                                    </a:lnTo>
                                    <a:lnTo>
                                      <a:pt x="1468" y="847"/>
                                    </a:lnTo>
                                    <a:lnTo>
                                      <a:pt x="1434" y="800"/>
                                    </a:lnTo>
                                    <a:lnTo>
                                      <a:pt x="1396" y="751"/>
                                    </a:lnTo>
                                    <a:lnTo>
                                      <a:pt x="1354" y="704"/>
                                    </a:lnTo>
                                    <a:lnTo>
                                      <a:pt x="1320" y="660"/>
                                    </a:lnTo>
                                    <a:lnTo>
                                      <a:pt x="1284" y="619"/>
                                    </a:lnTo>
                                    <a:lnTo>
                                      <a:pt x="1250" y="579"/>
                                    </a:lnTo>
                                    <a:lnTo>
                                      <a:pt x="1214" y="541"/>
                                    </a:lnTo>
                                    <a:lnTo>
                                      <a:pt x="1179" y="504"/>
                                    </a:lnTo>
                                    <a:lnTo>
                                      <a:pt x="1143" y="468"/>
                                    </a:lnTo>
                                    <a:lnTo>
                                      <a:pt x="1107" y="434"/>
                                    </a:lnTo>
                                    <a:lnTo>
                                      <a:pt x="1072" y="402"/>
                                    </a:lnTo>
                                    <a:lnTo>
                                      <a:pt x="1036" y="373"/>
                                    </a:lnTo>
                                    <a:lnTo>
                                      <a:pt x="1001" y="343"/>
                                    </a:lnTo>
                                    <a:lnTo>
                                      <a:pt x="965" y="316"/>
                                    </a:lnTo>
                                    <a:lnTo>
                                      <a:pt x="931" y="291"/>
                                    </a:lnTo>
                                    <a:lnTo>
                                      <a:pt x="895" y="267"/>
                                    </a:lnTo>
                                    <a:lnTo>
                                      <a:pt x="861" y="245"/>
                                    </a:lnTo>
                                    <a:lnTo>
                                      <a:pt x="826" y="225"/>
                                    </a:lnTo>
                                    <a:lnTo>
                                      <a:pt x="792" y="206"/>
                                    </a:lnTo>
                                    <a:lnTo>
                                      <a:pt x="758" y="189"/>
                                    </a:lnTo>
                                    <a:lnTo>
                                      <a:pt x="724" y="174"/>
                                    </a:lnTo>
                                    <a:lnTo>
                                      <a:pt x="691" y="161"/>
                                    </a:lnTo>
                                    <a:lnTo>
                                      <a:pt x="659" y="150"/>
                                    </a:lnTo>
                                    <a:lnTo>
                                      <a:pt x="627" y="140"/>
                                    </a:lnTo>
                                    <a:lnTo>
                                      <a:pt x="595" y="132"/>
                                    </a:lnTo>
                                    <a:lnTo>
                                      <a:pt x="564" y="126"/>
                                    </a:lnTo>
                                    <a:lnTo>
                                      <a:pt x="535" y="123"/>
                                    </a:lnTo>
                                    <a:lnTo>
                                      <a:pt x="505" y="120"/>
                                    </a:lnTo>
                                    <a:lnTo>
                                      <a:pt x="476" y="120"/>
                                    </a:lnTo>
                                    <a:lnTo>
                                      <a:pt x="448" y="123"/>
                                    </a:lnTo>
                                    <a:lnTo>
                                      <a:pt x="421" y="126"/>
                                    </a:lnTo>
                                    <a:lnTo>
                                      <a:pt x="395" y="132"/>
                                    </a:lnTo>
                                    <a:lnTo>
                                      <a:pt x="369" y="140"/>
                                    </a:lnTo>
                                    <a:lnTo>
                                      <a:pt x="345" y="150"/>
                                    </a:lnTo>
                                    <a:lnTo>
                                      <a:pt x="321" y="16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2">
                                  <a:lumMod val="60000"/>
                                  <a:lumOff val="40000"/>
                                  <a:alpha val="74001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6" name="Freeform 168"/>
                            <wps:cNvSpPr>
                              <a:spLocks noEditPoints="1"/>
                            </wps:cNvSpPr>
                            <wps:spPr bwMode="auto">
                              <a:xfrm rot="5400000">
                                <a:off x="6118" y="3727"/>
                                <a:ext cx="1449" cy="1862"/>
                              </a:xfrm>
                              <a:custGeom>
                                <a:avLst/>
                                <a:gdLst>
                                  <a:gd name="T0" fmla="*/ 624 w 3180"/>
                                  <a:gd name="T1" fmla="*/ 3707 h 3711"/>
                                  <a:gd name="T2" fmla="*/ 992 w 3180"/>
                                  <a:gd name="T3" fmla="*/ 3677 h 3711"/>
                                  <a:gd name="T4" fmla="*/ 1399 w 3180"/>
                                  <a:gd name="T5" fmla="*/ 3529 h 3711"/>
                                  <a:gd name="T6" fmla="*/ 1823 w 3180"/>
                                  <a:gd name="T7" fmla="*/ 3280 h 3711"/>
                                  <a:gd name="T8" fmla="*/ 2239 w 3180"/>
                                  <a:gd name="T9" fmla="*/ 2950 h 3711"/>
                                  <a:gd name="T10" fmla="*/ 2624 w 3180"/>
                                  <a:gd name="T11" fmla="*/ 2558 h 3711"/>
                                  <a:gd name="T12" fmla="*/ 2934 w 3180"/>
                                  <a:gd name="T13" fmla="*/ 2127 h 3711"/>
                                  <a:gd name="T14" fmla="*/ 3115 w 3180"/>
                                  <a:gd name="T15" fmla="*/ 1711 h 3711"/>
                                  <a:gd name="T16" fmla="*/ 3180 w 3180"/>
                                  <a:gd name="T17" fmla="*/ 1325 h 3711"/>
                                  <a:gd name="T18" fmla="*/ 3138 w 3180"/>
                                  <a:gd name="T19" fmla="*/ 971 h 3711"/>
                                  <a:gd name="T20" fmla="*/ 2995 w 3180"/>
                                  <a:gd name="T21" fmla="*/ 658 h 3711"/>
                                  <a:gd name="T22" fmla="*/ 2756 w 3180"/>
                                  <a:gd name="T23" fmla="*/ 386 h 3711"/>
                                  <a:gd name="T24" fmla="*/ 2430 w 3180"/>
                                  <a:gd name="T25" fmla="*/ 164 h 3711"/>
                                  <a:gd name="T26" fmla="*/ 2094 w 3180"/>
                                  <a:gd name="T27" fmla="*/ 36 h 3711"/>
                                  <a:gd name="T28" fmla="*/ 1735 w 3180"/>
                                  <a:gd name="T29" fmla="*/ 2 h 3711"/>
                                  <a:gd name="T30" fmla="*/ 1375 w 3180"/>
                                  <a:gd name="T31" fmla="*/ 70 h 3711"/>
                                  <a:gd name="T32" fmla="*/ 1029 w 3180"/>
                                  <a:gd name="T33" fmla="*/ 250 h 3711"/>
                                  <a:gd name="T34" fmla="*/ 712 w 3180"/>
                                  <a:gd name="T35" fmla="*/ 551 h 3711"/>
                                  <a:gd name="T36" fmla="*/ 443 w 3180"/>
                                  <a:gd name="T37" fmla="*/ 983 h 3711"/>
                                  <a:gd name="T38" fmla="*/ 233 w 3180"/>
                                  <a:gd name="T39" fmla="*/ 1510 h 3711"/>
                                  <a:gd name="T40" fmla="*/ 87 w 3180"/>
                                  <a:gd name="T41" fmla="*/ 2012 h 3711"/>
                                  <a:gd name="T42" fmla="*/ 11 w 3180"/>
                                  <a:gd name="T43" fmla="*/ 2473 h 3711"/>
                                  <a:gd name="T44" fmla="*/ 6 w 3180"/>
                                  <a:gd name="T45" fmla="*/ 2881 h 3711"/>
                                  <a:gd name="T46" fmla="*/ 73 w 3180"/>
                                  <a:gd name="T47" fmla="*/ 3224 h 3711"/>
                                  <a:gd name="T48" fmla="*/ 211 w 3180"/>
                                  <a:gd name="T49" fmla="*/ 3486 h 3711"/>
                                  <a:gd name="T50" fmla="*/ 481 w 3180"/>
                                  <a:gd name="T51" fmla="*/ 3381 h 3711"/>
                                  <a:gd name="T52" fmla="*/ 758 w 3180"/>
                                  <a:gd name="T53" fmla="*/ 3453 h 3711"/>
                                  <a:gd name="T54" fmla="*/ 1087 w 3180"/>
                                  <a:gd name="T55" fmla="*/ 3409 h 3711"/>
                                  <a:gd name="T56" fmla="*/ 1446 w 3180"/>
                                  <a:gd name="T57" fmla="*/ 3267 h 3711"/>
                                  <a:gd name="T58" fmla="*/ 1814 w 3180"/>
                                  <a:gd name="T59" fmla="*/ 3040 h 3711"/>
                                  <a:gd name="T60" fmla="*/ 2172 w 3180"/>
                                  <a:gd name="T61" fmla="*/ 2744 h 3711"/>
                                  <a:gd name="T62" fmla="*/ 2499 w 3180"/>
                                  <a:gd name="T63" fmla="*/ 2393 h 3711"/>
                                  <a:gd name="T64" fmla="*/ 2785 w 3180"/>
                                  <a:gd name="T65" fmla="*/ 2013 h 3711"/>
                                  <a:gd name="T66" fmla="*/ 2965 w 3180"/>
                                  <a:gd name="T67" fmla="*/ 1639 h 3711"/>
                                  <a:gd name="T68" fmla="*/ 3030 w 3180"/>
                                  <a:gd name="T69" fmla="*/ 1282 h 3711"/>
                                  <a:gd name="T70" fmla="*/ 2989 w 3180"/>
                                  <a:gd name="T71" fmla="*/ 949 h 3711"/>
                                  <a:gd name="T72" fmla="*/ 2851 w 3180"/>
                                  <a:gd name="T73" fmla="*/ 654 h 3711"/>
                                  <a:gd name="T74" fmla="*/ 2627 w 3180"/>
                                  <a:gd name="T75" fmla="*/ 405 h 3711"/>
                                  <a:gd name="T76" fmla="*/ 2334 w 3180"/>
                                  <a:gd name="T77" fmla="*/ 218 h 3711"/>
                                  <a:gd name="T78" fmla="*/ 2021 w 3180"/>
                                  <a:gd name="T79" fmla="*/ 119 h 3711"/>
                                  <a:gd name="T80" fmla="*/ 1680 w 3180"/>
                                  <a:gd name="T81" fmla="*/ 105 h 3711"/>
                                  <a:gd name="T82" fmla="*/ 1332 w 3180"/>
                                  <a:gd name="T83" fmla="*/ 186 h 3711"/>
                                  <a:gd name="T84" fmla="*/ 999 w 3180"/>
                                  <a:gd name="T85" fmla="*/ 380 h 3711"/>
                                  <a:gd name="T86" fmla="*/ 701 w 3180"/>
                                  <a:gd name="T87" fmla="*/ 699 h 3711"/>
                                  <a:gd name="T88" fmla="*/ 462 w 3180"/>
                                  <a:gd name="T89" fmla="*/ 1156 h 3711"/>
                                  <a:gd name="T90" fmla="*/ 288 w 3180"/>
                                  <a:gd name="T91" fmla="*/ 1631 h 3711"/>
                                  <a:gd name="T92" fmla="*/ 178 w 3180"/>
                                  <a:gd name="T93" fmla="*/ 2062 h 3711"/>
                                  <a:gd name="T94" fmla="*/ 133 w 3180"/>
                                  <a:gd name="T95" fmla="*/ 2454 h 3711"/>
                                  <a:gd name="T96" fmla="*/ 150 w 3180"/>
                                  <a:gd name="T97" fmla="*/ 2796 h 3711"/>
                                  <a:gd name="T98" fmla="*/ 229 w 3180"/>
                                  <a:gd name="T99" fmla="*/ 3079 h 3711"/>
                                  <a:gd name="T100" fmla="*/ 368 w 3180"/>
                                  <a:gd name="T101" fmla="*/ 3292 h 371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</a:cxnLst>
                                <a:rect l="0" t="0" r="r" b="b"/>
                                <a:pathLst>
                                  <a:path w="3180" h="3711">
                                    <a:moveTo>
                                      <a:pt x="374" y="3632"/>
                                    </a:moveTo>
                                    <a:lnTo>
                                      <a:pt x="432" y="3659"/>
                                    </a:lnTo>
                                    <a:lnTo>
                                      <a:pt x="494" y="3681"/>
                                    </a:lnTo>
                                    <a:lnTo>
                                      <a:pt x="557" y="3697"/>
                                    </a:lnTo>
                                    <a:lnTo>
                                      <a:pt x="624" y="3707"/>
                                    </a:lnTo>
                                    <a:lnTo>
                                      <a:pt x="693" y="3711"/>
                                    </a:lnTo>
                                    <a:lnTo>
                                      <a:pt x="764" y="3710"/>
                                    </a:lnTo>
                                    <a:lnTo>
                                      <a:pt x="839" y="3704"/>
                                    </a:lnTo>
                                    <a:lnTo>
                                      <a:pt x="913" y="3694"/>
                                    </a:lnTo>
                                    <a:lnTo>
                                      <a:pt x="992" y="3677"/>
                                    </a:lnTo>
                                    <a:lnTo>
                                      <a:pt x="1070" y="3657"/>
                                    </a:lnTo>
                                    <a:lnTo>
                                      <a:pt x="1151" y="3631"/>
                                    </a:lnTo>
                                    <a:lnTo>
                                      <a:pt x="1233" y="3601"/>
                                    </a:lnTo>
                                    <a:lnTo>
                                      <a:pt x="1316" y="3567"/>
                                    </a:lnTo>
                                    <a:lnTo>
                                      <a:pt x="1399" y="3529"/>
                                    </a:lnTo>
                                    <a:lnTo>
                                      <a:pt x="1483" y="3486"/>
                                    </a:lnTo>
                                    <a:lnTo>
                                      <a:pt x="1568" y="3440"/>
                                    </a:lnTo>
                                    <a:lnTo>
                                      <a:pt x="1652" y="3390"/>
                                    </a:lnTo>
                                    <a:lnTo>
                                      <a:pt x="1738" y="3337"/>
                                    </a:lnTo>
                                    <a:lnTo>
                                      <a:pt x="1823" y="3280"/>
                                    </a:lnTo>
                                    <a:lnTo>
                                      <a:pt x="1907" y="3220"/>
                                    </a:lnTo>
                                    <a:lnTo>
                                      <a:pt x="1992" y="3156"/>
                                    </a:lnTo>
                                    <a:lnTo>
                                      <a:pt x="2075" y="3091"/>
                                    </a:lnTo>
                                    <a:lnTo>
                                      <a:pt x="2158" y="3021"/>
                                    </a:lnTo>
                                    <a:lnTo>
                                      <a:pt x="2239" y="2950"/>
                                    </a:lnTo>
                                    <a:lnTo>
                                      <a:pt x="2319" y="2875"/>
                                    </a:lnTo>
                                    <a:lnTo>
                                      <a:pt x="2398" y="2800"/>
                                    </a:lnTo>
                                    <a:lnTo>
                                      <a:pt x="2475" y="2720"/>
                                    </a:lnTo>
                                    <a:lnTo>
                                      <a:pt x="2550" y="2640"/>
                                    </a:lnTo>
                                    <a:lnTo>
                                      <a:pt x="2624" y="2558"/>
                                    </a:lnTo>
                                    <a:lnTo>
                                      <a:pt x="2695" y="2473"/>
                                    </a:lnTo>
                                    <a:lnTo>
                                      <a:pt x="2764" y="2388"/>
                                    </a:lnTo>
                                    <a:lnTo>
                                      <a:pt x="2829" y="2300"/>
                                    </a:lnTo>
                                    <a:lnTo>
                                      <a:pt x="2885" y="2213"/>
                                    </a:lnTo>
                                    <a:lnTo>
                                      <a:pt x="2934" y="2127"/>
                                    </a:lnTo>
                                    <a:lnTo>
                                      <a:pt x="2981" y="2042"/>
                                    </a:lnTo>
                                    <a:lnTo>
                                      <a:pt x="3021" y="1958"/>
                                    </a:lnTo>
                                    <a:lnTo>
                                      <a:pt x="3057" y="1875"/>
                                    </a:lnTo>
                                    <a:lnTo>
                                      <a:pt x="3089" y="1793"/>
                                    </a:lnTo>
                                    <a:lnTo>
                                      <a:pt x="3115" y="1711"/>
                                    </a:lnTo>
                                    <a:lnTo>
                                      <a:pt x="3137" y="1632"/>
                                    </a:lnTo>
                                    <a:lnTo>
                                      <a:pt x="3155" y="1554"/>
                                    </a:lnTo>
                                    <a:lnTo>
                                      <a:pt x="3168" y="1476"/>
                                    </a:lnTo>
                                    <a:lnTo>
                                      <a:pt x="3176" y="1400"/>
                                    </a:lnTo>
                                    <a:lnTo>
                                      <a:pt x="3180" y="1325"/>
                                    </a:lnTo>
                                    <a:lnTo>
                                      <a:pt x="3180" y="1252"/>
                                    </a:lnTo>
                                    <a:lnTo>
                                      <a:pt x="3176" y="1180"/>
                                    </a:lnTo>
                                    <a:lnTo>
                                      <a:pt x="3168" y="1109"/>
                                    </a:lnTo>
                                    <a:lnTo>
                                      <a:pt x="3155" y="1040"/>
                                    </a:lnTo>
                                    <a:lnTo>
                                      <a:pt x="3138" y="971"/>
                                    </a:lnTo>
                                    <a:lnTo>
                                      <a:pt x="3117" y="906"/>
                                    </a:lnTo>
                                    <a:lnTo>
                                      <a:pt x="3092" y="841"/>
                                    </a:lnTo>
                                    <a:lnTo>
                                      <a:pt x="3064" y="778"/>
                                    </a:lnTo>
                                    <a:lnTo>
                                      <a:pt x="3030" y="717"/>
                                    </a:lnTo>
                                    <a:lnTo>
                                      <a:pt x="2995" y="658"/>
                                    </a:lnTo>
                                    <a:lnTo>
                                      <a:pt x="2955" y="599"/>
                                    </a:lnTo>
                                    <a:lnTo>
                                      <a:pt x="2911" y="544"/>
                                    </a:lnTo>
                                    <a:lnTo>
                                      <a:pt x="2862" y="489"/>
                                    </a:lnTo>
                                    <a:lnTo>
                                      <a:pt x="2811" y="437"/>
                                    </a:lnTo>
                                    <a:lnTo>
                                      <a:pt x="2756" y="386"/>
                                    </a:lnTo>
                                    <a:lnTo>
                                      <a:pt x="2698" y="338"/>
                                    </a:lnTo>
                                    <a:lnTo>
                                      <a:pt x="2636" y="292"/>
                                    </a:lnTo>
                                    <a:lnTo>
                                      <a:pt x="2570" y="247"/>
                                    </a:lnTo>
                                    <a:lnTo>
                                      <a:pt x="2502" y="204"/>
                                    </a:lnTo>
                                    <a:lnTo>
                                      <a:pt x="2430" y="164"/>
                                    </a:lnTo>
                                    <a:lnTo>
                                      <a:pt x="2365" y="132"/>
                                    </a:lnTo>
                                    <a:lnTo>
                                      <a:pt x="2299" y="102"/>
                                    </a:lnTo>
                                    <a:lnTo>
                                      <a:pt x="2231" y="76"/>
                                    </a:lnTo>
                                    <a:lnTo>
                                      <a:pt x="2162" y="55"/>
                                    </a:lnTo>
                                    <a:lnTo>
                                      <a:pt x="2094" y="36"/>
                                    </a:lnTo>
                                    <a:lnTo>
                                      <a:pt x="2022" y="22"/>
                                    </a:lnTo>
                                    <a:lnTo>
                                      <a:pt x="1951" y="11"/>
                                    </a:lnTo>
                                    <a:lnTo>
                                      <a:pt x="1880" y="4"/>
                                    </a:lnTo>
                                    <a:lnTo>
                                      <a:pt x="1808" y="0"/>
                                    </a:lnTo>
                                    <a:lnTo>
                                      <a:pt x="1735" y="2"/>
                                    </a:lnTo>
                                    <a:lnTo>
                                      <a:pt x="1663" y="6"/>
                                    </a:lnTo>
                                    <a:lnTo>
                                      <a:pt x="1591" y="16"/>
                                    </a:lnTo>
                                    <a:lnTo>
                                      <a:pt x="1518" y="30"/>
                                    </a:lnTo>
                                    <a:lnTo>
                                      <a:pt x="1447" y="48"/>
                                    </a:lnTo>
                                    <a:lnTo>
                                      <a:pt x="1375" y="70"/>
                                    </a:lnTo>
                                    <a:lnTo>
                                      <a:pt x="1304" y="96"/>
                                    </a:lnTo>
                                    <a:lnTo>
                                      <a:pt x="1234" y="128"/>
                                    </a:lnTo>
                                    <a:lnTo>
                                      <a:pt x="1165" y="164"/>
                                    </a:lnTo>
                                    <a:lnTo>
                                      <a:pt x="1096" y="204"/>
                                    </a:lnTo>
                                    <a:lnTo>
                                      <a:pt x="1029" y="250"/>
                                    </a:lnTo>
                                    <a:lnTo>
                                      <a:pt x="962" y="300"/>
                                    </a:lnTo>
                                    <a:lnTo>
                                      <a:pt x="897" y="356"/>
                                    </a:lnTo>
                                    <a:lnTo>
                                      <a:pt x="834" y="416"/>
                                    </a:lnTo>
                                    <a:lnTo>
                                      <a:pt x="772" y="481"/>
                                    </a:lnTo>
                                    <a:lnTo>
                                      <a:pt x="712" y="551"/>
                                    </a:lnTo>
                                    <a:lnTo>
                                      <a:pt x="654" y="627"/>
                                    </a:lnTo>
                                    <a:lnTo>
                                      <a:pt x="598" y="707"/>
                                    </a:lnTo>
                                    <a:lnTo>
                                      <a:pt x="543" y="794"/>
                                    </a:lnTo>
                                    <a:lnTo>
                                      <a:pt x="492" y="886"/>
                                    </a:lnTo>
                                    <a:lnTo>
                                      <a:pt x="443" y="983"/>
                                    </a:lnTo>
                                    <a:lnTo>
                                      <a:pt x="396" y="1086"/>
                                    </a:lnTo>
                                    <a:lnTo>
                                      <a:pt x="353" y="1194"/>
                                    </a:lnTo>
                                    <a:lnTo>
                                      <a:pt x="310" y="1301"/>
                                    </a:lnTo>
                                    <a:lnTo>
                                      <a:pt x="270" y="1406"/>
                                    </a:lnTo>
                                    <a:lnTo>
                                      <a:pt x="233" y="1510"/>
                                    </a:lnTo>
                                    <a:lnTo>
                                      <a:pt x="197" y="1613"/>
                                    </a:lnTo>
                                    <a:lnTo>
                                      <a:pt x="165" y="1715"/>
                                    </a:lnTo>
                                    <a:lnTo>
                                      <a:pt x="137" y="1814"/>
                                    </a:lnTo>
                                    <a:lnTo>
                                      <a:pt x="111" y="1914"/>
                                    </a:lnTo>
                                    <a:lnTo>
                                      <a:pt x="87" y="2012"/>
                                    </a:lnTo>
                                    <a:lnTo>
                                      <a:pt x="66" y="2108"/>
                                    </a:lnTo>
                                    <a:lnTo>
                                      <a:pt x="48" y="2202"/>
                                    </a:lnTo>
                                    <a:lnTo>
                                      <a:pt x="34" y="2294"/>
                                    </a:lnTo>
                                    <a:lnTo>
                                      <a:pt x="20" y="2385"/>
                                    </a:lnTo>
                                    <a:lnTo>
                                      <a:pt x="11" y="2473"/>
                                    </a:lnTo>
                                    <a:lnTo>
                                      <a:pt x="5" y="2559"/>
                                    </a:lnTo>
                                    <a:lnTo>
                                      <a:pt x="0" y="2643"/>
                                    </a:lnTo>
                                    <a:lnTo>
                                      <a:pt x="0" y="2725"/>
                                    </a:lnTo>
                                    <a:lnTo>
                                      <a:pt x="1" y="2804"/>
                                    </a:lnTo>
                                    <a:lnTo>
                                      <a:pt x="6" y="2881"/>
                                    </a:lnTo>
                                    <a:lnTo>
                                      <a:pt x="15" y="2956"/>
                                    </a:lnTo>
                                    <a:lnTo>
                                      <a:pt x="24" y="3027"/>
                                    </a:lnTo>
                                    <a:lnTo>
                                      <a:pt x="38" y="3096"/>
                                    </a:lnTo>
                                    <a:lnTo>
                                      <a:pt x="54" y="3161"/>
                                    </a:lnTo>
                                    <a:lnTo>
                                      <a:pt x="73" y="3224"/>
                                    </a:lnTo>
                                    <a:lnTo>
                                      <a:pt x="95" y="3283"/>
                                    </a:lnTo>
                                    <a:lnTo>
                                      <a:pt x="120" y="3338"/>
                                    </a:lnTo>
                                    <a:lnTo>
                                      <a:pt x="147" y="3392"/>
                                    </a:lnTo>
                                    <a:lnTo>
                                      <a:pt x="178" y="3441"/>
                                    </a:lnTo>
                                    <a:lnTo>
                                      <a:pt x="211" y="3486"/>
                                    </a:lnTo>
                                    <a:lnTo>
                                      <a:pt x="248" y="3529"/>
                                    </a:lnTo>
                                    <a:lnTo>
                                      <a:pt x="287" y="3567"/>
                                    </a:lnTo>
                                    <a:lnTo>
                                      <a:pt x="329" y="3601"/>
                                    </a:lnTo>
                                    <a:lnTo>
                                      <a:pt x="374" y="3632"/>
                                    </a:lnTo>
                                    <a:close/>
                                    <a:moveTo>
                                      <a:pt x="481" y="3381"/>
                                    </a:moveTo>
                                    <a:lnTo>
                                      <a:pt x="530" y="3406"/>
                                    </a:lnTo>
                                    <a:lnTo>
                                      <a:pt x="584" y="3425"/>
                                    </a:lnTo>
                                    <a:lnTo>
                                      <a:pt x="640" y="3439"/>
                                    </a:lnTo>
                                    <a:lnTo>
                                      <a:pt x="698" y="3449"/>
                                    </a:lnTo>
                                    <a:lnTo>
                                      <a:pt x="758" y="3453"/>
                                    </a:lnTo>
                                    <a:lnTo>
                                      <a:pt x="821" y="3453"/>
                                    </a:lnTo>
                                    <a:lnTo>
                                      <a:pt x="885" y="3449"/>
                                    </a:lnTo>
                                    <a:lnTo>
                                      <a:pt x="951" y="3440"/>
                                    </a:lnTo>
                                    <a:lnTo>
                                      <a:pt x="1018" y="3427"/>
                                    </a:lnTo>
                                    <a:lnTo>
                                      <a:pt x="1087" y="3409"/>
                                    </a:lnTo>
                                    <a:lnTo>
                                      <a:pt x="1157" y="3389"/>
                                    </a:lnTo>
                                    <a:lnTo>
                                      <a:pt x="1228" y="3364"/>
                                    </a:lnTo>
                                    <a:lnTo>
                                      <a:pt x="1300" y="3335"/>
                                    </a:lnTo>
                                    <a:lnTo>
                                      <a:pt x="1372" y="3303"/>
                                    </a:lnTo>
                                    <a:lnTo>
                                      <a:pt x="1446" y="3267"/>
                                    </a:lnTo>
                                    <a:lnTo>
                                      <a:pt x="1520" y="3228"/>
                                    </a:lnTo>
                                    <a:lnTo>
                                      <a:pt x="1593" y="3186"/>
                                    </a:lnTo>
                                    <a:lnTo>
                                      <a:pt x="1667" y="3139"/>
                                    </a:lnTo>
                                    <a:lnTo>
                                      <a:pt x="1740" y="3091"/>
                                    </a:lnTo>
                                    <a:lnTo>
                                      <a:pt x="1814" y="3040"/>
                                    </a:lnTo>
                                    <a:lnTo>
                                      <a:pt x="1887" y="2986"/>
                                    </a:lnTo>
                                    <a:lnTo>
                                      <a:pt x="1960" y="2929"/>
                                    </a:lnTo>
                                    <a:lnTo>
                                      <a:pt x="2031" y="2869"/>
                                    </a:lnTo>
                                    <a:lnTo>
                                      <a:pt x="2102" y="2808"/>
                                    </a:lnTo>
                                    <a:lnTo>
                                      <a:pt x="2172" y="2744"/>
                                    </a:lnTo>
                                    <a:lnTo>
                                      <a:pt x="2241" y="2678"/>
                                    </a:lnTo>
                                    <a:lnTo>
                                      <a:pt x="2307" y="2609"/>
                                    </a:lnTo>
                                    <a:lnTo>
                                      <a:pt x="2373" y="2539"/>
                                    </a:lnTo>
                                    <a:lnTo>
                                      <a:pt x="2437" y="2467"/>
                                    </a:lnTo>
                                    <a:lnTo>
                                      <a:pt x="2499" y="2393"/>
                                    </a:lnTo>
                                    <a:lnTo>
                                      <a:pt x="2560" y="2319"/>
                                    </a:lnTo>
                                    <a:lnTo>
                                      <a:pt x="2618" y="2242"/>
                                    </a:lnTo>
                                    <a:lnTo>
                                      <a:pt x="2678" y="2166"/>
                                    </a:lnTo>
                                    <a:lnTo>
                                      <a:pt x="2734" y="2090"/>
                                    </a:lnTo>
                                    <a:lnTo>
                                      <a:pt x="2785" y="2013"/>
                                    </a:lnTo>
                                    <a:lnTo>
                                      <a:pt x="2831" y="1939"/>
                                    </a:lnTo>
                                    <a:lnTo>
                                      <a:pt x="2872" y="1863"/>
                                    </a:lnTo>
                                    <a:lnTo>
                                      <a:pt x="2908" y="1788"/>
                                    </a:lnTo>
                                    <a:lnTo>
                                      <a:pt x="2939" y="1714"/>
                                    </a:lnTo>
                                    <a:lnTo>
                                      <a:pt x="2965" y="1639"/>
                                    </a:lnTo>
                                    <a:lnTo>
                                      <a:pt x="2988" y="1566"/>
                                    </a:lnTo>
                                    <a:lnTo>
                                      <a:pt x="3004" y="1494"/>
                                    </a:lnTo>
                                    <a:lnTo>
                                      <a:pt x="3017" y="1421"/>
                                    </a:lnTo>
                                    <a:lnTo>
                                      <a:pt x="3026" y="1351"/>
                                    </a:lnTo>
                                    <a:lnTo>
                                      <a:pt x="3030" y="1282"/>
                                    </a:lnTo>
                                    <a:lnTo>
                                      <a:pt x="3030" y="1212"/>
                                    </a:lnTo>
                                    <a:lnTo>
                                      <a:pt x="3026" y="1144"/>
                                    </a:lnTo>
                                    <a:lnTo>
                                      <a:pt x="3017" y="1078"/>
                                    </a:lnTo>
                                    <a:lnTo>
                                      <a:pt x="3006" y="1013"/>
                                    </a:lnTo>
                                    <a:lnTo>
                                      <a:pt x="2989" y="949"/>
                                    </a:lnTo>
                                    <a:lnTo>
                                      <a:pt x="2969" y="886"/>
                                    </a:lnTo>
                                    <a:lnTo>
                                      <a:pt x="2945" y="826"/>
                                    </a:lnTo>
                                    <a:lnTo>
                                      <a:pt x="2918" y="766"/>
                                    </a:lnTo>
                                    <a:lnTo>
                                      <a:pt x="2886" y="710"/>
                                    </a:lnTo>
                                    <a:lnTo>
                                      <a:pt x="2851" y="654"/>
                                    </a:lnTo>
                                    <a:lnTo>
                                      <a:pt x="2813" y="599"/>
                                    </a:lnTo>
                                    <a:lnTo>
                                      <a:pt x="2772" y="547"/>
                                    </a:lnTo>
                                    <a:lnTo>
                                      <a:pt x="2727" y="498"/>
                                    </a:lnTo>
                                    <a:lnTo>
                                      <a:pt x="2678" y="450"/>
                                    </a:lnTo>
                                    <a:lnTo>
                                      <a:pt x="2627" y="405"/>
                                    </a:lnTo>
                                    <a:lnTo>
                                      <a:pt x="2573" y="361"/>
                                    </a:lnTo>
                                    <a:lnTo>
                                      <a:pt x="2516" y="321"/>
                                    </a:lnTo>
                                    <a:lnTo>
                                      <a:pt x="2455" y="283"/>
                                    </a:lnTo>
                                    <a:lnTo>
                                      <a:pt x="2392" y="247"/>
                                    </a:lnTo>
                                    <a:lnTo>
                                      <a:pt x="2334" y="218"/>
                                    </a:lnTo>
                                    <a:lnTo>
                                      <a:pt x="2275" y="192"/>
                                    </a:lnTo>
                                    <a:lnTo>
                                      <a:pt x="2213" y="170"/>
                                    </a:lnTo>
                                    <a:lnTo>
                                      <a:pt x="2152" y="150"/>
                                    </a:lnTo>
                                    <a:lnTo>
                                      <a:pt x="2086" y="133"/>
                                    </a:lnTo>
                                    <a:lnTo>
                                      <a:pt x="2021" y="119"/>
                                    </a:lnTo>
                                    <a:lnTo>
                                      <a:pt x="1955" y="109"/>
                                    </a:lnTo>
                                    <a:lnTo>
                                      <a:pt x="1887" y="102"/>
                                    </a:lnTo>
                                    <a:lnTo>
                                      <a:pt x="1818" y="100"/>
                                    </a:lnTo>
                                    <a:lnTo>
                                      <a:pt x="1750" y="100"/>
                                    </a:lnTo>
                                    <a:lnTo>
                                      <a:pt x="1680" y="105"/>
                                    </a:lnTo>
                                    <a:lnTo>
                                      <a:pt x="1610" y="113"/>
                                    </a:lnTo>
                                    <a:lnTo>
                                      <a:pt x="1541" y="125"/>
                                    </a:lnTo>
                                    <a:lnTo>
                                      <a:pt x="1471" y="141"/>
                                    </a:lnTo>
                                    <a:lnTo>
                                      <a:pt x="1401" y="161"/>
                                    </a:lnTo>
                                    <a:lnTo>
                                      <a:pt x="1332" y="186"/>
                                    </a:lnTo>
                                    <a:lnTo>
                                      <a:pt x="1263" y="216"/>
                                    </a:lnTo>
                                    <a:lnTo>
                                      <a:pt x="1196" y="250"/>
                                    </a:lnTo>
                                    <a:lnTo>
                                      <a:pt x="1129" y="289"/>
                                    </a:lnTo>
                                    <a:lnTo>
                                      <a:pt x="1063" y="332"/>
                                    </a:lnTo>
                                    <a:lnTo>
                                      <a:pt x="999" y="380"/>
                                    </a:lnTo>
                                    <a:lnTo>
                                      <a:pt x="936" y="434"/>
                                    </a:lnTo>
                                    <a:lnTo>
                                      <a:pt x="874" y="493"/>
                                    </a:lnTo>
                                    <a:lnTo>
                                      <a:pt x="815" y="556"/>
                                    </a:lnTo>
                                    <a:lnTo>
                                      <a:pt x="757" y="624"/>
                                    </a:lnTo>
                                    <a:lnTo>
                                      <a:pt x="701" y="699"/>
                                    </a:lnTo>
                                    <a:lnTo>
                                      <a:pt x="649" y="779"/>
                                    </a:lnTo>
                                    <a:lnTo>
                                      <a:pt x="598" y="865"/>
                                    </a:lnTo>
                                    <a:lnTo>
                                      <a:pt x="549" y="956"/>
                                    </a:lnTo>
                                    <a:lnTo>
                                      <a:pt x="504" y="1053"/>
                                    </a:lnTo>
                                    <a:lnTo>
                                      <a:pt x="462" y="1156"/>
                                    </a:lnTo>
                                    <a:lnTo>
                                      <a:pt x="423" y="1265"/>
                                    </a:lnTo>
                                    <a:lnTo>
                                      <a:pt x="386" y="1359"/>
                                    </a:lnTo>
                                    <a:lnTo>
                                      <a:pt x="350" y="1450"/>
                                    </a:lnTo>
                                    <a:lnTo>
                                      <a:pt x="318" y="1541"/>
                                    </a:lnTo>
                                    <a:lnTo>
                                      <a:pt x="288" y="1631"/>
                                    </a:lnTo>
                                    <a:lnTo>
                                      <a:pt x="261" y="1720"/>
                                    </a:lnTo>
                                    <a:lnTo>
                                      <a:pt x="236" y="1807"/>
                                    </a:lnTo>
                                    <a:lnTo>
                                      <a:pt x="215" y="1894"/>
                                    </a:lnTo>
                                    <a:lnTo>
                                      <a:pt x="196" y="1979"/>
                                    </a:lnTo>
                                    <a:lnTo>
                                      <a:pt x="178" y="2062"/>
                                    </a:lnTo>
                                    <a:lnTo>
                                      <a:pt x="164" y="2144"/>
                                    </a:lnTo>
                                    <a:lnTo>
                                      <a:pt x="153" y="2224"/>
                                    </a:lnTo>
                                    <a:lnTo>
                                      <a:pt x="144" y="2302"/>
                                    </a:lnTo>
                                    <a:lnTo>
                                      <a:pt x="137" y="2379"/>
                                    </a:lnTo>
                                    <a:lnTo>
                                      <a:pt x="133" y="2454"/>
                                    </a:lnTo>
                                    <a:lnTo>
                                      <a:pt x="131" y="2527"/>
                                    </a:lnTo>
                                    <a:lnTo>
                                      <a:pt x="132" y="2597"/>
                                    </a:lnTo>
                                    <a:lnTo>
                                      <a:pt x="135" y="2666"/>
                                    </a:lnTo>
                                    <a:lnTo>
                                      <a:pt x="141" y="2732"/>
                                    </a:lnTo>
                                    <a:lnTo>
                                      <a:pt x="150" y="2796"/>
                                    </a:lnTo>
                                    <a:lnTo>
                                      <a:pt x="160" y="2858"/>
                                    </a:lnTo>
                                    <a:lnTo>
                                      <a:pt x="175" y="2917"/>
                                    </a:lnTo>
                                    <a:lnTo>
                                      <a:pt x="190" y="2974"/>
                                    </a:lnTo>
                                    <a:lnTo>
                                      <a:pt x="208" y="3028"/>
                                    </a:lnTo>
                                    <a:lnTo>
                                      <a:pt x="229" y="3079"/>
                                    </a:lnTo>
                                    <a:lnTo>
                                      <a:pt x="252" y="3128"/>
                                    </a:lnTo>
                                    <a:lnTo>
                                      <a:pt x="277" y="3173"/>
                                    </a:lnTo>
                                    <a:lnTo>
                                      <a:pt x="305" y="3215"/>
                                    </a:lnTo>
                                    <a:lnTo>
                                      <a:pt x="335" y="3255"/>
                                    </a:lnTo>
                                    <a:lnTo>
                                      <a:pt x="368" y="3292"/>
                                    </a:lnTo>
                                    <a:lnTo>
                                      <a:pt x="404" y="3325"/>
                                    </a:lnTo>
                                    <a:lnTo>
                                      <a:pt x="440" y="3355"/>
                                    </a:lnTo>
                                    <a:lnTo>
                                      <a:pt x="481" y="338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5">
                                  <a:lumMod val="20000"/>
                                  <a:lumOff val="80000"/>
                                  <a:alpha val="74001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7" name="Freeform 169"/>
                            <wps:cNvSpPr>
                              <a:spLocks noEditPoints="1"/>
                            </wps:cNvSpPr>
                            <wps:spPr bwMode="auto">
                              <a:xfrm rot="7251522">
                                <a:off x="9102" y="3239"/>
                                <a:ext cx="1224" cy="1908"/>
                              </a:xfrm>
                              <a:custGeom>
                                <a:avLst/>
                                <a:gdLst>
                                  <a:gd name="T0" fmla="*/ 525 w 2687"/>
                                  <a:gd name="T1" fmla="*/ 3656 h 3801"/>
                                  <a:gd name="T2" fmla="*/ 306 w 2687"/>
                                  <a:gd name="T3" fmla="*/ 3381 h 3801"/>
                                  <a:gd name="T4" fmla="*/ 143 w 2687"/>
                                  <a:gd name="T5" fmla="*/ 3000 h 3801"/>
                                  <a:gd name="T6" fmla="*/ 41 w 2687"/>
                                  <a:gd name="T7" fmla="*/ 2543 h 3801"/>
                                  <a:gd name="T8" fmla="*/ 1 w 2687"/>
                                  <a:gd name="T9" fmla="*/ 2038 h 3801"/>
                                  <a:gd name="T10" fmla="*/ 23 w 2687"/>
                                  <a:gd name="T11" fmla="*/ 1515 h 3801"/>
                                  <a:gd name="T12" fmla="*/ 122 w 2687"/>
                                  <a:gd name="T13" fmla="*/ 1018 h 3801"/>
                                  <a:gd name="T14" fmla="*/ 295 w 2687"/>
                                  <a:gd name="T15" fmla="*/ 622 h 3801"/>
                                  <a:gd name="T16" fmla="*/ 521 w 2687"/>
                                  <a:gd name="T17" fmla="*/ 324 h 3801"/>
                                  <a:gd name="T18" fmla="*/ 797 w 2687"/>
                                  <a:gd name="T19" fmla="*/ 124 h 3801"/>
                                  <a:gd name="T20" fmla="*/ 1110 w 2687"/>
                                  <a:gd name="T21" fmla="*/ 18 h 3801"/>
                                  <a:gd name="T22" fmla="*/ 1454 w 2687"/>
                                  <a:gd name="T23" fmla="*/ 7 h 3801"/>
                                  <a:gd name="T24" fmla="*/ 1821 w 2687"/>
                                  <a:gd name="T25" fmla="*/ 89 h 3801"/>
                                  <a:gd name="T26" fmla="*/ 2131 w 2687"/>
                                  <a:gd name="T27" fmla="*/ 241 h 3801"/>
                                  <a:gd name="T28" fmla="*/ 2387 w 2687"/>
                                  <a:gd name="T29" fmla="*/ 467 h 3801"/>
                                  <a:gd name="T30" fmla="*/ 2574 w 2687"/>
                                  <a:gd name="T31" fmla="*/ 763 h 3801"/>
                                  <a:gd name="T32" fmla="*/ 2675 w 2687"/>
                                  <a:gd name="T33" fmla="*/ 1122 h 3801"/>
                                  <a:gd name="T34" fmla="*/ 2670 w 2687"/>
                                  <a:gd name="T35" fmla="*/ 1539 h 3801"/>
                                  <a:gd name="T36" fmla="*/ 2545 w 2687"/>
                                  <a:gd name="T37" fmla="*/ 2006 h 3801"/>
                                  <a:gd name="T38" fmla="*/ 2315 w 2687"/>
                                  <a:gd name="T39" fmla="*/ 2497 h 3801"/>
                                  <a:gd name="T40" fmla="*/ 2058 w 2687"/>
                                  <a:gd name="T41" fmla="*/ 2925 h 3801"/>
                                  <a:gd name="T42" fmla="*/ 1786 w 2687"/>
                                  <a:gd name="T43" fmla="*/ 3278 h 3801"/>
                                  <a:gd name="T44" fmla="*/ 1503 w 2687"/>
                                  <a:gd name="T45" fmla="*/ 3548 h 3801"/>
                                  <a:gd name="T46" fmla="*/ 1221 w 2687"/>
                                  <a:gd name="T47" fmla="*/ 3724 h 3801"/>
                                  <a:gd name="T48" fmla="*/ 947 w 2687"/>
                                  <a:gd name="T49" fmla="*/ 3799 h 3801"/>
                                  <a:gd name="T50" fmla="*/ 845 w 2687"/>
                                  <a:gd name="T51" fmla="*/ 3544 h 3801"/>
                                  <a:gd name="T52" fmla="*/ 614 w 2687"/>
                                  <a:gd name="T53" fmla="*/ 3396 h 3801"/>
                                  <a:gd name="T54" fmla="*/ 430 w 2687"/>
                                  <a:gd name="T55" fmla="*/ 3139 h 3801"/>
                                  <a:gd name="T56" fmla="*/ 296 w 2687"/>
                                  <a:gd name="T57" fmla="*/ 2797 h 3801"/>
                                  <a:gd name="T58" fmla="*/ 214 w 2687"/>
                                  <a:gd name="T59" fmla="*/ 2393 h 3801"/>
                                  <a:gd name="T60" fmla="*/ 188 w 2687"/>
                                  <a:gd name="T61" fmla="*/ 1951 h 3801"/>
                                  <a:gd name="T62" fmla="*/ 219 w 2687"/>
                                  <a:gd name="T63" fmla="*/ 1495 h 3801"/>
                                  <a:gd name="T64" fmla="*/ 298 w 2687"/>
                                  <a:gd name="T65" fmla="*/ 1048 h 3801"/>
                                  <a:gd name="T66" fmla="*/ 442 w 2687"/>
                                  <a:gd name="T67" fmla="*/ 679 h 3801"/>
                                  <a:gd name="T68" fmla="*/ 651 w 2687"/>
                                  <a:gd name="T69" fmla="*/ 399 h 3801"/>
                                  <a:gd name="T70" fmla="*/ 909 w 2687"/>
                                  <a:gd name="T71" fmla="*/ 212 h 3801"/>
                                  <a:gd name="T72" fmla="*/ 1206 w 2687"/>
                                  <a:gd name="T73" fmla="*/ 115 h 3801"/>
                                  <a:gd name="T74" fmla="*/ 1525 w 2687"/>
                                  <a:gd name="T75" fmla="*/ 109 h 3801"/>
                                  <a:gd name="T76" fmla="*/ 1846 w 2687"/>
                                  <a:gd name="T77" fmla="*/ 192 h 3801"/>
                                  <a:gd name="T78" fmla="*/ 2119 w 2687"/>
                                  <a:gd name="T79" fmla="*/ 345 h 3801"/>
                                  <a:gd name="T80" fmla="*/ 2353 w 2687"/>
                                  <a:gd name="T81" fmla="*/ 573 h 3801"/>
                                  <a:gd name="T82" fmla="*/ 2521 w 2687"/>
                                  <a:gd name="T83" fmla="*/ 870 h 3801"/>
                                  <a:gd name="T84" fmla="*/ 2603 w 2687"/>
                                  <a:gd name="T85" fmla="*/ 1227 h 3801"/>
                                  <a:gd name="T86" fmla="*/ 2574 w 2687"/>
                                  <a:gd name="T87" fmla="*/ 1642 h 3801"/>
                                  <a:gd name="T88" fmla="*/ 2412 w 2687"/>
                                  <a:gd name="T89" fmla="*/ 2106 h 3801"/>
                                  <a:gd name="T90" fmla="*/ 2192 w 2687"/>
                                  <a:gd name="T91" fmla="*/ 2537 h 3801"/>
                                  <a:gd name="T92" fmla="*/ 1964 w 2687"/>
                                  <a:gd name="T93" fmla="*/ 2894 h 3801"/>
                                  <a:gd name="T94" fmla="*/ 1719 w 2687"/>
                                  <a:gd name="T95" fmla="*/ 3181 h 3801"/>
                                  <a:gd name="T96" fmla="*/ 1469 w 2687"/>
                                  <a:gd name="T97" fmla="*/ 3393 h 3801"/>
                                  <a:gd name="T98" fmla="*/ 1220 w 2687"/>
                                  <a:gd name="T99" fmla="*/ 3522 h 3801"/>
                                  <a:gd name="T100" fmla="*/ 982 w 2687"/>
                                  <a:gd name="T101" fmla="*/ 3563 h 38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</a:cxnLst>
                                <a:rect l="0" t="0" r="r" b="b"/>
                                <a:pathLst>
                                  <a:path w="2687" h="3801">
                                    <a:moveTo>
                                      <a:pt x="740" y="3780"/>
                                    </a:moveTo>
                                    <a:lnTo>
                                      <a:pt x="683" y="3759"/>
                                    </a:lnTo>
                                    <a:lnTo>
                                      <a:pt x="628" y="3730"/>
                                    </a:lnTo>
                                    <a:lnTo>
                                      <a:pt x="575" y="3696"/>
                                    </a:lnTo>
                                    <a:lnTo>
                                      <a:pt x="525" y="3656"/>
                                    </a:lnTo>
                                    <a:lnTo>
                                      <a:pt x="476" y="3611"/>
                                    </a:lnTo>
                                    <a:lnTo>
                                      <a:pt x="430" y="3560"/>
                                    </a:lnTo>
                                    <a:lnTo>
                                      <a:pt x="386" y="3505"/>
                                    </a:lnTo>
                                    <a:lnTo>
                                      <a:pt x="345" y="3445"/>
                                    </a:lnTo>
                                    <a:lnTo>
                                      <a:pt x="306" y="3381"/>
                                    </a:lnTo>
                                    <a:lnTo>
                                      <a:pt x="269" y="3312"/>
                                    </a:lnTo>
                                    <a:lnTo>
                                      <a:pt x="233" y="3240"/>
                                    </a:lnTo>
                                    <a:lnTo>
                                      <a:pt x="201" y="3163"/>
                                    </a:lnTo>
                                    <a:lnTo>
                                      <a:pt x="172" y="3084"/>
                                    </a:lnTo>
                                    <a:lnTo>
                                      <a:pt x="143" y="3000"/>
                                    </a:lnTo>
                                    <a:lnTo>
                                      <a:pt x="118" y="2915"/>
                                    </a:lnTo>
                                    <a:lnTo>
                                      <a:pt x="96" y="2825"/>
                                    </a:lnTo>
                                    <a:lnTo>
                                      <a:pt x="74" y="2733"/>
                                    </a:lnTo>
                                    <a:lnTo>
                                      <a:pt x="56" y="2640"/>
                                    </a:lnTo>
                                    <a:lnTo>
                                      <a:pt x="41" y="2543"/>
                                    </a:lnTo>
                                    <a:lnTo>
                                      <a:pt x="28" y="2444"/>
                                    </a:lnTo>
                                    <a:lnTo>
                                      <a:pt x="17" y="2345"/>
                                    </a:lnTo>
                                    <a:lnTo>
                                      <a:pt x="9" y="2244"/>
                                    </a:lnTo>
                                    <a:lnTo>
                                      <a:pt x="3" y="2141"/>
                                    </a:lnTo>
                                    <a:lnTo>
                                      <a:pt x="1" y="2038"/>
                                    </a:lnTo>
                                    <a:lnTo>
                                      <a:pt x="0" y="1934"/>
                                    </a:lnTo>
                                    <a:lnTo>
                                      <a:pt x="2" y="1830"/>
                                    </a:lnTo>
                                    <a:lnTo>
                                      <a:pt x="7" y="1724"/>
                                    </a:lnTo>
                                    <a:lnTo>
                                      <a:pt x="14" y="1619"/>
                                    </a:lnTo>
                                    <a:lnTo>
                                      <a:pt x="23" y="1515"/>
                                    </a:lnTo>
                                    <a:lnTo>
                                      <a:pt x="36" y="1411"/>
                                    </a:lnTo>
                                    <a:lnTo>
                                      <a:pt x="52" y="1306"/>
                                    </a:lnTo>
                                    <a:lnTo>
                                      <a:pt x="70" y="1203"/>
                                    </a:lnTo>
                                    <a:lnTo>
                                      <a:pt x="94" y="1109"/>
                                    </a:lnTo>
                                    <a:lnTo>
                                      <a:pt x="122" y="1018"/>
                                    </a:lnTo>
                                    <a:lnTo>
                                      <a:pt x="151" y="930"/>
                                    </a:lnTo>
                                    <a:lnTo>
                                      <a:pt x="183" y="847"/>
                                    </a:lnTo>
                                    <a:lnTo>
                                      <a:pt x="218" y="768"/>
                                    </a:lnTo>
                                    <a:lnTo>
                                      <a:pt x="256" y="693"/>
                                    </a:lnTo>
                                    <a:lnTo>
                                      <a:pt x="295" y="622"/>
                                    </a:lnTo>
                                    <a:lnTo>
                                      <a:pt x="335" y="555"/>
                                    </a:lnTo>
                                    <a:lnTo>
                                      <a:pt x="379" y="491"/>
                                    </a:lnTo>
                                    <a:lnTo>
                                      <a:pt x="425" y="431"/>
                                    </a:lnTo>
                                    <a:lnTo>
                                      <a:pt x="473" y="376"/>
                                    </a:lnTo>
                                    <a:lnTo>
                                      <a:pt x="521" y="324"/>
                                    </a:lnTo>
                                    <a:lnTo>
                                      <a:pt x="574" y="276"/>
                                    </a:lnTo>
                                    <a:lnTo>
                                      <a:pt x="626" y="232"/>
                                    </a:lnTo>
                                    <a:lnTo>
                                      <a:pt x="681" y="192"/>
                                    </a:lnTo>
                                    <a:lnTo>
                                      <a:pt x="738" y="155"/>
                                    </a:lnTo>
                                    <a:lnTo>
                                      <a:pt x="797" y="124"/>
                                    </a:lnTo>
                                    <a:lnTo>
                                      <a:pt x="856" y="95"/>
                                    </a:lnTo>
                                    <a:lnTo>
                                      <a:pt x="918" y="70"/>
                                    </a:lnTo>
                                    <a:lnTo>
                                      <a:pt x="980" y="49"/>
                                    </a:lnTo>
                                    <a:lnTo>
                                      <a:pt x="1044" y="32"/>
                                    </a:lnTo>
                                    <a:lnTo>
                                      <a:pt x="1110" y="18"/>
                                    </a:lnTo>
                                    <a:lnTo>
                                      <a:pt x="1176" y="9"/>
                                    </a:lnTo>
                                    <a:lnTo>
                                      <a:pt x="1244" y="3"/>
                                    </a:lnTo>
                                    <a:lnTo>
                                      <a:pt x="1312" y="0"/>
                                    </a:lnTo>
                                    <a:lnTo>
                                      <a:pt x="1382" y="3"/>
                                    </a:lnTo>
                                    <a:lnTo>
                                      <a:pt x="1454" y="7"/>
                                    </a:lnTo>
                                    <a:lnTo>
                                      <a:pt x="1526" y="17"/>
                                    </a:lnTo>
                                    <a:lnTo>
                                      <a:pt x="1598" y="29"/>
                                    </a:lnTo>
                                    <a:lnTo>
                                      <a:pt x="1672" y="45"/>
                                    </a:lnTo>
                                    <a:lnTo>
                                      <a:pt x="1746" y="66"/>
                                    </a:lnTo>
                                    <a:lnTo>
                                      <a:pt x="1821" y="89"/>
                                    </a:lnTo>
                                    <a:lnTo>
                                      <a:pt x="1886" y="114"/>
                                    </a:lnTo>
                                    <a:lnTo>
                                      <a:pt x="1950" y="141"/>
                                    </a:lnTo>
                                    <a:lnTo>
                                      <a:pt x="2012" y="171"/>
                                    </a:lnTo>
                                    <a:lnTo>
                                      <a:pt x="2073" y="204"/>
                                    </a:lnTo>
                                    <a:lnTo>
                                      <a:pt x="2131" y="241"/>
                                    </a:lnTo>
                                    <a:lnTo>
                                      <a:pt x="2186" y="280"/>
                                    </a:lnTo>
                                    <a:lnTo>
                                      <a:pt x="2241" y="322"/>
                                    </a:lnTo>
                                    <a:lnTo>
                                      <a:pt x="2292" y="369"/>
                                    </a:lnTo>
                                    <a:lnTo>
                                      <a:pt x="2341" y="416"/>
                                    </a:lnTo>
                                    <a:lnTo>
                                      <a:pt x="2387" y="467"/>
                                    </a:lnTo>
                                    <a:lnTo>
                                      <a:pt x="2431" y="521"/>
                                    </a:lnTo>
                                    <a:lnTo>
                                      <a:pt x="2472" y="577"/>
                                    </a:lnTo>
                                    <a:lnTo>
                                      <a:pt x="2509" y="636"/>
                                    </a:lnTo>
                                    <a:lnTo>
                                      <a:pt x="2543" y="698"/>
                                    </a:lnTo>
                                    <a:lnTo>
                                      <a:pt x="2574" y="763"/>
                                    </a:lnTo>
                                    <a:lnTo>
                                      <a:pt x="2603" y="829"/>
                                    </a:lnTo>
                                    <a:lnTo>
                                      <a:pt x="2626" y="899"/>
                                    </a:lnTo>
                                    <a:lnTo>
                                      <a:pt x="2647" y="971"/>
                                    </a:lnTo>
                                    <a:lnTo>
                                      <a:pt x="2663" y="1045"/>
                                    </a:lnTo>
                                    <a:lnTo>
                                      <a:pt x="2675" y="1122"/>
                                    </a:lnTo>
                                    <a:lnTo>
                                      <a:pt x="2683" y="1200"/>
                                    </a:lnTo>
                                    <a:lnTo>
                                      <a:pt x="2687" y="1282"/>
                                    </a:lnTo>
                                    <a:lnTo>
                                      <a:pt x="2686" y="1364"/>
                                    </a:lnTo>
                                    <a:lnTo>
                                      <a:pt x="2681" y="1451"/>
                                    </a:lnTo>
                                    <a:lnTo>
                                      <a:pt x="2670" y="1539"/>
                                    </a:lnTo>
                                    <a:lnTo>
                                      <a:pt x="2656" y="1627"/>
                                    </a:lnTo>
                                    <a:lnTo>
                                      <a:pt x="2636" y="1720"/>
                                    </a:lnTo>
                                    <a:lnTo>
                                      <a:pt x="2611" y="1813"/>
                                    </a:lnTo>
                                    <a:lnTo>
                                      <a:pt x="2580" y="1909"/>
                                    </a:lnTo>
                                    <a:lnTo>
                                      <a:pt x="2545" y="2006"/>
                                    </a:lnTo>
                                    <a:lnTo>
                                      <a:pt x="2503" y="2106"/>
                                    </a:lnTo>
                                    <a:lnTo>
                                      <a:pt x="2456" y="2208"/>
                                    </a:lnTo>
                                    <a:lnTo>
                                      <a:pt x="2409" y="2306"/>
                                    </a:lnTo>
                                    <a:lnTo>
                                      <a:pt x="2362" y="2403"/>
                                    </a:lnTo>
                                    <a:lnTo>
                                      <a:pt x="2315" y="2497"/>
                                    </a:lnTo>
                                    <a:lnTo>
                                      <a:pt x="2265" y="2588"/>
                                    </a:lnTo>
                                    <a:lnTo>
                                      <a:pt x="2215" y="2676"/>
                                    </a:lnTo>
                                    <a:lnTo>
                                      <a:pt x="2163" y="2762"/>
                                    </a:lnTo>
                                    <a:lnTo>
                                      <a:pt x="2111" y="2845"/>
                                    </a:lnTo>
                                    <a:lnTo>
                                      <a:pt x="2058" y="2925"/>
                                    </a:lnTo>
                                    <a:lnTo>
                                      <a:pt x="2005" y="3002"/>
                                    </a:lnTo>
                                    <a:lnTo>
                                      <a:pt x="1950" y="3076"/>
                                    </a:lnTo>
                                    <a:lnTo>
                                      <a:pt x="1896" y="3147"/>
                                    </a:lnTo>
                                    <a:lnTo>
                                      <a:pt x="1840" y="3214"/>
                                    </a:lnTo>
                                    <a:lnTo>
                                      <a:pt x="1786" y="3278"/>
                                    </a:lnTo>
                                    <a:lnTo>
                                      <a:pt x="1729" y="3340"/>
                                    </a:lnTo>
                                    <a:lnTo>
                                      <a:pt x="1673" y="3396"/>
                                    </a:lnTo>
                                    <a:lnTo>
                                      <a:pt x="1616" y="3451"/>
                                    </a:lnTo>
                                    <a:lnTo>
                                      <a:pt x="1560" y="3501"/>
                                    </a:lnTo>
                                    <a:lnTo>
                                      <a:pt x="1503" y="3548"/>
                                    </a:lnTo>
                                    <a:lnTo>
                                      <a:pt x="1446" y="3591"/>
                                    </a:lnTo>
                                    <a:lnTo>
                                      <a:pt x="1390" y="3630"/>
                                    </a:lnTo>
                                    <a:lnTo>
                                      <a:pt x="1334" y="3665"/>
                                    </a:lnTo>
                                    <a:lnTo>
                                      <a:pt x="1277" y="3697"/>
                                    </a:lnTo>
                                    <a:lnTo>
                                      <a:pt x="1221" y="3724"/>
                                    </a:lnTo>
                                    <a:lnTo>
                                      <a:pt x="1165" y="3748"/>
                                    </a:lnTo>
                                    <a:lnTo>
                                      <a:pt x="1110" y="3767"/>
                                    </a:lnTo>
                                    <a:lnTo>
                                      <a:pt x="1055" y="3782"/>
                                    </a:lnTo>
                                    <a:lnTo>
                                      <a:pt x="1001" y="3793"/>
                                    </a:lnTo>
                                    <a:lnTo>
                                      <a:pt x="947" y="3799"/>
                                    </a:lnTo>
                                    <a:lnTo>
                                      <a:pt x="894" y="3801"/>
                                    </a:lnTo>
                                    <a:lnTo>
                                      <a:pt x="842" y="3799"/>
                                    </a:lnTo>
                                    <a:lnTo>
                                      <a:pt x="789" y="3792"/>
                                    </a:lnTo>
                                    <a:lnTo>
                                      <a:pt x="740" y="3780"/>
                                    </a:lnTo>
                                    <a:close/>
                                    <a:moveTo>
                                      <a:pt x="845" y="3544"/>
                                    </a:moveTo>
                                    <a:lnTo>
                                      <a:pt x="795" y="3524"/>
                                    </a:lnTo>
                                    <a:lnTo>
                                      <a:pt x="747" y="3499"/>
                                    </a:lnTo>
                                    <a:lnTo>
                                      <a:pt x="700" y="3470"/>
                                    </a:lnTo>
                                    <a:lnTo>
                                      <a:pt x="657" y="3436"/>
                                    </a:lnTo>
                                    <a:lnTo>
                                      <a:pt x="614" y="3396"/>
                                    </a:lnTo>
                                    <a:lnTo>
                                      <a:pt x="574" y="3354"/>
                                    </a:lnTo>
                                    <a:lnTo>
                                      <a:pt x="534" y="3306"/>
                                    </a:lnTo>
                                    <a:lnTo>
                                      <a:pt x="498" y="3254"/>
                                    </a:lnTo>
                                    <a:lnTo>
                                      <a:pt x="462" y="3199"/>
                                    </a:lnTo>
                                    <a:lnTo>
                                      <a:pt x="430" y="3139"/>
                                    </a:lnTo>
                                    <a:lnTo>
                                      <a:pt x="399" y="3078"/>
                                    </a:lnTo>
                                    <a:lnTo>
                                      <a:pt x="370" y="3012"/>
                                    </a:lnTo>
                                    <a:lnTo>
                                      <a:pt x="343" y="2943"/>
                                    </a:lnTo>
                                    <a:lnTo>
                                      <a:pt x="319" y="2872"/>
                                    </a:lnTo>
                                    <a:lnTo>
                                      <a:pt x="296" y="2797"/>
                                    </a:lnTo>
                                    <a:lnTo>
                                      <a:pt x="276" y="2720"/>
                                    </a:lnTo>
                                    <a:lnTo>
                                      <a:pt x="257" y="2642"/>
                                    </a:lnTo>
                                    <a:lnTo>
                                      <a:pt x="240" y="2560"/>
                                    </a:lnTo>
                                    <a:lnTo>
                                      <a:pt x="227" y="2478"/>
                                    </a:lnTo>
                                    <a:lnTo>
                                      <a:pt x="214" y="2393"/>
                                    </a:lnTo>
                                    <a:lnTo>
                                      <a:pt x="205" y="2307"/>
                                    </a:lnTo>
                                    <a:lnTo>
                                      <a:pt x="198" y="2219"/>
                                    </a:lnTo>
                                    <a:lnTo>
                                      <a:pt x="192" y="2131"/>
                                    </a:lnTo>
                                    <a:lnTo>
                                      <a:pt x="189" y="2041"/>
                                    </a:lnTo>
                                    <a:lnTo>
                                      <a:pt x="188" y="1951"/>
                                    </a:lnTo>
                                    <a:lnTo>
                                      <a:pt x="191" y="1859"/>
                                    </a:lnTo>
                                    <a:lnTo>
                                      <a:pt x="194" y="1768"/>
                                    </a:lnTo>
                                    <a:lnTo>
                                      <a:pt x="200" y="1677"/>
                                    </a:lnTo>
                                    <a:lnTo>
                                      <a:pt x="208" y="1586"/>
                                    </a:lnTo>
                                    <a:lnTo>
                                      <a:pt x="219" y="1495"/>
                                    </a:lnTo>
                                    <a:lnTo>
                                      <a:pt x="233" y="1404"/>
                                    </a:lnTo>
                                    <a:lnTo>
                                      <a:pt x="249" y="1314"/>
                                    </a:lnTo>
                                    <a:lnTo>
                                      <a:pt x="262" y="1221"/>
                                    </a:lnTo>
                                    <a:lnTo>
                                      <a:pt x="278" y="1132"/>
                                    </a:lnTo>
                                    <a:lnTo>
                                      <a:pt x="298" y="1048"/>
                                    </a:lnTo>
                                    <a:lnTo>
                                      <a:pt x="321" y="967"/>
                                    </a:lnTo>
                                    <a:lnTo>
                                      <a:pt x="347" y="890"/>
                                    </a:lnTo>
                                    <a:lnTo>
                                      <a:pt x="377" y="815"/>
                                    </a:lnTo>
                                    <a:lnTo>
                                      <a:pt x="408" y="745"/>
                                    </a:lnTo>
                                    <a:lnTo>
                                      <a:pt x="442" y="679"/>
                                    </a:lnTo>
                                    <a:lnTo>
                                      <a:pt x="479" y="615"/>
                                    </a:lnTo>
                                    <a:lnTo>
                                      <a:pt x="519" y="556"/>
                                    </a:lnTo>
                                    <a:lnTo>
                                      <a:pt x="561" y="500"/>
                                    </a:lnTo>
                                    <a:lnTo>
                                      <a:pt x="604" y="448"/>
                                    </a:lnTo>
                                    <a:lnTo>
                                      <a:pt x="651" y="399"/>
                                    </a:lnTo>
                                    <a:lnTo>
                                      <a:pt x="698" y="354"/>
                                    </a:lnTo>
                                    <a:lnTo>
                                      <a:pt x="748" y="314"/>
                                    </a:lnTo>
                                    <a:lnTo>
                                      <a:pt x="800" y="276"/>
                                    </a:lnTo>
                                    <a:lnTo>
                                      <a:pt x="853" y="242"/>
                                    </a:lnTo>
                                    <a:lnTo>
                                      <a:pt x="909" y="212"/>
                                    </a:lnTo>
                                    <a:lnTo>
                                      <a:pt x="966" y="185"/>
                                    </a:lnTo>
                                    <a:lnTo>
                                      <a:pt x="1024" y="163"/>
                                    </a:lnTo>
                                    <a:lnTo>
                                      <a:pt x="1084" y="144"/>
                                    </a:lnTo>
                                    <a:lnTo>
                                      <a:pt x="1144" y="127"/>
                                    </a:lnTo>
                                    <a:lnTo>
                                      <a:pt x="1206" y="115"/>
                                    </a:lnTo>
                                    <a:lnTo>
                                      <a:pt x="1267" y="107"/>
                                    </a:lnTo>
                                    <a:lnTo>
                                      <a:pt x="1331" y="102"/>
                                    </a:lnTo>
                                    <a:lnTo>
                                      <a:pt x="1395" y="101"/>
                                    </a:lnTo>
                                    <a:lnTo>
                                      <a:pt x="1459" y="103"/>
                                    </a:lnTo>
                                    <a:lnTo>
                                      <a:pt x="1525" y="109"/>
                                    </a:lnTo>
                                    <a:lnTo>
                                      <a:pt x="1590" y="119"/>
                                    </a:lnTo>
                                    <a:lnTo>
                                      <a:pt x="1656" y="133"/>
                                    </a:lnTo>
                                    <a:lnTo>
                                      <a:pt x="1723" y="150"/>
                                    </a:lnTo>
                                    <a:lnTo>
                                      <a:pt x="1788" y="171"/>
                                    </a:lnTo>
                                    <a:lnTo>
                                      <a:pt x="1846" y="192"/>
                                    </a:lnTo>
                                    <a:lnTo>
                                      <a:pt x="1903" y="216"/>
                                    </a:lnTo>
                                    <a:lnTo>
                                      <a:pt x="1959" y="244"/>
                                    </a:lnTo>
                                    <a:lnTo>
                                      <a:pt x="2013" y="275"/>
                                    </a:lnTo>
                                    <a:lnTo>
                                      <a:pt x="2067" y="308"/>
                                    </a:lnTo>
                                    <a:lnTo>
                                      <a:pt x="2119" y="345"/>
                                    </a:lnTo>
                                    <a:lnTo>
                                      <a:pt x="2170" y="385"/>
                                    </a:lnTo>
                                    <a:lnTo>
                                      <a:pt x="2219" y="428"/>
                                    </a:lnTo>
                                    <a:lnTo>
                                      <a:pt x="2266" y="473"/>
                                    </a:lnTo>
                                    <a:lnTo>
                                      <a:pt x="2310" y="521"/>
                                    </a:lnTo>
                                    <a:lnTo>
                                      <a:pt x="2353" y="573"/>
                                    </a:lnTo>
                                    <a:lnTo>
                                      <a:pt x="2392" y="627"/>
                                    </a:lnTo>
                                    <a:lnTo>
                                      <a:pt x="2428" y="684"/>
                                    </a:lnTo>
                                    <a:lnTo>
                                      <a:pt x="2463" y="743"/>
                                    </a:lnTo>
                                    <a:lnTo>
                                      <a:pt x="2494" y="804"/>
                                    </a:lnTo>
                                    <a:lnTo>
                                      <a:pt x="2521" y="870"/>
                                    </a:lnTo>
                                    <a:lnTo>
                                      <a:pt x="2546" y="936"/>
                                    </a:lnTo>
                                    <a:lnTo>
                                      <a:pt x="2566" y="1006"/>
                                    </a:lnTo>
                                    <a:lnTo>
                                      <a:pt x="2583" y="1077"/>
                                    </a:lnTo>
                                    <a:lnTo>
                                      <a:pt x="2594" y="1151"/>
                                    </a:lnTo>
                                    <a:lnTo>
                                      <a:pt x="2603" y="1227"/>
                                    </a:lnTo>
                                    <a:lnTo>
                                      <a:pt x="2606" y="1306"/>
                                    </a:lnTo>
                                    <a:lnTo>
                                      <a:pt x="2606" y="1387"/>
                                    </a:lnTo>
                                    <a:lnTo>
                                      <a:pt x="2600" y="1470"/>
                                    </a:lnTo>
                                    <a:lnTo>
                                      <a:pt x="2590" y="1555"/>
                                    </a:lnTo>
                                    <a:lnTo>
                                      <a:pt x="2574" y="1642"/>
                                    </a:lnTo>
                                    <a:lnTo>
                                      <a:pt x="2553" y="1730"/>
                                    </a:lnTo>
                                    <a:lnTo>
                                      <a:pt x="2527" y="1822"/>
                                    </a:lnTo>
                                    <a:lnTo>
                                      <a:pt x="2494" y="1915"/>
                                    </a:lnTo>
                                    <a:lnTo>
                                      <a:pt x="2456" y="2010"/>
                                    </a:lnTo>
                                    <a:lnTo>
                                      <a:pt x="2412" y="2106"/>
                                    </a:lnTo>
                                    <a:lnTo>
                                      <a:pt x="2361" y="2204"/>
                                    </a:lnTo>
                                    <a:lnTo>
                                      <a:pt x="2321" y="2292"/>
                                    </a:lnTo>
                                    <a:lnTo>
                                      <a:pt x="2279" y="2376"/>
                                    </a:lnTo>
                                    <a:lnTo>
                                      <a:pt x="2236" y="2457"/>
                                    </a:lnTo>
                                    <a:lnTo>
                                      <a:pt x="2192" y="2537"/>
                                    </a:lnTo>
                                    <a:lnTo>
                                      <a:pt x="2149" y="2614"/>
                                    </a:lnTo>
                                    <a:lnTo>
                                      <a:pt x="2103" y="2688"/>
                                    </a:lnTo>
                                    <a:lnTo>
                                      <a:pt x="2057" y="2759"/>
                                    </a:lnTo>
                                    <a:lnTo>
                                      <a:pt x="2010" y="2828"/>
                                    </a:lnTo>
                                    <a:lnTo>
                                      <a:pt x="1964" y="2894"/>
                                    </a:lnTo>
                                    <a:lnTo>
                                      <a:pt x="1915" y="2957"/>
                                    </a:lnTo>
                                    <a:lnTo>
                                      <a:pt x="1866" y="3018"/>
                                    </a:lnTo>
                                    <a:lnTo>
                                      <a:pt x="1818" y="3076"/>
                                    </a:lnTo>
                                    <a:lnTo>
                                      <a:pt x="1769" y="3130"/>
                                    </a:lnTo>
                                    <a:lnTo>
                                      <a:pt x="1719" y="3181"/>
                                    </a:lnTo>
                                    <a:lnTo>
                                      <a:pt x="1669" y="3229"/>
                                    </a:lnTo>
                                    <a:lnTo>
                                      <a:pt x="1620" y="3276"/>
                                    </a:lnTo>
                                    <a:lnTo>
                                      <a:pt x="1570" y="3317"/>
                                    </a:lnTo>
                                    <a:lnTo>
                                      <a:pt x="1519" y="3356"/>
                                    </a:lnTo>
                                    <a:lnTo>
                                      <a:pt x="1469" y="3393"/>
                                    </a:lnTo>
                                    <a:lnTo>
                                      <a:pt x="1419" y="3425"/>
                                    </a:lnTo>
                                    <a:lnTo>
                                      <a:pt x="1369" y="3454"/>
                                    </a:lnTo>
                                    <a:lnTo>
                                      <a:pt x="1320" y="3481"/>
                                    </a:lnTo>
                                    <a:lnTo>
                                      <a:pt x="1270" y="3503"/>
                                    </a:lnTo>
                                    <a:lnTo>
                                      <a:pt x="1220" y="3522"/>
                                    </a:lnTo>
                                    <a:lnTo>
                                      <a:pt x="1171" y="3537"/>
                                    </a:lnTo>
                                    <a:lnTo>
                                      <a:pt x="1123" y="3549"/>
                                    </a:lnTo>
                                    <a:lnTo>
                                      <a:pt x="1075" y="3557"/>
                                    </a:lnTo>
                                    <a:lnTo>
                                      <a:pt x="1028" y="3562"/>
                                    </a:lnTo>
                                    <a:lnTo>
                                      <a:pt x="982" y="3563"/>
                                    </a:lnTo>
                                    <a:lnTo>
                                      <a:pt x="935" y="3561"/>
                                    </a:lnTo>
                                    <a:lnTo>
                                      <a:pt x="890" y="3554"/>
                                    </a:lnTo>
                                    <a:lnTo>
                                      <a:pt x="845" y="35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3">
                                  <a:lumMod val="60000"/>
                                  <a:lumOff val="40000"/>
                                  <a:alpha val="74001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8" name="Freeform 170"/>
                            <wps:cNvSpPr>
                              <a:spLocks noEditPoints="1"/>
                            </wps:cNvSpPr>
                            <wps:spPr bwMode="auto">
                              <a:xfrm rot="5400000">
                                <a:off x="8046" y="8286"/>
                                <a:ext cx="2251" cy="1783"/>
                              </a:xfrm>
                              <a:custGeom>
                                <a:avLst/>
                                <a:gdLst>
                                  <a:gd name="T0" fmla="*/ 13 w 4939"/>
                                  <a:gd name="T1" fmla="*/ 2336 h 3553"/>
                                  <a:gd name="T2" fmla="*/ 171 w 4939"/>
                                  <a:gd name="T3" fmla="*/ 1903 h 3553"/>
                                  <a:gd name="T4" fmla="*/ 487 w 4939"/>
                                  <a:gd name="T5" fmla="*/ 1462 h 3553"/>
                                  <a:gd name="T6" fmla="*/ 928 w 4939"/>
                                  <a:gd name="T7" fmla="*/ 1035 h 3553"/>
                                  <a:gd name="T8" fmla="*/ 1466 w 4939"/>
                                  <a:gd name="T9" fmla="*/ 643 h 3553"/>
                                  <a:gd name="T10" fmla="*/ 2068 w 4939"/>
                                  <a:gd name="T11" fmla="*/ 310 h 3553"/>
                                  <a:gd name="T12" fmla="*/ 2691 w 4939"/>
                                  <a:gd name="T13" fmla="*/ 79 h 3553"/>
                                  <a:gd name="T14" fmla="*/ 3253 w 4939"/>
                                  <a:gd name="T15" fmla="*/ 0 h 3553"/>
                                  <a:gd name="T16" fmla="*/ 3742 w 4939"/>
                                  <a:gd name="T17" fmla="*/ 51 h 3553"/>
                                  <a:gd name="T18" fmla="*/ 4155 w 4939"/>
                                  <a:gd name="T19" fmla="*/ 219 h 3553"/>
                                  <a:gd name="T20" fmla="*/ 4488 w 4939"/>
                                  <a:gd name="T21" fmla="*/ 497 h 3553"/>
                                  <a:gd name="T22" fmla="*/ 4736 w 4939"/>
                                  <a:gd name="T23" fmla="*/ 874 h 3553"/>
                                  <a:gd name="T24" fmla="*/ 4896 w 4939"/>
                                  <a:gd name="T25" fmla="*/ 1340 h 3553"/>
                                  <a:gd name="T26" fmla="*/ 4938 w 4939"/>
                                  <a:gd name="T27" fmla="*/ 1789 h 3553"/>
                                  <a:gd name="T28" fmla="*/ 4860 w 4939"/>
                                  <a:gd name="T29" fmla="*/ 2231 h 3553"/>
                                  <a:gd name="T30" fmla="*/ 4658 w 4939"/>
                                  <a:gd name="T31" fmla="*/ 2643 h 3553"/>
                                  <a:gd name="T32" fmla="*/ 4324 w 4939"/>
                                  <a:gd name="T33" fmla="*/ 3000 h 3553"/>
                                  <a:gd name="T34" fmla="*/ 3855 w 4939"/>
                                  <a:gd name="T35" fmla="*/ 3281 h 3553"/>
                                  <a:gd name="T36" fmla="*/ 3244 w 4939"/>
                                  <a:gd name="T37" fmla="*/ 3461 h 3553"/>
                                  <a:gd name="T38" fmla="*/ 2537 w 4939"/>
                                  <a:gd name="T39" fmla="*/ 3540 h 3553"/>
                                  <a:gd name="T40" fmla="*/ 1883 w 4939"/>
                                  <a:gd name="T41" fmla="*/ 3548 h 3553"/>
                                  <a:gd name="T42" fmla="*/ 1300 w 4939"/>
                                  <a:gd name="T43" fmla="*/ 3485 h 3553"/>
                                  <a:gd name="T44" fmla="*/ 804 w 4939"/>
                                  <a:gd name="T45" fmla="*/ 3355 h 3553"/>
                                  <a:gd name="T46" fmla="*/ 413 w 4939"/>
                                  <a:gd name="T47" fmla="*/ 3160 h 3553"/>
                                  <a:gd name="T48" fmla="*/ 142 w 4939"/>
                                  <a:gd name="T49" fmla="*/ 2907 h 3553"/>
                                  <a:gd name="T50" fmla="*/ 359 w 4939"/>
                                  <a:gd name="T51" fmla="*/ 2618 h 3553"/>
                                  <a:gd name="T52" fmla="*/ 364 w 4939"/>
                                  <a:gd name="T53" fmla="*/ 2258 h 3553"/>
                                  <a:gd name="T54" fmla="*/ 526 w 4939"/>
                                  <a:gd name="T55" fmla="*/ 1877 h 3553"/>
                                  <a:gd name="T56" fmla="*/ 818 w 4939"/>
                                  <a:gd name="T57" fmla="*/ 1493 h 3553"/>
                                  <a:gd name="T58" fmla="*/ 1215 w 4939"/>
                                  <a:gd name="T59" fmla="*/ 1125 h 3553"/>
                                  <a:gd name="T60" fmla="*/ 1693 w 4939"/>
                                  <a:gd name="T61" fmla="*/ 793 h 3553"/>
                                  <a:gd name="T62" fmla="*/ 2225 w 4939"/>
                                  <a:gd name="T63" fmla="*/ 515 h 3553"/>
                                  <a:gd name="T64" fmla="*/ 2779 w 4939"/>
                                  <a:gd name="T65" fmla="*/ 297 h 3553"/>
                                  <a:gd name="T66" fmla="*/ 3291 w 4939"/>
                                  <a:gd name="T67" fmla="*/ 205 h 3553"/>
                                  <a:gd name="T68" fmla="*/ 3746 w 4939"/>
                                  <a:gd name="T69" fmla="*/ 246 h 3553"/>
                                  <a:gd name="T70" fmla="*/ 4133 w 4939"/>
                                  <a:gd name="T71" fmla="*/ 406 h 3553"/>
                                  <a:gd name="T72" fmla="*/ 4444 w 4939"/>
                                  <a:gd name="T73" fmla="*/ 670 h 3553"/>
                                  <a:gd name="T74" fmla="*/ 4670 w 4939"/>
                                  <a:gd name="T75" fmla="*/ 1023 h 3553"/>
                                  <a:gd name="T76" fmla="*/ 4798 w 4939"/>
                                  <a:gd name="T77" fmla="*/ 1437 h 3553"/>
                                  <a:gd name="T78" fmla="*/ 4813 w 4939"/>
                                  <a:gd name="T79" fmla="*/ 1848 h 3553"/>
                                  <a:gd name="T80" fmla="*/ 4718 w 4939"/>
                                  <a:gd name="T81" fmla="*/ 2264 h 3553"/>
                                  <a:gd name="T82" fmla="*/ 4502 w 4939"/>
                                  <a:gd name="T83" fmla="*/ 2656 h 3553"/>
                                  <a:gd name="T84" fmla="*/ 4157 w 4939"/>
                                  <a:gd name="T85" fmla="*/ 2992 h 3553"/>
                                  <a:gd name="T86" fmla="*/ 3673 w 4939"/>
                                  <a:gd name="T87" fmla="*/ 3244 h 3553"/>
                                  <a:gd name="T88" fmla="*/ 3041 w 4939"/>
                                  <a:gd name="T89" fmla="*/ 3381 h 3553"/>
                                  <a:gd name="T90" fmla="*/ 2409 w 4939"/>
                                  <a:gd name="T91" fmla="*/ 3431 h 3553"/>
                                  <a:gd name="T92" fmla="*/ 1852 w 4939"/>
                                  <a:gd name="T93" fmla="*/ 3421 h 3553"/>
                                  <a:gd name="T94" fmla="*/ 1363 w 4939"/>
                                  <a:gd name="T95" fmla="*/ 3345 h 3553"/>
                                  <a:gd name="T96" fmla="*/ 955 w 4939"/>
                                  <a:gd name="T97" fmla="*/ 3210 h 3553"/>
                                  <a:gd name="T98" fmla="*/ 640 w 4939"/>
                                  <a:gd name="T99" fmla="*/ 3022 h 3553"/>
                                  <a:gd name="T100" fmla="*/ 430 w 4939"/>
                                  <a:gd name="T101" fmla="*/ 2783 h 355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</a:cxnLst>
                                <a:rect l="0" t="0" r="r" b="b"/>
                                <a:pathLst>
                                  <a:path w="4939" h="3553">
                                    <a:moveTo>
                                      <a:pt x="21" y="2662"/>
                                    </a:moveTo>
                                    <a:lnTo>
                                      <a:pt x="6" y="2582"/>
                                    </a:lnTo>
                                    <a:lnTo>
                                      <a:pt x="0" y="2502"/>
                                    </a:lnTo>
                                    <a:lnTo>
                                      <a:pt x="3" y="2420"/>
                                    </a:lnTo>
                                    <a:lnTo>
                                      <a:pt x="13" y="2336"/>
                                    </a:lnTo>
                                    <a:lnTo>
                                      <a:pt x="31" y="2251"/>
                                    </a:lnTo>
                                    <a:lnTo>
                                      <a:pt x="55" y="2166"/>
                                    </a:lnTo>
                                    <a:lnTo>
                                      <a:pt x="87" y="2079"/>
                                    </a:lnTo>
                                    <a:lnTo>
                                      <a:pt x="126" y="1992"/>
                                    </a:lnTo>
                                    <a:lnTo>
                                      <a:pt x="171" y="1903"/>
                                    </a:lnTo>
                                    <a:lnTo>
                                      <a:pt x="222" y="1815"/>
                                    </a:lnTo>
                                    <a:lnTo>
                                      <a:pt x="280" y="1726"/>
                                    </a:lnTo>
                                    <a:lnTo>
                                      <a:pt x="343" y="1638"/>
                                    </a:lnTo>
                                    <a:lnTo>
                                      <a:pt x="412" y="1550"/>
                                    </a:lnTo>
                                    <a:lnTo>
                                      <a:pt x="487" y="1462"/>
                                    </a:lnTo>
                                    <a:lnTo>
                                      <a:pt x="566" y="1375"/>
                                    </a:lnTo>
                                    <a:lnTo>
                                      <a:pt x="650" y="1288"/>
                                    </a:lnTo>
                                    <a:lnTo>
                                      <a:pt x="738" y="1202"/>
                                    </a:lnTo>
                                    <a:lnTo>
                                      <a:pt x="832" y="1118"/>
                                    </a:lnTo>
                                    <a:lnTo>
                                      <a:pt x="928" y="1035"/>
                                    </a:lnTo>
                                    <a:lnTo>
                                      <a:pt x="1029" y="952"/>
                                    </a:lnTo>
                                    <a:lnTo>
                                      <a:pt x="1133" y="873"/>
                                    </a:lnTo>
                                    <a:lnTo>
                                      <a:pt x="1241" y="793"/>
                                    </a:lnTo>
                                    <a:lnTo>
                                      <a:pt x="1352" y="717"/>
                                    </a:lnTo>
                                    <a:lnTo>
                                      <a:pt x="1466" y="643"/>
                                    </a:lnTo>
                                    <a:lnTo>
                                      <a:pt x="1582" y="571"/>
                                    </a:lnTo>
                                    <a:lnTo>
                                      <a:pt x="1701" y="502"/>
                                    </a:lnTo>
                                    <a:lnTo>
                                      <a:pt x="1821" y="434"/>
                                    </a:lnTo>
                                    <a:lnTo>
                                      <a:pt x="1944" y="372"/>
                                    </a:lnTo>
                                    <a:lnTo>
                                      <a:pt x="2068" y="310"/>
                                    </a:lnTo>
                                    <a:lnTo>
                                      <a:pt x="2193" y="253"/>
                                    </a:lnTo>
                                    <a:lnTo>
                                      <a:pt x="2320" y="199"/>
                                    </a:lnTo>
                                    <a:lnTo>
                                      <a:pt x="2447" y="148"/>
                                    </a:lnTo>
                                    <a:lnTo>
                                      <a:pt x="2570" y="111"/>
                                    </a:lnTo>
                                    <a:lnTo>
                                      <a:pt x="2691" y="79"/>
                                    </a:lnTo>
                                    <a:lnTo>
                                      <a:pt x="2810" y="52"/>
                                    </a:lnTo>
                                    <a:lnTo>
                                      <a:pt x="2925" y="32"/>
                                    </a:lnTo>
                                    <a:lnTo>
                                      <a:pt x="3038" y="15"/>
                                    </a:lnTo>
                                    <a:lnTo>
                                      <a:pt x="3147" y="6"/>
                                    </a:lnTo>
                                    <a:lnTo>
                                      <a:pt x="3253" y="0"/>
                                    </a:lnTo>
                                    <a:lnTo>
                                      <a:pt x="3358" y="0"/>
                                    </a:lnTo>
                                    <a:lnTo>
                                      <a:pt x="3459" y="6"/>
                                    </a:lnTo>
                                    <a:lnTo>
                                      <a:pt x="3556" y="15"/>
                                    </a:lnTo>
                                    <a:lnTo>
                                      <a:pt x="3651" y="31"/>
                                    </a:lnTo>
                                    <a:lnTo>
                                      <a:pt x="3742" y="51"/>
                                    </a:lnTo>
                                    <a:lnTo>
                                      <a:pt x="3831" y="74"/>
                                    </a:lnTo>
                                    <a:lnTo>
                                      <a:pt x="3918" y="104"/>
                                    </a:lnTo>
                                    <a:lnTo>
                                      <a:pt x="3999" y="138"/>
                                    </a:lnTo>
                                    <a:lnTo>
                                      <a:pt x="4079" y="176"/>
                                    </a:lnTo>
                                    <a:lnTo>
                                      <a:pt x="4155" y="219"/>
                                    </a:lnTo>
                                    <a:lnTo>
                                      <a:pt x="4228" y="266"/>
                                    </a:lnTo>
                                    <a:lnTo>
                                      <a:pt x="4298" y="317"/>
                                    </a:lnTo>
                                    <a:lnTo>
                                      <a:pt x="4365" y="373"/>
                                    </a:lnTo>
                                    <a:lnTo>
                                      <a:pt x="4428" y="433"/>
                                    </a:lnTo>
                                    <a:lnTo>
                                      <a:pt x="4488" y="497"/>
                                    </a:lnTo>
                                    <a:lnTo>
                                      <a:pt x="4544" y="565"/>
                                    </a:lnTo>
                                    <a:lnTo>
                                      <a:pt x="4597" y="636"/>
                                    </a:lnTo>
                                    <a:lnTo>
                                      <a:pt x="4647" y="712"/>
                                    </a:lnTo>
                                    <a:lnTo>
                                      <a:pt x="4693" y="791"/>
                                    </a:lnTo>
                                    <a:lnTo>
                                      <a:pt x="4736" y="874"/>
                                    </a:lnTo>
                                    <a:lnTo>
                                      <a:pt x="4775" y="960"/>
                                    </a:lnTo>
                                    <a:lnTo>
                                      <a:pt x="4811" y="1050"/>
                                    </a:lnTo>
                                    <a:lnTo>
                                      <a:pt x="4843" y="1144"/>
                                    </a:lnTo>
                                    <a:lnTo>
                                      <a:pt x="4871" y="1241"/>
                                    </a:lnTo>
                                    <a:lnTo>
                                      <a:pt x="4896" y="1340"/>
                                    </a:lnTo>
                                    <a:lnTo>
                                      <a:pt x="4914" y="1430"/>
                                    </a:lnTo>
                                    <a:lnTo>
                                      <a:pt x="4927" y="1519"/>
                                    </a:lnTo>
                                    <a:lnTo>
                                      <a:pt x="4935" y="1609"/>
                                    </a:lnTo>
                                    <a:lnTo>
                                      <a:pt x="4939" y="1699"/>
                                    </a:lnTo>
                                    <a:lnTo>
                                      <a:pt x="4938" y="1789"/>
                                    </a:lnTo>
                                    <a:lnTo>
                                      <a:pt x="4932" y="1879"/>
                                    </a:lnTo>
                                    <a:lnTo>
                                      <a:pt x="4922" y="1968"/>
                                    </a:lnTo>
                                    <a:lnTo>
                                      <a:pt x="4907" y="2057"/>
                                    </a:lnTo>
                                    <a:lnTo>
                                      <a:pt x="4885" y="2144"/>
                                    </a:lnTo>
                                    <a:lnTo>
                                      <a:pt x="4860" y="2231"/>
                                    </a:lnTo>
                                    <a:lnTo>
                                      <a:pt x="4831" y="2317"/>
                                    </a:lnTo>
                                    <a:lnTo>
                                      <a:pt x="4795" y="2401"/>
                                    </a:lnTo>
                                    <a:lnTo>
                                      <a:pt x="4755" y="2483"/>
                                    </a:lnTo>
                                    <a:lnTo>
                                      <a:pt x="4709" y="2564"/>
                                    </a:lnTo>
                                    <a:lnTo>
                                      <a:pt x="4658" y="2643"/>
                                    </a:lnTo>
                                    <a:lnTo>
                                      <a:pt x="4602" y="2720"/>
                                    </a:lnTo>
                                    <a:lnTo>
                                      <a:pt x="4540" y="2793"/>
                                    </a:lnTo>
                                    <a:lnTo>
                                      <a:pt x="4474" y="2865"/>
                                    </a:lnTo>
                                    <a:lnTo>
                                      <a:pt x="4403" y="2934"/>
                                    </a:lnTo>
                                    <a:lnTo>
                                      <a:pt x="4324" y="3000"/>
                                    </a:lnTo>
                                    <a:lnTo>
                                      <a:pt x="4243" y="3063"/>
                                    </a:lnTo>
                                    <a:lnTo>
                                      <a:pt x="4154" y="3124"/>
                                    </a:lnTo>
                                    <a:lnTo>
                                      <a:pt x="4060" y="3180"/>
                                    </a:lnTo>
                                    <a:lnTo>
                                      <a:pt x="3960" y="3233"/>
                                    </a:lnTo>
                                    <a:lnTo>
                                      <a:pt x="3855" y="3281"/>
                                    </a:lnTo>
                                    <a:lnTo>
                                      <a:pt x="3744" y="3326"/>
                                    </a:lnTo>
                                    <a:lnTo>
                                      <a:pt x="3628" y="3366"/>
                                    </a:lnTo>
                                    <a:lnTo>
                                      <a:pt x="3506" y="3403"/>
                                    </a:lnTo>
                                    <a:lnTo>
                                      <a:pt x="3378" y="3435"/>
                                    </a:lnTo>
                                    <a:lnTo>
                                      <a:pt x="3244" y="3461"/>
                                    </a:lnTo>
                                    <a:lnTo>
                                      <a:pt x="3104" y="3484"/>
                                    </a:lnTo>
                                    <a:lnTo>
                                      <a:pt x="2958" y="3500"/>
                                    </a:lnTo>
                                    <a:lnTo>
                                      <a:pt x="2816" y="3516"/>
                                    </a:lnTo>
                                    <a:lnTo>
                                      <a:pt x="2676" y="3530"/>
                                    </a:lnTo>
                                    <a:lnTo>
                                      <a:pt x="2537" y="3540"/>
                                    </a:lnTo>
                                    <a:lnTo>
                                      <a:pt x="2402" y="3548"/>
                                    </a:lnTo>
                                    <a:lnTo>
                                      <a:pt x="2268" y="3552"/>
                                    </a:lnTo>
                                    <a:lnTo>
                                      <a:pt x="2136" y="3553"/>
                                    </a:lnTo>
                                    <a:lnTo>
                                      <a:pt x="2008" y="3552"/>
                                    </a:lnTo>
                                    <a:lnTo>
                                      <a:pt x="1883" y="3548"/>
                                    </a:lnTo>
                                    <a:lnTo>
                                      <a:pt x="1759" y="3540"/>
                                    </a:lnTo>
                                    <a:lnTo>
                                      <a:pt x="1639" y="3531"/>
                                    </a:lnTo>
                                    <a:lnTo>
                                      <a:pt x="1523" y="3518"/>
                                    </a:lnTo>
                                    <a:lnTo>
                                      <a:pt x="1409" y="3503"/>
                                    </a:lnTo>
                                    <a:lnTo>
                                      <a:pt x="1300" y="3485"/>
                                    </a:lnTo>
                                    <a:lnTo>
                                      <a:pt x="1193" y="3465"/>
                                    </a:lnTo>
                                    <a:lnTo>
                                      <a:pt x="1090" y="3441"/>
                                    </a:lnTo>
                                    <a:lnTo>
                                      <a:pt x="991" y="3415"/>
                                    </a:lnTo>
                                    <a:lnTo>
                                      <a:pt x="896" y="3386"/>
                                    </a:lnTo>
                                    <a:lnTo>
                                      <a:pt x="804" y="3355"/>
                                    </a:lnTo>
                                    <a:lnTo>
                                      <a:pt x="718" y="3321"/>
                                    </a:lnTo>
                                    <a:lnTo>
                                      <a:pt x="635" y="3285"/>
                                    </a:lnTo>
                                    <a:lnTo>
                                      <a:pt x="557" y="3246"/>
                                    </a:lnTo>
                                    <a:lnTo>
                                      <a:pt x="483" y="3204"/>
                                    </a:lnTo>
                                    <a:lnTo>
                                      <a:pt x="413" y="3160"/>
                                    </a:lnTo>
                                    <a:lnTo>
                                      <a:pt x="349" y="3114"/>
                                    </a:lnTo>
                                    <a:lnTo>
                                      <a:pt x="290" y="3066"/>
                                    </a:lnTo>
                                    <a:lnTo>
                                      <a:pt x="235" y="3015"/>
                                    </a:lnTo>
                                    <a:lnTo>
                                      <a:pt x="185" y="2961"/>
                                    </a:lnTo>
                                    <a:lnTo>
                                      <a:pt x="142" y="2907"/>
                                    </a:lnTo>
                                    <a:lnTo>
                                      <a:pt x="102" y="2849"/>
                                    </a:lnTo>
                                    <a:lnTo>
                                      <a:pt x="70" y="2789"/>
                                    </a:lnTo>
                                    <a:lnTo>
                                      <a:pt x="42" y="2726"/>
                                    </a:lnTo>
                                    <a:lnTo>
                                      <a:pt x="21" y="2662"/>
                                    </a:lnTo>
                                    <a:close/>
                                    <a:moveTo>
                                      <a:pt x="359" y="2618"/>
                                    </a:moveTo>
                                    <a:lnTo>
                                      <a:pt x="345" y="2548"/>
                                    </a:lnTo>
                                    <a:lnTo>
                                      <a:pt x="341" y="2478"/>
                                    </a:lnTo>
                                    <a:lnTo>
                                      <a:pt x="342" y="2406"/>
                                    </a:lnTo>
                                    <a:lnTo>
                                      <a:pt x="350" y="2333"/>
                                    </a:lnTo>
                                    <a:lnTo>
                                      <a:pt x="364" y="2258"/>
                                    </a:lnTo>
                                    <a:lnTo>
                                      <a:pt x="385" y="2183"/>
                                    </a:lnTo>
                                    <a:lnTo>
                                      <a:pt x="412" y="2108"/>
                                    </a:lnTo>
                                    <a:lnTo>
                                      <a:pt x="444" y="2031"/>
                                    </a:lnTo>
                                    <a:lnTo>
                                      <a:pt x="482" y="1954"/>
                                    </a:lnTo>
                                    <a:lnTo>
                                      <a:pt x="526" y="1877"/>
                                    </a:lnTo>
                                    <a:lnTo>
                                      <a:pt x="574" y="1800"/>
                                    </a:lnTo>
                                    <a:lnTo>
                                      <a:pt x="629" y="1723"/>
                                    </a:lnTo>
                                    <a:lnTo>
                                      <a:pt x="687" y="1646"/>
                                    </a:lnTo>
                                    <a:lnTo>
                                      <a:pt x="750" y="1569"/>
                                    </a:lnTo>
                                    <a:lnTo>
                                      <a:pt x="818" y="1493"/>
                                    </a:lnTo>
                                    <a:lnTo>
                                      <a:pt x="890" y="1417"/>
                                    </a:lnTo>
                                    <a:lnTo>
                                      <a:pt x="966" y="1343"/>
                                    </a:lnTo>
                                    <a:lnTo>
                                      <a:pt x="1045" y="1269"/>
                                    </a:lnTo>
                                    <a:lnTo>
                                      <a:pt x="1128" y="1197"/>
                                    </a:lnTo>
                                    <a:lnTo>
                                      <a:pt x="1215" y="1125"/>
                                    </a:lnTo>
                                    <a:lnTo>
                                      <a:pt x="1305" y="1055"/>
                                    </a:lnTo>
                                    <a:lnTo>
                                      <a:pt x="1399" y="987"/>
                                    </a:lnTo>
                                    <a:lnTo>
                                      <a:pt x="1494" y="920"/>
                                    </a:lnTo>
                                    <a:lnTo>
                                      <a:pt x="1592" y="856"/>
                                    </a:lnTo>
                                    <a:lnTo>
                                      <a:pt x="1693" y="793"/>
                                    </a:lnTo>
                                    <a:lnTo>
                                      <a:pt x="1796" y="732"/>
                                    </a:lnTo>
                                    <a:lnTo>
                                      <a:pt x="1900" y="674"/>
                                    </a:lnTo>
                                    <a:lnTo>
                                      <a:pt x="2007" y="618"/>
                                    </a:lnTo>
                                    <a:lnTo>
                                      <a:pt x="2115" y="565"/>
                                    </a:lnTo>
                                    <a:lnTo>
                                      <a:pt x="2225" y="515"/>
                                    </a:lnTo>
                                    <a:lnTo>
                                      <a:pt x="2336" y="468"/>
                                    </a:lnTo>
                                    <a:lnTo>
                                      <a:pt x="2447" y="423"/>
                                    </a:lnTo>
                                    <a:lnTo>
                                      <a:pt x="2560" y="375"/>
                                    </a:lnTo>
                                    <a:lnTo>
                                      <a:pt x="2670" y="333"/>
                                    </a:lnTo>
                                    <a:lnTo>
                                      <a:pt x="2779" y="297"/>
                                    </a:lnTo>
                                    <a:lnTo>
                                      <a:pt x="2886" y="267"/>
                                    </a:lnTo>
                                    <a:lnTo>
                                      <a:pt x="2990" y="243"/>
                                    </a:lnTo>
                                    <a:lnTo>
                                      <a:pt x="3092" y="225"/>
                                    </a:lnTo>
                                    <a:lnTo>
                                      <a:pt x="3193" y="212"/>
                                    </a:lnTo>
                                    <a:lnTo>
                                      <a:pt x="3291" y="205"/>
                                    </a:lnTo>
                                    <a:lnTo>
                                      <a:pt x="3388" y="202"/>
                                    </a:lnTo>
                                    <a:lnTo>
                                      <a:pt x="3480" y="206"/>
                                    </a:lnTo>
                                    <a:lnTo>
                                      <a:pt x="3571" y="214"/>
                                    </a:lnTo>
                                    <a:lnTo>
                                      <a:pt x="3660" y="227"/>
                                    </a:lnTo>
                                    <a:lnTo>
                                      <a:pt x="3746" y="246"/>
                                    </a:lnTo>
                                    <a:lnTo>
                                      <a:pt x="3829" y="269"/>
                                    </a:lnTo>
                                    <a:lnTo>
                                      <a:pt x="3909" y="296"/>
                                    </a:lnTo>
                                    <a:lnTo>
                                      <a:pt x="3986" y="329"/>
                                    </a:lnTo>
                                    <a:lnTo>
                                      <a:pt x="4061" y="366"/>
                                    </a:lnTo>
                                    <a:lnTo>
                                      <a:pt x="4133" y="406"/>
                                    </a:lnTo>
                                    <a:lnTo>
                                      <a:pt x="4202" y="451"/>
                                    </a:lnTo>
                                    <a:lnTo>
                                      <a:pt x="4267" y="500"/>
                                    </a:lnTo>
                                    <a:lnTo>
                                      <a:pt x="4330" y="553"/>
                                    </a:lnTo>
                                    <a:lnTo>
                                      <a:pt x="4388" y="610"/>
                                    </a:lnTo>
                                    <a:lnTo>
                                      <a:pt x="4444" y="670"/>
                                    </a:lnTo>
                                    <a:lnTo>
                                      <a:pt x="4496" y="734"/>
                                    </a:lnTo>
                                    <a:lnTo>
                                      <a:pt x="4545" y="802"/>
                                    </a:lnTo>
                                    <a:lnTo>
                                      <a:pt x="4590" y="873"/>
                                    </a:lnTo>
                                    <a:lnTo>
                                      <a:pt x="4632" y="946"/>
                                    </a:lnTo>
                                    <a:lnTo>
                                      <a:pt x="4670" y="1023"/>
                                    </a:lnTo>
                                    <a:lnTo>
                                      <a:pt x="4704" y="1103"/>
                                    </a:lnTo>
                                    <a:lnTo>
                                      <a:pt x="4734" y="1185"/>
                                    </a:lnTo>
                                    <a:lnTo>
                                      <a:pt x="4761" y="1272"/>
                                    </a:lnTo>
                                    <a:lnTo>
                                      <a:pt x="4782" y="1359"/>
                                    </a:lnTo>
                                    <a:lnTo>
                                      <a:pt x="4798" y="1437"/>
                                    </a:lnTo>
                                    <a:lnTo>
                                      <a:pt x="4809" y="1518"/>
                                    </a:lnTo>
                                    <a:lnTo>
                                      <a:pt x="4817" y="1600"/>
                                    </a:lnTo>
                                    <a:lnTo>
                                      <a:pt x="4820" y="1681"/>
                                    </a:lnTo>
                                    <a:lnTo>
                                      <a:pt x="4819" y="1765"/>
                                    </a:lnTo>
                                    <a:lnTo>
                                      <a:pt x="4813" y="1848"/>
                                    </a:lnTo>
                                    <a:lnTo>
                                      <a:pt x="4804" y="1932"/>
                                    </a:lnTo>
                                    <a:lnTo>
                                      <a:pt x="4789" y="2015"/>
                                    </a:lnTo>
                                    <a:lnTo>
                                      <a:pt x="4770" y="2099"/>
                                    </a:lnTo>
                                    <a:lnTo>
                                      <a:pt x="4747" y="2182"/>
                                    </a:lnTo>
                                    <a:lnTo>
                                      <a:pt x="4718" y="2264"/>
                                    </a:lnTo>
                                    <a:lnTo>
                                      <a:pt x="4685" y="2346"/>
                                    </a:lnTo>
                                    <a:lnTo>
                                      <a:pt x="4647" y="2426"/>
                                    </a:lnTo>
                                    <a:lnTo>
                                      <a:pt x="4603" y="2504"/>
                                    </a:lnTo>
                                    <a:lnTo>
                                      <a:pt x="4556" y="2581"/>
                                    </a:lnTo>
                                    <a:lnTo>
                                      <a:pt x="4502" y="2656"/>
                                    </a:lnTo>
                                    <a:lnTo>
                                      <a:pt x="4444" y="2728"/>
                                    </a:lnTo>
                                    <a:lnTo>
                                      <a:pt x="4380" y="2799"/>
                                    </a:lnTo>
                                    <a:lnTo>
                                      <a:pt x="4311" y="2867"/>
                                    </a:lnTo>
                                    <a:lnTo>
                                      <a:pt x="4237" y="2931"/>
                                    </a:lnTo>
                                    <a:lnTo>
                                      <a:pt x="4157" y="2992"/>
                                    </a:lnTo>
                                    <a:lnTo>
                                      <a:pt x="4072" y="3050"/>
                                    </a:lnTo>
                                    <a:lnTo>
                                      <a:pt x="3980" y="3105"/>
                                    </a:lnTo>
                                    <a:lnTo>
                                      <a:pt x="3884" y="3156"/>
                                    </a:lnTo>
                                    <a:lnTo>
                                      <a:pt x="3781" y="3202"/>
                                    </a:lnTo>
                                    <a:lnTo>
                                      <a:pt x="3673" y="3244"/>
                                    </a:lnTo>
                                    <a:lnTo>
                                      <a:pt x="3559" y="3282"/>
                                    </a:lnTo>
                                    <a:lnTo>
                                      <a:pt x="3438" y="3314"/>
                                    </a:lnTo>
                                    <a:lnTo>
                                      <a:pt x="3313" y="3341"/>
                                    </a:lnTo>
                                    <a:lnTo>
                                      <a:pt x="3180" y="3364"/>
                                    </a:lnTo>
                                    <a:lnTo>
                                      <a:pt x="3041" y="3381"/>
                                    </a:lnTo>
                                    <a:lnTo>
                                      <a:pt x="2897" y="3391"/>
                                    </a:lnTo>
                                    <a:lnTo>
                                      <a:pt x="2772" y="3405"/>
                                    </a:lnTo>
                                    <a:lnTo>
                                      <a:pt x="2649" y="3417"/>
                                    </a:lnTo>
                                    <a:lnTo>
                                      <a:pt x="2528" y="3426"/>
                                    </a:lnTo>
                                    <a:lnTo>
                                      <a:pt x="2409" y="3431"/>
                                    </a:lnTo>
                                    <a:lnTo>
                                      <a:pt x="2293" y="3435"/>
                                    </a:lnTo>
                                    <a:lnTo>
                                      <a:pt x="2179" y="3435"/>
                                    </a:lnTo>
                                    <a:lnTo>
                                      <a:pt x="2068" y="3433"/>
                                    </a:lnTo>
                                    <a:lnTo>
                                      <a:pt x="1958" y="3428"/>
                                    </a:lnTo>
                                    <a:lnTo>
                                      <a:pt x="1852" y="3421"/>
                                    </a:lnTo>
                                    <a:lnTo>
                                      <a:pt x="1748" y="3410"/>
                                    </a:lnTo>
                                    <a:lnTo>
                                      <a:pt x="1648" y="3397"/>
                                    </a:lnTo>
                                    <a:lnTo>
                                      <a:pt x="1549" y="3383"/>
                                    </a:lnTo>
                                    <a:lnTo>
                                      <a:pt x="1454" y="3365"/>
                                    </a:lnTo>
                                    <a:lnTo>
                                      <a:pt x="1363" y="3345"/>
                                    </a:lnTo>
                                    <a:lnTo>
                                      <a:pt x="1275" y="3323"/>
                                    </a:lnTo>
                                    <a:lnTo>
                                      <a:pt x="1190" y="3298"/>
                                    </a:lnTo>
                                    <a:lnTo>
                                      <a:pt x="1108" y="3270"/>
                                    </a:lnTo>
                                    <a:lnTo>
                                      <a:pt x="1030" y="3242"/>
                                    </a:lnTo>
                                    <a:lnTo>
                                      <a:pt x="955" y="3210"/>
                                    </a:lnTo>
                                    <a:lnTo>
                                      <a:pt x="885" y="3177"/>
                                    </a:lnTo>
                                    <a:lnTo>
                                      <a:pt x="818" y="3141"/>
                                    </a:lnTo>
                                    <a:lnTo>
                                      <a:pt x="755" y="3103"/>
                                    </a:lnTo>
                                    <a:lnTo>
                                      <a:pt x="695" y="3063"/>
                                    </a:lnTo>
                                    <a:lnTo>
                                      <a:pt x="640" y="3022"/>
                                    </a:lnTo>
                                    <a:lnTo>
                                      <a:pt x="590" y="2978"/>
                                    </a:lnTo>
                                    <a:lnTo>
                                      <a:pt x="542" y="2932"/>
                                    </a:lnTo>
                                    <a:lnTo>
                                      <a:pt x="501" y="2883"/>
                                    </a:lnTo>
                                    <a:lnTo>
                                      <a:pt x="463" y="2835"/>
                                    </a:lnTo>
                                    <a:lnTo>
                                      <a:pt x="430" y="2783"/>
                                    </a:lnTo>
                                    <a:lnTo>
                                      <a:pt x="401" y="2729"/>
                                    </a:lnTo>
                                    <a:lnTo>
                                      <a:pt x="378" y="2675"/>
                                    </a:lnTo>
                                    <a:lnTo>
                                      <a:pt x="359" y="26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90000"/>
                                  <a:lumOff val="0"/>
                                  <a:alpha val="74001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9" name="Freeform 171"/>
                            <wps:cNvSpPr>
                              <a:spLocks noEditPoints="1"/>
                            </wps:cNvSpPr>
                            <wps:spPr bwMode="auto">
                              <a:xfrm rot="5400000">
                                <a:off x="4648" y="5826"/>
                                <a:ext cx="1587" cy="2573"/>
                              </a:xfrm>
                              <a:custGeom>
                                <a:avLst/>
                                <a:gdLst>
                                  <a:gd name="T0" fmla="*/ 2019 w 3482"/>
                                  <a:gd name="T1" fmla="*/ 5044 h 5128"/>
                                  <a:gd name="T2" fmla="*/ 2398 w 3482"/>
                                  <a:gd name="T3" fmla="*/ 4769 h 5128"/>
                                  <a:gd name="T4" fmla="*/ 2742 w 3482"/>
                                  <a:gd name="T5" fmla="*/ 4338 h 5128"/>
                                  <a:gd name="T6" fmla="*/ 3037 w 3482"/>
                                  <a:gd name="T7" fmla="*/ 3788 h 5128"/>
                                  <a:gd name="T8" fmla="*/ 3270 w 3482"/>
                                  <a:gd name="T9" fmla="*/ 3154 h 5128"/>
                                  <a:gd name="T10" fmla="*/ 3428 w 3482"/>
                                  <a:gd name="T11" fmla="*/ 2474 h 5128"/>
                                  <a:gd name="T12" fmla="*/ 3480 w 3482"/>
                                  <a:gd name="T13" fmla="*/ 1801 h 5128"/>
                                  <a:gd name="T14" fmla="*/ 3399 w 3482"/>
                                  <a:gd name="T15" fmla="*/ 1231 h 5128"/>
                                  <a:gd name="T16" fmla="*/ 3214 w 3482"/>
                                  <a:gd name="T17" fmla="*/ 768 h 5128"/>
                                  <a:gd name="T18" fmla="*/ 2934 w 3482"/>
                                  <a:gd name="T19" fmla="*/ 413 h 5128"/>
                                  <a:gd name="T20" fmla="*/ 2569 w 3482"/>
                                  <a:gd name="T21" fmla="*/ 167 h 5128"/>
                                  <a:gd name="T22" fmla="*/ 2131 w 3482"/>
                                  <a:gd name="T23" fmla="*/ 29 h 5128"/>
                                  <a:gd name="T24" fmla="*/ 1630 w 3482"/>
                                  <a:gd name="T25" fmla="*/ 3 h 5128"/>
                                  <a:gd name="T26" fmla="*/ 1179 w 3482"/>
                                  <a:gd name="T27" fmla="*/ 87 h 5128"/>
                                  <a:gd name="T28" fmla="*/ 767 w 3482"/>
                                  <a:gd name="T29" fmla="*/ 286 h 5128"/>
                                  <a:gd name="T30" fmla="*/ 422 w 3482"/>
                                  <a:gd name="T31" fmla="*/ 599 h 5128"/>
                                  <a:gd name="T32" fmla="*/ 165 w 3482"/>
                                  <a:gd name="T33" fmla="*/ 1024 h 5128"/>
                                  <a:gd name="T34" fmla="*/ 22 w 3482"/>
                                  <a:gd name="T35" fmla="*/ 1560 h 5128"/>
                                  <a:gd name="T36" fmla="*/ 16 w 3482"/>
                                  <a:gd name="T37" fmla="*/ 2207 h 5128"/>
                                  <a:gd name="T38" fmla="*/ 137 w 3482"/>
                                  <a:gd name="T39" fmla="*/ 2917 h 5128"/>
                                  <a:gd name="T40" fmla="*/ 311 w 3482"/>
                                  <a:gd name="T41" fmla="*/ 3559 h 5128"/>
                                  <a:gd name="T42" fmla="*/ 536 w 3482"/>
                                  <a:gd name="T43" fmla="*/ 4110 h 5128"/>
                                  <a:gd name="T44" fmla="*/ 801 w 3482"/>
                                  <a:gd name="T45" fmla="*/ 4556 h 5128"/>
                                  <a:gd name="T46" fmla="*/ 1101 w 3482"/>
                                  <a:gd name="T47" fmla="*/ 4884 h 5128"/>
                                  <a:gd name="T48" fmla="*/ 1426 w 3482"/>
                                  <a:gd name="T49" fmla="*/ 5078 h 5128"/>
                                  <a:gd name="T50" fmla="*/ 1647 w 3482"/>
                                  <a:gd name="T51" fmla="*/ 4786 h 5128"/>
                                  <a:gd name="T52" fmla="*/ 1997 w 3482"/>
                                  <a:gd name="T53" fmla="*/ 4679 h 5128"/>
                                  <a:gd name="T54" fmla="*/ 2325 w 3482"/>
                                  <a:gd name="T55" fmla="*/ 4415 h 5128"/>
                                  <a:gd name="T56" fmla="*/ 2619 w 3482"/>
                                  <a:gd name="T57" fmla="*/ 4023 h 5128"/>
                                  <a:gd name="T58" fmla="*/ 2868 w 3482"/>
                                  <a:gd name="T59" fmla="*/ 3533 h 5128"/>
                                  <a:gd name="T60" fmla="*/ 3060 w 3482"/>
                                  <a:gd name="T61" fmla="*/ 2975 h 5128"/>
                                  <a:gd name="T62" fmla="*/ 3183 w 3482"/>
                                  <a:gd name="T63" fmla="*/ 2378 h 5128"/>
                                  <a:gd name="T64" fmla="*/ 3243 w 3482"/>
                                  <a:gd name="T65" fmla="*/ 1777 h 5128"/>
                                  <a:gd name="T66" fmla="*/ 3189 w 3482"/>
                                  <a:gd name="T67" fmla="*/ 1251 h 5128"/>
                                  <a:gd name="T68" fmla="*/ 3022 w 3482"/>
                                  <a:gd name="T69" fmla="*/ 819 h 5128"/>
                                  <a:gd name="T70" fmla="*/ 2758 w 3482"/>
                                  <a:gd name="T71" fmla="*/ 486 h 5128"/>
                                  <a:gd name="T72" fmla="*/ 2411 w 3482"/>
                                  <a:gd name="T73" fmla="*/ 257 h 5128"/>
                                  <a:gd name="T74" fmla="*/ 2003 w 3482"/>
                                  <a:gd name="T75" fmla="*/ 135 h 5128"/>
                                  <a:gd name="T76" fmla="*/ 1562 w 3482"/>
                                  <a:gd name="T77" fmla="*/ 126 h 5128"/>
                                  <a:gd name="T78" fmla="*/ 1155 w 3482"/>
                                  <a:gd name="T79" fmla="*/ 226 h 5128"/>
                                  <a:gd name="T80" fmla="*/ 776 w 3482"/>
                                  <a:gd name="T81" fmla="*/ 435 h 5128"/>
                                  <a:gd name="T82" fmla="*/ 452 w 3482"/>
                                  <a:gd name="T83" fmla="*/ 755 h 5128"/>
                                  <a:gd name="T84" fmla="*/ 220 w 3482"/>
                                  <a:gd name="T85" fmla="*/ 1185 h 5128"/>
                                  <a:gd name="T86" fmla="*/ 108 w 3482"/>
                                  <a:gd name="T87" fmla="*/ 1727 h 5128"/>
                                  <a:gd name="T88" fmla="*/ 151 w 3482"/>
                                  <a:gd name="T89" fmla="*/ 2382 h 5128"/>
                                  <a:gd name="T90" fmla="*/ 278 w 3482"/>
                                  <a:gd name="T91" fmla="*/ 3013 h 5128"/>
                                  <a:gd name="T92" fmla="*/ 445 w 3482"/>
                                  <a:gd name="T93" fmla="*/ 3553 h 5128"/>
                                  <a:gd name="T94" fmla="*/ 655 w 3482"/>
                                  <a:gd name="T95" fmla="*/ 4009 h 5128"/>
                                  <a:gd name="T96" fmla="*/ 900 w 3482"/>
                                  <a:gd name="T97" fmla="*/ 4369 h 5128"/>
                                  <a:gd name="T98" fmla="*/ 1173 w 3482"/>
                                  <a:gd name="T99" fmla="*/ 4624 h 5128"/>
                                  <a:gd name="T100" fmla="*/ 1466 w 3482"/>
                                  <a:gd name="T101" fmla="*/ 4762 h 512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</a:cxnLst>
                                <a:rect l="0" t="0" r="r" b="b"/>
                                <a:pathLst>
                                  <a:path w="3482" h="5128">
                                    <a:moveTo>
                                      <a:pt x="1698" y="5128"/>
                                    </a:moveTo>
                                    <a:lnTo>
                                      <a:pt x="1779" y="5120"/>
                                    </a:lnTo>
                                    <a:lnTo>
                                      <a:pt x="1860" y="5102"/>
                                    </a:lnTo>
                                    <a:lnTo>
                                      <a:pt x="1939" y="5077"/>
                                    </a:lnTo>
                                    <a:lnTo>
                                      <a:pt x="2019" y="5044"/>
                                    </a:lnTo>
                                    <a:lnTo>
                                      <a:pt x="2097" y="5004"/>
                                    </a:lnTo>
                                    <a:lnTo>
                                      <a:pt x="2174" y="4955"/>
                                    </a:lnTo>
                                    <a:lnTo>
                                      <a:pt x="2250" y="4899"/>
                                    </a:lnTo>
                                    <a:lnTo>
                                      <a:pt x="2325" y="4838"/>
                                    </a:lnTo>
                                    <a:lnTo>
                                      <a:pt x="2398" y="4769"/>
                                    </a:lnTo>
                                    <a:lnTo>
                                      <a:pt x="2471" y="4693"/>
                                    </a:lnTo>
                                    <a:lnTo>
                                      <a:pt x="2541" y="4613"/>
                                    </a:lnTo>
                                    <a:lnTo>
                                      <a:pt x="2609" y="4526"/>
                                    </a:lnTo>
                                    <a:lnTo>
                                      <a:pt x="2677" y="4435"/>
                                    </a:lnTo>
                                    <a:lnTo>
                                      <a:pt x="2742" y="4338"/>
                                    </a:lnTo>
                                    <a:lnTo>
                                      <a:pt x="2806" y="4236"/>
                                    </a:lnTo>
                                    <a:lnTo>
                                      <a:pt x="2867" y="4130"/>
                                    </a:lnTo>
                                    <a:lnTo>
                                      <a:pt x="2926" y="4020"/>
                                    </a:lnTo>
                                    <a:lnTo>
                                      <a:pt x="2983" y="3906"/>
                                    </a:lnTo>
                                    <a:lnTo>
                                      <a:pt x="3037" y="3788"/>
                                    </a:lnTo>
                                    <a:lnTo>
                                      <a:pt x="3090" y="3667"/>
                                    </a:lnTo>
                                    <a:lnTo>
                                      <a:pt x="3138" y="3542"/>
                                    </a:lnTo>
                                    <a:lnTo>
                                      <a:pt x="3186" y="3416"/>
                                    </a:lnTo>
                                    <a:lnTo>
                                      <a:pt x="3230" y="3286"/>
                                    </a:lnTo>
                                    <a:lnTo>
                                      <a:pt x="3270" y="3154"/>
                                    </a:lnTo>
                                    <a:lnTo>
                                      <a:pt x="3308" y="3021"/>
                                    </a:lnTo>
                                    <a:lnTo>
                                      <a:pt x="3342" y="2885"/>
                                    </a:lnTo>
                                    <a:lnTo>
                                      <a:pt x="3374" y="2749"/>
                                    </a:lnTo>
                                    <a:lnTo>
                                      <a:pt x="3403" y="2612"/>
                                    </a:lnTo>
                                    <a:lnTo>
                                      <a:pt x="3428" y="2474"/>
                                    </a:lnTo>
                                    <a:lnTo>
                                      <a:pt x="3449" y="2336"/>
                                    </a:lnTo>
                                    <a:lnTo>
                                      <a:pt x="3467" y="2197"/>
                                    </a:lnTo>
                                    <a:lnTo>
                                      <a:pt x="3480" y="2059"/>
                                    </a:lnTo>
                                    <a:lnTo>
                                      <a:pt x="3482" y="1927"/>
                                    </a:lnTo>
                                    <a:lnTo>
                                      <a:pt x="3480" y="1801"/>
                                    </a:lnTo>
                                    <a:lnTo>
                                      <a:pt x="3473" y="1679"/>
                                    </a:lnTo>
                                    <a:lnTo>
                                      <a:pt x="3461" y="1560"/>
                                    </a:lnTo>
                                    <a:lnTo>
                                      <a:pt x="3445" y="1447"/>
                                    </a:lnTo>
                                    <a:lnTo>
                                      <a:pt x="3424" y="1336"/>
                                    </a:lnTo>
                                    <a:lnTo>
                                      <a:pt x="3399" y="1231"/>
                                    </a:lnTo>
                                    <a:lnTo>
                                      <a:pt x="3371" y="1130"/>
                                    </a:lnTo>
                                    <a:lnTo>
                                      <a:pt x="3337" y="1033"/>
                                    </a:lnTo>
                                    <a:lnTo>
                                      <a:pt x="3301" y="940"/>
                                    </a:lnTo>
                                    <a:lnTo>
                                      <a:pt x="3259" y="852"/>
                                    </a:lnTo>
                                    <a:lnTo>
                                      <a:pt x="3214" y="768"/>
                                    </a:lnTo>
                                    <a:lnTo>
                                      <a:pt x="3166" y="689"/>
                                    </a:lnTo>
                                    <a:lnTo>
                                      <a:pt x="3113" y="613"/>
                                    </a:lnTo>
                                    <a:lnTo>
                                      <a:pt x="3056" y="542"/>
                                    </a:lnTo>
                                    <a:lnTo>
                                      <a:pt x="2997" y="474"/>
                                    </a:lnTo>
                                    <a:lnTo>
                                      <a:pt x="2934" y="413"/>
                                    </a:lnTo>
                                    <a:lnTo>
                                      <a:pt x="2868" y="355"/>
                                    </a:lnTo>
                                    <a:lnTo>
                                      <a:pt x="2798" y="300"/>
                                    </a:lnTo>
                                    <a:lnTo>
                                      <a:pt x="2724" y="252"/>
                                    </a:lnTo>
                                    <a:lnTo>
                                      <a:pt x="2648" y="207"/>
                                    </a:lnTo>
                                    <a:lnTo>
                                      <a:pt x="2569" y="167"/>
                                    </a:lnTo>
                                    <a:lnTo>
                                      <a:pt x="2487" y="130"/>
                                    </a:lnTo>
                                    <a:lnTo>
                                      <a:pt x="2402" y="98"/>
                                    </a:lnTo>
                                    <a:lnTo>
                                      <a:pt x="2314" y="71"/>
                                    </a:lnTo>
                                    <a:lnTo>
                                      <a:pt x="2224" y="48"/>
                                    </a:lnTo>
                                    <a:lnTo>
                                      <a:pt x="2131" y="29"/>
                                    </a:lnTo>
                                    <a:lnTo>
                                      <a:pt x="2035" y="15"/>
                                    </a:lnTo>
                                    <a:lnTo>
                                      <a:pt x="1937" y="5"/>
                                    </a:lnTo>
                                    <a:lnTo>
                                      <a:pt x="1837" y="1"/>
                                    </a:lnTo>
                                    <a:lnTo>
                                      <a:pt x="1734" y="0"/>
                                    </a:lnTo>
                                    <a:lnTo>
                                      <a:pt x="1630" y="3"/>
                                    </a:lnTo>
                                    <a:lnTo>
                                      <a:pt x="1537" y="11"/>
                                    </a:lnTo>
                                    <a:lnTo>
                                      <a:pt x="1446" y="23"/>
                                    </a:lnTo>
                                    <a:lnTo>
                                      <a:pt x="1356" y="40"/>
                                    </a:lnTo>
                                    <a:lnTo>
                                      <a:pt x="1267" y="61"/>
                                    </a:lnTo>
                                    <a:lnTo>
                                      <a:pt x="1179" y="87"/>
                                    </a:lnTo>
                                    <a:lnTo>
                                      <a:pt x="1092" y="118"/>
                                    </a:lnTo>
                                    <a:lnTo>
                                      <a:pt x="1008" y="154"/>
                                    </a:lnTo>
                                    <a:lnTo>
                                      <a:pt x="926" y="194"/>
                                    </a:lnTo>
                                    <a:lnTo>
                                      <a:pt x="846" y="238"/>
                                    </a:lnTo>
                                    <a:lnTo>
                                      <a:pt x="767" y="286"/>
                                    </a:lnTo>
                                    <a:lnTo>
                                      <a:pt x="693" y="339"/>
                                    </a:lnTo>
                                    <a:lnTo>
                                      <a:pt x="620" y="397"/>
                                    </a:lnTo>
                                    <a:lnTo>
                                      <a:pt x="550" y="460"/>
                                    </a:lnTo>
                                    <a:lnTo>
                                      <a:pt x="485" y="528"/>
                                    </a:lnTo>
                                    <a:lnTo>
                                      <a:pt x="422" y="599"/>
                                    </a:lnTo>
                                    <a:lnTo>
                                      <a:pt x="363" y="675"/>
                                    </a:lnTo>
                                    <a:lnTo>
                                      <a:pt x="307" y="755"/>
                                    </a:lnTo>
                                    <a:lnTo>
                                      <a:pt x="255" y="840"/>
                                    </a:lnTo>
                                    <a:lnTo>
                                      <a:pt x="208" y="930"/>
                                    </a:lnTo>
                                    <a:lnTo>
                                      <a:pt x="165" y="1024"/>
                                    </a:lnTo>
                                    <a:lnTo>
                                      <a:pt x="126" y="1122"/>
                                    </a:lnTo>
                                    <a:lnTo>
                                      <a:pt x="93" y="1225"/>
                                    </a:lnTo>
                                    <a:lnTo>
                                      <a:pt x="63" y="1333"/>
                                    </a:lnTo>
                                    <a:lnTo>
                                      <a:pt x="39" y="1444"/>
                                    </a:lnTo>
                                    <a:lnTo>
                                      <a:pt x="22" y="1560"/>
                                    </a:lnTo>
                                    <a:lnTo>
                                      <a:pt x="8" y="1681"/>
                                    </a:lnTo>
                                    <a:lnTo>
                                      <a:pt x="1" y="1805"/>
                                    </a:lnTo>
                                    <a:lnTo>
                                      <a:pt x="0" y="1934"/>
                                    </a:lnTo>
                                    <a:lnTo>
                                      <a:pt x="5" y="2068"/>
                                    </a:lnTo>
                                    <a:lnTo>
                                      <a:pt x="16" y="2207"/>
                                    </a:lnTo>
                                    <a:lnTo>
                                      <a:pt x="33" y="2349"/>
                                    </a:lnTo>
                                    <a:lnTo>
                                      <a:pt x="58" y="2496"/>
                                    </a:lnTo>
                                    <a:lnTo>
                                      <a:pt x="82" y="2639"/>
                                    </a:lnTo>
                                    <a:lnTo>
                                      <a:pt x="108" y="2780"/>
                                    </a:lnTo>
                                    <a:lnTo>
                                      <a:pt x="137" y="2917"/>
                                    </a:lnTo>
                                    <a:lnTo>
                                      <a:pt x="167" y="3052"/>
                                    </a:lnTo>
                                    <a:lnTo>
                                      <a:pt x="199" y="3184"/>
                                    </a:lnTo>
                                    <a:lnTo>
                                      <a:pt x="235" y="3313"/>
                                    </a:lnTo>
                                    <a:lnTo>
                                      <a:pt x="272" y="3437"/>
                                    </a:lnTo>
                                    <a:lnTo>
                                      <a:pt x="311" y="3559"/>
                                    </a:lnTo>
                                    <a:lnTo>
                                      <a:pt x="352" y="3676"/>
                                    </a:lnTo>
                                    <a:lnTo>
                                      <a:pt x="395" y="3791"/>
                                    </a:lnTo>
                                    <a:lnTo>
                                      <a:pt x="440" y="3901"/>
                                    </a:lnTo>
                                    <a:lnTo>
                                      <a:pt x="488" y="4008"/>
                                    </a:lnTo>
                                    <a:lnTo>
                                      <a:pt x="536" y="4110"/>
                                    </a:lnTo>
                                    <a:lnTo>
                                      <a:pt x="586" y="4208"/>
                                    </a:lnTo>
                                    <a:lnTo>
                                      <a:pt x="637" y="4302"/>
                                    </a:lnTo>
                                    <a:lnTo>
                                      <a:pt x="690" y="4391"/>
                                    </a:lnTo>
                                    <a:lnTo>
                                      <a:pt x="745" y="4476"/>
                                    </a:lnTo>
                                    <a:lnTo>
                                      <a:pt x="801" y="4556"/>
                                    </a:lnTo>
                                    <a:lnTo>
                                      <a:pt x="859" y="4632"/>
                                    </a:lnTo>
                                    <a:lnTo>
                                      <a:pt x="917" y="4702"/>
                                    </a:lnTo>
                                    <a:lnTo>
                                      <a:pt x="977" y="4768"/>
                                    </a:lnTo>
                                    <a:lnTo>
                                      <a:pt x="1038" y="4828"/>
                                    </a:lnTo>
                                    <a:lnTo>
                                      <a:pt x="1101" y="4884"/>
                                    </a:lnTo>
                                    <a:lnTo>
                                      <a:pt x="1164" y="4934"/>
                                    </a:lnTo>
                                    <a:lnTo>
                                      <a:pt x="1228" y="4978"/>
                                    </a:lnTo>
                                    <a:lnTo>
                                      <a:pt x="1293" y="5017"/>
                                    </a:lnTo>
                                    <a:lnTo>
                                      <a:pt x="1358" y="5050"/>
                                    </a:lnTo>
                                    <a:lnTo>
                                      <a:pt x="1426" y="5078"/>
                                    </a:lnTo>
                                    <a:lnTo>
                                      <a:pt x="1492" y="5100"/>
                                    </a:lnTo>
                                    <a:lnTo>
                                      <a:pt x="1561" y="5115"/>
                                    </a:lnTo>
                                    <a:lnTo>
                                      <a:pt x="1630" y="5124"/>
                                    </a:lnTo>
                                    <a:lnTo>
                                      <a:pt x="1698" y="5128"/>
                                    </a:lnTo>
                                    <a:close/>
                                    <a:moveTo>
                                      <a:pt x="1647" y="4786"/>
                                    </a:moveTo>
                                    <a:lnTo>
                                      <a:pt x="1719" y="4779"/>
                                    </a:lnTo>
                                    <a:lnTo>
                                      <a:pt x="1789" y="4764"/>
                                    </a:lnTo>
                                    <a:lnTo>
                                      <a:pt x="1859" y="4743"/>
                                    </a:lnTo>
                                    <a:lnTo>
                                      <a:pt x="1929" y="4715"/>
                                    </a:lnTo>
                                    <a:lnTo>
                                      <a:pt x="1997" y="4679"/>
                                    </a:lnTo>
                                    <a:lnTo>
                                      <a:pt x="2065" y="4639"/>
                                    </a:lnTo>
                                    <a:lnTo>
                                      <a:pt x="2131" y="4592"/>
                                    </a:lnTo>
                                    <a:lnTo>
                                      <a:pt x="2197" y="4538"/>
                                    </a:lnTo>
                                    <a:lnTo>
                                      <a:pt x="2262" y="4479"/>
                                    </a:lnTo>
                                    <a:lnTo>
                                      <a:pt x="2325" y="4415"/>
                                    </a:lnTo>
                                    <a:lnTo>
                                      <a:pt x="2386" y="4346"/>
                                    </a:lnTo>
                                    <a:lnTo>
                                      <a:pt x="2447" y="4272"/>
                                    </a:lnTo>
                                    <a:lnTo>
                                      <a:pt x="2506" y="4194"/>
                                    </a:lnTo>
                                    <a:lnTo>
                                      <a:pt x="2563" y="4111"/>
                                    </a:lnTo>
                                    <a:lnTo>
                                      <a:pt x="2619" y="4023"/>
                                    </a:lnTo>
                                    <a:lnTo>
                                      <a:pt x="2673" y="3932"/>
                                    </a:lnTo>
                                    <a:lnTo>
                                      <a:pt x="2724" y="3837"/>
                                    </a:lnTo>
                                    <a:lnTo>
                                      <a:pt x="2774" y="3739"/>
                                    </a:lnTo>
                                    <a:lnTo>
                                      <a:pt x="2823" y="3637"/>
                                    </a:lnTo>
                                    <a:lnTo>
                                      <a:pt x="2868" y="3533"/>
                                    </a:lnTo>
                                    <a:lnTo>
                                      <a:pt x="2912" y="3426"/>
                                    </a:lnTo>
                                    <a:lnTo>
                                      <a:pt x="2952" y="3316"/>
                                    </a:lnTo>
                                    <a:lnTo>
                                      <a:pt x="2991" y="3204"/>
                                    </a:lnTo>
                                    <a:lnTo>
                                      <a:pt x="3027" y="3090"/>
                                    </a:lnTo>
                                    <a:lnTo>
                                      <a:pt x="3060" y="2975"/>
                                    </a:lnTo>
                                    <a:lnTo>
                                      <a:pt x="3091" y="2858"/>
                                    </a:lnTo>
                                    <a:lnTo>
                                      <a:pt x="3118" y="2738"/>
                                    </a:lnTo>
                                    <a:lnTo>
                                      <a:pt x="3143" y="2619"/>
                                    </a:lnTo>
                                    <a:lnTo>
                                      <a:pt x="3166" y="2499"/>
                                    </a:lnTo>
                                    <a:lnTo>
                                      <a:pt x="3183" y="2378"/>
                                    </a:lnTo>
                                    <a:lnTo>
                                      <a:pt x="3199" y="2257"/>
                                    </a:lnTo>
                                    <a:lnTo>
                                      <a:pt x="3212" y="2136"/>
                                    </a:lnTo>
                                    <a:lnTo>
                                      <a:pt x="3227" y="2013"/>
                                    </a:lnTo>
                                    <a:lnTo>
                                      <a:pt x="3238" y="1893"/>
                                    </a:lnTo>
                                    <a:lnTo>
                                      <a:pt x="3243" y="1777"/>
                                    </a:lnTo>
                                    <a:lnTo>
                                      <a:pt x="3241" y="1664"/>
                                    </a:lnTo>
                                    <a:lnTo>
                                      <a:pt x="3235" y="1556"/>
                                    </a:lnTo>
                                    <a:lnTo>
                                      <a:pt x="3225" y="1450"/>
                                    </a:lnTo>
                                    <a:lnTo>
                                      <a:pt x="3209" y="1349"/>
                                    </a:lnTo>
                                    <a:lnTo>
                                      <a:pt x="3189" y="1251"/>
                                    </a:lnTo>
                                    <a:lnTo>
                                      <a:pt x="3164" y="1158"/>
                                    </a:lnTo>
                                    <a:lnTo>
                                      <a:pt x="3136" y="1066"/>
                                    </a:lnTo>
                                    <a:lnTo>
                                      <a:pt x="3101" y="980"/>
                                    </a:lnTo>
                                    <a:lnTo>
                                      <a:pt x="3064" y="898"/>
                                    </a:lnTo>
                                    <a:lnTo>
                                      <a:pt x="3022" y="819"/>
                                    </a:lnTo>
                                    <a:lnTo>
                                      <a:pt x="2976" y="744"/>
                                    </a:lnTo>
                                    <a:lnTo>
                                      <a:pt x="2927" y="675"/>
                                    </a:lnTo>
                                    <a:lnTo>
                                      <a:pt x="2874" y="607"/>
                                    </a:lnTo>
                                    <a:lnTo>
                                      <a:pt x="2817" y="544"/>
                                    </a:lnTo>
                                    <a:lnTo>
                                      <a:pt x="2758" y="486"/>
                                    </a:lnTo>
                                    <a:lnTo>
                                      <a:pt x="2693" y="432"/>
                                    </a:lnTo>
                                    <a:lnTo>
                                      <a:pt x="2627" y="382"/>
                                    </a:lnTo>
                                    <a:lnTo>
                                      <a:pt x="2558" y="336"/>
                                    </a:lnTo>
                                    <a:lnTo>
                                      <a:pt x="2486" y="294"/>
                                    </a:lnTo>
                                    <a:lnTo>
                                      <a:pt x="2411" y="257"/>
                                    </a:lnTo>
                                    <a:lnTo>
                                      <a:pt x="2334" y="223"/>
                                    </a:lnTo>
                                    <a:lnTo>
                                      <a:pt x="2255" y="195"/>
                                    </a:lnTo>
                                    <a:lnTo>
                                      <a:pt x="2173" y="170"/>
                                    </a:lnTo>
                                    <a:lnTo>
                                      <a:pt x="2089" y="150"/>
                                    </a:lnTo>
                                    <a:lnTo>
                                      <a:pt x="2003" y="135"/>
                                    </a:lnTo>
                                    <a:lnTo>
                                      <a:pt x="1916" y="124"/>
                                    </a:lnTo>
                                    <a:lnTo>
                                      <a:pt x="1827" y="118"/>
                                    </a:lnTo>
                                    <a:lnTo>
                                      <a:pt x="1735" y="116"/>
                                    </a:lnTo>
                                    <a:lnTo>
                                      <a:pt x="1643" y="119"/>
                                    </a:lnTo>
                                    <a:lnTo>
                                      <a:pt x="1562" y="126"/>
                                    </a:lnTo>
                                    <a:lnTo>
                                      <a:pt x="1480" y="137"/>
                                    </a:lnTo>
                                    <a:lnTo>
                                      <a:pt x="1398" y="152"/>
                                    </a:lnTo>
                                    <a:lnTo>
                                      <a:pt x="1317" y="172"/>
                                    </a:lnTo>
                                    <a:lnTo>
                                      <a:pt x="1236" y="197"/>
                                    </a:lnTo>
                                    <a:lnTo>
                                      <a:pt x="1155" y="226"/>
                                    </a:lnTo>
                                    <a:lnTo>
                                      <a:pt x="1077" y="259"/>
                                    </a:lnTo>
                                    <a:lnTo>
                                      <a:pt x="999" y="296"/>
                                    </a:lnTo>
                                    <a:lnTo>
                                      <a:pt x="923" y="338"/>
                                    </a:lnTo>
                                    <a:lnTo>
                                      <a:pt x="848" y="384"/>
                                    </a:lnTo>
                                    <a:lnTo>
                                      <a:pt x="776" y="435"/>
                                    </a:lnTo>
                                    <a:lnTo>
                                      <a:pt x="705" y="490"/>
                                    </a:lnTo>
                                    <a:lnTo>
                                      <a:pt x="637" y="549"/>
                                    </a:lnTo>
                                    <a:lnTo>
                                      <a:pt x="573" y="613"/>
                                    </a:lnTo>
                                    <a:lnTo>
                                      <a:pt x="511" y="682"/>
                                    </a:lnTo>
                                    <a:lnTo>
                                      <a:pt x="452" y="755"/>
                                    </a:lnTo>
                                    <a:lnTo>
                                      <a:pt x="397" y="832"/>
                                    </a:lnTo>
                                    <a:lnTo>
                                      <a:pt x="346" y="914"/>
                                    </a:lnTo>
                                    <a:lnTo>
                                      <a:pt x="300" y="1000"/>
                                    </a:lnTo>
                                    <a:lnTo>
                                      <a:pt x="258" y="1090"/>
                                    </a:lnTo>
                                    <a:lnTo>
                                      <a:pt x="220" y="1185"/>
                                    </a:lnTo>
                                    <a:lnTo>
                                      <a:pt x="186" y="1284"/>
                                    </a:lnTo>
                                    <a:lnTo>
                                      <a:pt x="159" y="1389"/>
                                    </a:lnTo>
                                    <a:lnTo>
                                      <a:pt x="137" y="1497"/>
                                    </a:lnTo>
                                    <a:lnTo>
                                      <a:pt x="119" y="1610"/>
                                    </a:lnTo>
                                    <a:lnTo>
                                      <a:pt x="108" y="1727"/>
                                    </a:lnTo>
                                    <a:lnTo>
                                      <a:pt x="103" y="1849"/>
                                    </a:lnTo>
                                    <a:lnTo>
                                      <a:pt x="106" y="1976"/>
                                    </a:lnTo>
                                    <a:lnTo>
                                      <a:pt x="114" y="2106"/>
                                    </a:lnTo>
                                    <a:lnTo>
                                      <a:pt x="128" y="2242"/>
                                    </a:lnTo>
                                    <a:lnTo>
                                      <a:pt x="151" y="2382"/>
                                    </a:lnTo>
                                    <a:lnTo>
                                      <a:pt x="182" y="2526"/>
                                    </a:lnTo>
                                    <a:lnTo>
                                      <a:pt x="202" y="2652"/>
                                    </a:lnTo>
                                    <a:lnTo>
                                      <a:pt x="225" y="2775"/>
                                    </a:lnTo>
                                    <a:lnTo>
                                      <a:pt x="250" y="2896"/>
                                    </a:lnTo>
                                    <a:lnTo>
                                      <a:pt x="278" y="3013"/>
                                    </a:lnTo>
                                    <a:lnTo>
                                      <a:pt x="307" y="3127"/>
                                    </a:lnTo>
                                    <a:lnTo>
                                      <a:pt x="339" y="3238"/>
                                    </a:lnTo>
                                    <a:lnTo>
                                      <a:pt x="373" y="3347"/>
                                    </a:lnTo>
                                    <a:lnTo>
                                      <a:pt x="408" y="3451"/>
                                    </a:lnTo>
                                    <a:lnTo>
                                      <a:pt x="445" y="3553"/>
                                    </a:lnTo>
                                    <a:lnTo>
                                      <a:pt x="484" y="3651"/>
                                    </a:lnTo>
                                    <a:lnTo>
                                      <a:pt x="524" y="3746"/>
                                    </a:lnTo>
                                    <a:lnTo>
                                      <a:pt x="566" y="3837"/>
                                    </a:lnTo>
                                    <a:lnTo>
                                      <a:pt x="610" y="3925"/>
                                    </a:lnTo>
                                    <a:lnTo>
                                      <a:pt x="655" y="4009"/>
                                    </a:lnTo>
                                    <a:lnTo>
                                      <a:pt x="701" y="4088"/>
                                    </a:lnTo>
                                    <a:lnTo>
                                      <a:pt x="750" y="4164"/>
                                    </a:lnTo>
                                    <a:lnTo>
                                      <a:pt x="798" y="4236"/>
                                    </a:lnTo>
                                    <a:lnTo>
                                      <a:pt x="849" y="4305"/>
                                    </a:lnTo>
                                    <a:lnTo>
                                      <a:pt x="900" y="4369"/>
                                    </a:lnTo>
                                    <a:lnTo>
                                      <a:pt x="954" y="4428"/>
                                    </a:lnTo>
                                    <a:lnTo>
                                      <a:pt x="1007" y="4484"/>
                                    </a:lnTo>
                                    <a:lnTo>
                                      <a:pt x="1062" y="4535"/>
                                    </a:lnTo>
                                    <a:lnTo>
                                      <a:pt x="1117" y="4582"/>
                                    </a:lnTo>
                                    <a:lnTo>
                                      <a:pt x="1173" y="4624"/>
                                    </a:lnTo>
                                    <a:lnTo>
                                      <a:pt x="1230" y="4661"/>
                                    </a:lnTo>
                                    <a:lnTo>
                                      <a:pt x="1288" y="4693"/>
                                    </a:lnTo>
                                    <a:lnTo>
                                      <a:pt x="1347" y="4722"/>
                                    </a:lnTo>
                                    <a:lnTo>
                                      <a:pt x="1406" y="4744"/>
                                    </a:lnTo>
                                    <a:lnTo>
                                      <a:pt x="1466" y="4762"/>
                                    </a:lnTo>
                                    <a:lnTo>
                                      <a:pt x="1525" y="4775"/>
                                    </a:lnTo>
                                    <a:lnTo>
                                      <a:pt x="1586" y="4783"/>
                                    </a:lnTo>
                                    <a:lnTo>
                                      <a:pt x="1647" y="478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4">
                                  <a:lumMod val="60000"/>
                                  <a:lumOff val="40000"/>
                                  <a:alpha val="74001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0" name="Freeform 172"/>
                            <wps:cNvSpPr>
                              <a:spLocks noEditPoints="1"/>
                            </wps:cNvSpPr>
                            <wps:spPr bwMode="auto">
                              <a:xfrm rot="21218401">
                                <a:off x="6658" y="5878"/>
                                <a:ext cx="960" cy="1223"/>
                              </a:xfrm>
                              <a:custGeom>
                                <a:avLst/>
                                <a:gdLst>
                                  <a:gd name="T0" fmla="*/ 908 w 2725"/>
                                  <a:gd name="T1" fmla="*/ 8 h 3753"/>
                                  <a:gd name="T2" fmla="*/ 1240 w 2725"/>
                                  <a:gd name="T3" fmla="*/ 124 h 3753"/>
                                  <a:gd name="T4" fmla="*/ 1581 w 2725"/>
                                  <a:gd name="T5" fmla="*/ 361 h 3753"/>
                                  <a:gd name="T6" fmla="*/ 1912 w 2725"/>
                                  <a:gd name="T7" fmla="*/ 693 h 3753"/>
                                  <a:gd name="T8" fmla="*/ 2215 w 2725"/>
                                  <a:gd name="T9" fmla="*/ 1099 h 3753"/>
                                  <a:gd name="T10" fmla="*/ 2476 w 2725"/>
                                  <a:gd name="T11" fmla="*/ 1554 h 3753"/>
                                  <a:gd name="T12" fmla="*/ 2659 w 2725"/>
                                  <a:gd name="T13" fmla="*/ 2027 h 3753"/>
                                  <a:gd name="T14" fmla="*/ 2724 w 2725"/>
                                  <a:gd name="T15" fmla="*/ 2454 h 3753"/>
                                  <a:gd name="T16" fmla="*/ 2691 w 2725"/>
                                  <a:gd name="T17" fmla="*/ 2827 h 3753"/>
                                  <a:gd name="T18" fmla="*/ 2566 w 2725"/>
                                  <a:gd name="T19" fmla="*/ 3143 h 3753"/>
                                  <a:gd name="T20" fmla="*/ 2358 w 2725"/>
                                  <a:gd name="T21" fmla="*/ 3397 h 3753"/>
                                  <a:gd name="T22" fmla="*/ 2072 w 2725"/>
                                  <a:gd name="T23" fmla="*/ 3590 h 3753"/>
                                  <a:gd name="T24" fmla="*/ 1717 w 2725"/>
                                  <a:gd name="T25" fmla="*/ 3717 h 3753"/>
                                  <a:gd name="T26" fmla="*/ 1376 w 2725"/>
                                  <a:gd name="T27" fmla="*/ 3753 h 3753"/>
                                  <a:gd name="T28" fmla="*/ 1036 w 2725"/>
                                  <a:gd name="T29" fmla="*/ 3698 h 3753"/>
                                  <a:gd name="T30" fmla="*/ 721 w 2725"/>
                                  <a:gd name="T31" fmla="*/ 3549 h 3753"/>
                                  <a:gd name="T32" fmla="*/ 443 w 2725"/>
                                  <a:gd name="T33" fmla="*/ 3299 h 3753"/>
                                  <a:gd name="T34" fmla="*/ 225 w 2725"/>
                                  <a:gd name="T35" fmla="*/ 2944 h 3753"/>
                                  <a:gd name="T36" fmla="*/ 82 w 2725"/>
                                  <a:gd name="T37" fmla="*/ 2481 h 3753"/>
                                  <a:gd name="T38" fmla="*/ 14 w 2725"/>
                                  <a:gd name="T39" fmla="*/ 1943 h 3753"/>
                                  <a:gd name="T40" fmla="*/ 1 w 2725"/>
                                  <a:gd name="T41" fmla="*/ 1444 h 3753"/>
                                  <a:gd name="T42" fmla="*/ 44 w 2725"/>
                                  <a:gd name="T43" fmla="*/ 999 h 3753"/>
                                  <a:gd name="T44" fmla="*/ 139 w 2725"/>
                                  <a:gd name="T45" fmla="*/ 622 h 3753"/>
                                  <a:gd name="T46" fmla="*/ 282 w 2725"/>
                                  <a:gd name="T47" fmla="*/ 321 h 3753"/>
                                  <a:gd name="T48" fmla="*/ 474 w 2725"/>
                                  <a:gd name="T49" fmla="*/ 111 h 3753"/>
                                  <a:gd name="T50" fmla="*/ 696 w 2725"/>
                                  <a:gd name="T51" fmla="*/ 274 h 3753"/>
                                  <a:gd name="T52" fmla="*/ 971 w 2725"/>
                                  <a:gd name="T53" fmla="*/ 275 h 3753"/>
                                  <a:gd name="T54" fmla="*/ 1264 w 2725"/>
                                  <a:gd name="T55" fmla="*/ 394 h 3753"/>
                                  <a:gd name="T56" fmla="*/ 1561 w 2725"/>
                                  <a:gd name="T57" fmla="*/ 613 h 3753"/>
                                  <a:gd name="T58" fmla="*/ 1845 w 2725"/>
                                  <a:gd name="T59" fmla="*/ 913 h 3753"/>
                                  <a:gd name="T60" fmla="*/ 2104 w 2725"/>
                                  <a:gd name="T61" fmla="*/ 1273 h 3753"/>
                                  <a:gd name="T62" fmla="*/ 2322 w 2725"/>
                                  <a:gd name="T63" fmla="*/ 1676 h 3753"/>
                                  <a:gd name="T64" fmla="*/ 2493 w 2725"/>
                                  <a:gd name="T65" fmla="*/ 2095 h 3753"/>
                                  <a:gd name="T66" fmla="*/ 2569 w 2725"/>
                                  <a:gd name="T67" fmla="*/ 2484 h 3753"/>
                                  <a:gd name="T68" fmla="*/ 2543 w 2725"/>
                                  <a:gd name="T69" fmla="*/ 2830 h 3753"/>
                                  <a:gd name="T70" fmla="*/ 2424 w 2725"/>
                                  <a:gd name="T71" fmla="*/ 3127 h 3753"/>
                                  <a:gd name="T72" fmla="*/ 2225 w 2725"/>
                                  <a:gd name="T73" fmla="*/ 3367 h 3753"/>
                                  <a:gd name="T74" fmla="*/ 1958 w 2725"/>
                                  <a:gd name="T75" fmla="*/ 3542 h 3753"/>
                                  <a:gd name="T76" fmla="*/ 1642 w 2725"/>
                                  <a:gd name="T77" fmla="*/ 3644 h 3753"/>
                                  <a:gd name="T78" fmla="*/ 1328 w 2725"/>
                                  <a:gd name="T79" fmla="*/ 3659 h 3753"/>
                                  <a:gd name="T80" fmla="*/ 1010 w 2725"/>
                                  <a:gd name="T81" fmla="*/ 3590 h 3753"/>
                                  <a:gd name="T82" fmla="*/ 709 w 2725"/>
                                  <a:gd name="T83" fmla="*/ 3429 h 3753"/>
                                  <a:gd name="T84" fmla="*/ 448 w 2725"/>
                                  <a:gd name="T85" fmla="*/ 3170 h 3753"/>
                                  <a:gd name="T86" fmla="*/ 251 w 2725"/>
                                  <a:gd name="T87" fmla="*/ 2803 h 3753"/>
                                  <a:gd name="T88" fmla="*/ 141 w 2725"/>
                                  <a:gd name="T89" fmla="*/ 2323 h 3753"/>
                                  <a:gd name="T90" fmla="*/ 96 w 2725"/>
                                  <a:gd name="T91" fmla="*/ 1844 h 3753"/>
                                  <a:gd name="T92" fmla="*/ 98 w 2725"/>
                                  <a:gd name="T93" fmla="*/ 1420 h 3753"/>
                                  <a:gd name="T94" fmla="*/ 152 w 2725"/>
                                  <a:gd name="T95" fmla="*/ 1047 h 3753"/>
                                  <a:gd name="T96" fmla="*/ 250 w 2725"/>
                                  <a:gd name="T97" fmla="*/ 735 h 3753"/>
                                  <a:gd name="T98" fmla="*/ 391 w 2725"/>
                                  <a:gd name="T99" fmla="*/ 494 h 3753"/>
                                  <a:gd name="T100" fmla="*/ 572 w 2725"/>
                                  <a:gd name="T101" fmla="*/ 330 h 375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</a:cxnLst>
                                <a:rect l="0" t="0" r="r" b="b"/>
                                <a:pathLst>
                                  <a:path w="2725" h="3753">
                                    <a:moveTo>
                                      <a:pt x="659" y="17"/>
                                    </a:moveTo>
                                    <a:lnTo>
                                      <a:pt x="720" y="6"/>
                                    </a:lnTo>
                                    <a:lnTo>
                                      <a:pt x="781" y="0"/>
                                    </a:lnTo>
                                    <a:lnTo>
                                      <a:pt x="844" y="1"/>
                                    </a:lnTo>
                                    <a:lnTo>
                                      <a:pt x="908" y="8"/>
                                    </a:lnTo>
                                    <a:lnTo>
                                      <a:pt x="974" y="21"/>
                                    </a:lnTo>
                                    <a:lnTo>
                                      <a:pt x="1039" y="39"/>
                                    </a:lnTo>
                                    <a:lnTo>
                                      <a:pt x="1105" y="63"/>
                                    </a:lnTo>
                                    <a:lnTo>
                                      <a:pt x="1173" y="91"/>
                                    </a:lnTo>
                                    <a:lnTo>
                                      <a:pt x="1240" y="124"/>
                                    </a:lnTo>
                                    <a:lnTo>
                                      <a:pt x="1308" y="163"/>
                                    </a:lnTo>
                                    <a:lnTo>
                                      <a:pt x="1377" y="206"/>
                                    </a:lnTo>
                                    <a:lnTo>
                                      <a:pt x="1444" y="253"/>
                                    </a:lnTo>
                                    <a:lnTo>
                                      <a:pt x="1513" y="306"/>
                                    </a:lnTo>
                                    <a:lnTo>
                                      <a:pt x="1581" y="361"/>
                                    </a:lnTo>
                                    <a:lnTo>
                                      <a:pt x="1648" y="420"/>
                                    </a:lnTo>
                                    <a:lnTo>
                                      <a:pt x="1715" y="483"/>
                                    </a:lnTo>
                                    <a:lnTo>
                                      <a:pt x="1781" y="550"/>
                                    </a:lnTo>
                                    <a:lnTo>
                                      <a:pt x="1848" y="621"/>
                                    </a:lnTo>
                                    <a:lnTo>
                                      <a:pt x="1912" y="693"/>
                                    </a:lnTo>
                                    <a:lnTo>
                                      <a:pt x="1976" y="769"/>
                                    </a:lnTo>
                                    <a:lnTo>
                                      <a:pt x="2037" y="848"/>
                                    </a:lnTo>
                                    <a:lnTo>
                                      <a:pt x="2099" y="930"/>
                                    </a:lnTo>
                                    <a:lnTo>
                                      <a:pt x="2158" y="1012"/>
                                    </a:lnTo>
                                    <a:lnTo>
                                      <a:pt x="2215" y="1099"/>
                                    </a:lnTo>
                                    <a:lnTo>
                                      <a:pt x="2272" y="1187"/>
                                    </a:lnTo>
                                    <a:lnTo>
                                      <a:pt x="2326" y="1277"/>
                                    </a:lnTo>
                                    <a:lnTo>
                                      <a:pt x="2378" y="1368"/>
                                    </a:lnTo>
                                    <a:lnTo>
                                      <a:pt x="2429" y="1460"/>
                                    </a:lnTo>
                                    <a:lnTo>
                                      <a:pt x="2476" y="1554"/>
                                    </a:lnTo>
                                    <a:lnTo>
                                      <a:pt x="2521" y="1650"/>
                                    </a:lnTo>
                                    <a:lnTo>
                                      <a:pt x="2564" y="1745"/>
                                    </a:lnTo>
                                    <a:lnTo>
                                      <a:pt x="2603" y="1841"/>
                                    </a:lnTo>
                                    <a:lnTo>
                                      <a:pt x="2634" y="1935"/>
                                    </a:lnTo>
                                    <a:lnTo>
                                      <a:pt x="2659" y="2027"/>
                                    </a:lnTo>
                                    <a:lnTo>
                                      <a:pt x="2680" y="2116"/>
                                    </a:lnTo>
                                    <a:lnTo>
                                      <a:pt x="2698" y="2204"/>
                                    </a:lnTo>
                                    <a:lnTo>
                                      <a:pt x="2711" y="2289"/>
                                    </a:lnTo>
                                    <a:lnTo>
                                      <a:pt x="2719" y="2373"/>
                                    </a:lnTo>
                                    <a:lnTo>
                                      <a:pt x="2724" y="2454"/>
                                    </a:lnTo>
                                    <a:lnTo>
                                      <a:pt x="2725" y="2533"/>
                                    </a:lnTo>
                                    <a:lnTo>
                                      <a:pt x="2723" y="2610"/>
                                    </a:lnTo>
                                    <a:lnTo>
                                      <a:pt x="2716" y="2684"/>
                                    </a:lnTo>
                                    <a:lnTo>
                                      <a:pt x="2705" y="2757"/>
                                    </a:lnTo>
                                    <a:lnTo>
                                      <a:pt x="2691" y="2827"/>
                                    </a:lnTo>
                                    <a:lnTo>
                                      <a:pt x="2673" y="2894"/>
                                    </a:lnTo>
                                    <a:lnTo>
                                      <a:pt x="2652" y="2960"/>
                                    </a:lnTo>
                                    <a:lnTo>
                                      <a:pt x="2627" y="3023"/>
                                    </a:lnTo>
                                    <a:lnTo>
                                      <a:pt x="2598" y="3084"/>
                                    </a:lnTo>
                                    <a:lnTo>
                                      <a:pt x="2566" y="3143"/>
                                    </a:lnTo>
                                    <a:lnTo>
                                      <a:pt x="2531" y="3198"/>
                                    </a:lnTo>
                                    <a:lnTo>
                                      <a:pt x="2493" y="3252"/>
                                    </a:lnTo>
                                    <a:lnTo>
                                      <a:pt x="2451" y="3303"/>
                                    </a:lnTo>
                                    <a:lnTo>
                                      <a:pt x="2406" y="3351"/>
                                    </a:lnTo>
                                    <a:lnTo>
                                      <a:pt x="2358" y="3397"/>
                                    </a:lnTo>
                                    <a:lnTo>
                                      <a:pt x="2307" y="3441"/>
                                    </a:lnTo>
                                    <a:lnTo>
                                      <a:pt x="2252" y="3483"/>
                                    </a:lnTo>
                                    <a:lnTo>
                                      <a:pt x="2195" y="3520"/>
                                    </a:lnTo>
                                    <a:lnTo>
                                      <a:pt x="2135" y="3557"/>
                                    </a:lnTo>
                                    <a:lnTo>
                                      <a:pt x="2072" y="3590"/>
                                    </a:lnTo>
                                    <a:lnTo>
                                      <a:pt x="2007" y="3621"/>
                                    </a:lnTo>
                                    <a:lnTo>
                                      <a:pt x="1938" y="3648"/>
                                    </a:lnTo>
                                    <a:lnTo>
                                      <a:pt x="1867" y="3674"/>
                                    </a:lnTo>
                                    <a:lnTo>
                                      <a:pt x="1793" y="3697"/>
                                    </a:lnTo>
                                    <a:lnTo>
                                      <a:pt x="1717" y="3717"/>
                                    </a:lnTo>
                                    <a:lnTo>
                                      <a:pt x="1650" y="3731"/>
                                    </a:lnTo>
                                    <a:lnTo>
                                      <a:pt x="1581" y="3742"/>
                                    </a:lnTo>
                                    <a:lnTo>
                                      <a:pt x="1512" y="3749"/>
                                    </a:lnTo>
                                    <a:lnTo>
                                      <a:pt x="1443" y="3753"/>
                                    </a:lnTo>
                                    <a:lnTo>
                                      <a:pt x="1376" y="3753"/>
                                    </a:lnTo>
                                    <a:lnTo>
                                      <a:pt x="1307" y="3750"/>
                                    </a:lnTo>
                                    <a:lnTo>
                                      <a:pt x="1238" y="3743"/>
                                    </a:lnTo>
                                    <a:lnTo>
                                      <a:pt x="1170" y="3731"/>
                                    </a:lnTo>
                                    <a:lnTo>
                                      <a:pt x="1103" y="3717"/>
                                    </a:lnTo>
                                    <a:lnTo>
                                      <a:pt x="1036" y="3698"/>
                                    </a:lnTo>
                                    <a:lnTo>
                                      <a:pt x="971" y="3677"/>
                                    </a:lnTo>
                                    <a:lnTo>
                                      <a:pt x="907" y="3651"/>
                                    </a:lnTo>
                                    <a:lnTo>
                                      <a:pt x="843" y="3620"/>
                                    </a:lnTo>
                                    <a:lnTo>
                                      <a:pt x="781" y="3587"/>
                                    </a:lnTo>
                                    <a:lnTo>
                                      <a:pt x="721" y="3549"/>
                                    </a:lnTo>
                                    <a:lnTo>
                                      <a:pt x="662" y="3506"/>
                                    </a:lnTo>
                                    <a:lnTo>
                                      <a:pt x="604" y="3461"/>
                                    </a:lnTo>
                                    <a:lnTo>
                                      <a:pt x="549" y="3412"/>
                                    </a:lnTo>
                                    <a:lnTo>
                                      <a:pt x="496" y="3357"/>
                                    </a:lnTo>
                                    <a:lnTo>
                                      <a:pt x="443" y="3299"/>
                                    </a:lnTo>
                                    <a:lnTo>
                                      <a:pt x="395" y="3236"/>
                                    </a:lnTo>
                                    <a:lnTo>
                                      <a:pt x="349" y="3170"/>
                                    </a:lnTo>
                                    <a:lnTo>
                                      <a:pt x="305" y="3099"/>
                                    </a:lnTo>
                                    <a:lnTo>
                                      <a:pt x="263" y="3023"/>
                                    </a:lnTo>
                                    <a:lnTo>
                                      <a:pt x="225" y="2944"/>
                                    </a:lnTo>
                                    <a:lnTo>
                                      <a:pt x="190" y="2861"/>
                                    </a:lnTo>
                                    <a:lnTo>
                                      <a:pt x="158" y="2772"/>
                                    </a:lnTo>
                                    <a:lnTo>
                                      <a:pt x="128" y="2680"/>
                                    </a:lnTo>
                                    <a:lnTo>
                                      <a:pt x="103" y="2583"/>
                                    </a:lnTo>
                                    <a:lnTo>
                                      <a:pt x="82" y="2481"/>
                                    </a:lnTo>
                                    <a:lnTo>
                                      <a:pt x="63" y="2374"/>
                                    </a:lnTo>
                                    <a:lnTo>
                                      <a:pt x="49" y="2264"/>
                                    </a:lnTo>
                                    <a:lnTo>
                                      <a:pt x="36" y="2155"/>
                                    </a:lnTo>
                                    <a:lnTo>
                                      <a:pt x="24" y="2049"/>
                                    </a:lnTo>
                                    <a:lnTo>
                                      <a:pt x="14" y="1943"/>
                                    </a:lnTo>
                                    <a:lnTo>
                                      <a:pt x="7" y="1839"/>
                                    </a:lnTo>
                                    <a:lnTo>
                                      <a:pt x="2" y="1737"/>
                                    </a:lnTo>
                                    <a:lnTo>
                                      <a:pt x="0" y="1638"/>
                                    </a:lnTo>
                                    <a:lnTo>
                                      <a:pt x="0" y="1539"/>
                                    </a:lnTo>
                                    <a:lnTo>
                                      <a:pt x="1" y="1444"/>
                                    </a:lnTo>
                                    <a:lnTo>
                                      <a:pt x="6" y="1350"/>
                                    </a:lnTo>
                                    <a:lnTo>
                                      <a:pt x="12" y="1259"/>
                                    </a:lnTo>
                                    <a:lnTo>
                                      <a:pt x="20" y="1170"/>
                                    </a:lnTo>
                                    <a:lnTo>
                                      <a:pt x="31" y="1084"/>
                                    </a:lnTo>
                                    <a:lnTo>
                                      <a:pt x="44" y="999"/>
                                    </a:lnTo>
                                    <a:lnTo>
                                      <a:pt x="58" y="918"/>
                                    </a:lnTo>
                                    <a:lnTo>
                                      <a:pt x="76" y="840"/>
                                    </a:lnTo>
                                    <a:lnTo>
                                      <a:pt x="95" y="764"/>
                                    </a:lnTo>
                                    <a:lnTo>
                                      <a:pt x="115" y="692"/>
                                    </a:lnTo>
                                    <a:lnTo>
                                      <a:pt x="139" y="622"/>
                                    </a:lnTo>
                                    <a:lnTo>
                                      <a:pt x="164" y="554"/>
                                    </a:lnTo>
                                    <a:lnTo>
                                      <a:pt x="190" y="491"/>
                                    </a:lnTo>
                                    <a:lnTo>
                                      <a:pt x="219" y="431"/>
                                    </a:lnTo>
                                    <a:lnTo>
                                      <a:pt x="250" y="374"/>
                                    </a:lnTo>
                                    <a:lnTo>
                                      <a:pt x="282" y="321"/>
                                    </a:lnTo>
                                    <a:lnTo>
                                      <a:pt x="317" y="272"/>
                                    </a:lnTo>
                                    <a:lnTo>
                                      <a:pt x="353" y="226"/>
                                    </a:lnTo>
                                    <a:lnTo>
                                      <a:pt x="391" y="184"/>
                                    </a:lnTo>
                                    <a:lnTo>
                                      <a:pt x="432" y="146"/>
                                    </a:lnTo>
                                    <a:lnTo>
                                      <a:pt x="474" y="111"/>
                                    </a:lnTo>
                                    <a:lnTo>
                                      <a:pt x="518" y="82"/>
                                    </a:lnTo>
                                    <a:lnTo>
                                      <a:pt x="563" y="56"/>
                                    </a:lnTo>
                                    <a:lnTo>
                                      <a:pt x="611" y="34"/>
                                    </a:lnTo>
                                    <a:lnTo>
                                      <a:pt x="659" y="17"/>
                                    </a:lnTo>
                                    <a:close/>
                                    <a:moveTo>
                                      <a:pt x="696" y="274"/>
                                    </a:moveTo>
                                    <a:lnTo>
                                      <a:pt x="749" y="264"/>
                                    </a:lnTo>
                                    <a:lnTo>
                                      <a:pt x="803" y="259"/>
                                    </a:lnTo>
                                    <a:lnTo>
                                      <a:pt x="859" y="259"/>
                                    </a:lnTo>
                                    <a:lnTo>
                                      <a:pt x="914" y="265"/>
                                    </a:lnTo>
                                    <a:lnTo>
                                      <a:pt x="971" y="275"/>
                                    </a:lnTo>
                                    <a:lnTo>
                                      <a:pt x="1028" y="290"/>
                                    </a:lnTo>
                                    <a:lnTo>
                                      <a:pt x="1087" y="310"/>
                                    </a:lnTo>
                                    <a:lnTo>
                                      <a:pt x="1146" y="334"/>
                                    </a:lnTo>
                                    <a:lnTo>
                                      <a:pt x="1205" y="362"/>
                                    </a:lnTo>
                                    <a:lnTo>
                                      <a:pt x="1264" y="394"/>
                                    </a:lnTo>
                                    <a:lnTo>
                                      <a:pt x="1323" y="431"/>
                                    </a:lnTo>
                                    <a:lnTo>
                                      <a:pt x="1383" y="471"/>
                                    </a:lnTo>
                                    <a:lnTo>
                                      <a:pt x="1442" y="515"/>
                                    </a:lnTo>
                                    <a:lnTo>
                                      <a:pt x="1501" y="563"/>
                                    </a:lnTo>
                                    <a:lnTo>
                                      <a:pt x="1561" y="613"/>
                                    </a:lnTo>
                                    <a:lnTo>
                                      <a:pt x="1619" y="668"/>
                                    </a:lnTo>
                                    <a:lnTo>
                                      <a:pt x="1677" y="725"/>
                                    </a:lnTo>
                                    <a:lnTo>
                                      <a:pt x="1734" y="785"/>
                                    </a:lnTo>
                                    <a:lnTo>
                                      <a:pt x="1790" y="848"/>
                                    </a:lnTo>
                                    <a:lnTo>
                                      <a:pt x="1845" y="913"/>
                                    </a:lnTo>
                                    <a:lnTo>
                                      <a:pt x="1900" y="981"/>
                                    </a:lnTo>
                                    <a:lnTo>
                                      <a:pt x="1952" y="1050"/>
                                    </a:lnTo>
                                    <a:lnTo>
                                      <a:pt x="2004" y="1123"/>
                                    </a:lnTo>
                                    <a:lnTo>
                                      <a:pt x="2055" y="1197"/>
                                    </a:lnTo>
                                    <a:lnTo>
                                      <a:pt x="2104" y="1273"/>
                                    </a:lnTo>
                                    <a:lnTo>
                                      <a:pt x="2151" y="1350"/>
                                    </a:lnTo>
                                    <a:lnTo>
                                      <a:pt x="2196" y="1429"/>
                                    </a:lnTo>
                                    <a:lnTo>
                                      <a:pt x="2240" y="1510"/>
                                    </a:lnTo>
                                    <a:lnTo>
                                      <a:pt x="2282" y="1593"/>
                                    </a:lnTo>
                                    <a:lnTo>
                                      <a:pt x="2322" y="1676"/>
                                    </a:lnTo>
                                    <a:lnTo>
                                      <a:pt x="2359" y="1758"/>
                                    </a:lnTo>
                                    <a:lnTo>
                                      <a:pt x="2393" y="1844"/>
                                    </a:lnTo>
                                    <a:lnTo>
                                      <a:pt x="2431" y="1929"/>
                                    </a:lnTo>
                                    <a:lnTo>
                                      <a:pt x="2464" y="2012"/>
                                    </a:lnTo>
                                    <a:lnTo>
                                      <a:pt x="2493" y="2095"/>
                                    </a:lnTo>
                                    <a:lnTo>
                                      <a:pt x="2518" y="2175"/>
                                    </a:lnTo>
                                    <a:lnTo>
                                      <a:pt x="2537" y="2255"/>
                                    </a:lnTo>
                                    <a:lnTo>
                                      <a:pt x="2552" y="2333"/>
                                    </a:lnTo>
                                    <a:lnTo>
                                      <a:pt x="2563" y="2409"/>
                                    </a:lnTo>
                                    <a:lnTo>
                                      <a:pt x="2569" y="2484"/>
                                    </a:lnTo>
                                    <a:lnTo>
                                      <a:pt x="2571" y="2557"/>
                                    </a:lnTo>
                                    <a:lnTo>
                                      <a:pt x="2570" y="2628"/>
                                    </a:lnTo>
                                    <a:lnTo>
                                      <a:pt x="2564" y="2698"/>
                                    </a:lnTo>
                                    <a:lnTo>
                                      <a:pt x="2556" y="2765"/>
                                    </a:lnTo>
                                    <a:lnTo>
                                      <a:pt x="2543" y="2830"/>
                                    </a:lnTo>
                                    <a:lnTo>
                                      <a:pt x="2525" y="2894"/>
                                    </a:lnTo>
                                    <a:lnTo>
                                      <a:pt x="2505" y="2956"/>
                                    </a:lnTo>
                                    <a:lnTo>
                                      <a:pt x="2481" y="3015"/>
                                    </a:lnTo>
                                    <a:lnTo>
                                      <a:pt x="2454" y="3072"/>
                                    </a:lnTo>
                                    <a:lnTo>
                                      <a:pt x="2424" y="3127"/>
                                    </a:lnTo>
                                    <a:lnTo>
                                      <a:pt x="2390" y="3179"/>
                                    </a:lnTo>
                                    <a:lnTo>
                                      <a:pt x="2353" y="3230"/>
                                    </a:lnTo>
                                    <a:lnTo>
                                      <a:pt x="2314" y="3278"/>
                                    </a:lnTo>
                                    <a:lnTo>
                                      <a:pt x="2271" y="3323"/>
                                    </a:lnTo>
                                    <a:lnTo>
                                      <a:pt x="2225" y="3367"/>
                                    </a:lnTo>
                                    <a:lnTo>
                                      <a:pt x="2176" y="3407"/>
                                    </a:lnTo>
                                    <a:lnTo>
                                      <a:pt x="2125" y="3445"/>
                                    </a:lnTo>
                                    <a:lnTo>
                                      <a:pt x="2072" y="3480"/>
                                    </a:lnTo>
                                    <a:lnTo>
                                      <a:pt x="2016" y="3512"/>
                                    </a:lnTo>
                                    <a:lnTo>
                                      <a:pt x="1958" y="3542"/>
                                    </a:lnTo>
                                    <a:lnTo>
                                      <a:pt x="1897" y="3569"/>
                                    </a:lnTo>
                                    <a:lnTo>
                                      <a:pt x="1835" y="3593"/>
                                    </a:lnTo>
                                    <a:lnTo>
                                      <a:pt x="1769" y="3614"/>
                                    </a:lnTo>
                                    <a:lnTo>
                                      <a:pt x="1702" y="3632"/>
                                    </a:lnTo>
                                    <a:lnTo>
                                      <a:pt x="1642" y="3644"/>
                                    </a:lnTo>
                                    <a:lnTo>
                                      <a:pt x="1581" y="3653"/>
                                    </a:lnTo>
                                    <a:lnTo>
                                      <a:pt x="1519" y="3660"/>
                                    </a:lnTo>
                                    <a:lnTo>
                                      <a:pt x="1456" y="3663"/>
                                    </a:lnTo>
                                    <a:lnTo>
                                      <a:pt x="1392" y="3663"/>
                                    </a:lnTo>
                                    <a:lnTo>
                                      <a:pt x="1328" y="3659"/>
                                    </a:lnTo>
                                    <a:lnTo>
                                      <a:pt x="1264" y="3652"/>
                                    </a:lnTo>
                                    <a:lnTo>
                                      <a:pt x="1200" y="3642"/>
                                    </a:lnTo>
                                    <a:lnTo>
                                      <a:pt x="1137" y="3628"/>
                                    </a:lnTo>
                                    <a:lnTo>
                                      <a:pt x="1073" y="3612"/>
                                    </a:lnTo>
                                    <a:lnTo>
                                      <a:pt x="1010" y="3590"/>
                                    </a:lnTo>
                                    <a:lnTo>
                                      <a:pt x="948" y="3565"/>
                                    </a:lnTo>
                                    <a:lnTo>
                                      <a:pt x="886" y="3537"/>
                                    </a:lnTo>
                                    <a:lnTo>
                                      <a:pt x="825" y="3505"/>
                                    </a:lnTo>
                                    <a:lnTo>
                                      <a:pt x="767" y="3470"/>
                                    </a:lnTo>
                                    <a:lnTo>
                                      <a:pt x="709" y="3429"/>
                                    </a:lnTo>
                                    <a:lnTo>
                                      <a:pt x="653" y="3385"/>
                                    </a:lnTo>
                                    <a:lnTo>
                                      <a:pt x="599" y="3338"/>
                                    </a:lnTo>
                                    <a:lnTo>
                                      <a:pt x="547" y="3286"/>
                                    </a:lnTo>
                                    <a:lnTo>
                                      <a:pt x="496" y="3229"/>
                                    </a:lnTo>
                                    <a:lnTo>
                                      <a:pt x="448" y="3170"/>
                                    </a:lnTo>
                                    <a:lnTo>
                                      <a:pt x="403" y="3105"/>
                                    </a:lnTo>
                                    <a:lnTo>
                                      <a:pt x="360" y="3036"/>
                                    </a:lnTo>
                                    <a:lnTo>
                                      <a:pt x="321" y="2963"/>
                                    </a:lnTo>
                                    <a:lnTo>
                                      <a:pt x="285" y="2886"/>
                                    </a:lnTo>
                                    <a:lnTo>
                                      <a:pt x="251" y="2803"/>
                                    </a:lnTo>
                                    <a:lnTo>
                                      <a:pt x="222" y="2716"/>
                                    </a:lnTo>
                                    <a:lnTo>
                                      <a:pt x="196" y="2625"/>
                                    </a:lnTo>
                                    <a:lnTo>
                                      <a:pt x="173" y="2529"/>
                                    </a:lnTo>
                                    <a:lnTo>
                                      <a:pt x="155" y="2429"/>
                                    </a:lnTo>
                                    <a:lnTo>
                                      <a:pt x="141" y="2323"/>
                                    </a:lnTo>
                                    <a:lnTo>
                                      <a:pt x="132" y="2213"/>
                                    </a:lnTo>
                                    <a:lnTo>
                                      <a:pt x="119" y="2118"/>
                                    </a:lnTo>
                                    <a:lnTo>
                                      <a:pt x="109" y="2026"/>
                                    </a:lnTo>
                                    <a:lnTo>
                                      <a:pt x="101" y="1934"/>
                                    </a:lnTo>
                                    <a:lnTo>
                                      <a:pt x="96" y="1844"/>
                                    </a:lnTo>
                                    <a:lnTo>
                                      <a:pt x="92" y="1755"/>
                                    </a:lnTo>
                                    <a:lnTo>
                                      <a:pt x="90" y="1669"/>
                                    </a:lnTo>
                                    <a:lnTo>
                                      <a:pt x="91" y="1583"/>
                                    </a:lnTo>
                                    <a:lnTo>
                                      <a:pt x="94" y="1500"/>
                                    </a:lnTo>
                                    <a:lnTo>
                                      <a:pt x="98" y="1420"/>
                                    </a:lnTo>
                                    <a:lnTo>
                                      <a:pt x="105" y="1340"/>
                                    </a:lnTo>
                                    <a:lnTo>
                                      <a:pt x="114" y="1264"/>
                                    </a:lnTo>
                                    <a:lnTo>
                                      <a:pt x="124" y="1189"/>
                                    </a:lnTo>
                                    <a:lnTo>
                                      <a:pt x="137" y="1117"/>
                                    </a:lnTo>
                                    <a:lnTo>
                                      <a:pt x="152" y="1047"/>
                                    </a:lnTo>
                                    <a:lnTo>
                                      <a:pt x="167" y="979"/>
                                    </a:lnTo>
                                    <a:lnTo>
                                      <a:pt x="185" y="914"/>
                                    </a:lnTo>
                                    <a:lnTo>
                                      <a:pt x="205" y="853"/>
                                    </a:lnTo>
                                    <a:lnTo>
                                      <a:pt x="226" y="792"/>
                                    </a:lnTo>
                                    <a:lnTo>
                                      <a:pt x="250" y="735"/>
                                    </a:lnTo>
                                    <a:lnTo>
                                      <a:pt x="275" y="681"/>
                                    </a:lnTo>
                                    <a:lnTo>
                                      <a:pt x="301" y="630"/>
                                    </a:lnTo>
                                    <a:lnTo>
                                      <a:pt x="330" y="581"/>
                                    </a:lnTo>
                                    <a:lnTo>
                                      <a:pt x="359" y="535"/>
                                    </a:lnTo>
                                    <a:lnTo>
                                      <a:pt x="391" y="494"/>
                                    </a:lnTo>
                                    <a:lnTo>
                                      <a:pt x="425" y="455"/>
                                    </a:lnTo>
                                    <a:lnTo>
                                      <a:pt x="459" y="418"/>
                                    </a:lnTo>
                                    <a:lnTo>
                                      <a:pt x="494" y="385"/>
                                    </a:lnTo>
                                    <a:lnTo>
                                      <a:pt x="532" y="356"/>
                                    </a:lnTo>
                                    <a:lnTo>
                                      <a:pt x="572" y="330"/>
                                    </a:lnTo>
                                    <a:lnTo>
                                      <a:pt x="612" y="308"/>
                                    </a:lnTo>
                                    <a:lnTo>
                                      <a:pt x="653" y="289"/>
                                    </a:lnTo>
                                    <a:lnTo>
                                      <a:pt x="696" y="27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6">
                                  <a:lumMod val="60000"/>
                                  <a:lumOff val="40000"/>
                                  <a:alpha val="74001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211" name="Group 291"/>
                        <wpg:cNvGrpSpPr>
                          <a:grpSpLocks/>
                        </wpg:cNvGrpSpPr>
                        <wpg:grpSpPr bwMode="auto">
                          <a:xfrm>
                            <a:off x="3233" y="7418"/>
                            <a:ext cx="3629" cy="3492"/>
                            <a:chOff x="3233" y="7418"/>
                            <a:chExt cx="3629" cy="3492"/>
                          </a:xfrm>
                        </wpg:grpSpPr>
                        <wpg:grpSp>
                          <wpg:cNvPr id="212" name="Group 114"/>
                          <wpg:cNvGrpSpPr>
                            <a:grpSpLocks/>
                          </wpg:cNvGrpSpPr>
                          <wpg:grpSpPr bwMode="auto">
                            <a:xfrm rot="1193317">
                              <a:off x="4901" y="7418"/>
                              <a:ext cx="1961" cy="1450"/>
                              <a:chOff x="6989" y="9560"/>
                              <a:chExt cx="4640" cy="3377"/>
                            </a:xfrm>
                          </wpg:grpSpPr>
                          <wps:wsp>
                            <wps:cNvPr id="213" name="Freeform 115"/>
                            <wps:cNvSpPr>
                              <a:spLocks/>
                            </wps:cNvSpPr>
                            <wps:spPr bwMode="auto">
                              <a:xfrm>
                                <a:off x="7108" y="9678"/>
                                <a:ext cx="4398" cy="3246"/>
                              </a:xfrm>
                              <a:custGeom>
                                <a:avLst/>
                                <a:gdLst>
                                  <a:gd name="T0" fmla="*/ 2239 w 4398"/>
                                  <a:gd name="T1" fmla="*/ 1860 h 3246"/>
                                  <a:gd name="T2" fmla="*/ 1548 w 4398"/>
                                  <a:gd name="T3" fmla="*/ 1143 h 3246"/>
                                  <a:gd name="T4" fmla="*/ 517 w 4398"/>
                                  <a:gd name="T5" fmla="*/ 845 h 3246"/>
                                  <a:gd name="T6" fmla="*/ 141 w 4398"/>
                                  <a:gd name="T7" fmla="*/ 1127 h 3246"/>
                                  <a:gd name="T8" fmla="*/ 0 w 4398"/>
                                  <a:gd name="T9" fmla="*/ 1503 h 3246"/>
                                  <a:gd name="T10" fmla="*/ 266 w 4398"/>
                                  <a:gd name="T11" fmla="*/ 1706 h 3246"/>
                                  <a:gd name="T12" fmla="*/ 751 w 4398"/>
                                  <a:gd name="T13" fmla="*/ 1831 h 3246"/>
                                  <a:gd name="T14" fmla="*/ 1548 w 4398"/>
                                  <a:gd name="T15" fmla="*/ 1894 h 3246"/>
                                  <a:gd name="T16" fmla="*/ 1910 w 4398"/>
                                  <a:gd name="T17" fmla="*/ 1925 h 3246"/>
                                  <a:gd name="T18" fmla="*/ 2176 w 4398"/>
                                  <a:gd name="T19" fmla="*/ 2098 h 3246"/>
                                  <a:gd name="T20" fmla="*/ 1637 w 4398"/>
                                  <a:gd name="T21" fmla="*/ 2237 h 3246"/>
                                  <a:gd name="T22" fmla="*/ 1666 w 4398"/>
                                  <a:gd name="T23" fmla="*/ 2583 h 3246"/>
                                  <a:gd name="T24" fmla="*/ 2220 w 4398"/>
                                  <a:gd name="T25" fmla="*/ 3183 h 3246"/>
                                  <a:gd name="T26" fmla="*/ 2685 w 4398"/>
                                  <a:gd name="T27" fmla="*/ 3246 h 3246"/>
                                  <a:gd name="T28" fmla="*/ 3491 w 4398"/>
                                  <a:gd name="T29" fmla="*/ 2836 h 3246"/>
                                  <a:gd name="T30" fmla="*/ 3640 w 4398"/>
                                  <a:gd name="T31" fmla="*/ 2424 h 3246"/>
                                  <a:gd name="T32" fmla="*/ 3028 w 4398"/>
                                  <a:gd name="T33" fmla="*/ 1885 h 3246"/>
                                  <a:gd name="T34" fmla="*/ 3156 w 4398"/>
                                  <a:gd name="T35" fmla="*/ 1323 h 3246"/>
                                  <a:gd name="T36" fmla="*/ 3542 w 4398"/>
                                  <a:gd name="T37" fmla="*/ 846 h 3246"/>
                                  <a:gd name="T38" fmla="*/ 4398 w 4398"/>
                                  <a:gd name="T39" fmla="*/ 235 h 3246"/>
                                  <a:gd name="T40" fmla="*/ 4227 w 4398"/>
                                  <a:gd name="T41" fmla="*/ 0 h 3246"/>
                                  <a:gd name="T42" fmla="*/ 3782 w 4398"/>
                                  <a:gd name="T43" fmla="*/ 9 h 3246"/>
                                  <a:gd name="T44" fmla="*/ 3322 w 4398"/>
                                  <a:gd name="T45" fmla="*/ 342 h 3246"/>
                                  <a:gd name="T46" fmla="*/ 2984 w 4398"/>
                                  <a:gd name="T47" fmla="*/ 987 h 3246"/>
                                  <a:gd name="T48" fmla="*/ 2915 w 4398"/>
                                  <a:gd name="T49" fmla="*/ 1263 h 3246"/>
                                  <a:gd name="T50" fmla="*/ 2925 w 4398"/>
                                  <a:gd name="T51" fmla="*/ 1748 h 3246"/>
                                  <a:gd name="T52" fmla="*/ 2432 w 4398"/>
                                  <a:gd name="T53" fmla="*/ 1409 h 3246"/>
                                  <a:gd name="T54" fmla="*/ 2582 w 4398"/>
                                  <a:gd name="T55" fmla="*/ 1880 h 3246"/>
                                  <a:gd name="T56" fmla="*/ 2144 w 4398"/>
                                  <a:gd name="T57" fmla="*/ 1596 h 3246"/>
                                  <a:gd name="T58" fmla="*/ 2430 w 4398"/>
                                  <a:gd name="T59" fmla="*/ 1988 h 3246"/>
                                  <a:gd name="T60" fmla="*/ 2239 w 4398"/>
                                  <a:gd name="T61" fmla="*/ 1860 h 324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</a:cxnLst>
                                <a:rect l="0" t="0" r="r" b="b"/>
                                <a:pathLst>
                                  <a:path w="4398" h="3246">
                                    <a:moveTo>
                                      <a:pt x="2239" y="1860"/>
                                    </a:moveTo>
                                    <a:cubicBezTo>
                                      <a:pt x="1893" y="1501"/>
                                      <a:pt x="1548" y="1143"/>
                                      <a:pt x="1548" y="1143"/>
                                    </a:cubicBezTo>
                                    <a:lnTo>
                                      <a:pt x="517" y="845"/>
                                    </a:lnTo>
                                    <a:lnTo>
                                      <a:pt x="141" y="1127"/>
                                    </a:lnTo>
                                    <a:lnTo>
                                      <a:pt x="0" y="1503"/>
                                    </a:lnTo>
                                    <a:lnTo>
                                      <a:pt x="266" y="1706"/>
                                    </a:lnTo>
                                    <a:lnTo>
                                      <a:pt x="751" y="1831"/>
                                    </a:lnTo>
                                    <a:lnTo>
                                      <a:pt x="1548" y="1894"/>
                                    </a:lnTo>
                                    <a:lnTo>
                                      <a:pt x="1910" y="1925"/>
                                    </a:lnTo>
                                    <a:cubicBezTo>
                                      <a:pt x="1910" y="1925"/>
                                      <a:pt x="2087" y="2007"/>
                                      <a:pt x="2176" y="2098"/>
                                    </a:cubicBezTo>
                                    <a:cubicBezTo>
                                      <a:pt x="2102" y="2115"/>
                                      <a:pt x="1681" y="2027"/>
                                      <a:pt x="1637" y="2237"/>
                                    </a:cubicBezTo>
                                    <a:cubicBezTo>
                                      <a:pt x="1651" y="2410"/>
                                      <a:pt x="1666" y="2583"/>
                                      <a:pt x="1666" y="2583"/>
                                    </a:cubicBezTo>
                                    <a:lnTo>
                                      <a:pt x="2220" y="3183"/>
                                    </a:lnTo>
                                    <a:lnTo>
                                      <a:pt x="2685" y="3246"/>
                                    </a:lnTo>
                                    <a:cubicBezTo>
                                      <a:pt x="2897" y="3188"/>
                                      <a:pt x="3332" y="2973"/>
                                      <a:pt x="3491" y="2836"/>
                                    </a:cubicBezTo>
                                    <a:cubicBezTo>
                                      <a:pt x="3630" y="2708"/>
                                      <a:pt x="3670" y="2526"/>
                                      <a:pt x="3640" y="2424"/>
                                    </a:cubicBezTo>
                                    <a:cubicBezTo>
                                      <a:pt x="3606" y="2090"/>
                                      <a:pt x="3155" y="1934"/>
                                      <a:pt x="3028" y="1885"/>
                                    </a:cubicBezTo>
                                    <a:cubicBezTo>
                                      <a:pt x="3023" y="1601"/>
                                      <a:pt x="3070" y="1496"/>
                                      <a:pt x="3156" y="1323"/>
                                    </a:cubicBezTo>
                                    <a:cubicBezTo>
                                      <a:pt x="3245" y="1124"/>
                                      <a:pt x="3335" y="1027"/>
                                      <a:pt x="3542" y="846"/>
                                    </a:cubicBezTo>
                                    <a:lnTo>
                                      <a:pt x="4398" y="235"/>
                                    </a:lnTo>
                                    <a:lnTo>
                                      <a:pt x="4227" y="0"/>
                                    </a:lnTo>
                                    <a:lnTo>
                                      <a:pt x="3782" y="9"/>
                                    </a:lnTo>
                                    <a:lnTo>
                                      <a:pt x="3322" y="342"/>
                                    </a:lnTo>
                                    <a:lnTo>
                                      <a:pt x="2984" y="987"/>
                                    </a:lnTo>
                                    <a:lnTo>
                                      <a:pt x="2915" y="1263"/>
                                    </a:lnTo>
                                    <a:cubicBezTo>
                                      <a:pt x="2915" y="1263"/>
                                      <a:pt x="2920" y="1505"/>
                                      <a:pt x="2925" y="1748"/>
                                    </a:cubicBezTo>
                                    <a:cubicBezTo>
                                      <a:pt x="2807" y="1566"/>
                                      <a:pt x="2778" y="1424"/>
                                      <a:pt x="2432" y="1409"/>
                                    </a:cubicBezTo>
                                    <a:cubicBezTo>
                                      <a:pt x="2383" y="1428"/>
                                      <a:pt x="2812" y="1478"/>
                                      <a:pt x="2582" y="1880"/>
                                    </a:cubicBezTo>
                                    <a:cubicBezTo>
                                      <a:pt x="2514" y="1640"/>
                                      <a:pt x="2278" y="1562"/>
                                      <a:pt x="2144" y="1596"/>
                                    </a:cubicBezTo>
                                    <a:cubicBezTo>
                                      <a:pt x="2215" y="1630"/>
                                      <a:pt x="2450" y="1669"/>
                                      <a:pt x="2430" y="1988"/>
                                    </a:cubicBezTo>
                                    <a:cubicBezTo>
                                      <a:pt x="2376" y="1939"/>
                                      <a:pt x="2386" y="1895"/>
                                      <a:pt x="2239" y="186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4" name="Freeform 116"/>
                            <wps:cNvSpPr>
                              <a:spLocks/>
                            </wps:cNvSpPr>
                            <wps:spPr bwMode="auto">
                              <a:xfrm>
                                <a:off x="9780" y="11556"/>
                                <a:ext cx="1045" cy="1365"/>
                              </a:xfrm>
                              <a:custGeom>
                                <a:avLst/>
                                <a:gdLst>
                                  <a:gd name="T0" fmla="*/ 352 w 1045"/>
                                  <a:gd name="T1" fmla="*/ 8 h 1365"/>
                                  <a:gd name="T2" fmla="*/ 973 w 1045"/>
                                  <a:gd name="T3" fmla="*/ 492 h 1365"/>
                                  <a:gd name="T4" fmla="*/ 734 w 1045"/>
                                  <a:gd name="T5" fmla="*/ 1048 h 1365"/>
                                  <a:gd name="T6" fmla="*/ 244 w 1045"/>
                                  <a:gd name="T7" fmla="*/ 1309 h 1365"/>
                                  <a:gd name="T8" fmla="*/ 0 w 1045"/>
                                  <a:gd name="T9" fmla="*/ 1365 h 1365"/>
                                  <a:gd name="T10" fmla="*/ 839 w 1045"/>
                                  <a:gd name="T11" fmla="*/ 470 h 1365"/>
                                  <a:gd name="T12" fmla="*/ 352 w 1045"/>
                                  <a:gd name="T13" fmla="*/ 8 h 136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1045" h="1365">
                                    <a:moveTo>
                                      <a:pt x="352" y="8"/>
                                    </a:moveTo>
                                    <a:cubicBezTo>
                                      <a:pt x="382" y="0"/>
                                      <a:pt x="923" y="220"/>
                                      <a:pt x="973" y="492"/>
                                    </a:cubicBezTo>
                                    <a:cubicBezTo>
                                      <a:pt x="1045" y="687"/>
                                      <a:pt x="962" y="827"/>
                                      <a:pt x="734" y="1048"/>
                                    </a:cubicBezTo>
                                    <a:cubicBezTo>
                                      <a:pt x="483" y="1194"/>
                                      <a:pt x="711" y="1076"/>
                                      <a:pt x="244" y="1309"/>
                                    </a:cubicBezTo>
                                    <a:cubicBezTo>
                                      <a:pt x="128" y="1348"/>
                                      <a:pt x="94" y="1365"/>
                                      <a:pt x="0" y="1365"/>
                                    </a:cubicBezTo>
                                    <a:cubicBezTo>
                                      <a:pt x="817" y="1020"/>
                                      <a:pt x="912" y="692"/>
                                      <a:pt x="839" y="470"/>
                                    </a:cubicBezTo>
                                    <a:cubicBezTo>
                                      <a:pt x="778" y="270"/>
                                      <a:pt x="453" y="104"/>
                                      <a:pt x="352" y="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215" name="Group 117"/>
                            <wpg:cNvGrpSpPr>
                              <a:grpSpLocks/>
                            </wpg:cNvGrpSpPr>
                            <wpg:grpSpPr bwMode="auto">
                              <a:xfrm>
                                <a:off x="6989" y="9560"/>
                                <a:ext cx="4640" cy="3377"/>
                                <a:chOff x="6989" y="9560"/>
                                <a:chExt cx="4640" cy="3377"/>
                              </a:xfrm>
                            </wpg:grpSpPr>
                            <wps:wsp>
                              <wps:cNvPr id="216" name="Freeform 118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6989" y="9560"/>
                                  <a:ext cx="4640" cy="3377"/>
                                </a:xfrm>
                                <a:custGeom>
                                  <a:avLst/>
                                  <a:gdLst>
                                    <a:gd name="T0" fmla="*/ 7650 w 19610"/>
                                    <a:gd name="T1" fmla="*/ 5489 h 14270"/>
                                    <a:gd name="T2" fmla="*/ 4160 w 19610"/>
                                    <a:gd name="T3" fmla="*/ 3771 h 14270"/>
                                    <a:gd name="T4" fmla="*/ 1119 w 19610"/>
                                    <a:gd name="T5" fmla="*/ 4088 h 14270"/>
                                    <a:gd name="T6" fmla="*/ 228 w 19610"/>
                                    <a:gd name="T7" fmla="*/ 6815 h 14270"/>
                                    <a:gd name="T8" fmla="*/ 4442 w 19610"/>
                                    <a:gd name="T9" fmla="*/ 8487 h 14270"/>
                                    <a:gd name="T10" fmla="*/ 8171 w 19610"/>
                                    <a:gd name="T11" fmla="*/ 8706 h 14270"/>
                                    <a:gd name="T12" fmla="*/ 9475 w 19610"/>
                                    <a:gd name="T13" fmla="*/ 9259 h 14270"/>
                                    <a:gd name="T14" fmla="*/ 7186 w 19610"/>
                                    <a:gd name="T15" fmla="*/ 10719 h 14270"/>
                                    <a:gd name="T16" fmla="*/ 11083 w 19610"/>
                                    <a:gd name="T17" fmla="*/ 14172 h 14270"/>
                                    <a:gd name="T18" fmla="*/ 12442 w 19610"/>
                                    <a:gd name="T19" fmla="*/ 14163 h 14270"/>
                                    <a:gd name="T20" fmla="*/ 15709 w 19610"/>
                                    <a:gd name="T21" fmla="*/ 12170 h 14270"/>
                                    <a:gd name="T22" fmla="*/ 14751 w 19610"/>
                                    <a:gd name="T23" fmla="*/ 9080 h 14270"/>
                                    <a:gd name="T24" fmla="*/ 15951 w 19610"/>
                                    <a:gd name="T25" fmla="*/ 3891 h 14270"/>
                                    <a:gd name="T26" fmla="*/ 19497 w 19610"/>
                                    <a:gd name="T27" fmla="*/ 877 h 14270"/>
                                    <a:gd name="T28" fmla="*/ 14213 w 19610"/>
                                    <a:gd name="T29" fmla="*/ 1563 h 14270"/>
                                    <a:gd name="T30" fmla="*/ 12771 w 19610"/>
                                    <a:gd name="T31" fmla="*/ 7520 h 14270"/>
                                    <a:gd name="T32" fmla="*/ 11881 w 19610"/>
                                    <a:gd name="T33" fmla="*/ 6648 h 14270"/>
                                    <a:gd name="T34" fmla="*/ 10519 w 19610"/>
                                    <a:gd name="T35" fmla="*/ 6501 h 14270"/>
                                    <a:gd name="T36" fmla="*/ 11512 w 19610"/>
                                    <a:gd name="T37" fmla="*/ 7127 h 14270"/>
                                    <a:gd name="T38" fmla="*/ 11293 w 19610"/>
                                    <a:gd name="T39" fmla="*/ 7998 h 14270"/>
                                    <a:gd name="T40" fmla="*/ 10244 w 19610"/>
                                    <a:gd name="T41" fmla="*/ 7185 h 14270"/>
                                    <a:gd name="T42" fmla="*/ 9780 w 19610"/>
                                    <a:gd name="T43" fmla="*/ 7352 h 14270"/>
                                    <a:gd name="T44" fmla="*/ 10657 w 19610"/>
                                    <a:gd name="T45" fmla="*/ 8182 h 14270"/>
                                    <a:gd name="T46" fmla="*/ 10560 w 19610"/>
                                    <a:gd name="T47" fmla="*/ 8565 h 14270"/>
                                    <a:gd name="T48" fmla="*/ 10138 w 19610"/>
                                    <a:gd name="T49" fmla="*/ 8327 h 14270"/>
                                    <a:gd name="T50" fmla="*/ 9485 w 19610"/>
                                    <a:gd name="T51" fmla="*/ 9004 h 14270"/>
                                    <a:gd name="T52" fmla="*/ 8266 w 19610"/>
                                    <a:gd name="T53" fmla="*/ 8485 h 14270"/>
                                    <a:gd name="T54" fmla="*/ 3481 w 19610"/>
                                    <a:gd name="T55" fmla="*/ 8043 h 14270"/>
                                    <a:gd name="T56" fmla="*/ 1388 w 19610"/>
                                    <a:gd name="T57" fmla="*/ 6308 h 14270"/>
                                    <a:gd name="T58" fmla="*/ 3985 w 19610"/>
                                    <a:gd name="T59" fmla="*/ 5032 h 14270"/>
                                    <a:gd name="T60" fmla="*/ 6668 w 19610"/>
                                    <a:gd name="T61" fmla="*/ 5753 h 14270"/>
                                    <a:gd name="T62" fmla="*/ 8944 w 19610"/>
                                    <a:gd name="T63" fmla="*/ 7479 h 14270"/>
                                    <a:gd name="T64" fmla="*/ 9637 w 19610"/>
                                    <a:gd name="T65" fmla="*/ 8405 h 14270"/>
                                    <a:gd name="T66" fmla="*/ 9529 w 19610"/>
                                    <a:gd name="T67" fmla="*/ 8656 h 14270"/>
                                    <a:gd name="T68" fmla="*/ 9867 w 19610"/>
                                    <a:gd name="T69" fmla="*/ 8974 h 14270"/>
                                    <a:gd name="T70" fmla="*/ 13276 w 19610"/>
                                    <a:gd name="T71" fmla="*/ 4894 h 14270"/>
                                    <a:gd name="T72" fmla="*/ 16875 w 19610"/>
                                    <a:gd name="T73" fmla="*/ 829 h 14270"/>
                                    <a:gd name="T74" fmla="*/ 17904 w 19610"/>
                                    <a:gd name="T75" fmla="*/ 2186 h 14270"/>
                                    <a:gd name="T76" fmla="*/ 14343 w 19610"/>
                                    <a:gd name="T77" fmla="*/ 4913 h 14270"/>
                                    <a:gd name="T78" fmla="*/ 13465 w 19610"/>
                                    <a:gd name="T79" fmla="*/ 6627 h 14270"/>
                                    <a:gd name="T80" fmla="*/ 13194 w 19610"/>
                                    <a:gd name="T81" fmla="*/ 7988 h 14270"/>
                                    <a:gd name="T82" fmla="*/ 13658 w 19610"/>
                                    <a:gd name="T83" fmla="*/ 8641 h 14270"/>
                                    <a:gd name="T84" fmla="*/ 15512 w 19610"/>
                                    <a:gd name="T85" fmla="*/ 9949 h 14270"/>
                                    <a:gd name="T86" fmla="*/ 15506 w 19610"/>
                                    <a:gd name="T87" fmla="*/ 11989 h 14270"/>
                                    <a:gd name="T88" fmla="*/ 13371 w 19610"/>
                                    <a:gd name="T89" fmla="*/ 13590 h 14270"/>
                                    <a:gd name="T90" fmla="*/ 10357 w 19610"/>
                                    <a:gd name="T91" fmla="*/ 13659 h 14270"/>
                                    <a:gd name="T92" fmla="*/ 7607 w 19610"/>
                                    <a:gd name="T93" fmla="*/ 10922 h 14270"/>
                                    <a:gd name="T94" fmla="*/ 7908 w 19610"/>
                                    <a:gd name="T95" fmla="*/ 9643 h 14270"/>
                                    <a:gd name="T96" fmla="*/ 9230 w 19610"/>
                                    <a:gd name="T97" fmla="*/ 9425 h 14270"/>
                                    <a:gd name="T98" fmla="*/ 9994 w 19610"/>
                                    <a:gd name="T99" fmla="*/ 9165 h 14270"/>
                                    <a:gd name="T100" fmla="*/ 9784 w 19610"/>
                                    <a:gd name="T101" fmla="*/ 8569 h 14270"/>
                                    <a:gd name="T102" fmla="*/ 10383 w 19610"/>
                                    <a:gd name="T103" fmla="*/ 8555 h 14270"/>
                                    <a:gd name="T104" fmla="*/ 10830 w 19610"/>
                                    <a:gd name="T105" fmla="*/ 8906 h 14270"/>
                                    <a:gd name="T106" fmla="*/ 10546 w 19610"/>
                                    <a:gd name="T107" fmla="*/ 7797 h 14270"/>
                                    <a:gd name="T108" fmla="*/ 10252 w 19610"/>
                                    <a:gd name="T109" fmla="*/ 7394 h 14270"/>
                                    <a:gd name="T110" fmla="*/ 11057 w 19610"/>
                                    <a:gd name="T111" fmla="*/ 7900 h 14270"/>
                                    <a:gd name="T112" fmla="*/ 11778 w 19610"/>
                                    <a:gd name="T113" fmla="*/ 7718 h 14270"/>
                                    <a:gd name="T114" fmla="*/ 11370 w 19610"/>
                                    <a:gd name="T115" fmla="*/ 6762 h 14270"/>
                                    <a:gd name="T116" fmla="*/ 12181 w 19610"/>
                                    <a:gd name="T117" fmla="*/ 7053 h 14270"/>
                                    <a:gd name="T118" fmla="*/ 12918 w 19610"/>
                                    <a:gd name="T119" fmla="*/ 8225 h 14270"/>
                                    <a:gd name="T120" fmla="*/ 12910 w 19610"/>
                                    <a:gd name="T121" fmla="*/ 7456 h 142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19610" h="14270">
                                      <a:moveTo>
                                        <a:pt x="9946" y="8316"/>
                                      </a:moveTo>
                                      <a:lnTo>
                                        <a:pt x="9814" y="8108"/>
                                      </a:lnTo>
                                      <a:lnTo>
                                        <a:pt x="9680" y="7905"/>
                                      </a:lnTo>
                                      <a:lnTo>
                                        <a:pt x="9548" y="7704"/>
                                      </a:lnTo>
                                      <a:lnTo>
                                        <a:pt x="9413" y="7509"/>
                                      </a:lnTo>
                                      <a:lnTo>
                                        <a:pt x="9278" y="7317"/>
                                      </a:lnTo>
                                      <a:lnTo>
                                        <a:pt x="9142" y="7129"/>
                                      </a:lnTo>
                                      <a:lnTo>
                                        <a:pt x="9003" y="6946"/>
                                      </a:lnTo>
                                      <a:lnTo>
                                        <a:pt x="8864" y="6767"/>
                                      </a:lnTo>
                                      <a:lnTo>
                                        <a:pt x="8723" y="6593"/>
                                      </a:lnTo>
                                      <a:lnTo>
                                        <a:pt x="8578" y="6422"/>
                                      </a:lnTo>
                                      <a:lnTo>
                                        <a:pt x="8431" y="6256"/>
                                      </a:lnTo>
                                      <a:lnTo>
                                        <a:pt x="8281" y="6094"/>
                                      </a:lnTo>
                                      <a:lnTo>
                                        <a:pt x="8129" y="5936"/>
                                      </a:lnTo>
                                      <a:lnTo>
                                        <a:pt x="7973" y="5782"/>
                                      </a:lnTo>
                                      <a:lnTo>
                                        <a:pt x="7814" y="5634"/>
                                      </a:lnTo>
                                      <a:lnTo>
                                        <a:pt x="7650" y="5489"/>
                                      </a:lnTo>
                                      <a:lnTo>
                                        <a:pt x="7483" y="5349"/>
                                      </a:lnTo>
                                      <a:lnTo>
                                        <a:pt x="7311" y="5215"/>
                                      </a:lnTo>
                                      <a:lnTo>
                                        <a:pt x="7136" y="5084"/>
                                      </a:lnTo>
                                      <a:lnTo>
                                        <a:pt x="6955" y="4957"/>
                                      </a:lnTo>
                                      <a:lnTo>
                                        <a:pt x="6768" y="4835"/>
                                      </a:lnTo>
                                      <a:lnTo>
                                        <a:pt x="6578" y="4719"/>
                                      </a:lnTo>
                                      <a:lnTo>
                                        <a:pt x="6381" y="4606"/>
                                      </a:lnTo>
                                      <a:lnTo>
                                        <a:pt x="6178" y="4499"/>
                                      </a:lnTo>
                                      <a:lnTo>
                                        <a:pt x="5971" y="4396"/>
                                      </a:lnTo>
                                      <a:lnTo>
                                        <a:pt x="5755" y="4297"/>
                                      </a:lnTo>
                                      <a:lnTo>
                                        <a:pt x="5534" y="4204"/>
                                      </a:lnTo>
                                      <a:lnTo>
                                        <a:pt x="5306" y="4115"/>
                                      </a:lnTo>
                                      <a:lnTo>
                                        <a:pt x="5071" y="4031"/>
                                      </a:lnTo>
                                      <a:lnTo>
                                        <a:pt x="4829" y="3952"/>
                                      </a:lnTo>
                                      <a:lnTo>
                                        <a:pt x="4579" y="3878"/>
                                      </a:lnTo>
                                      <a:lnTo>
                                        <a:pt x="4321" y="3808"/>
                                      </a:lnTo>
                                      <a:lnTo>
                                        <a:pt x="4160" y="3771"/>
                                      </a:lnTo>
                                      <a:lnTo>
                                        <a:pt x="3992" y="3739"/>
                                      </a:lnTo>
                                      <a:lnTo>
                                        <a:pt x="3818" y="3712"/>
                                      </a:lnTo>
                                      <a:lnTo>
                                        <a:pt x="3640" y="3691"/>
                                      </a:lnTo>
                                      <a:lnTo>
                                        <a:pt x="3460" y="3676"/>
                                      </a:lnTo>
                                      <a:lnTo>
                                        <a:pt x="3275" y="3667"/>
                                      </a:lnTo>
                                      <a:lnTo>
                                        <a:pt x="3089" y="3665"/>
                                      </a:lnTo>
                                      <a:lnTo>
                                        <a:pt x="2901" y="3669"/>
                                      </a:lnTo>
                                      <a:lnTo>
                                        <a:pt x="2713" y="3678"/>
                                      </a:lnTo>
                                      <a:lnTo>
                                        <a:pt x="2525" y="3696"/>
                                      </a:lnTo>
                                      <a:lnTo>
                                        <a:pt x="2338" y="3719"/>
                                      </a:lnTo>
                                      <a:lnTo>
                                        <a:pt x="2152" y="3749"/>
                                      </a:lnTo>
                                      <a:lnTo>
                                        <a:pt x="1969" y="3787"/>
                                      </a:lnTo>
                                      <a:lnTo>
                                        <a:pt x="1790" y="3832"/>
                                      </a:lnTo>
                                      <a:lnTo>
                                        <a:pt x="1614" y="3885"/>
                                      </a:lnTo>
                                      <a:lnTo>
                                        <a:pt x="1443" y="3944"/>
                                      </a:lnTo>
                                      <a:lnTo>
                                        <a:pt x="1278" y="4012"/>
                                      </a:lnTo>
                                      <a:lnTo>
                                        <a:pt x="1119" y="4088"/>
                                      </a:lnTo>
                                      <a:lnTo>
                                        <a:pt x="969" y="4171"/>
                                      </a:lnTo>
                                      <a:lnTo>
                                        <a:pt x="825" y="4262"/>
                                      </a:lnTo>
                                      <a:lnTo>
                                        <a:pt x="690" y="4362"/>
                                      </a:lnTo>
                                      <a:lnTo>
                                        <a:pt x="565" y="4471"/>
                                      </a:lnTo>
                                      <a:lnTo>
                                        <a:pt x="451" y="4588"/>
                                      </a:lnTo>
                                      <a:lnTo>
                                        <a:pt x="348" y="4714"/>
                                      </a:lnTo>
                                      <a:lnTo>
                                        <a:pt x="256" y="4849"/>
                                      </a:lnTo>
                                      <a:lnTo>
                                        <a:pt x="177" y="4992"/>
                                      </a:lnTo>
                                      <a:lnTo>
                                        <a:pt x="111" y="5144"/>
                                      </a:lnTo>
                                      <a:lnTo>
                                        <a:pt x="61" y="5306"/>
                                      </a:lnTo>
                                      <a:lnTo>
                                        <a:pt x="25" y="5478"/>
                                      </a:lnTo>
                                      <a:lnTo>
                                        <a:pt x="4" y="5660"/>
                                      </a:lnTo>
                                      <a:lnTo>
                                        <a:pt x="0" y="5850"/>
                                      </a:lnTo>
                                      <a:lnTo>
                                        <a:pt x="14" y="6052"/>
                                      </a:lnTo>
                                      <a:lnTo>
                                        <a:pt x="58" y="6328"/>
                                      </a:lnTo>
                                      <a:lnTo>
                                        <a:pt x="131" y="6581"/>
                                      </a:lnTo>
                                      <a:lnTo>
                                        <a:pt x="228" y="6815"/>
                                      </a:lnTo>
                                      <a:lnTo>
                                        <a:pt x="350" y="7028"/>
                                      </a:lnTo>
                                      <a:lnTo>
                                        <a:pt x="494" y="7222"/>
                                      </a:lnTo>
                                      <a:lnTo>
                                        <a:pt x="659" y="7399"/>
                                      </a:lnTo>
                                      <a:lnTo>
                                        <a:pt x="845" y="7559"/>
                                      </a:lnTo>
                                      <a:lnTo>
                                        <a:pt x="1049" y="7701"/>
                                      </a:lnTo>
                                      <a:lnTo>
                                        <a:pt x="1270" y="7829"/>
                                      </a:lnTo>
                                      <a:lnTo>
                                        <a:pt x="1508" y="7942"/>
                                      </a:lnTo>
                                      <a:lnTo>
                                        <a:pt x="1759" y="8042"/>
                                      </a:lnTo>
                                      <a:lnTo>
                                        <a:pt x="2024" y="8130"/>
                                      </a:lnTo>
                                      <a:lnTo>
                                        <a:pt x="2299" y="8205"/>
                                      </a:lnTo>
                                      <a:lnTo>
                                        <a:pt x="2585" y="8271"/>
                                      </a:lnTo>
                                      <a:lnTo>
                                        <a:pt x="2881" y="8327"/>
                                      </a:lnTo>
                                      <a:lnTo>
                                        <a:pt x="3184" y="8372"/>
                                      </a:lnTo>
                                      <a:lnTo>
                                        <a:pt x="3492" y="8411"/>
                                      </a:lnTo>
                                      <a:lnTo>
                                        <a:pt x="3806" y="8443"/>
                                      </a:lnTo>
                                      <a:lnTo>
                                        <a:pt x="4123" y="8468"/>
                                      </a:lnTo>
                                      <a:lnTo>
                                        <a:pt x="4442" y="8487"/>
                                      </a:lnTo>
                                      <a:lnTo>
                                        <a:pt x="4761" y="8504"/>
                                      </a:lnTo>
                                      <a:lnTo>
                                        <a:pt x="5079" y="8516"/>
                                      </a:lnTo>
                                      <a:lnTo>
                                        <a:pt x="5395" y="8526"/>
                                      </a:lnTo>
                                      <a:lnTo>
                                        <a:pt x="5708" y="8533"/>
                                      </a:lnTo>
                                      <a:lnTo>
                                        <a:pt x="6016" y="8541"/>
                                      </a:lnTo>
                                      <a:lnTo>
                                        <a:pt x="6317" y="8549"/>
                                      </a:lnTo>
                                      <a:lnTo>
                                        <a:pt x="6611" y="8558"/>
                                      </a:lnTo>
                                      <a:lnTo>
                                        <a:pt x="6896" y="8569"/>
                                      </a:lnTo>
                                      <a:lnTo>
                                        <a:pt x="7169" y="8583"/>
                                      </a:lnTo>
                                      <a:lnTo>
                                        <a:pt x="7431" y="8600"/>
                                      </a:lnTo>
                                      <a:lnTo>
                                        <a:pt x="7680" y="8623"/>
                                      </a:lnTo>
                                      <a:lnTo>
                                        <a:pt x="7915" y="8652"/>
                                      </a:lnTo>
                                      <a:lnTo>
                                        <a:pt x="7962" y="8659"/>
                                      </a:lnTo>
                                      <a:lnTo>
                                        <a:pt x="8013" y="8668"/>
                                      </a:lnTo>
                                      <a:lnTo>
                                        <a:pt x="8063" y="8679"/>
                                      </a:lnTo>
                                      <a:lnTo>
                                        <a:pt x="8117" y="8692"/>
                                      </a:lnTo>
                                      <a:lnTo>
                                        <a:pt x="8171" y="8706"/>
                                      </a:lnTo>
                                      <a:lnTo>
                                        <a:pt x="8227" y="8722"/>
                                      </a:lnTo>
                                      <a:lnTo>
                                        <a:pt x="8284" y="8740"/>
                                      </a:lnTo>
                                      <a:lnTo>
                                        <a:pt x="8342" y="8758"/>
                                      </a:lnTo>
                                      <a:lnTo>
                                        <a:pt x="8400" y="8778"/>
                                      </a:lnTo>
                                      <a:lnTo>
                                        <a:pt x="8459" y="8798"/>
                                      </a:lnTo>
                                      <a:lnTo>
                                        <a:pt x="8520" y="8820"/>
                                      </a:lnTo>
                                      <a:lnTo>
                                        <a:pt x="8579" y="8844"/>
                                      </a:lnTo>
                                      <a:lnTo>
                                        <a:pt x="8640" y="8867"/>
                                      </a:lnTo>
                                      <a:lnTo>
                                        <a:pt x="8700" y="8891"/>
                                      </a:lnTo>
                                      <a:lnTo>
                                        <a:pt x="8761" y="8917"/>
                                      </a:lnTo>
                                      <a:lnTo>
                                        <a:pt x="8822" y="8941"/>
                                      </a:lnTo>
                                      <a:lnTo>
                                        <a:pt x="8942" y="8995"/>
                                      </a:lnTo>
                                      <a:lnTo>
                                        <a:pt x="9058" y="9048"/>
                                      </a:lnTo>
                                      <a:lnTo>
                                        <a:pt x="9172" y="9102"/>
                                      </a:lnTo>
                                      <a:lnTo>
                                        <a:pt x="9279" y="9157"/>
                                      </a:lnTo>
                                      <a:lnTo>
                                        <a:pt x="9381" y="9209"/>
                                      </a:lnTo>
                                      <a:lnTo>
                                        <a:pt x="9475" y="9259"/>
                                      </a:lnTo>
                                      <a:lnTo>
                                        <a:pt x="9560" y="9309"/>
                                      </a:lnTo>
                                      <a:lnTo>
                                        <a:pt x="9636" y="9353"/>
                                      </a:lnTo>
                                      <a:lnTo>
                                        <a:pt x="9632" y="9356"/>
                                      </a:lnTo>
                                      <a:lnTo>
                                        <a:pt x="9629" y="9358"/>
                                      </a:lnTo>
                                      <a:lnTo>
                                        <a:pt x="9195" y="9299"/>
                                      </a:lnTo>
                                      <a:lnTo>
                                        <a:pt x="8807" y="9274"/>
                                      </a:lnTo>
                                      <a:lnTo>
                                        <a:pt x="8463" y="9283"/>
                                      </a:lnTo>
                                      <a:lnTo>
                                        <a:pt x="8164" y="9322"/>
                                      </a:lnTo>
                                      <a:lnTo>
                                        <a:pt x="7905" y="9390"/>
                                      </a:lnTo>
                                      <a:lnTo>
                                        <a:pt x="7687" y="9486"/>
                                      </a:lnTo>
                                      <a:lnTo>
                                        <a:pt x="7509" y="9606"/>
                                      </a:lnTo>
                                      <a:lnTo>
                                        <a:pt x="7370" y="9748"/>
                                      </a:lnTo>
                                      <a:lnTo>
                                        <a:pt x="7264" y="9910"/>
                                      </a:lnTo>
                                      <a:lnTo>
                                        <a:pt x="7196" y="10090"/>
                                      </a:lnTo>
                                      <a:lnTo>
                                        <a:pt x="7160" y="10287"/>
                                      </a:lnTo>
                                      <a:lnTo>
                                        <a:pt x="7158" y="10497"/>
                                      </a:lnTo>
                                      <a:lnTo>
                                        <a:pt x="7186" y="10719"/>
                                      </a:lnTo>
                                      <a:lnTo>
                                        <a:pt x="7245" y="10950"/>
                                      </a:lnTo>
                                      <a:lnTo>
                                        <a:pt x="7331" y="11189"/>
                                      </a:lnTo>
                                      <a:lnTo>
                                        <a:pt x="7444" y="11432"/>
                                      </a:lnTo>
                                      <a:lnTo>
                                        <a:pt x="7582" y="11680"/>
                                      </a:lnTo>
                                      <a:lnTo>
                                        <a:pt x="7746" y="11927"/>
                                      </a:lnTo>
                                      <a:lnTo>
                                        <a:pt x="7931" y="12173"/>
                                      </a:lnTo>
                                      <a:lnTo>
                                        <a:pt x="8138" y="12416"/>
                                      </a:lnTo>
                                      <a:lnTo>
                                        <a:pt x="8365" y="12652"/>
                                      </a:lnTo>
                                      <a:lnTo>
                                        <a:pt x="8610" y="12881"/>
                                      </a:lnTo>
                                      <a:lnTo>
                                        <a:pt x="8874" y="13100"/>
                                      </a:lnTo>
                                      <a:lnTo>
                                        <a:pt x="9152" y="13308"/>
                                      </a:lnTo>
                                      <a:lnTo>
                                        <a:pt x="9445" y="13499"/>
                                      </a:lnTo>
                                      <a:lnTo>
                                        <a:pt x="9752" y="13676"/>
                                      </a:lnTo>
                                      <a:lnTo>
                                        <a:pt x="10071" y="13833"/>
                                      </a:lnTo>
                                      <a:lnTo>
                                        <a:pt x="10400" y="13969"/>
                                      </a:lnTo>
                                      <a:lnTo>
                                        <a:pt x="10738" y="14083"/>
                                      </a:lnTo>
                                      <a:lnTo>
                                        <a:pt x="11083" y="14172"/>
                                      </a:lnTo>
                                      <a:lnTo>
                                        <a:pt x="11435" y="14233"/>
                                      </a:lnTo>
                                      <a:lnTo>
                                        <a:pt x="11791" y="14265"/>
                                      </a:lnTo>
                                      <a:lnTo>
                                        <a:pt x="11821" y="14267"/>
                                      </a:lnTo>
                                      <a:lnTo>
                                        <a:pt x="11852" y="14270"/>
                                      </a:lnTo>
                                      <a:lnTo>
                                        <a:pt x="11884" y="14270"/>
                                      </a:lnTo>
                                      <a:lnTo>
                                        <a:pt x="11916" y="14269"/>
                                      </a:lnTo>
                                      <a:lnTo>
                                        <a:pt x="11951" y="14267"/>
                                      </a:lnTo>
                                      <a:lnTo>
                                        <a:pt x="11986" y="14264"/>
                                      </a:lnTo>
                                      <a:lnTo>
                                        <a:pt x="12022" y="14260"/>
                                      </a:lnTo>
                                      <a:lnTo>
                                        <a:pt x="12057" y="14255"/>
                                      </a:lnTo>
                                      <a:lnTo>
                                        <a:pt x="12095" y="14249"/>
                                      </a:lnTo>
                                      <a:lnTo>
                                        <a:pt x="12133" y="14243"/>
                                      </a:lnTo>
                                      <a:lnTo>
                                        <a:pt x="12171" y="14234"/>
                                      </a:lnTo>
                                      <a:lnTo>
                                        <a:pt x="12210" y="14227"/>
                                      </a:lnTo>
                                      <a:lnTo>
                                        <a:pt x="12286" y="14207"/>
                                      </a:lnTo>
                                      <a:lnTo>
                                        <a:pt x="12365" y="14186"/>
                                      </a:lnTo>
                                      <a:lnTo>
                                        <a:pt x="12442" y="14163"/>
                                      </a:lnTo>
                                      <a:lnTo>
                                        <a:pt x="12519" y="14139"/>
                                      </a:lnTo>
                                      <a:lnTo>
                                        <a:pt x="12594" y="14114"/>
                                      </a:lnTo>
                                      <a:lnTo>
                                        <a:pt x="12667" y="14088"/>
                                      </a:lnTo>
                                      <a:lnTo>
                                        <a:pt x="12736" y="14063"/>
                                      </a:lnTo>
                                      <a:lnTo>
                                        <a:pt x="12802" y="14039"/>
                                      </a:lnTo>
                                      <a:lnTo>
                                        <a:pt x="12863" y="14015"/>
                                      </a:lnTo>
                                      <a:lnTo>
                                        <a:pt x="12918" y="13994"/>
                                      </a:lnTo>
                                      <a:lnTo>
                                        <a:pt x="13325" y="13826"/>
                                      </a:lnTo>
                                      <a:lnTo>
                                        <a:pt x="13703" y="13653"/>
                                      </a:lnTo>
                                      <a:lnTo>
                                        <a:pt x="14050" y="13476"/>
                                      </a:lnTo>
                                      <a:lnTo>
                                        <a:pt x="14370" y="13296"/>
                                      </a:lnTo>
                                      <a:lnTo>
                                        <a:pt x="14661" y="13115"/>
                                      </a:lnTo>
                                      <a:lnTo>
                                        <a:pt x="14925" y="12929"/>
                                      </a:lnTo>
                                      <a:lnTo>
                                        <a:pt x="15161" y="12742"/>
                                      </a:lnTo>
                                      <a:lnTo>
                                        <a:pt x="15370" y="12553"/>
                                      </a:lnTo>
                                      <a:lnTo>
                                        <a:pt x="15553" y="12361"/>
                                      </a:lnTo>
                                      <a:lnTo>
                                        <a:pt x="15709" y="12170"/>
                                      </a:lnTo>
                                      <a:lnTo>
                                        <a:pt x="15839" y="11978"/>
                                      </a:lnTo>
                                      <a:lnTo>
                                        <a:pt x="15944" y="11785"/>
                                      </a:lnTo>
                                      <a:lnTo>
                                        <a:pt x="16024" y="11591"/>
                                      </a:lnTo>
                                      <a:lnTo>
                                        <a:pt x="16080" y="11399"/>
                                      </a:lnTo>
                                      <a:lnTo>
                                        <a:pt x="16111" y="11206"/>
                                      </a:lnTo>
                                      <a:lnTo>
                                        <a:pt x="16118" y="11016"/>
                                      </a:lnTo>
                                      <a:lnTo>
                                        <a:pt x="16103" y="10825"/>
                                      </a:lnTo>
                                      <a:lnTo>
                                        <a:pt x="16064" y="10637"/>
                                      </a:lnTo>
                                      <a:lnTo>
                                        <a:pt x="16003" y="10452"/>
                                      </a:lnTo>
                                      <a:lnTo>
                                        <a:pt x="15919" y="10267"/>
                                      </a:lnTo>
                                      <a:lnTo>
                                        <a:pt x="15814" y="10087"/>
                                      </a:lnTo>
                                      <a:lnTo>
                                        <a:pt x="15688" y="9909"/>
                                      </a:lnTo>
                                      <a:lnTo>
                                        <a:pt x="15541" y="9735"/>
                                      </a:lnTo>
                                      <a:lnTo>
                                        <a:pt x="15374" y="9565"/>
                                      </a:lnTo>
                                      <a:lnTo>
                                        <a:pt x="15186" y="9399"/>
                                      </a:lnTo>
                                      <a:lnTo>
                                        <a:pt x="14978" y="9237"/>
                                      </a:lnTo>
                                      <a:lnTo>
                                        <a:pt x="14751" y="9080"/>
                                      </a:lnTo>
                                      <a:lnTo>
                                        <a:pt x="14507" y="8929"/>
                                      </a:lnTo>
                                      <a:lnTo>
                                        <a:pt x="14242" y="8783"/>
                                      </a:lnTo>
                                      <a:lnTo>
                                        <a:pt x="13960" y="8643"/>
                                      </a:lnTo>
                                      <a:lnTo>
                                        <a:pt x="13660" y="8511"/>
                                      </a:lnTo>
                                      <a:lnTo>
                                        <a:pt x="13344" y="8384"/>
                                      </a:lnTo>
                                      <a:lnTo>
                                        <a:pt x="13366" y="7875"/>
                                      </a:lnTo>
                                      <a:lnTo>
                                        <a:pt x="13438" y="7394"/>
                                      </a:lnTo>
                                      <a:lnTo>
                                        <a:pt x="13553" y="6940"/>
                                      </a:lnTo>
                                      <a:lnTo>
                                        <a:pt x="13709" y="6513"/>
                                      </a:lnTo>
                                      <a:lnTo>
                                        <a:pt x="13900" y="6110"/>
                                      </a:lnTo>
                                      <a:lnTo>
                                        <a:pt x="14126" y="5732"/>
                                      </a:lnTo>
                                      <a:lnTo>
                                        <a:pt x="14380" y="5375"/>
                                      </a:lnTo>
                                      <a:lnTo>
                                        <a:pt x="14660" y="5040"/>
                                      </a:lnTo>
                                      <a:lnTo>
                                        <a:pt x="14960" y="4726"/>
                                      </a:lnTo>
                                      <a:lnTo>
                                        <a:pt x="15278" y="4430"/>
                                      </a:lnTo>
                                      <a:lnTo>
                                        <a:pt x="15610" y="4152"/>
                                      </a:lnTo>
                                      <a:lnTo>
                                        <a:pt x="15951" y="3891"/>
                                      </a:lnTo>
                                      <a:lnTo>
                                        <a:pt x="16298" y="3646"/>
                                      </a:lnTo>
                                      <a:lnTo>
                                        <a:pt x="16648" y="3415"/>
                                      </a:lnTo>
                                      <a:lnTo>
                                        <a:pt x="16994" y="3197"/>
                                      </a:lnTo>
                                      <a:lnTo>
                                        <a:pt x="17335" y="2992"/>
                                      </a:lnTo>
                                      <a:lnTo>
                                        <a:pt x="17668" y="2797"/>
                                      </a:lnTo>
                                      <a:lnTo>
                                        <a:pt x="17986" y="2611"/>
                                      </a:lnTo>
                                      <a:lnTo>
                                        <a:pt x="18287" y="2434"/>
                                      </a:lnTo>
                                      <a:lnTo>
                                        <a:pt x="18567" y="2265"/>
                                      </a:lnTo>
                                      <a:lnTo>
                                        <a:pt x="18822" y="2101"/>
                                      </a:lnTo>
                                      <a:lnTo>
                                        <a:pt x="19047" y="1943"/>
                                      </a:lnTo>
                                      <a:lnTo>
                                        <a:pt x="19241" y="1790"/>
                                      </a:lnTo>
                                      <a:lnTo>
                                        <a:pt x="19397" y="1638"/>
                                      </a:lnTo>
                                      <a:lnTo>
                                        <a:pt x="19514" y="1487"/>
                                      </a:lnTo>
                                      <a:lnTo>
                                        <a:pt x="19586" y="1337"/>
                                      </a:lnTo>
                                      <a:lnTo>
                                        <a:pt x="19610" y="1186"/>
                                      </a:lnTo>
                                      <a:lnTo>
                                        <a:pt x="19582" y="1034"/>
                                      </a:lnTo>
                                      <a:lnTo>
                                        <a:pt x="19497" y="877"/>
                                      </a:lnTo>
                                      <a:lnTo>
                                        <a:pt x="19354" y="717"/>
                                      </a:lnTo>
                                      <a:lnTo>
                                        <a:pt x="19146" y="550"/>
                                      </a:lnTo>
                                      <a:lnTo>
                                        <a:pt x="18872" y="378"/>
                                      </a:lnTo>
                                      <a:lnTo>
                                        <a:pt x="18428" y="216"/>
                                      </a:lnTo>
                                      <a:lnTo>
                                        <a:pt x="18000" y="101"/>
                                      </a:lnTo>
                                      <a:lnTo>
                                        <a:pt x="17590" y="30"/>
                                      </a:lnTo>
                                      <a:lnTo>
                                        <a:pt x="17198" y="0"/>
                                      </a:lnTo>
                                      <a:lnTo>
                                        <a:pt x="16824" y="11"/>
                                      </a:lnTo>
                                      <a:lnTo>
                                        <a:pt x="16467" y="59"/>
                                      </a:lnTo>
                                      <a:lnTo>
                                        <a:pt x="16127" y="143"/>
                                      </a:lnTo>
                                      <a:lnTo>
                                        <a:pt x="15803" y="262"/>
                                      </a:lnTo>
                                      <a:lnTo>
                                        <a:pt x="15497" y="412"/>
                                      </a:lnTo>
                                      <a:lnTo>
                                        <a:pt x="15207" y="591"/>
                                      </a:lnTo>
                                      <a:lnTo>
                                        <a:pt x="14934" y="798"/>
                                      </a:lnTo>
                                      <a:lnTo>
                                        <a:pt x="14677" y="1030"/>
                                      </a:lnTo>
                                      <a:lnTo>
                                        <a:pt x="14437" y="1286"/>
                                      </a:lnTo>
                                      <a:lnTo>
                                        <a:pt x="14213" y="1563"/>
                                      </a:lnTo>
                                      <a:lnTo>
                                        <a:pt x="14006" y="1860"/>
                                      </a:lnTo>
                                      <a:lnTo>
                                        <a:pt x="13814" y="2173"/>
                                      </a:lnTo>
                                      <a:lnTo>
                                        <a:pt x="13638" y="2502"/>
                                      </a:lnTo>
                                      <a:lnTo>
                                        <a:pt x="13479" y="2844"/>
                                      </a:lnTo>
                                      <a:lnTo>
                                        <a:pt x="13334" y="3196"/>
                                      </a:lnTo>
                                      <a:lnTo>
                                        <a:pt x="13205" y="3557"/>
                                      </a:lnTo>
                                      <a:lnTo>
                                        <a:pt x="13091" y="3925"/>
                                      </a:lnTo>
                                      <a:lnTo>
                                        <a:pt x="12993" y="4298"/>
                                      </a:lnTo>
                                      <a:lnTo>
                                        <a:pt x="12910" y="4673"/>
                                      </a:lnTo>
                                      <a:lnTo>
                                        <a:pt x="12840" y="5049"/>
                                      </a:lnTo>
                                      <a:lnTo>
                                        <a:pt x="12787" y="5424"/>
                                      </a:lnTo>
                                      <a:lnTo>
                                        <a:pt x="12749" y="5794"/>
                                      </a:lnTo>
                                      <a:lnTo>
                                        <a:pt x="12724" y="6158"/>
                                      </a:lnTo>
                                      <a:lnTo>
                                        <a:pt x="12714" y="6516"/>
                                      </a:lnTo>
                                      <a:lnTo>
                                        <a:pt x="12719" y="6863"/>
                                      </a:lnTo>
                                      <a:lnTo>
                                        <a:pt x="12738" y="7199"/>
                                      </a:lnTo>
                                      <a:lnTo>
                                        <a:pt x="12771" y="7520"/>
                                      </a:lnTo>
                                      <a:lnTo>
                                        <a:pt x="12818" y="7826"/>
                                      </a:lnTo>
                                      <a:lnTo>
                                        <a:pt x="12782" y="7717"/>
                                      </a:lnTo>
                                      <a:lnTo>
                                        <a:pt x="12744" y="7613"/>
                                      </a:lnTo>
                                      <a:lnTo>
                                        <a:pt x="12702" y="7514"/>
                                      </a:lnTo>
                                      <a:lnTo>
                                        <a:pt x="12656" y="7421"/>
                                      </a:lnTo>
                                      <a:lnTo>
                                        <a:pt x="12607" y="7332"/>
                                      </a:lnTo>
                                      <a:lnTo>
                                        <a:pt x="12555" y="7247"/>
                                      </a:lnTo>
                                      <a:lnTo>
                                        <a:pt x="12499" y="7168"/>
                                      </a:lnTo>
                                      <a:lnTo>
                                        <a:pt x="12441" y="7092"/>
                                      </a:lnTo>
                                      <a:lnTo>
                                        <a:pt x="12379" y="7022"/>
                                      </a:lnTo>
                                      <a:lnTo>
                                        <a:pt x="12316" y="6956"/>
                                      </a:lnTo>
                                      <a:lnTo>
                                        <a:pt x="12249" y="6894"/>
                                      </a:lnTo>
                                      <a:lnTo>
                                        <a:pt x="12180" y="6836"/>
                                      </a:lnTo>
                                      <a:lnTo>
                                        <a:pt x="12108" y="6783"/>
                                      </a:lnTo>
                                      <a:lnTo>
                                        <a:pt x="12035" y="6734"/>
                                      </a:lnTo>
                                      <a:lnTo>
                                        <a:pt x="11958" y="6689"/>
                                      </a:lnTo>
                                      <a:lnTo>
                                        <a:pt x="11881" y="6648"/>
                                      </a:lnTo>
                                      <a:lnTo>
                                        <a:pt x="11800" y="6611"/>
                                      </a:lnTo>
                                      <a:lnTo>
                                        <a:pt x="11719" y="6578"/>
                                      </a:lnTo>
                                      <a:lnTo>
                                        <a:pt x="11634" y="6549"/>
                                      </a:lnTo>
                                      <a:lnTo>
                                        <a:pt x="11549" y="6523"/>
                                      </a:lnTo>
                                      <a:lnTo>
                                        <a:pt x="11462" y="6502"/>
                                      </a:lnTo>
                                      <a:lnTo>
                                        <a:pt x="11373" y="6484"/>
                                      </a:lnTo>
                                      <a:lnTo>
                                        <a:pt x="11284" y="6470"/>
                                      </a:lnTo>
                                      <a:lnTo>
                                        <a:pt x="11193" y="6459"/>
                                      </a:lnTo>
                                      <a:lnTo>
                                        <a:pt x="11101" y="6452"/>
                                      </a:lnTo>
                                      <a:lnTo>
                                        <a:pt x="11007" y="6447"/>
                                      </a:lnTo>
                                      <a:lnTo>
                                        <a:pt x="10913" y="6447"/>
                                      </a:lnTo>
                                      <a:lnTo>
                                        <a:pt x="10819" y="6449"/>
                                      </a:lnTo>
                                      <a:lnTo>
                                        <a:pt x="10723" y="6455"/>
                                      </a:lnTo>
                                      <a:lnTo>
                                        <a:pt x="10626" y="6464"/>
                                      </a:lnTo>
                                      <a:lnTo>
                                        <a:pt x="10530" y="6475"/>
                                      </a:lnTo>
                                      <a:lnTo>
                                        <a:pt x="10433" y="6490"/>
                                      </a:lnTo>
                                      <a:lnTo>
                                        <a:pt x="10519" y="6501"/>
                                      </a:lnTo>
                                      <a:lnTo>
                                        <a:pt x="10603" y="6515"/>
                                      </a:lnTo>
                                      <a:lnTo>
                                        <a:pt x="10683" y="6531"/>
                                      </a:lnTo>
                                      <a:lnTo>
                                        <a:pt x="10762" y="6550"/>
                                      </a:lnTo>
                                      <a:lnTo>
                                        <a:pt x="10837" y="6573"/>
                                      </a:lnTo>
                                      <a:lnTo>
                                        <a:pt x="10910" y="6597"/>
                                      </a:lnTo>
                                      <a:lnTo>
                                        <a:pt x="10979" y="6626"/>
                                      </a:lnTo>
                                      <a:lnTo>
                                        <a:pt x="11044" y="6656"/>
                                      </a:lnTo>
                                      <a:lnTo>
                                        <a:pt x="11107" y="6690"/>
                                      </a:lnTo>
                                      <a:lnTo>
                                        <a:pt x="11167" y="6726"/>
                                      </a:lnTo>
                                      <a:lnTo>
                                        <a:pt x="11224" y="6766"/>
                                      </a:lnTo>
                                      <a:lnTo>
                                        <a:pt x="11276" y="6809"/>
                                      </a:lnTo>
                                      <a:lnTo>
                                        <a:pt x="11325" y="6855"/>
                                      </a:lnTo>
                                      <a:lnTo>
                                        <a:pt x="11370" y="6903"/>
                                      </a:lnTo>
                                      <a:lnTo>
                                        <a:pt x="11412" y="6954"/>
                                      </a:lnTo>
                                      <a:lnTo>
                                        <a:pt x="11449" y="7008"/>
                                      </a:lnTo>
                                      <a:lnTo>
                                        <a:pt x="11482" y="7066"/>
                                      </a:lnTo>
                                      <a:lnTo>
                                        <a:pt x="11512" y="7127"/>
                                      </a:lnTo>
                                      <a:lnTo>
                                        <a:pt x="11537" y="7190"/>
                                      </a:lnTo>
                                      <a:lnTo>
                                        <a:pt x="11558" y="7257"/>
                                      </a:lnTo>
                                      <a:lnTo>
                                        <a:pt x="11574" y="7326"/>
                                      </a:lnTo>
                                      <a:lnTo>
                                        <a:pt x="11586" y="7399"/>
                                      </a:lnTo>
                                      <a:lnTo>
                                        <a:pt x="11594" y="7474"/>
                                      </a:lnTo>
                                      <a:lnTo>
                                        <a:pt x="11597" y="7554"/>
                                      </a:lnTo>
                                      <a:lnTo>
                                        <a:pt x="11595" y="7635"/>
                                      </a:lnTo>
                                      <a:lnTo>
                                        <a:pt x="11589" y="7719"/>
                                      </a:lnTo>
                                      <a:lnTo>
                                        <a:pt x="11576" y="7808"/>
                                      </a:lnTo>
                                      <a:lnTo>
                                        <a:pt x="11560" y="7899"/>
                                      </a:lnTo>
                                      <a:lnTo>
                                        <a:pt x="11538" y="7993"/>
                                      </a:lnTo>
                                      <a:lnTo>
                                        <a:pt x="11511" y="8090"/>
                                      </a:lnTo>
                                      <a:lnTo>
                                        <a:pt x="11479" y="8191"/>
                                      </a:lnTo>
                                      <a:lnTo>
                                        <a:pt x="11441" y="8294"/>
                                      </a:lnTo>
                                      <a:lnTo>
                                        <a:pt x="11393" y="8189"/>
                                      </a:lnTo>
                                      <a:lnTo>
                                        <a:pt x="11344" y="8090"/>
                                      </a:lnTo>
                                      <a:lnTo>
                                        <a:pt x="11293" y="7998"/>
                                      </a:lnTo>
                                      <a:lnTo>
                                        <a:pt x="11241" y="7911"/>
                                      </a:lnTo>
                                      <a:lnTo>
                                        <a:pt x="11188" y="7829"/>
                                      </a:lnTo>
                                      <a:lnTo>
                                        <a:pt x="11133" y="7753"/>
                                      </a:lnTo>
                                      <a:lnTo>
                                        <a:pt x="11079" y="7682"/>
                                      </a:lnTo>
                                      <a:lnTo>
                                        <a:pt x="11022" y="7617"/>
                                      </a:lnTo>
                                      <a:lnTo>
                                        <a:pt x="10964" y="7556"/>
                                      </a:lnTo>
                                      <a:lnTo>
                                        <a:pt x="10905" y="7500"/>
                                      </a:lnTo>
                                      <a:lnTo>
                                        <a:pt x="10844" y="7450"/>
                                      </a:lnTo>
                                      <a:lnTo>
                                        <a:pt x="10782" y="7404"/>
                                      </a:lnTo>
                                      <a:lnTo>
                                        <a:pt x="10719" y="7362"/>
                                      </a:lnTo>
                                      <a:lnTo>
                                        <a:pt x="10655" y="7325"/>
                                      </a:lnTo>
                                      <a:lnTo>
                                        <a:pt x="10589" y="7291"/>
                                      </a:lnTo>
                                      <a:lnTo>
                                        <a:pt x="10522" y="7263"/>
                                      </a:lnTo>
                                      <a:lnTo>
                                        <a:pt x="10454" y="7237"/>
                                      </a:lnTo>
                                      <a:lnTo>
                                        <a:pt x="10386" y="7216"/>
                                      </a:lnTo>
                                      <a:lnTo>
                                        <a:pt x="10316" y="7199"/>
                                      </a:lnTo>
                                      <a:lnTo>
                                        <a:pt x="10244" y="7185"/>
                                      </a:lnTo>
                                      <a:lnTo>
                                        <a:pt x="10171" y="7174"/>
                                      </a:lnTo>
                                      <a:lnTo>
                                        <a:pt x="10097" y="7166"/>
                                      </a:lnTo>
                                      <a:lnTo>
                                        <a:pt x="10021" y="7162"/>
                                      </a:lnTo>
                                      <a:lnTo>
                                        <a:pt x="9945" y="7160"/>
                                      </a:lnTo>
                                      <a:lnTo>
                                        <a:pt x="9867" y="7162"/>
                                      </a:lnTo>
                                      <a:lnTo>
                                        <a:pt x="9788" y="7166"/>
                                      </a:lnTo>
                                      <a:lnTo>
                                        <a:pt x="9707" y="7173"/>
                                      </a:lnTo>
                                      <a:lnTo>
                                        <a:pt x="9626" y="7181"/>
                                      </a:lnTo>
                                      <a:lnTo>
                                        <a:pt x="9543" y="7194"/>
                                      </a:lnTo>
                                      <a:lnTo>
                                        <a:pt x="9459" y="7206"/>
                                      </a:lnTo>
                                      <a:lnTo>
                                        <a:pt x="9373" y="7222"/>
                                      </a:lnTo>
                                      <a:lnTo>
                                        <a:pt x="9287" y="7239"/>
                                      </a:lnTo>
                                      <a:lnTo>
                                        <a:pt x="9394" y="7254"/>
                                      </a:lnTo>
                                      <a:lnTo>
                                        <a:pt x="9498" y="7274"/>
                                      </a:lnTo>
                                      <a:lnTo>
                                        <a:pt x="9597" y="7296"/>
                                      </a:lnTo>
                                      <a:lnTo>
                                        <a:pt x="9691" y="7322"/>
                                      </a:lnTo>
                                      <a:lnTo>
                                        <a:pt x="9780" y="7352"/>
                                      </a:lnTo>
                                      <a:lnTo>
                                        <a:pt x="9864" y="7384"/>
                                      </a:lnTo>
                                      <a:lnTo>
                                        <a:pt x="9944" y="7419"/>
                                      </a:lnTo>
                                      <a:lnTo>
                                        <a:pt x="10019" y="7457"/>
                                      </a:lnTo>
                                      <a:lnTo>
                                        <a:pt x="10091" y="7497"/>
                                      </a:lnTo>
                                      <a:lnTo>
                                        <a:pt x="10158" y="7540"/>
                                      </a:lnTo>
                                      <a:lnTo>
                                        <a:pt x="10219" y="7585"/>
                                      </a:lnTo>
                                      <a:lnTo>
                                        <a:pt x="10278" y="7632"/>
                                      </a:lnTo>
                                      <a:lnTo>
                                        <a:pt x="10332" y="7680"/>
                                      </a:lnTo>
                                      <a:lnTo>
                                        <a:pt x="10383" y="7730"/>
                                      </a:lnTo>
                                      <a:lnTo>
                                        <a:pt x="10430" y="7784"/>
                                      </a:lnTo>
                                      <a:lnTo>
                                        <a:pt x="10473" y="7837"/>
                                      </a:lnTo>
                                      <a:lnTo>
                                        <a:pt x="10511" y="7892"/>
                                      </a:lnTo>
                                      <a:lnTo>
                                        <a:pt x="10547" y="7948"/>
                                      </a:lnTo>
                                      <a:lnTo>
                                        <a:pt x="10579" y="8005"/>
                                      </a:lnTo>
                                      <a:lnTo>
                                        <a:pt x="10609" y="8063"/>
                                      </a:lnTo>
                                      <a:lnTo>
                                        <a:pt x="10634" y="8123"/>
                                      </a:lnTo>
                                      <a:lnTo>
                                        <a:pt x="10657" y="8182"/>
                                      </a:lnTo>
                                      <a:lnTo>
                                        <a:pt x="10676" y="8241"/>
                                      </a:lnTo>
                                      <a:lnTo>
                                        <a:pt x="10693" y="8301"/>
                                      </a:lnTo>
                                      <a:lnTo>
                                        <a:pt x="10707" y="8361"/>
                                      </a:lnTo>
                                      <a:lnTo>
                                        <a:pt x="10717" y="8422"/>
                                      </a:lnTo>
                                      <a:lnTo>
                                        <a:pt x="10725" y="8481"/>
                                      </a:lnTo>
                                      <a:lnTo>
                                        <a:pt x="10730" y="8541"/>
                                      </a:lnTo>
                                      <a:lnTo>
                                        <a:pt x="10734" y="8600"/>
                                      </a:lnTo>
                                      <a:lnTo>
                                        <a:pt x="10734" y="8658"/>
                                      </a:lnTo>
                                      <a:lnTo>
                                        <a:pt x="10733" y="8716"/>
                                      </a:lnTo>
                                      <a:lnTo>
                                        <a:pt x="10728" y="8772"/>
                                      </a:lnTo>
                                      <a:lnTo>
                                        <a:pt x="10704" y="8739"/>
                                      </a:lnTo>
                                      <a:lnTo>
                                        <a:pt x="10681" y="8706"/>
                                      </a:lnTo>
                                      <a:lnTo>
                                        <a:pt x="10657" y="8675"/>
                                      </a:lnTo>
                                      <a:lnTo>
                                        <a:pt x="10632" y="8646"/>
                                      </a:lnTo>
                                      <a:lnTo>
                                        <a:pt x="10609" y="8617"/>
                                      </a:lnTo>
                                      <a:lnTo>
                                        <a:pt x="10584" y="8591"/>
                                      </a:lnTo>
                                      <a:lnTo>
                                        <a:pt x="10560" y="8565"/>
                                      </a:lnTo>
                                      <a:lnTo>
                                        <a:pt x="10535" y="8542"/>
                                      </a:lnTo>
                                      <a:lnTo>
                                        <a:pt x="10511" y="8520"/>
                                      </a:lnTo>
                                      <a:lnTo>
                                        <a:pt x="10487" y="8499"/>
                                      </a:lnTo>
                                      <a:lnTo>
                                        <a:pt x="10462" y="8479"/>
                                      </a:lnTo>
                                      <a:lnTo>
                                        <a:pt x="10436" y="8460"/>
                                      </a:lnTo>
                                      <a:lnTo>
                                        <a:pt x="10411" y="8443"/>
                                      </a:lnTo>
                                      <a:lnTo>
                                        <a:pt x="10386" y="8426"/>
                                      </a:lnTo>
                                      <a:lnTo>
                                        <a:pt x="10362" y="8411"/>
                                      </a:lnTo>
                                      <a:lnTo>
                                        <a:pt x="10337" y="8397"/>
                                      </a:lnTo>
                                      <a:lnTo>
                                        <a:pt x="10312" y="8385"/>
                                      </a:lnTo>
                                      <a:lnTo>
                                        <a:pt x="10287" y="8374"/>
                                      </a:lnTo>
                                      <a:lnTo>
                                        <a:pt x="10261" y="8363"/>
                                      </a:lnTo>
                                      <a:lnTo>
                                        <a:pt x="10237" y="8354"/>
                                      </a:lnTo>
                                      <a:lnTo>
                                        <a:pt x="10212" y="8345"/>
                                      </a:lnTo>
                                      <a:lnTo>
                                        <a:pt x="10187" y="8338"/>
                                      </a:lnTo>
                                      <a:lnTo>
                                        <a:pt x="10162" y="8332"/>
                                      </a:lnTo>
                                      <a:lnTo>
                                        <a:pt x="10138" y="8327"/>
                                      </a:lnTo>
                                      <a:lnTo>
                                        <a:pt x="10114" y="8322"/>
                                      </a:lnTo>
                                      <a:lnTo>
                                        <a:pt x="10089" y="8319"/>
                                      </a:lnTo>
                                      <a:lnTo>
                                        <a:pt x="10065" y="8317"/>
                                      </a:lnTo>
                                      <a:lnTo>
                                        <a:pt x="10041" y="8314"/>
                                      </a:lnTo>
                                      <a:lnTo>
                                        <a:pt x="10017" y="8314"/>
                                      </a:lnTo>
                                      <a:lnTo>
                                        <a:pt x="9993" y="8314"/>
                                      </a:lnTo>
                                      <a:lnTo>
                                        <a:pt x="9970" y="8314"/>
                                      </a:lnTo>
                                      <a:lnTo>
                                        <a:pt x="9946" y="8316"/>
                                      </a:lnTo>
                                      <a:close/>
                                      <a:moveTo>
                                        <a:pt x="9737" y="9260"/>
                                      </a:moveTo>
                                      <a:lnTo>
                                        <a:pt x="9721" y="9232"/>
                                      </a:lnTo>
                                      <a:lnTo>
                                        <a:pt x="9700" y="9202"/>
                                      </a:lnTo>
                                      <a:lnTo>
                                        <a:pt x="9674" y="9171"/>
                                      </a:lnTo>
                                      <a:lnTo>
                                        <a:pt x="9644" y="9139"/>
                                      </a:lnTo>
                                      <a:lnTo>
                                        <a:pt x="9611" y="9107"/>
                                      </a:lnTo>
                                      <a:lnTo>
                                        <a:pt x="9572" y="9074"/>
                                      </a:lnTo>
                                      <a:lnTo>
                                        <a:pt x="9530" y="9039"/>
                                      </a:lnTo>
                                      <a:lnTo>
                                        <a:pt x="9485" y="9004"/>
                                      </a:lnTo>
                                      <a:lnTo>
                                        <a:pt x="9434" y="8970"/>
                                      </a:lnTo>
                                      <a:lnTo>
                                        <a:pt x="9381" y="8935"/>
                                      </a:lnTo>
                                      <a:lnTo>
                                        <a:pt x="9325" y="8899"/>
                                      </a:lnTo>
                                      <a:lnTo>
                                        <a:pt x="9264" y="8865"/>
                                      </a:lnTo>
                                      <a:lnTo>
                                        <a:pt x="9203" y="8830"/>
                                      </a:lnTo>
                                      <a:lnTo>
                                        <a:pt x="9137" y="8795"/>
                                      </a:lnTo>
                                      <a:lnTo>
                                        <a:pt x="9068" y="8762"/>
                                      </a:lnTo>
                                      <a:lnTo>
                                        <a:pt x="8997" y="8729"/>
                                      </a:lnTo>
                                      <a:lnTo>
                                        <a:pt x="8923" y="8696"/>
                                      </a:lnTo>
                                      <a:lnTo>
                                        <a:pt x="8848" y="8666"/>
                                      </a:lnTo>
                                      <a:lnTo>
                                        <a:pt x="8770" y="8636"/>
                                      </a:lnTo>
                                      <a:lnTo>
                                        <a:pt x="8691" y="8606"/>
                                      </a:lnTo>
                                      <a:lnTo>
                                        <a:pt x="8609" y="8579"/>
                                      </a:lnTo>
                                      <a:lnTo>
                                        <a:pt x="8525" y="8553"/>
                                      </a:lnTo>
                                      <a:lnTo>
                                        <a:pt x="8441" y="8528"/>
                                      </a:lnTo>
                                      <a:lnTo>
                                        <a:pt x="8354" y="8506"/>
                                      </a:lnTo>
                                      <a:lnTo>
                                        <a:pt x="8266" y="8485"/>
                                      </a:lnTo>
                                      <a:lnTo>
                                        <a:pt x="8178" y="8466"/>
                                      </a:lnTo>
                                      <a:lnTo>
                                        <a:pt x="8089" y="8450"/>
                                      </a:lnTo>
                                      <a:lnTo>
                                        <a:pt x="7999" y="8435"/>
                                      </a:lnTo>
                                      <a:lnTo>
                                        <a:pt x="7909" y="8424"/>
                                      </a:lnTo>
                                      <a:lnTo>
                                        <a:pt x="7817" y="8416"/>
                                      </a:lnTo>
                                      <a:lnTo>
                                        <a:pt x="7726" y="8410"/>
                                      </a:lnTo>
                                      <a:lnTo>
                                        <a:pt x="7634" y="8406"/>
                                      </a:lnTo>
                                      <a:lnTo>
                                        <a:pt x="7139" y="8395"/>
                                      </a:lnTo>
                                      <a:lnTo>
                                        <a:pt x="6661" y="8377"/>
                                      </a:lnTo>
                                      <a:lnTo>
                                        <a:pt x="6199" y="8354"/>
                                      </a:lnTo>
                                      <a:lnTo>
                                        <a:pt x="5754" y="8325"/>
                                      </a:lnTo>
                                      <a:lnTo>
                                        <a:pt x="5329" y="8292"/>
                                      </a:lnTo>
                                      <a:lnTo>
                                        <a:pt x="4920" y="8252"/>
                                      </a:lnTo>
                                      <a:lnTo>
                                        <a:pt x="4531" y="8208"/>
                                      </a:lnTo>
                                      <a:lnTo>
                                        <a:pt x="4161" y="8158"/>
                                      </a:lnTo>
                                      <a:lnTo>
                                        <a:pt x="3811" y="8103"/>
                                      </a:lnTo>
                                      <a:lnTo>
                                        <a:pt x="3481" y="8043"/>
                                      </a:lnTo>
                                      <a:lnTo>
                                        <a:pt x="3170" y="7978"/>
                                      </a:lnTo>
                                      <a:lnTo>
                                        <a:pt x="2882" y="7909"/>
                                      </a:lnTo>
                                      <a:lnTo>
                                        <a:pt x="2615" y="7833"/>
                                      </a:lnTo>
                                      <a:lnTo>
                                        <a:pt x="2370" y="7754"/>
                                      </a:lnTo>
                                      <a:lnTo>
                                        <a:pt x="2147" y="7669"/>
                                      </a:lnTo>
                                      <a:lnTo>
                                        <a:pt x="1947" y="7580"/>
                                      </a:lnTo>
                                      <a:lnTo>
                                        <a:pt x="1771" y="7486"/>
                                      </a:lnTo>
                                      <a:lnTo>
                                        <a:pt x="1618" y="7388"/>
                                      </a:lnTo>
                                      <a:lnTo>
                                        <a:pt x="1489" y="7285"/>
                                      </a:lnTo>
                                      <a:lnTo>
                                        <a:pt x="1385" y="7178"/>
                                      </a:lnTo>
                                      <a:lnTo>
                                        <a:pt x="1307" y="7066"/>
                                      </a:lnTo>
                                      <a:lnTo>
                                        <a:pt x="1254" y="6950"/>
                                      </a:lnTo>
                                      <a:lnTo>
                                        <a:pt x="1227" y="6830"/>
                                      </a:lnTo>
                                      <a:lnTo>
                                        <a:pt x="1226" y="6705"/>
                                      </a:lnTo>
                                      <a:lnTo>
                                        <a:pt x="1253" y="6576"/>
                                      </a:lnTo>
                                      <a:lnTo>
                                        <a:pt x="1306" y="6444"/>
                                      </a:lnTo>
                                      <a:lnTo>
                                        <a:pt x="1388" y="6308"/>
                                      </a:lnTo>
                                      <a:lnTo>
                                        <a:pt x="1498" y="6167"/>
                                      </a:lnTo>
                                      <a:lnTo>
                                        <a:pt x="1638" y="6022"/>
                                      </a:lnTo>
                                      <a:lnTo>
                                        <a:pt x="1806" y="5875"/>
                                      </a:lnTo>
                                      <a:lnTo>
                                        <a:pt x="2003" y="5723"/>
                                      </a:lnTo>
                                      <a:lnTo>
                                        <a:pt x="2231" y="5567"/>
                                      </a:lnTo>
                                      <a:lnTo>
                                        <a:pt x="2366" y="5484"/>
                                      </a:lnTo>
                                      <a:lnTo>
                                        <a:pt x="2505" y="5409"/>
                                      </a:lnTo>
                                      <a:lnTo>
                                        <a:pt x="2645" y="5340"/>
                                      </a:lnTo>
                                      <a:lnTo>
                                        <a:pt x="2787" y="5279"/>
                                      </a:lnTo>
                                      <a:lnTo>
                                        <a:pt x="2930" y="5225"/>
                                      </a:lnTo>
                                      <a:lnTo>
                                        <a:pt x="3076" y="5178"/>
                                      </a:lnTo>
                                      <a:lnTo>
                                        <a:pt x="3225" y="5137"/>
                                      </a:lnTo>
                                      <a:lnTo>
                                        <a:pt x="3374" y="5102"/>
                                      </a:lnTo>
                                      <a:lnTo>
                                        <a:pt x="3525" y="5075"/>
                                      </a:lnTo>
                                      <a:lnTo>
                                        <a:pt x="3677" y="5055"/>
                                      </a:lnTo>
                                      <a:lnTo>
                                        <a:pt x="3831" y="5040"/>
                                      </a:lnTo>
                                      <a:lnTo>
                                        <a:pt x="3985" y="5032"/>
                                      </a:lnTo>
                                      <a:lnTo>
                                        <a:pt x="4141" y="5030"/>
                                      </a:lnTo>
                                      <a:lnTo>
                                        <a:pt x="4298" y="5034"/>
                                      </a:lnTo>
                                      <a:lnTo>
                                        <a:pt x="4455" y="5045"/>
                                      </a:lnTo>
                                      <a:lnTo>
                                        <a:pt x="4614" y="5060"/>
                                      </a:lnTo>
                                      <a:lnTo>
                                        <a:pt x="4772" y="5082"/>
                                      </a:lnTo>
                                      <a:lnTo>
                                        <a:pt x="4930" y="5110"/>
                                      </a:lnTo>
                                      <a:lnTo>
                                        <a:pt x="5090" y="5143"/>
                                      </a:lnTo>
                                      <a:lnTo>
                                        <a:pt x="5249" y="5181"/>
                                      </a:lnTo>
                                      <a:lnTo>
                                        <a:pt x="5409" y="5225"/>
                                      </a:lnTo>
                                      <a:lnTo>
                                        <a:pt x="5567" y="5274"/>
                                      </a:lnTo>
                                      <a:lnTo>
                                        <a:pt x="5727" y="5327"/>
                                      </a:lnTo>
                                      <a:lnTo>
                                        <a:pt x="5885" y="5387"/>
                                      </a:lnTo>
                                      <a:lnTo>
                                        <a:pt x="6044" y="5451"/>
                                      </a:lnTo>
                                      <a:lnTo>
                                        <a:pt x="6201" y="5519"/>
                                      </a:lnTo>
                                      <a:lnTo>
                                        <a:pt x="6356" y="5593"/>
                                      </a:lnTo>
                                      <a:lnTo>
                                        <a:pt x="6512" y="5671"/>
                                      </a:lnTo>
                                      <a:lnTo>
                                        <a:pt x="6668" y="5753"/>
                                      </a:lnTo>
                                      <a:lnTo>
                                        <a:pt x="6822" y="5841"/>
                                      </a:lnTo>
                                      <a:lnTo>
                                        <a:pt x="6974" y="5931"/>
                                      </a:lnTo>
                                      <a:lnTo>
                                        <a:pt x="7125" y="6026"/>
                                      </a:lnTo>
                                      <a:lnTo>
                                        <a:pt x="7175" y="6059"/>
                                      </a:lnTo>
                                      <a:lnTo>
                                        <a:pt x="7233" y="6100"/>
                                      </a:lnTo>
                                      <a:lnTo>
                                        <a:pt x="7298" y="6147"/>
                                      </a:lnTo>
                                      <a:lnTo>
                                        <a:pt x="7368" y="6199"/>
                                      </a:lnTo>
                                      <a:lnTo>
                                        <a:pt x="7444" y="6256"/>
                                      </a:lnTo>
                                      <a:lnTo>
                                        <a:pt x="7525" y="6319"/>
                                      </a:lnTo>
                                      <a:lnTo>
                                        <a:pt x="7612" y="6386"/>
                                      </a:lnTo>
                                      <a:lnTo>
                                        <a:pt x="7702" y="6456"/>
                                      </a:lnTo>
                                      <a:lnTo>
                                        <a:pt x="7894" y="6610"/>
                                      </a:lnTo>
                                      <a:lnTo>
                                        <a:pt x="8097" y="6774"/>
                                      </a:lnTo>
                                      <a:lnTo>
                                        <a:pt x="8307" y="6946"/>
                                      </a:lnTo>
                                      <a:lnTo>
                                        <a:pt x="8521" y="7123"/>
                                      </a:lnTo>
                                      <a:lnTo>
                                        <a:pt x="8734" y="7301"/>
                                      </a:lnTo>
                                      <a:lnTo>
                                        <a:pt x="8944" y="7479"/>
                                      </a:lnTo>
                                      <a:lnTo>
                                        <a:pt x="9147" y="7651"/>
                                      </a:lnTo>
                                      <a:lnTo>
                                        <a:pt x="9337" y="7815"/>
                                      </a:lnTo>
                                      <a:lnTo>
                                        <a:pt x="9513" y="7967"/>
                                      </a:lnTo>
                                      <a:lnTo>
                                        <a:pt x="9669" y="8104"/>
                                      </a:lnTo>
                                      <a:lnTo>
                                        <a:pt x="9803" y="8223"/>
                                      </a:lnTo>
                                      <a:lnTo>
                                        <a:pt x="9910" y="8320"/>
                                      </a:lnTo>
                                      <a:lnTo>
                                        <a:pt x="9883" y="8324"/>
                                      </a:lnTo>
                                      <a:lnTo>
                                        <a:pt x="9857" y="8329"/>
                                      </a:lnTo>
                                      <a:lnTo>
                                        <a:pt x="9831" y="8334"/>
                                      </a:lnTo>
                                      <a:lnTo>
                                        <a:pt x="9806" y="8340"/>
                                      </a:lnTo>
                                      <a:lnTo>
                                        <a:pt x="9780" y="8348"/>
                                      </a:lnTo>
                                      <a:lnTo>
                                        <a:pt x="9756" y="8356"/>
                                      </a:lnTo>
                                      <a:lnTo>
                                        <a:pt x="9731" y="8365"/>
                                      </a:lnTo>
                                      <a:lnTo>
                                        <a:pt x="9707" y="8374"/>
                                      </a:lnTo>
                                      <a:lnTo>
                                        <a:pt x="9684" y="8384"/>
                                      </a:lnTo>
                                      <a:lnTo>
                                        <a:pt x="9660" y="8395"/>
                                      </a:lnTo>
                                      <a:lnTo>
                                        <a:pt x="9637" y="8405"/>
                                      </a:lnTo>
                                      <a:lnTo>
                                        <a:pt x="9615" y="8417"/>
                                      </a:lnTo>
                                      <a:lnTo>
                                        <a:pt x="9571" y="8440"/>
                                      </a:lnTo>
                                      <a:lnTo>
                                        <a:pt x="9529" y="8466"/>
                                      </a:lnTo>
                                      <a:lnTo>
                                        <a:pt x="9491" y="8494"/>
                                      </a:lnTo>
                                      <a:lnTo>
                                        <a:pt x="9452" y="8522"/>
                                      </a:lnTo>
                                      <a:lnTo>
                                        <a:pt x="9418" y="8551"/>
                                      </a:lnTo>
                                      <a:lnTo>
                                        <a:pt x="9386" y="8580"/>
                                      </a:lnTo>
                                      <a:lnTo>
                                        <a:pt x="9356" y="8609"/>
                                      </a:lnTo>
                                      <a:lnTo>
                                        <a:pt x="9329" y="8638"/>
                                      </a:lnTo>
                                      <a:lnTo>
                                        <a:pt x="9304" y="8667"/>
                                      </a:lnTo>
                                      <a:lnTo>
                                        <a:pt x="9283" y="8694"/>
                                      </a:lnTo>
                                      <a:lnTo>
                                        <a:pt x="9328" y="8680"/>
                                      </a:lnTo>
                                      <a:lnTo>
                                        <a:pt x="9371" y="8669"/>
                                      </a:lnTo>
                                      <a:lnTo>
                                        <a:pt x="9412" y="8662"/>
                                      </a:lnTo>
                                      <a:lnTo>
                                        <a:pt x="9452" y="8657"/>
                                      </a:lnTo>
                                      <a:lnTo>
                                        <a:pt x="9492" y="8656"/>
                                      </a:lnTo>
                                      <a:lnTo>
                                        <a:pt x="9529" y="8656"/>
                                      </a:lnTo>
                                      <a:lnTo>
                                        <a:pt x="9565" y="8659"/>
                                      </a:lnTo>
                                      <a:lnTo>
                                        <a:pt x="9600" y="8666"/>
                                      </a:lnTo>
                                      <a:lnTo>
                                        <a:pt x="9632" y="8673"/>
                                      </a:lnTo>
                                      <a:lnTo>
                                        <a:pt x="9663" y="8684"/>
                                      </a:lnTo>
                                      <a:lnTo>
                                        <a:pt x="9692" y="8696"/>
                                      </a:lnTo>
                                      <a:lnTo>
                                        <a:pt x="9720" y="8710"/>
                                      </a:lnTo>
                                      <a:lnTo>
                                        <a:pt x="9744" y="8727"/>
                                      </a:lnTo>
                                      <a:lnTo>
                                        <a:pt x="9767" y="8746"/>
                                      </a:lnTo>
                                      <a:lnTo>
                                        <a:pt x="9788" y="8766"/>
                                      </a:lnTo>
                                      <a:lnTo>
                                        <a:pt x="9806" y="8787"/>
                                      </a:lnTo>
                                      <a:lnTo>
                                        <a:pt x="9822" y="8810"/>
                                      </a:lnTo>
                                      <a:lnTo>
                                        <a:pt x="9836" y="8835"/>
                                      </a:lnTo>
                                      <a:lnTo>
                                        <a:pt x="9847" y="8861"/>
                                      </a:lnTo>
                                      <a:lnTo>
                                        <a:pt x="9857" y="8887"/>
                                      </a:lnTo>
                                      <a:lnTo>
                                        <a:pt x="9863" y="8915"/>
                                      </a:lnTo>
                                      <a:lnTo>
                                        <a:pt x="9866" y="8944"/>
                                      </a:lnTo>
                                      <a:lnTo>
                                        <a:pt x="9867" y="8974"/>
                                      </a:lnTo>
                                      <a:lnTo>
                                        <a:pt x="9864" y="9004"/>
                                      </a:lnTo>
                                      <a:lnTo>
                                        <a:pt x="9859" y="9035"/>
                                      </a:lnTo>
                                      <a:lnTo>
                                        <a:pt x="9852" y="9068"/>
                                      </a:lnTo>
                                      <a:lnTo>
                                        <a:pt x="9841" y="9098"/>
                                      </a:lnTo>
                                      <a:lnTo>
                                        <a:pt x="9826" y="9132"/>
                                      </a:lnTo>
                                      <a:lnTo>
                                        <a:pt x="9809" y="9164"/>
                                      </a:lnTo>
                                      <a:lnTo>
                                        <a:pt x="9788" y="9196"/>
                                      </a:lnTo>
                                      <a:lnTo>
                                        <a:pt x="9764" y="9228"/>
                                      </a:lnTo>
                                      <a:lnTo>
                                        <a:pt x="9737" y="9260"/>
                                      </a:lnTo>
                                      <a:close/>
                                      <a:moveTo>
                                        <a:pt x="12915" y="7201"/>
                                      </a:moveTo>
                                      <a:lnTo>
                                        <a:pt x="12896" y="6887"/>
                                      </a:lnTo>
                                      <a:lnTo>
                                        <a:pt x="12903" y="6564"/>
                                      </a:lnTo>
                                      <a:lnTo>
                                        <a:pt x="12934" y="6236"/>
                                      </a:lnTo>
                                      <a:lnTo>
                                        <a:pt x="12989" y="5904"/>
                                      </a:lnTo>
                                      <a:lnTo>
                                        <a:pt x="13064" y="5568"/>
                                      </a:lnTo>
                                      <a:lnTo>
                                        <a:pt x="13161" y="5231"/>
                                      </a:lnTo>
                                      <a:lnTo>
                                        <a:pt x="13276" y="4894"/>
                                      </a:lnTo>
                                      <a:lnTo>
                                        <a:pt x="13409" y="4560"/>
                                      </a:lnTo>
                                      <a:lnTo>
                                        <a:pt x="13558" y="4230"/>
                                      </a:lnTo>
                                      <a:lnTo>
                                        <a:pt x="13722" y="3904"/>
                                      </a:lnTo>
                                      <a:lnTo>
                                        <a:pt x="13900" y="3586"/>
                                      </a:lnTo>
                                      <a:lnTo>
                                        <a:pt x="14091" y="3275"/>
                                      </a:lnTo>
                                      <a:lnTo>
                                        <a:pt x="14293" y="2976"/>
                                      </a:lnTo>
                                      <a:lnTo>
                                        <a:pt x="14504" y="2689"/>
                                      </a:lnTo>
                                      <a:lnTo>
                                        <a:pt x="14724" y="2414"/>
                                      </a:lnTo>
                                      <a:lnTo>
                                        <a:pt x="14952" y="2156"/>
                                      </a:lnTo>
                                      <a:lnTo>
                                        <a:pt x="15184" y="1913"/>
                                      </a:lnTo>
                                      <a:lnTo>
                                        <a:pt x="15423" y="1690"/>
                                      </a:lnTo>
                                      <a:lnTo>
                                        <a:pt x="15664" y="1487"/>
                                      </a:lnTo>
                                      <a:lnTo>
                                        <a:pt x="15907" y="1305"/>
                                      </a:lnTo>
                                      <a:lnTo>
                                        <a:pt x="16152" y="1147"/>
                                      </a:lnTo>
                                      <a:lnTo>
                                        <a:pt x="16395" y="1013"/>
                                      </a:lnTo>
                                      <a:lnTo>
                                        <a:pt x="16636" y="907"/>
                                      </a:lnTo>
                                      <a:lnTo>
                                        <a:pt x="16875" y="829"/>
                                      </a:lnTo>
                                      <a:lnTo>
                                        <a:pt x="17109" y="780"/>
                                      </a:lnTo>
                                      <a:lnTo>
                                        <a:pt x="17337" y="764"/>
                                      </a:lnTo>
                                      <a:lnTo>
                                        <a:pt x="17558" y="782"/>
                                      </a:lnTo>
                                      <a:lnTo>
                                        <a:pt x="17771" y="834"/>
                                      </a:lnTo>
                                      <a:lnTo>
                                        <a:pt x="17974" y="923"/>
                                      </a:lnTo>
                                      <a:lnTo>
                                        <a:pt x="18165" y="1049"/>
                                      </a:lnTo>
                                      <a:lnTo>
                                        <a:pt x="18345" y="1216"/>
                                      </a:lnTo>
                                      <a:lnTo>
                                        <a:pt x="18512" y="1424"/>
                                      </a:lnTo>
                                      <a:lnTo>
                                        <a:pt x="18519" y="1500"/>
                                      </a:lnTo>
                                      <a:lnTo>
                                        <a:pt x="18504" y="1578"/>
                                      </a:lnTo>
                                      <a:lnTo>
                                        <a:pt x="18471" y="1657"/>
                                      </a:lnTo>
                                      <a:lnTo>
                                        <a:pt x="18418" y="1739"/>
                                      </a:lnTo>
                                      <a:lnTo>
                                        <a:pt x="18346" y="1823"/>
                                      </a:lnTo>
                                      <a:lnTo>
                                        <a:pt x="18258" y="1910"/>
                                      </a:lnTo>
                                      <a:lnTo>
                                        <a:pt x="18154" y="1999"/>
                                      </a:lnTo>
                                      <a:lnTo>
                                        <a:pt x="18037" y="2090"/>
                                      </a:lnTo>
                                      <a:lnTo>
                                        <a:pt x="17904" y="2186"/>
                                      </a:lnTo>
                                      <a:lnTo>
                                        <a:pt x="17761" y="2285"/>
                                      </a:lnTo>
                                      <a:lnTo>
                                        <a:pt x="17605" y="2387"/>
                                      </a:lnTo>
                                      <a:lnTo>
                                        <a:pt x="17440" y="2492"/>
                                      </a:lnTo>
                                      <a:lnTo>
                                        <a:pt x="17084" y="2717"/>
                                      </a:lnTo>
                                      <a:lnTo>
                                        <a:pt x="16701" y="2961"/>
                                      </a:lnTo>
                                      <a:lnTo>
                                        <a:pt x="16502" y="3090"/>
                                      </a:lnTo>
                                      <a:lnTo>
                                        <a:pt x="16300" y="3225"/>
                                      </a:lnTo>
                                      <a:lnTo>
                                        <a:pt x="16095" y="3364"/>
                                      </a:lnTo>
                                      <a:lnTo>
                                        <a:pt x="15889" y="3510"/>
                                      </a:lnTo>
                                      <a:lnTo>
                                        <a:pt x="15684" y="3662"/>
                                      </a:lnTo>
                                      <a:lnTo>
                                        <a:pt x="15480" y="3819"/>
                                      </a:lnTo>
                                      <a:lnTo>
                                        <a:pt x="15278" y="3985"/>
                                      </a:lnTo>
                                      <a:lnTo>
                                        <a:pt x="15080" y="4156"/>
                                      </a:lnTo>
                                      <a:lnTo>
                                        <a:pt x="14886" y="4334"/>
                                      </a:lnTo>
                                      <a:lnTo>
                                        <a:pt x="14698" y="4520"/>
                                      </a:lnTo>
                                      <a:lnTo>
                                        <a:pt x="14516" y="4712"/>
                                      </a:lnTo>
                                      <a:lnTo>
                                        <a:pt x="14343" y="4913"/>
                                      </a:lnTo>
                                      <a:lnTo>
                                        <a:pt x="14179" y="5122"/>
                                      </a:lnTo>
                                      <a:lnTo>
                                        <a:pt x="14025" y="5338"/>
                                      </a:lnTo>
                                      <a:lnTo>
                                        <a:pt x="13882" y="5563"/>
                                      </a:lnTo>
                                      <a:lnTo>
                                        <a:pt x="13752" y="5797"/>
                                      </a:lnTo>
                                      <a:lnTo>
                                        <a:pt x="13725" y="5853"/>
                                      </a:lnTo>
                                      <a:lnTo>
                                        <a:pt x="13699" y="5909"/>
                                      </a:lnTo>
                                      <a:lnTo>
                                        <a:pt x="13674" y="5965"/>
                                      </a:lnTo>
                                      <a:lnTo>
                                        <a:pt x="13651" y="6024"/>
                                      </a:lnTo>
                                      <a:lnTo>
                                        <a:pt x="13628" y="6082"/>
                                      </a:lnTo>
                                      <a:lnTo>
                                        <a:pt x="13607" y="6141"/>
                                      </a:lnTo>
                                      <a:lnTo>
                                        <a:pt x="13586" y="6200"/>
                                      </a:lnTo>
                                      <a:lnTo>
                                        <a:pt x="13568" y="6261"/>
                                      </a:lnTo>
                                      <a:lnTo>
                                        <a:pt x="13548" y="6320"/>
                                      </a:lnTo>
                                      <a:lnTo>
                                        <a:pt x="13531" y="6381"/>
                                      </a:lnTo>
                                      <a:lnTo>
                                        <a:pt x="13513" y="6443"/>
                                      </a:lnTo>
                                      <a:lnTo>
                                        <a:pt x="13496" y="6503"/>
                                      </a:lnTo>
                                      <a:lnTo>
                                        <a:pt x="13465" y="6627"/>
                                      </a:lnTo>
                                      <a:lnTo>
                                        <a:pt x="13435" y="6750"/>
                                      </a:lnTo>
                                      <a:lnTo>
                                        <a:pt x="13407" y="6872"/>
                                      </a:lnTo>
                                      <a:lnTo>
                                        <a:pt x="13381" y="6993"/>
                                      </a:lnTo>
                                      <a:lnTo>
                                        <a:pt x="13354" y="7115"/>
                                      </a:lnTo>
                                      <a:lnTo>
                                        <a:pt x="13328" y="7232"/>
                                      </a:lnTo>
                                      <a:lnTo>
                                        <a:pt x="13302" y="7348"/>
                                      </a:lnTo>
                                      <a:lnTo>
                                        <a:pt x="13275" y="7462"/>
                                      </a:lnTo>
                                      <a:lnTo>
                                        <a:pt x="13261" y="7518"/>
                                      </a:lnTo>
                                      <a:lnTo>
                                        <a:pt x="13246" y="7572"/>
                                      </a:lnTo>
                                      <a:lnTo>
                                        <a:pt x="13231" y="7625"/>
                                      </a:lnTo>
                                      <a:lnTo>
                                        <a:pt x="13216" y="7677"/>
                                      </a:lnTo>
                                      <a:lnTo>
                                        <a:pt x="13210" y="7724"/>
                                      </a:lnTo>
                                      <a:lnTo>
                                        <a:pt x="13204" y="7774"/>
                                      </a:lnTo>
                                      <a:lnTo>
                                        <a:pt x="13199" y="7826"/>
                                      </a:lnTo>
                                      <a:lnTo>
                                        <a:pt x="13197" y="7878"/>
                                      </a:lnTo>
                                      <a:lnTo>
                                        <a:pt x="13194" y="7932"/>
                                      </a:lnTo>
                                      <a:lnTo>
                                        <a:pt x="13194" y="7988"/>
                                      </a:lnTo>
                                      <a:lnTo>
                                        <a:pt x="13195" y="8043"/>
                                      </a:lnTo>
                                      <a:lnTo>
                                        <a:pt x="13199" y="8098"/>
                                      </a:lnTo>
                                      <a:lnTo>
                                        <a:pt x="13203" y="8153"/>
                                      </a:lnTo>
                                      <a:lnTo>
                                        <a:pt x="13209" y="8207"/>
                                      </a:lnTo>
                                      <a:lnTo>
                                        <a:pt x="13218" y="8260"/>
                                      </a:lnTo>
                                      <a:lnTo>
                                        <a:pt x="13228" y="8311"/>
                                      </a:lnTo>
                                      <a:lnTo>
                                        <a:pt x="13234" y="8335"/>
                                      </a:lnTo>
                                      <a:lnTo>
                                        <a:pt x="13240" y="8360"/>
                                      </a:lnTo>
                                      <a:lnTo>
                                        <a:pt x="13247" y="8384"/>
                                      </a:lnTo>
                                      <a:lnTo>
                                        <a:pt x="13255" y="8406"/>
                                      </a:lnTo>
                                      <a:lnTo>
                                        <a:pt x="13263" y="8428"/>
                                      </a:lnTo>
                                      <a:lnTo>
                                        <a:pt x="13272" y="8450"/>
                                      </a:lnTo>
                                      <a:lnTo>
                                        <a:pt x="13281" y="8470"/>
                                      </a:lnTo>
                                      <a:lnTo>
                                        <a:pt x="13291" y="8490"/>
                                      </a:lnTo>
                                      <a:lnTo>
                                        <a:pt x="13411" y="8537"/>
                                      </a:lnTo>
                                      <a:lnTo>
                                        <a:pt x="13568" y="8602"/>
                                      </a:lnTo>
                                      <a:lnTo>
                                        <a:pt x="13658" y="8641"/>
                                      </a:lnTo>
                                      <a:lnTo>
                                        <a:pt x="13756" y="8684"/>
                                      </a:lnTo>
                                      <a:lnTo>
                                        <a:pt x="13858" y="8732"/>
                                      </a:lnTo>
                                      <a:lnTo>
                                        <a:pt x="13965" y="8784"/>
                                      </a:lnTo>
                                      <a:lnTo>
                                        <a:pt x="14077" y="8840"/>
                                      </a:lnTo>
                                      <a:lnTo>
                                        <a:pt x="14192" y="8901"/>
                                      </a:lnTo>
                                      <a:lnTo>
                                        <a:pt x="14309" y="8965"/>
                                      </a:lnTo>
                                      <a:lnTo>
                                        <a:pt x="14427" y="9034"/>
                                      </a:lnTo>
                                      <a:lnTo>
                                        <a:pt x="14547" y="9107"/>
                                      </a:lnTo>
                                      <a:lnTo>
                                        <a:pt x="14666" y="9184"/>
                                      </a:lnTo>
                                      <a:lnTo>
                                        <a:pt x="14785" y="9265"/>
                                      </a:lnTo>
                                      <a:lnTo>
                                        <a:pt x="14901" y="9351"/>
                                      </a:lnTo>
                                      <a:lnTo>
                                        <a:pt x="15015" y="9441"/>
                                      </a:lnTo>
                                      <a:lnTo>
                                        <a:pt x="15124" y="9535"/>
                                      </a:lnTo>
                                      <a:lnTo>
                                        <a:pt x="15230" y="9633"/>
                                      </a:lnTo>
                                      <a:lnTo>
                                        <a:pt x="15330" y="9734"/>
                                      </a:lnTo>
                                      <a:lnTo>
                                        <a:pt x="15424" y="9839"/>
                                      </a:lnTo>
                                      <a:lnTo>
                                        <a:pt x="15512" y="9949"/>
                                      </a:lnTo>
                                      <a:lnTo>
                                        <a:pt x="15591" y="10063"/>
                                      </a:lnTo>
                                      <a:lnTo>
                                        <a:pt x="15662" y="10181"/>
                                      </a:lnTo>
                                      <a:lnTo>
                                        <a:pt x="15724" y="10303"/>
                                      </a:lnTo>
                                      <a:lnTo>
                                        <a:pt x="15774" y="10429"/>
                                      </a:lnTo>
                                      <a:lnTo>
                                        <a:pt x="15815" y="10558"/>
                                      </a:lnTo>
                                      <a:lnTo>
                                        <a:pt x="15842" y="10692"/>
                                      </a:lnTo>
                                      <a:lnTo>
                                        <a:pt x="15857" y="10829"/>
                                      </a:lnTo>
                                      <a:lnTo>
                                        <a:pt x="15858" y="10971"/>
                                      </a:lnTo>
                                      <a:lnTo>
                                        <a:pt x="15845" y="11116"/>
                                      </a:lnTo>
                                      <a:lnTo>
                                        <a:pt x="15816" y="11264"/>
                                      </a:lnTo>
                                      <a:lnTo>
                                        <a:pt x="15800" y="11366"/>
                                      </a:lnTo>
                                      <a:lnTo>
                                        <a:pt x="15776" y="11468"/>
                                      </a:lnTo>
                                      <a:lnTo>
                                        <a:pt x="15740" y="11572"/>
                                      </a:lnTo>
                                      <a:lnTo>
                                        <a:pt x="15694" y="11676"/>
                                      </a:lnTo>
                                      <a:lnTo>
                                        <a:pt x="15640" y="11780"/>
                                      </a:lnTo>
                                      <a:lnTo>
                                        <a:pt x="15578" y="11885"/>
                                      </a:lnTo>
                                      <a:lnTo>
                                        <a:pt x="15506" y="11989"/>
                                      </a:lnTo>
                                      <a:lnTo>
                                        <a:pt x="15427" y="12094"/>
                                      </a:lnTo>
                                      <a:lnTo>
                                        <a:pt x="15339" y="12198"/>
                                      </a:lnTo>
                                      <a:lnTo>
                                        <a:pt x="15245" y="12302"/>
                                      </a:lnTo>
                                      <a:lnTo>
                                        <a:pt x="15144" y="12405"/>
                                      </a:lnTo>
                                      <a:lnTo>
                                        <a:pt x="15036" y="12507"/>
                                      </a:lnTo>
                                      <a:lnTo>
                                        <a:pt x="14922" y="12607"/>
                                      </a:lnTo>
                                      <a:lnTo>
                                        <a:pt x="14803" y="12708"/>
                                      </a:lnTo>
                                      <a:lnTo>
                                        <a:pt x="14677" y="12805"/>
                                      </a:lnTo>
                                      <a:lnTo>
                                        <a:pt x="14547" y="12902"/>
                                      </a:lnTo>
                                      <a:lnTo>
                                        <a:pt x="14412" y="12997"/>
                                      </a:lnTo>
                                      <a:lnTo>
                                        <a:pt x="14274" y="13090"/>
                                      </a:lnTo>
                                      <a:lnTo>
                                        <a:pt x="14132" y="13179"/>
                                      </a:lnTo>
                                      <a:lnTo>
                                        <a:pt x="13985" y="13267"/>
                                      </a:lnTo>
                                      <a:lnTo>
                                        <a:pt x="13835" y="13352"/>
                                      </a:lnTo>
                                      <a:lnTo>
                                        <a:pt x="13683" y="13434"/>
                                      </a:lnTo>
                                      <a:lnTo>
                                        <a:pt x="13528" y="13513"/>
                                      </a:lnTo>
                                      <a:lnTo>
                                        <a:pt x="13371" y="13590"/>
                                      </a:lnTo>
                                      <a:lnTo>
                                        <a:pt x="13213" y="13661"/>
                                      </a:lnTo>
                                      <a:lnTo>
                                        <a:pt x="13053" y="13731"/>
                                      </a:lnTo>
                                      <a:lnTo>
                                        <a:pt x="12892" y="13795"/>
                                      </a:lnTo>
                                      <a:lnTo>
                                        <a:pt x="12732" y="13855"/>
                                      </a:lnTo>
                                      <a:lnTo>
                                        <a:pt x="12569" y="13912"/>
                                      </a:lnTo>
                                      <a:lnTo>
                                        <a:pt x="12409" y="13964"/>
                                      </a:lnTo>
                                      <a:lnTo>
                                        <a:pt x="12248" y="14011"/>
                                      </a:lnTo>
                                      <a:lnTo>
                                        <a:pt x="12088" y="14053"/>
                                      </a:lnTo>
                                      <a:lnTo>
                                        <a:pt x="11923" y="14077"/>
                                      </a:lnTo>
                                      <a:lnTo>
                                        <a:pt x="11747" y="14082"/>
                                      </a:lnTo>
                                      <a:lnTo>
                                        <a:pt x="11564" y="14068"/>
                                      </a:lnTo>
                                      <a:lnTo>
                                        <a:pt x="11373" y="14037"/>
                                      </a:lnTo>
                                      <a:lnTo>
                                        <a:pt x="11178" y="13990"/>
                                      </a:lnTo>
                                      <a:lnTo>
                                        <a:pt x="10976" y="13928"/>
                                      </a:lnTo>
                                      <a:lnTo>
                                        <a:pt x="10772" y="13852"/>
                                      </a:lnTo>
                                      <a:lnTo>
                                        <a:pt x="10566" y="13761"/>
                                      </a:lnTo>
                                      <a:lnTo>
                                        <a:pt x="10357" y="13659"/>
                                      </a:lnTo>
                                      <a:lnTo>
                                        <a:pt x="10148" y="13545"/>
                                      </a:lnTo>
                                      <a:lnTo>
                                        <a:pt x="9940" y="13420"/>
                                      </a:lnTo>
                                      <a:lnTo>
                                        <a:pt x="9732" y="13285"/>
                                      </a:lnTo>
                                      <a:lnTo>
                                        <a:pt x="9528" y="13143"/>
                                      </a:lnTo>
                                      <a:lnTo>
                                        <a:pt x="9328" y="12992"/>
                                      </a:lnTo>
                                      <a:lnTo>
                                        <a:pt x="9132" y="12834"/>
                                      </a:lnTo>
                                      <a:lnTo>
                                        <a:pt x="8943" y="12671"/>
                                      </a:lnTo>
                                      <a:lnTo>
                                        <a:pt x="8760" y="12502"/>
                                      </a:lnTo>
                                      <a:lnTo>
                                        <a:pt x="8585" y="12330"/>
                                      </a:lnTo>
                                      <a:lnTo>
                                        <a:pt x="8421" y="12155"/>
                                      </a:lnTo>
                                      <a:lnTo>
                                        <a:pt x="8265" y="11978"/>
                                      </a:lnTo>
                                      <a:lnTo>
                                        <a:pt x="8122" y="11799"/>
                                      </a:lnTo>
                                      <a:lnTo>
                                        <a:pt x="7989" y="11620"/>
                                      </a:lnTo>
                                      <a:lnTo>
                                        <a:pt x="7870" y="11442"/>
                                      </a:lnTo>
                                      <a:lnTo>
                                        <a:pt x="7767" y="11265"/>
                                      </a:lnTo>
                                      <a:lnTo>
                                        <a:pt x="7679" y="11092"/>
                                      </a:lnTo>
                                      <a:lnTo>
                                        <a:pt x="7607" y="10922"/>
                                      </a:lnTo>
                                      <a:lnTo>
                                        <a:pt x="7553" y="10756"/>
                                      </a:lnTo>
                                      <a:lnTo>
                                        <a:pt x="7517" y="10595"/>
                                      </a:lnTo>
                                      <a:lnTo>
                                        <a:pt x="7502" y="10442"/>
                                      </a:lnTo>
                                      <a:lnTo>
                                        <a:pt x="7507" y="10296"/>
                                      </a:lnTo>
                                      <a:lnTo>
                                        <a:pt x="7534" y="10157"/>
                                      </a:lnTo>
                                      <a:lnTo>
                                        <a:pt x="7584" y="10027"/>
                                      </a:lnTo>
                                      <a:lnTo>
                                        <a:pt x="7593" y="9990"/>
                                      </a:lnTo>
                                      <a:lnTo>
                                        <a:pt x="7608" y="9952"/>
                                      </a:lnTo>
                                      <a:lnTo>
                                        <a:pt x="7627" y="9915"/>
                                      </a:lnTo>
                                      <a:lnTo>
                                        <a:pt x="7649" y="9879"/>
                                      </a:lnTo>
                                      <a:lnTo>
                                        <a:pt x="7675" y="9842"/>
                                      </a:lnTo>
                                      <a:lnTo>
                                        <a:pt x="7705" y="9806"/>
                                      </a:lnTo>
                                      <a:lnTo>
                                        <a:pt x="7738" y="9771"/>
                                      </a:lnTo>
                                      <a:lnTo>
                                        <a:pt x="7775" y="9738"/>
                                      </a:lnTo>
                                      <a:lnTo>
                                        <a:pt x="7816" y="9705"/>
                                      </a:lnTo>
                                      <a:lnTo>
                                        <a:pt x="7859" y="9672"/>
                                      </a:lnTo>
                                      <a:lnTo>
                                        <a:pt x="7908" y="9643"/>
                                      </a:lnTo>
                                      <a:lnTo>
                                        <a:pt x="7960" y="9613"/>
                                      </a:lnTo>
                                      <a:lnTo>
                                        <a:pt x="8014" y="9586"/>
                                      </a:lnTo>
                                      <a:lnTo>
                                        <a:pt x="8072" y="9560"/>
                                      </a:lnTo>
                                      <a:lnTo>
                                        <a:pt x="8134" y="9535"/>
                                      </a:lnTo>
                                      <a:lnTo>
                                        <a:pt x="8199" y="9512"/>
                                      </a:lnTo>
                                      <a:lnTo>
                                        <a:pt x="8268" y="9492"/>
                                      </a:lnTo>
                                      <a:lnTo>
                                        <a:pt x="8339" y="9473"/>
                                      </a:lnTo>
                                      <a:lnTo>
                                        <a:pt x="8415" y="9456"/>
                                      </a:lnTo>
                                      <a:lnTo>
                                        <a:pt x="8493" y="9442"/>
                                      </a:lnTo>
                                      <a:lnTo>
                                        <a:pt x="8574" y="9430"/>
                                      </a:lnTo>
                                      <a:lnTo>
                                        <a:pt x="8658" y="9421"/>
                                      </a:lnTo>
                                      <a:lnTo>
                                        <a:pt x="8746" y="9414"/>
                                      </a:lnTo>
                                      <a:lnTo>
                                        <a:pt x="8838" y="9410"/>
                                      </a:lnTo>
                                      <a:lnTo>
                                        <a:pt x="8931" y="9410"/>
                                      </a:lnTo>
                                      <a:lnTo>
                                        <a:pt x="9028" y="9411"/>
                                      </a:lnTo>
                                      <a:lnTo>
                                        <a:pt x="9127" y="9416"/>
                                      </a:lnTo>
                                      <a:lnTo>
                                        <a:pt x="9230" y="9425"/>
                                      </a:lnTo>
                                      <a:lnTo>
                                        <a:pt x="9335" y="9436"/>
                                      </a:lnTo>
                                      <a:lnTo>
                                        <a:pt x="9444" y="9451"/>
                                      </a:lnTo>
                                      <a:lnTo>
                                        <a:pt x="9555" y="9471"/>
                                      </a:lnTo>
                                      <a:lnTo>
                                        <a:pt x="9669" y="9493"/>
                                      </a:lnTo>
                                      <a:lnTo>
                                        <a:pt x="9691" y="9478"/>
                                      </a:lnTo>
                                      <a:lnTo>
                                        <a:pt x="9716" y="9461"/>
                                      </a:lnTo>
                                      <a:lnTo>
                                        <a:pt x="9742" y="9442"/>
                                      </a:lnTo>
                                      <a:lnTo>
                                        <a:pt x="9768" y="9421"/>
                                      </a:lnTo>
                                      <a:lnTo>
                                        <a:pt x="9795" y="9399"/>
                                      </a:lnTo>
                                      <a:lnTo>
                                        <a:pt x="9822" y="9374"/>
                                      </a:lnTo>
                                      <a:lnTo>
                                        <a:pt x="9850" y="9348"/>
                                      </a:lnTo>
                                      <a:lnTo>
                                        <a:pt x="9876" y="9321"/>
                                      </a:lnTo>
                                      <a:lnTo>
                                        <a:pt x="9903" y="9293"/>
                                      </a:lnTo>
                                      <a:lnTo>
                                        <a:pt x="9927" y="9262"/>
                                      </a:lnTo>
                                      <a:lnTo>
                                        <a:pt x="9951" y="9231"/>
                                      </a:lnTo>
                                      <a:lnTo>
                                        <a:pt x="9974" y="9199"/>
                                      </a:lnTo>
                                      <a:lnTo>
                                        <a:pt x="9994" y="9165"/>
                                      </a:lnTo>
                                      <a:lnTo>
                                        <a:pt x="10013" y="9131"/>
                                      </a:lnTo>
                                      <a:lnTo>
                                        <a:pt x="10029" y="9096"/>
                                      </a:lnTo>
                                      <a:lnTo>
                                        <a:pt x="10042" y="9060"/>
                                      </a:lnTo>
                                      <a:lnTo>
                                        <a:pt x="10054" y="9024"/>
                                      </a:lnTo>
                                      <a:lnTo>
                                        <a:pt x="10060" y="8988"/>
                                      </a:lnTo>
                                      <a:lnTo>
                                        <a:pt x="10064" y="8953"/>
                                      </a:lnTo>
                                      <a:lnTo>
                                        <a:pt x="10064" y="8915"/>
                                      </a:lnTo>
                                      <a:lnTo>
                                        <a:pt x="10060" y="8880"/>
                                      </a:lnTo>
                                      <a:lnTo>
                                        <a:pt x="10050" y="8842"/>
                                      </a:lnTo>
                                      <a:lnTo>
                                        <a:pt x="10036" y="8807"/>
                                      </a:lnTo>
                                      <a:lnTo>
                                        <a:pt x="10018" y="8771"/>
                                      </a:lnTo>
                                      <a:lnTo>
                                        <a:pt x="9994" y="8735"/>
                                      </a:lnTo>
                                      <a:lnTo>
                                        <a:pt x="9965" y="8700"/>
                                      </a:lnTo>
                                      <a:lnTo>
                                        <a:pt x="9929" y="8666"/>
                                      </a:lnTo>
                                      <a:lnTo>
                                        <a:pt x="9888" y="8632"/>
                                      </a:lnTo>
                                      <a:lnTo>
                                        <a:pt x="9840" y="8600"/>
                                      </a:lnTo>
                                      <a:lnTo>
                                        <a:pt x="9784" y="8569"/>
                                      </a:lnTo>
                                      <a:lnTo>
                                        <a:pt x="9722" y="8538"/>
                                      </a:lnTo>
                                      <a:lnTo>
                                        <a:pt x="9653" y="8510"/>
                                      </a:lnTo>
                                      <a:lnTo>
                                        <a:pt x="9768" y="8505"/>
                                      </a:lnTo>
                                      <a:lnTo>
                                        <a:pt x="9874" y="8500"/>
                                      </a:lnTo>
                                      <a:lnTo>
                                        <a:pt x="9925" y="8499"/>
                                      </a:lnTo>
                                      <a:lnTo>
                                        <a:pt x="9972" y="8497"/>
                                      </a:lnTo>
                                      <a:lnTo>
                                        <a:pt x="10018" y="8497"/>
                                      </a:lnTo>
                                      <a:lnTo>
                                        <a:pt x="10061" y="8497"/>
                                      </a:lnTo>
                                      <a:lnTo>
                                        <a:pt x="10103" y="8500"/>
                                      </a:lnTo>
                                      <a:lnTo>
                                        <a:pt x="10143" y="8501"/>
                                      </a:lnTo>
                                      <a:lnTo>
                                        <a:pt x="10181" y="8505"/>
                                      </a:lnTo>
                                      <a:lnTo>
                                        <a:pt x="10218" y="8510"/>
                                      </a:lnTo>
                                      <a:lnTo>
                                        <a:pt x="10254" y="8516"/>
                                      </a:lnTo>
                                      <a:lnTo>
                                        <a:pt x="10287" y="8523"/>
                                      </a:lnTo>
                                      <a:lnTo>
                                        <a:pt x="10321" y="8532"/>
                                      </a:lnTo>
                                      <a:lnTo>
                                        <a:pt x="10352" y="8543"/>
                                      </a:lnTo>
                                      <a:lnTo>
                                        <a:pt x="10383" y="8555"/>
                                      </a:lnTo>
                                      <a:lnTo>
                                        <a:pt x="10412" y="8570"/>
                                      </a:lnTo>
                                      <a:lnTo>
                                        <a:pt x="10441" y="8586"/>
                                      </a:lnTo>
                                      <a:lnTo>
                                        <a:pt x="10469" y="8605"/>
                                      </a:lnTo>
                                      <a:lnTo>
                                        <a:pt x="10496" y="8626"/>
                                      </a:lnTo>
                                      <a:lnTo>
                                        <a:pt x="10524" y="8648"/>
                                      </a:lnTo>
                                      <a:lnTo>
                                        <a:pt x="10550" y="8674"/>
                                      </a:lnTo>
                                      <a:lnTo>
                                        <a:pt x="10576" y="8703"/>
                                      </a:lnTo>
                                      <a:lnTo>
                                        <a:pt x="10602" y="8734"/>
                                      </a:lnTo>
                                      <a:lnTo>
                                        <a:pt x="10628" y="8767"/>
                                      </a:lnTo>
                                      <a:lnTo>
                                        <a:pt x="10652" y="8803"/>
                                      </a:lnTo>
                                      <a:lnTo>
                                        <a:pt x="10678" y="8842"/>
                                      </a:lnTo>
                                      <a:lnTo>
                                        <a:pt x="10704" y="8886"/>
                                      </a:lnTo>
                                      <a:lnTo>
                                        <a:pt x="10730" y="8931"/>
                                      </a:lnTo>
                                      <a:lnTo>
                                        <a:pt x="10756" y="8980"/>
                                      </a:lnTo>
                                      <a:lnTo>
                                        <a:pt x="10783" y="9033"/>
                                      </a:lnTo>
                                      <a:lnTo>
                                        <a:pt x="10809" y="8970"/>
                                      </a:lnTo>
                                      <a:lnTo>
                                        <a:pt x="10830" y="8906"/>
                                      </a:lnTo>
                                      <a:lnTo>
                                        <a:pt x="10845" y="8840"/>
                                      </a:lnTo>
                                      <a:lnTo>
                                        <a:pt x="10856" y="8774"/>
                                      </a:lnTo>
                                      <a:lnTo>
                                        <a:pt x="10861" y="8706"/>
                                      </a:lnTo>
                                      <a:lnTo>
                                        <a:pt x="10863" y="8640"/>
                                      </a:lnTo>
                                      <a:lnTo>
                                        <a:pt x="10859" y="8572"/>
                                      </a:lnTo>
                                      <a:lnTo>
                                        <a:pt x="10851" y="8502"/>
                                      </a:lnTo>
                                      <a:lnTo>
                                        <a:pt x="10840" y="8434"/>
                                      </a:lnTo>
                                      <a:lnTo>
                                        <a:pt x="10824" y="8366"/>
                                      </a:lnTo>
                                      <a:lnTo>
                                        <a:pt x="10806" y="8299"/>
                                      </a:lnTo>
                                      <a:lnTo>
                                        <a:pt x="10782" y="8233"/>
                                      </a:lnTo>
                                      <a:lnTo>
                                        <a:pt x="10756" y="8166"/>
                                      </a:lnTo>
                                      <a:lnTo>
                                        <a:pt x="10728" y="8100"/>
                                      </a:lnTo>
                                      <a:lnTo>
                                        <a:pt x="10696" y="8037"/>
                                      </a:lnTo>
                                      <a:lnTo>
                                        <a:pt x="10662" y="7974"/>
                                      </a:lnTo>
                                      <a:lnTo>
                                        <a:pt x="10625" y="7914"/>
                                      </a:lnTo>
                                      <a:lnTo>
                                        <a:pt x="10587" y="7854"/>
                                      </a:lnTo>
                                      <a:lnTo>
                                        <a:pt x="10546" y="7797"/>
                                      </a:lnTo>
                                      <a:lnTo>
                                        <a:pt x="10503" y="7742"/>
                                      </a:lnTo>
                                      <a:lnTo>
                                        <a:pt x="10458" y="7688"/>
                                      </a:lnTo>
                                      <a:lnTo>
                                        <a:pt x="10412" y="7639"/>
                                      </a:lnTo>
                                      <a:lnTo>
                                        <a:pt x="10367" y="7592"/>
                                      </a:lnTo>
                                      <a:lnTo>
                                        <a:pt x="10318" y="7547"/>
                                      </a:lnTo>
                                      <a:lnTo>
                                        <a:pt x="10270" y="7505"/>
                                      </a:lnTo>
                                      <a:lnTo>
                                        <a:pt x="10221" y="7468"/>
                                      </a:lnTo>
                                      <a:lnTo>
                                        <a:pt x="10171" y="7434"/>
                                      </a:lnTo>
                                      <a:lnTo>
                                        <a:pt x="10122" y="7403"/>
                                      </a:lnTo>
                                      <a:lnTo>
                                        <a:pt x="10072" y="7377"/>
                                      </a:lnTo>
                                      <a:lnTo>
                                        <a:pt x="10023" y="7354"/>
                                      </a:lnTo>
                                      <a:lnTo>
                                        <a:pt x="9973" y="7336"/>
                                      </a:lnTo>
                                      <a:lnTo>
                                        <a:pt x="9925" y="7322"/>
                                      </a:lnTo>
                                      <a:lnTo>
                                        <a:pt x="10014" y="7340"/>
                                      </a:lnTo>
                                      <a:lnTo>
                                        <a:pt x="10097" y="7357"/>
                                      </a:lnTo>
                                      <a:lnTo>
                                        <a:pt x="10176" y="7375"/>
                                      </a:lnTo>
                                      <a:lnTo>
                                        <a:pt x="10252" y="7394"/>
                                      </a:lnTo>
                                      <a:lnTo>
                                        <a:pt x="10321" y="7415"/>
                                      </a:lnTo>
                                      <a:lnTo>
                                        <a:pt x="10388" y="7436"/>
                                      </a:lnTo>
                                      <a:lnTo>
                                        <a:pt x="10451" y="7458"/>
                                      </a:lnTo>
                                      <a:lnTo>
                                        <a:pt x="10510" y="7482"/>
                                      </a:lnTo>
                                      <a:lnTo>
                                        <a:pt x="10566" y="7507"/>
                                      </a:lnTo>
                                      <a:lnTo>
                                        <a:pt x="10619" y="7531"/>
                                      </a:lnTo>
                                      <a:lnTo>
                                        <a:pt x="10668" y="7559"/>
                                      </a:lnTo>
                                      <a:lnTo>
                                        <a:pt x="10715" y="7587"/>
                                      </a:lnTo>
                                      <a:lnTo>
                                        <a:pt x="10760" y="7615"/>
                                      </a:lnTo>
                                      <a:lnTo>
                                        <a:pt x="10803" y="7646"/>
                                      </a:lnTo>
                                      <a:lnTo>
                                        <a:pt x="10844" y="7679"/>
                                      </a:lnTo>
                                      <a:lnTo>
                                        <a:pt x="10882" y="7712"/>
                                      </a:lnTo>
                                      <a:lnTo>
                                        <a:pt x="10919" y="7747"/>
                                      </a:lnTo>
                                      <a:lnTo>
                                        <a:pt x="10955" y="7782"/>
                                      </a:lnTo>
                                      <a:lnTo>
                                        <a:pt x="10990" y="7820"/>
                                      </a:lnTo>
                                      <a:lnTo>
                                        <a:pt x="11025" y="7859"/>
                                      </a:lnTo>
                                      <a:lnTo>
                                        <a:pt x="11057" y="7900"/>
                                      </a:lnTo>
                                      <a:lnTo>
                                        <a:pt x="11090" y="7942"/>
                                      </a:lnTo>
                                      <a:lnTo>
                                        <a:pt x="11122" y="7987"/>
                                      </a:lnTo>
                                      <a:lnTo>
                                        <a:pt x="11154" y="8032"/>
                                      </a:lnTo>
                                      <a:lnTo>
                                        <a:pt x="11220" y="8129"/>
                                      </a:lnTo>
                                      <a:lnTo>
                                        <a:pt x="11289" y="8233"/>
                                      </a:lnTo>
                                      <a:lnTo>
                                        <a:pt x="11361" y="8345"/>
                                      </a:lnTo>
                                      <a:lnTo>
                                        <a:pt x="11440" y="8465"/>
                                      </a:lnTo>
                                      <a:lnTo>
                                        <a:pt x="11497" y="8386"/>
                                      </a:lnTo>
                                      <a:lnTo>
                                        <a:pt x="11548" y="8307"/>
                                      </a:lnTo>
                                      <a:lnTo>
                                        <a:pt x="11594" y="8230"/>
                                      </a:lnTo>
                                      <a:lnTo>
                                        <a:pt x="11634" y="8153"/>
                                      </a:lnTo>
                                      <a:lnTo>
                                        <a:pt x="11670" y="8078"/>
                                      </a:lnTo>
                                      <a:lnTo>
                                        <a:pt x="11701" y="8004"/>
                                      </a:lnTo>
                                      <a:lnTo>
                                        <a:pt x="11727" y="7931"/>
                                      </a:lnTo>
                                      <a:lnTo>
                                        <a:pt x="11748" y="7859"/>
                                      </a:lnTo>
                                      <a:lnTo>
                                        <a:pt x="11766" y="7787"/>
                                      </a:lnTo>
                                      <a:lnTo>
                                        <a:pt x="11778" y="7718"/>
                                      </a:lnTo>
                                      <a:lnTo>
                                        <a:pt x="11785" y="7650"/>
                                      </a:lnTo>
                                      <a:lnTo>
                                        <a:pt x="11788" y="7583"/>
                                      </a:lnTo>
                                      <a:lnTo>
                                        <a:pt x="11788" y="7518"/>
                                      </a:lnTo>
                                      <a:lnTo>
                                        <a:pt x="11782" y="7452"/>
                                      </a:lnTo>
                                      <a:lnTo>
                                        <a:pt x="11773" y="7390"/>
                                      </a:lnTo>
                                      <a:lnTo>
                                        <a:pt x="11759" y="7328"/>
                                      </a:lnTo>
                                      <a:lnTo>
                                        <a:pt x="11742" y="7269"/>
                                      </a:lnTo>
                                      <a:lnTo>
                                        <a:pt x="11721" y="7210"/>
                                      </a:lnTo>
                                      <a:lnTo>
                                        <a:pt x="11696" y="7153"/>
                                      </a:lnTo>
                                      <a:lnTo>
                                        <a:pt x="11667" y="7098"/>
                                      </a:lnTo>
                                      <a:lnTo>
                                        <a:pt x="11634" y="7045"/>
                                      </a:lnTo>
                                      <a:lnTo>
                                        <a:pt x="11599" y="6993"/>
                                      </a:lnTo>
                                      <a:lnTo>
                                        <a:pt x="11559" y="6943"/>
                                      </a:lnTo>
                                      <a:lnTo>
                                        <a:pt x="11517" y="6894"/>
                                      </a:lnTo>
                                      <a:lnTo>
                                        <a:pt x="11471" y="6849"/>
                                      </a:lnTo>
                                      <a:lnTo>
                                        <a:pt x="11422" y="6804"/>
                                      </a:lnTo>
                                      <a:lnTo>
                                        <a:pt x="11370" y="6762"/>
                                      </a:lnTo>
                                      <a:lnTo>
                                        <a:pt x="11315" y="6721"/>
                                      </a:lnTo>
                                      <a:lnTo>
                                        <a:pt x="11257" y="6683"/>
                                      </a:lnTo>
                                      <a:lnTo>
                                        <a:pt x="11197" y="6646"/>
                                      </a:lnTo>
                                      <a:lnTo>
                                        <a:pt x="11132" y="6611"/>
                                      </a:lnTo>
                                      <a:lnTo>
                                        <a:pt x="11067" y="6579"/>
                                      </a:lnTo>
                                      <a:lnTo>
                                        <a:pt x="11179" y="6590"/>
                                      </a:lnTo>
                                      <a:lnTo>
                                        <a:pt x="11289" y="6609"/>
                                      </a:lnTo>
                                      <a:lnTo>
                                        <a:pt x="11394" y="6632"/>
                                      </a:lnTo>
                                      <a:lnTo>
                                        <a:pt x="11497" y="6661"/>
                                      </a:lnTo>
                                      <a:lnTo>
                                        <a:pt x="11595" y="6695"/>
                                      </a:lnTo>
                                      <a:lnTo>
                                        <a:pt x="11690" y="6734"/>
                                      </a:lnTo>
                                      <a:lnTo>
                                        <a:pt x="11780" y="6777"/>
                                      </a:lnTo>
                                      <a:lnTo>
                                        <a:pt x="11868" y="6825"/>
                                      </a:lnTo>
                                      <a:lnTo>
                                        <a:pt x="11951" y="6877"/>
                                      </a:lnTo>
                                      <a:lnTo>
                                        <a:pt x="12031" y="6933"/>
                                      </a:lnTo>
                                      <a:lnTo>
                                        <a:pt x="12108" y="6991"/>
                                      </a:lnTo>
                                      <a:lnTo>
                                        <a:pt x="12181" y="7053"/>
                                      </a:lnTo>
                                      <a:lnTo>
                                        <a:pt x="12250" y="7116"/>
                                      </a:lnTo>
                                      <a:lnTo>
                                        <a:pt x="12316" y="7183"/>
                                      </a:lnTo>
                                      <a:lnTo>
                                        <a:pt x="12379" y="7251"/>
                                      </a:lnTo>
                                      <a:lnTo>
                                        <a:pt x="12438" y="7321"/>
                                      </a:lnTo>
                                      <a:lnTo>
                                        <a:pt x="12494" y="7392"/>
                                      </a:lnTo>
                                      <a:lnTo>
                                        <a:pt x="12547" y="7463"/>
                                      </a:lnTo>
                                      <a:lnTo>
                                        <a:pt x="12597" y="7536"/>
                                      </a:lnTo>
                                      <a:lnTo>
                                        <a:pt x="12642" y="7609"/>
                                      </a:lnTo>
                                      <a:lnTo>
                                        <a:pt x="12686" y="7682"/>
                                      </a:lnTo>
                                      <a:lnTo>
                                        <a:pt x="12725" y="7755"/>
                                      </a:lnTo>
                                      <a:lnTo>
                                        <a:pt x="12762" y="7827"/>
                                      </a:lnTo>
                                      <a:lnTo>
                                        <a:pt x="12796" y="7897"/>
                                      </a:lnTo>
                                      <a:lnTo>
                                        <a:pt x="12827" y="7967"/>
                                      </a:lnTo>
                                      <a:lnTo>
                                        <a:pt x="12854" y="8035"/>
                                      </a:lnTo>
                                      <a:lnTo>
                                        <a:pt x="12879" y="8102"/>
                                      </a:lnTo>
                                      <a:lnTo>
                                        <a:pt x="12900" y="8165"/>
                                      </a:lnTo>
                                      <a:lnTo>
                                        <a:pt x="12918" y="8225"/>
                                      </a:lnTo>
                                      <a:lnTo>
                                        <a:pt x="12934" y="8283"/>
                                      </a:lnTo>
                                      <a:lnTo>
                                        <a:pt x="12947" y="8338"/>
                                      </a:lnTo>
                                      <a:lnTo>
                                        <a:pt x="12957" y="8390"/>
                                      </a:lnTo>
                                      <a:lnTo>
                                        <a:pt x="12957" y="8387"/>
                                      </a:lnTo>
                                      <a:lnTo>
                                        <a:pt x="12954" y="8375"/>
                                      </a:lnTo>
                                      <a:lnTo>
                                        <a:pt x="12952" y="8350"/>
                                      </a:lnTo>
                                      <a:lnTo>
                                        <a:pt x="12947" y="8314"/>
                                      </a:lnTo>
                                      <a:lnTo>
                                        <a:pt x="12943" y="8267"/>
                                      </a:lnTo>
                                      <a:lnTo>
                                        <a:pt x="12938" y="8210"/>
                                      </a:lnTo>
                                      <a:lnTo>
                                        <a:pt x="12933" y="8145"/>
                                      </a:lnTo>
                                      <a:lnTo>
                                        <a:pt x="12928" y="8069"/>
                                      </a:lnTo>
                                      <a:lnTo>
                                        <a:pt x="12923" y="7987"/>
                                      </a:lnTo>
                                      <a:lnTo>
                                        <a:pt x="12918" y="7895"/>
                                      </a:lnTo>
                                      <a:lnTo>
                                        <a:pt x="12915" y="7795"/>
                                      </a:lnTo>
                                      <a:lnTo>
                                        <a:pt x="12912" y="7688"/>
                                      </a:lnTo>
                                      <a:lnTo>
                                        <a:pt x="12910" y="7576"/>
                                      </a:lnTo>
                                      <a:lnTo>
                                        <a:pt x="12910" y="7456"/>
                                      </a:lnTo>
                                      <a:lnTo>
                                        <a:pt x="12911" y="7331"/>
                                      </a:lnTo>
                                      <a:lnTo>
                                        <a:pt x="12915" y="720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17" name="Group 11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540" y="11776"/>
                                  <a:ext cx="724" cy="777"/>
                                  <a:chOff x="9540" y="11776"/>
                                  <a:chExt cx="724" cy="777"/>
                                </a:xfrm>
                              </wpg:grpSpPr>
                              <wps:wsp>
                                <wps:cNvPr id="218" name="Freeform 1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69" y="11976"/>
                                    <a:ext cx="122" cy="91"/>
                                  </a:xfrm>
                                  <a:custGeom>
                                    <a:avLst/>
                                    <a:gdLst>
                                      <a:gd name="T0" fmla="*/ 53 w 515"/>
                                      <a:gd name="T1" fmla="*/ 70 h 387"/>
                                      <a:gd name="T2" fmla="*/ 21 w 515"/>
                                      <a:gd name="T3" fmla="*/ 110 h 387"/>
                                      <a:gd name="T4" fmla="*/ 3 w 515"/>
                                      <a:gd name="T5" fmla="*/ 148 h 387"/>
                                      <a:gd name="T6" fmla="*/ 0 w 515"/>
                                      <a:gd name="T7" fmla="*/ 184 h 387"/>
                                      <a:gd name="T8" fmla="*/ 7 w 515"/>
                                      <a:gd name="T9" fmla="*/ 219 h 387"/>
                                      <a:gd name="T10" fmla="*/ 23 w 515"/>
                                      <a:gd name="T11" fmla="*/ 251 h 387"/>
                                      <a:gd name="T12" fmla="*/ 48 w 515"/>
                                      <a:gd name="T13" fmla="*/ 281 h 387"/>
                                      <a:gd name="T14" fmla="*/ 78 w 515"/>
                                      <a:gd name="T15" fmla="*/ 307 h 387"/>
                                      <a:gd name="T16" fmla="*/ 112 w 515"/>
                                      <a:gd name="T17" fmla="*/ 330 h 387"/>
                                      <a:gd name="T18" fmla="*/ 149 w 515"/>
                                      <a:gd name="T19" fmla="*/ 350 h 387"/>
                                      <a:gd name="T20" fmla="*/ 188 w 515"/>
                                      <a:gd name="T21" fmla="*/ 366 h 387"/>
                                      <a:gd name="T22" fmla="*/ 225 w 515"/>
                                      <a:gd name="T23" fmla="*/ 377 h 387"/>
                                      <a:gd name="T24" fmla="*/ 258 w 515"/>
                                      <a:gd name="T25" fmla="*/ 385 h 387"/>
                                      <a:gd name="T26" fmla="*/ 289 w 515"/>
                                      <a:gd name="T27" fmla="*/ 387 h 387"/>
                                      <a:gd name="T28" fmla="*/ 314 w 515"/>
                                      <a:gd name="T29" fmla="*/ 385 h 387"/>
                                      <a:gd name="T30" fmla="*/ 330 w 515"/>
                                      <a:gd name="T31" fmla="*/ 376 h 387"/>
                                      <a:gd name="T32" fmla="*/ 339 w 515"/>
                                      <a:gd name="T33" fmla="*/ 362 h 387"/>
                                      <a:gd name="T34" fmla="*/ 350 w 515"/>
                                      <a:gd name="T35" fmla="*/ 347 h 387"/>
                                      <a:gd name="T36" fmla="*/ 372 w 515"/>
                                      <a:gd name="T37" fmla="*/ 326 h 387"/>
                                      <a:gd name="T38" fmla="*/ 429 w 515"/>
                                      <a:gd name="T39" fmla="*/ 281 h 387"/>
                                      <a:gd name="T40" fmla="*/ 482 w 515"/>
                                      <a:gd name="T41" fmla="*/ 231 h 387"/>
                                      <a:gd name="T42" fmla="*/ 502 w 515"/>
                                      <a:gd name="T43" fmla="*/ 203 h 387"/>
                                      <a:gd name="T44" fmla="*/ 511 w 515"/>
                                      <a:gd name="T45" fmla="*/ 184 h 387"/>
                                      <a:gd name="T46" fmla="*/ 515 w 515"/>
                                      <a:gd name="T47" fmla="*/ 163 h 387"/>
                                      <a:gd name="T48" fmla="*/ 514 w 515"/>
                                      <a:gd name="T49" fmla="*/ 142 h 387"/>
                                      <a:gd name="T50" fmla="*/ 508 w 515"/>
                                      <a:gd name="T51" fmla="*/ 120 h 387"/>
                                      <a:gd name="T52" fmla="*/ 494 w 515"/>
                                      <a:gd name="T53" fmla="*/ 95 h 387"/>
                                      <a:gd name="T54" fmla="*/ 473 w 515"/>
                                      <a:gd name="T55" fmla="*/ 72 h 387"/>
                                      <a:gd name="T56" fmla="*/ 450 w 515"/>
                                      <a:gd name="T57" fmla="*/ 51 h 387"/>
                                      <a:gd name="T58" fmla="*/ 424 w 515"/>
                                      <a:gd name="T59" fmla="*/ 33 h 387"/>
                                      <a:gd name="T60" fmla="*/ 397 w 515"/>
                                      <a:gd name="T61" fmla="*/ 21 h 387"/>
                                      <a:gd name="T62" fmla="*/ 368 w 515"/>
                                      <a:gd name="T63" fmla="*/ 11 h 387"/>
                                      <a:gd name="T64" fmla="*/ 337 w 515"/>
                                      <a:gd name="T65" fmla="*/ 5 h 387"/>
                                      <a:gd name="T66" fmla="*/ 293 w 515"/>
                                      <a:gd name="T67" fmla="*/ 0 h 387"/>
                                      <a:gd name="T68" fmla="*/ 232 w 515"/>
                                      <a:gd name="T69" fmla="*/ 2 h 387"/>
                                      <a:gd name="T70" fmla="*/ 177 w 515"/>
                                      <a:gd name="T71" fmla="*/ 11 h 387"/>
                                      <a:gd name="T72" fmla="*/ 127 w 515"/>
                                      <a:gd name="T73" fmla="*/ 26 h 387"/>
                                      <a:gd name="T74" fmla="*/ 89 w 515"/>
                                      <a:gd name="T75" fmla="*/ 42 h 38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</a:cxnLst>
                                    <a:rect l="0" t="0" r="r" b="b"/>
                                    <a:pathLst>
                                      <a:path w="515" h="387">
                                        <a:moveTo>
                                          <a:pt x="74" y="51"/>
                                        </a:moveTo>
                                        <a:lnTo>
                                          <a:pt x="53" y="70"/>
                                        </a:lnTo>
                                        <a:lnTo>
                                          <a:pt x="34" y="90"/>
                                        </a:lnTo>
                                        <a:lnTo>
                                          <a:pt x="21" y="110"/>
                                        </a:lnTo>
                                        <a:lnTo>
                                          <a:pt x="11" y="129"/>
                                        </a:lnTo>
                                        <a:lnTo>
                                          <a:pt x="3" y="148"/>
                                        </a:lnTo>
                                        <a:lnTo>
                                          <a:pt x="0" y="167"/>
                                        </a:lnTo>
                                        <a:lnTo>
                                          <a:pt x="0" y="184"/>
                                        </a:lnTo>
                                        <a:lnTo>
                                          <a:pt x="2" y="202"/>
                                        </a:lnTo>
                                        <a:lnTo>
                                          <a:pt x="7" y="219"/>
                                        </a:lnTo>
                                        <a:lnTo>
                                          <a:pt x="13" y="235"/>
                                        </a:lnTo>
                                        <a:lnTo>
                                          <a:pt x="23" y="251"/>
                                        </a:lnTo>
                                        <a:lnTo>
                                          <a:pt x="34" y="266"/>
                                        </a:lnTo>
                                        <a:lnTo>
                                          <a:pt x="48" y="281"/>
                                        </a:lnTo>
                                        <a:lnTo>
                                          <a:pt x="62" y="294"/>
                                        </a:lnTo>
                                        <a:lnTo>
                                          <a:pt x="78" y="307"/>
                                        </a:lnTo>
                                        <a:lnTo>
                                          <a:pt x="95" y="319"/>
                                        </a:lnTo>
                                        <a:lnTo>
                                          <a:pt x="112" y="330"/>
                                        </a:lnTo>
                                        <a:lnTo>
                                          <a:pt x="131" y="341"/>
                                        </a:lnTo>
                                        <a:lnTo>
                                          <a:pt x="149" y="350"/>
                                        </a:lnTo>
                                        <a:lnTo>
                                          <a:pt x="168" y="359"/>
                                        </a:lnTo>
                                        <a:lnTo>
                                          <a:pt x="188" y="366"/>
                                        </a:lnTo>
                                        <a:lnTo>
                                          <a:pt x="206" y="372"/>
                                        </a:lnTo>
                                        <a:lnTo>
                                          <a:pt x="225" y="377"/>
                                        </a:lnTo>
                                        <a:lnTo>
                                          <a:pt x="242" y="382"/>
                                        </a:lnTo>
                                        <a:lnTo>
                                          <a:pt x="258" y="385"/>
                                        </a:lnTo>
                                        <a:lnTo>
                                          <a:pt x="274" y="387"/>
                                        </a:lnTo>
                                        <a:lnTo>
                                          <a:pt x="289" y="387"/>
                                        </a:lnTo>
                                        <a:lnTo>
                                          <a:pt x="301" y="386"/>
                                        </a:lnTo>
                                        <a:lnTo>
                                          <a:pt x="314" y="385"/>
                                        </a:lnTo>
                                        <a:lnTo>
                                          <a:pt x="323" y="381"/>
                                        </a:lnTo>
                                        <a:lnTo>
                                          <a:pt x="330" y="376"/>
                                        </a:lnTo>
                                        <a:lnTo>
                                          <a:pt x="335" y="370"/>
                                        </a:lnTo>
                                        <a:lnTo>
                                          <a:pt x="339" y="362"/>
                                        </a:lnTo>
                                        <a:lnTo>
                                          <a:pt x="344" y="355"/>
                                        </a:lnTo>
                                        <a:lnTo>
                                          <a:pt x="350" y="347"/>
                                        </a:lnTo>
                                        <a:lnTo>
                                          <a:pt x="357" y="341"/>
                                        </a:lnTo>
                                        <a:lnTo>
                                          <a:pt x="372" y="326"/>
                                        </a:lnTo>
                                        <a:lnTo>
                                          <a:pt x="389" y="312"/>
                                        </a:lnTo>
                                        <a:lnTo>
                                          <a:pt x="429" y="281"/>
                                        </a:lnTo>
                                        <a:lnTo>
                                          <a:pt x="466" y="249"/>
                                        </a:lnTo>
                                        <a:lnTo>
                                          <a:pt x="482" y="231"/>
                                        </a:lnTo>
                                        <a:lnTo>
                                          <a:pt x="497" y="213"/>
                                        </a:lnTo>
                                        <a:lnTo>
                                          <a:pt x="502" y="203"/>
                                        </a:lnTo>
                                        <a:lnTo>
                                          <a:pt x="507" y="194"/>
                                        </a:lnTo>
                                        <a:lnTo>
                                          <a:pt x="511" y="184"/>
                                        </a:lnTo>
                                        <a:lnTo>
                                          <a:pt x="514" y="174"/>
                                        </a:lnTo>
                                        <a:lnTo>
                                          <a:pt x="515" y="163"/>
                                        </a:lnTo>
                                        <a:lnTo>
                                          <a:pt x="515" y="153"/>
                                        </a:lnTo>
                                        <a:lnTo>
                                          <a:pt x="514" y="142"/>
                                        </a:lnTo>
                                        <a:lnTo>
                                          <a:pt x="512" y="131"/>
                                        </a:lnTo>
                                        <a:lnTo>
                                          <a:pt x="508" y="120"/>
                                        </a:lnTo>
                                        <a:lnTo>
                                          <a:pt x="502" y="108"/>
                                        </a:lnTo>
                                        <a:lnTo>
                                          <a:pt x="494" y="95"/>
                                        </a:lnTo>
                                        <a:lnTo>
                                          <a:pt x="485" y="83"/>
                                        </a:lnTo>
                                        <a:lnTo>
                                          <a:pt x="473" y="72"/>
                                        </a:lnTo>
                                        <a:lnTo>
                                          <a:pt x="462" y="61"/>
                                        </a:lnTo>
                                        <a:lnTo>
                                          <a:pt x="450" y="51"/>
                                        </a:lnTo>
                                        <a:lnTo>
                                          <a:pt x="438" y="42"/>
                                        </a:lnTo>
                                        <a:lnTo>
                                          <a:pt x="424" y="33"/>
                                        </a:lnTo>
                                        <a:lnTo>
                                          <a:pt x="410" y="26"/>
                                        </a:lnTo>
                                        <a:lnTo>
                                          <a:pt x="397" y="21"/>
                                        </a:lnTo>
                                        <a:lnTo>
                                          <a:pt x="382" y="15"/>
                                        </a:lnTo>
                                        <a:lnTo>
                                          <a:pt x="368" y="11"/>
                                        </a:lnTo>
                                        <a:lnTo>
                                          <a:pt x="353" y="7"/>
                                        </a:lnTo>
                                        <a:lnTo>
                                          <a:pt x="337" y="5"/>
                                        </a:lnTo>
                                        <a:lnTo>
                                          <a:pt x="323" y="2"/>
                                        </a:lnTo>
                                        <a:lnTo>
                                          <a:pt x="293" y="0"/>
                                        </a:lnTo>
                                        <a:lnTo>
                                          <a:pt x="262" y="0"/>
                                        </a:lnTo>
                                        <a:lnTo>
                                          <a:pt x="232" y="2"/>
                                        </a:lnTo>
                                        <a:lnTo>
                                          <a:pt x="204" y="6"/>
                                        </a:lnTo>
                                        <a:lnTo>
                                          <a:pt x="177" y="11"/>
                                        </a:lnTo>
                                        <a:lnTo>
                                          <a:pt x="151" y="18"/>
                                        </a:lnTo>
                                        <a:lnTo>
                                          <a:pt x="127" y="26"/>
                                        </a:lnTo>
                                        <a:lnTo>
                                          <a:pt x="107" y="33"/>
                                        </a:lnTo>
                                        <a:lnTo>
                                          <a:pt x="89" y="42"/>
                                        </a:lnTo>
                                        <a:lnTo>
                                          <a:pt x="74" y="5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2">
                                      <a:lumMod val="50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9" name="Freeform 1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540" y="11790"/>
                                    <a:ext cx="47" cy="127"/>
                                  </a:xfrm>
                                  <a:custGeom>
                                    <a:avLst/>
                                    <a:gdLst>
                                      <a:gd name="T0" fmla="*/ 56 w 199"/>
                                      <a:gd name="T1" fmla="*/ 1 h 535"/>
                                      <a:gd name="T2" fmla="*/ 66 w 199"/>
                                      <a:gd name="T3" fmla="*/ 3 h 535"/>
                                      <a:gd name="T4" fmla="*/ 79 w 199"/>
                                      <a:gd name="T5" fmla="*/ 12 h 535"/>
                                      <a:gd name="T6" fmla="*/ 99 w 199"/>
                                      <a:gd name="T7" fmla="*/ 32 h 535"/>
                                      <a:gd name="T8" fmla="*/ 118 w 199"/>
                                      <a:gd name="T9" fmla="*/ 62 h 535"/>
                                      <a:gd name="T10" fmla="*/ 136 w 199"/>
                                      <a:gd name="T11" fmla="*/ 97 h 535"/>
                                      <a:gd name="T12" fmla="*/ 154 w 199"/>
                                      <a:gd name="T13" fmla="*/ 141 h 535"/>
                                      <a:gd name="T14" fmla="*/ 168 w 199"/>
                                      <a:gd name="T15" fmla="*/ 188 h 535"/>
                                      <a:gd name="T16" fmla="*/ 182 w 199"/>
                                      <a:gd name="T17" fmla="*/ 241 h 535"/>
                                      <a:gd name="T18" fmla="*/ 192 w 199"/>
                                      <a:gd name="T19" fmla="*/ 295 h 535"/>
                                      <a:gd name="T20" fmla="*/ 198 w 199"/>
                                      <a:gd name="T21" fmla="*/ 347 h 535"/>
                                      <a:gd name="T22" fmla="*/ 199 w 199"/>
                                      <a:gd name="T23" fmla="*/ 396 h 535"/>
                                      <a:gd name="T24" fmla="*/ 198 w 199"/>
                                      <a:gd name="T25" fmla="*/ 438 h 535"/>
                                      <a:gd name="T26" fmla="*/ 193 w 199"/>
                                      <a:gd name="T27" fmla="*/ 475 h 535"/>
                                      <a:gd name="T28" fmla="*/ 184 w 199"/>
                                      <a:gd name="T29" fmla="*/ 503 h 535"/>
                                      <a:gd name="T30" fmla="*/ 172 w 199"/>
                                      <a:gd name="T31" fmla="*/ 523 h 535"/>
                                      <a:gd name="T32" fmla="*/ 161 w 199"/>
                                      <a:gd name="T33" fmla="*/ 533 h 535"/>
                                      <a:gd name="T34" fmla="*/ 154 w 199"/>
                                      <a:gd name="T35" fmla="*/ 535 h 535"/>
                                      <a:gd name="T36" fmla="*/ 144 w 199"/>
                                      <a:gd name="T37" fmla="*/ 535 h 535"/>
                                      <a:gd name="T38" fmla="*/ 135 w 199"/>
                                      <a:gd name="T39" fmla="*/ 533 h 535"/>
                                      <a:gd name="T40" fmla="*/ 120 w 199"/>
                                      <a:gd name="T41" fmla="*/ 523 h 535"/>
                                      <a:gd name="T42" fmla="*/ 102 w 199"/>
                                      <a:gd name="T43" fmla="*/ 503 h 535"/>
                                      <a:gd name="T44" fmla="*/ 82 w 199"/>
                                      <a:gd name="T45" fmla="*/ 475 h 535"/>
                                      <a:gd name="T46" fmla="*/ 63 w 199"/>
                                      <a:gd name="T47" fmla="*/ 438 h 535"/>
                                      <a:gd name="T48" fmla="*/ 47 w 199"/>
                                      <a:gd name="T49" fmla="*/ 396 h 535"/>
                                      <a:gd name="T50" fmla="*/ 31 w 199"/>
                                      <a:gd name="T51" fmla="*/ 347 h 535"/>
                                      <a:gd name="T52" fmla="*/ 19 w 199"/>
                                      <a:gd name="T53" fmla="*/ 295 h 535"/>
                                      <a:gd name="T54" fmla="*/ 9 w 199"/>
                                      <a:gd name="T55" fmla="*/ 241 h 535"/>
                                      <a:gd name="T56" fmla="*/ 3 w 199"/>
                                      <a:gd name="T57" fmla="*/ 188 h 535"/>
                                      <a:gd name="T58" fmla="*/ 0 w 199"/>
                                      <a:gd name="T59" fmla="*/ 141 h 535"/>
                                      <a:gd name="T60" fmla="*/ 3 w 199"/>
                                      <a:gd name="T61" fmla="*/ 97 h 535"/>
                                      <a:gd name="T62" fmla="*/ 8 w 199"/>
                                      <a:gd name="T63" fmla="*/ 62 h 535"/>
                                      <a:gd name="T64" fmla="*/ 16 w 199"/>
                                      <a:gd name="T65" fmla="*/ 32 h 535"/>
                                      <a:gd name="T66" fmla="*/ 29 w 199"/>
                                      <a:gd name="T67" fmla="*/ 12 h 535"/>
                                      <a:gd name="T68" fmla="*/ 39 w 199"/>
                                      <a:gd name="T69" fmla="*/ 3 h 535"/>
                                      <a:gd name="T70" fmla="*/ 47 w 199"/>
                                      <a:gd name="T71" fmla="*/ 1 h 53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</a:cxnLst>
                                    <a:rect l="0" t="0" r="r" b="b"/>
                                    <a:pathLst>
                                      <a:path w="199" h="535">
                                        <a:moveTo>
                                          <a:pt x="52" y="0"/>
                                        </a:moveTo>
                                        <a:lnTo>
                                          <a:pt x="56" y="1"/>
                                        </a:lnTo>
                                        <a:lnTo>
                                          <a:pt x="61" y="1"/>
                                        </a:lnTo>
                                        <a:lnTo>
                                          <a:pt x="66" y="3"/>
                                        </a:lnTo>
                                        <a:lnTo>
                                          <a:pt x="71" y="6"/>
                                        </a:lnTo>
                                        <a:lnTo>
                                          <a:pt x="79" y="12"/>
                                        </a:lnTo>
                                        <a:lnTo>
                                          <a:pt x="89" y="21"/>
                                        </a:lnTo>
                                        <a:lnTo>
                                          <a:pt x="99" y="32"/>
                                        </a:lnTo>
                                        <a:lnTo>
                                          <a:pt x="109" y="46"/>
                                        </a:lnTo>
                                        <a:lnTo>
                                          <a:pt x="118" y="62"/>
                                        </a:lnTo>
                                        <a:lnTo>
                                          <a:pt x="128" y="79"/>
                                        </a:lnTo>
                                        <a:lnTo>
                                          <a:pt x="136" y="97"/>
                                        </a:lnTo>
                                        <a:lnTo>
                                          <a:pt x="145" y="118"/>
                                        </a:lnTo>
                                        <a:lnTo>
                                          <a:pt x="154" y="141"/>
                                        </a:lnTo>
                                        <a:lnTo>
                                          <a:pt x="161" y="163"/>
                                        </a:lnTo>
                                        <a:lnTo>
                                          <a:pt x="168" y="188"/>
                                        </a:lnTo>
                                        <a:lnTo>
                                          <a:pt x="176" y="214"/>
                                        </a:lnTo>
                                        <a:lnTo>
                                          <a:pt x="182" y="241"/>
                                        </a:lnTo>
                                        <a:lnTo>
                                          <a:pt x="187" y="268"/>
                                        </a:lnTo>
                                        <a:lnTo>
                                          <a:pt x="192" y="295"/>
                                        </a:lnTo>
                                        <a:lnTo>
                                          <a:pt x="196" y="321"/>
                                        </a:lnTo>
                                        <a:lnTo>
                                          <a:pt x="198" y="347"/>
                                        </a:lnTo>
                                        <a:lnTo>
                                          <a:pt x="199" y="372"/>
                                        </a:lnTo>
                                        <a:lnTo>
                                          <a:pt x="199" y="396"/>
                                        </a:lnTo>
                                        <a:lnTo>
                                          <a:pt x="199" y="418"/>
                                        </a:lnTo>
                                        <a:lnTo>
                                          <a:pt x="198" y="438"/>
                                        </a:lnTo>
                                        <a:lnTo>
                                          <a:pt x="196" y="457"/>
                                        </a:lnTo>
                                        <a:lnTo>
                                          <a:pt x="193" y="475"/>
                                        </a:lnTo>
                                        <a:lnTo>
                                          <a:pt x="189" y="490"/>
                                        </a:lnTo>
                                        <a:lnTo>
                                          <a:pt x="184" y="503"/>
                                        </a:lnTo>
                                        <a:lnTo>
                                          <a:pt x="178" y="514"/>
                                        </a:lnTo>
                                        <a:lnTo>
                                          <a:pt x="172" y="523"/>
                                        </a:lnTo>
                                        <a:lnTo>
                                          <a:pt x="165" y="530"/>
                                        </a:lnTo>
                                        <a:lnTo>
                                          <a:pt x="161" y="533"/>
                                        </a:lnTo>
                                        <a:lnTo>
                                          <a:pt x="157" y="534"/>
                                        </a:lnTo>
                                        <a:lnTo>
                                          <a:pt x="154" y="535"/>
                                        </a:lnTo>
                                        <a:lnTo>
                                          <a:pt x="149" y="535"/>
                                        </a:lnTo>
                                        <a:lnTo>
                                          <a:pt x="144" y="535"/>
                                        </a:lnTo>
                                        <a:lnTo>
                                          <a:pt x="140" y="534"/>
                                        </a:lnTo>
                                        <a:lnTo>
                                          <a:pt x="135" y="533"/>
                                        </a:lnTo>
                                        <a:lnTo>
                                          <a:pt x="130" y="530"/>
                                        </a:lnTo>
                                        <a:lnTo>
                                          <a:pt x="120" y="523"/>
                                        </a:lnTo>
                                        <a:lnTo>
                                          <a:pt x="111" y="514"/>
                                        </a:lnTo>
                                        <a:lnTo>
                                          <a:pt x="102" y="503"/>
                                        </a:lnTo>
                                        <a:lnTo>
                                          <a:pt x="92" y="490"/>
                                        </a:lnTo>
                                        <a:lnTo>
                                          <a:pt x="82" y="475"/>
                                        </a:lnTo>
                                        <a:lnTo>
                                          <a:pt x="73" y="457"/>
                                        </a:lnTo>
                                        <a:lnTo>
                                          <a:pt x="63" y="438"/>
                                        </a:lnTo>
                                        <a:lnTo>
                                          <a:pt x="55" y="418"/>
                                        </a:lnTo>
                                        <a:lnTo>
                                          <a:pt x="47" y="396"/>
                                        </a:lnTo>
                                        <a:lnTo>
                                          <a:pt x="39" y="372"/>
                                        </a:lnTo>
                                        <a:lnTo>
                                          <a:pt x="31" y="347"/>
                                        </a:lnTo>
                                        <a:lnTo>
                                          <a:pt x="25" y="321"/>
                                        </a:lnTo>
                                        <a:lnTo>
                                          <a:pt x="19" y="295"/>
                                        </a:lnTo>
                                        <a:lnTo>
                                          <a:pt x="14" y="268"/>
                                        </a:lnTo>
                                        <a:lnTo>
                                          <a:pt x="9" y="241"/>
                                        </a:lnTo>
                                        <a:lnTo>
                                          <a:pt x="5" y="214"/>
                                        </a:lnTo>
                                        <a:lnTo>
                                          <a:pt x="3" y="188"/>
                                        </a:lnTo>
                                        <a:lnTo>
                                          <a:pt x="1" y="163"/>
                                        </a:lnTo>
                                        <a:lnTo>
                                          <a:pt x="0" y="141"/>
                                        </a:lnTo>
                                        <a:lnTo>
                                          <a:pt x="1" y="118"/>
                                        </a:lnTo>
                                        <a:lnTo>
                                          <a:pt x="3" y="97"/>
                                        </a:lnTo>
                                        <a:lnTo>
                                          <a:pt x="4" y="79"/>
                                        </a:lnTo>
                                        <a:lnTo>
                                          <a:pt x="8" y="62"/>
                                        </a:lnTo>
                                        <a:lnTo>
                                          <a:pt x="11" y="46"/>
                                        </a:lnTo>
                                        <a:lnTo>
                                          <a:pt x="16" y="32"/>
                                        </a:lnTo>
                                        <a:lnTo>
                                          <a:pt x="21" y="21"/>
                                        </a:lnTo>
                                        <a:lnTo>
                                          <a:pt x="29" y="12"/>
                                        </a:lnTo>
                                        <a:lnTo>
                                          <a:pt x="35" y="6"/>
                                        </a:lnTo>
                                        <a:lnTo>
                                          <a:pt x="39" y="3"/>
                                        </a:lnTo>
                                        <a:lnTo>
                                          <a:pt x="43" y="1"/>
                                        </a:lnTo>
                                        <a:lnTo>
                                          <a:pt x="47" y="1"/>
                                        </a:lnTo>
                                        <a:lnTo>
                                          <a:pt x="5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2">
                                      <a:lumMod val="50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0">
                                        <a:solidFill>
                                          <a:srgbClr val="1F1A17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0" name="Freeform 1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75" y="11776"/>
                                    <a:ext cx="43" cy="139"/>
                                  </a:xfrm>
                                  <a:custGeom>
                                    <a:avLst/>
                                    <a:gdLst>
                                      <a:gd name="T0" fmla="*/ 131 w 181"/>
                                      <a:gd name="T1" fmla="*/ 0 h 587"/>
                                      <a:gd name="T2" fmla="*/ 140 w 181"/>
                                      <a:gd name="T3" fmla="*/ 2 h 587"/>
                                      <a:gd name="T4" fmla="*/ 150 w 181"/>
                                      <a:gd name="T5" fmla="*/ 8 h 587"/>
                                      <a:gd name="T6" fmla="*/ 162 w 181"/>
                                      <a:gd name="T7" fmla="*/ 25 h 587"/>
                                      <a:gd name="T8" fmla="*/ 172 w 181"/>
                                      <a:gd name="T9" fmla="*/ 54 h 587"/>
                                      <a:gd name="T10" fmla="*/ 178 w 181"/>
                                      <a:gd name="T11" fmla="*/ 89 h 587"/>
                                      <a:gd name="T12" fmla="*/ 181 w 181"/>
                                      <a:gd name="T13" fmla="*/ 134 h 587"/>
                                      <a:gd name="T14" fmla="*/ 181 w 181"/>
                                      <a:gd name="T15" fmla="*/ 185 h 587"/>
                                      <a:gd name="T16" fmla="*/ 177 w 181"/>
                                      <a:gd name="T17" fmla="*/ 240 h 587"/>
                                      <a:gd name="T18" fmla="*/ 169 w 181"/>
                                      <a:gd name="T19" fmla="*/ 300 h 587"/>
                                      <a:gd name="T20" fmla="*/ 158 w 181"/>
                                      <a:gd name="T21" fmla="*/ 358 h 587"/>
                                      <a:gd name="T22" fmla="*/ 146 w 181"/>
                                      <a:gd name="T23" fmla="*/ 412 h 587"/>
                                      <a:gd name="T24" fmla="*/ 131 w 181"/>
                                      <a:gd name="T25" fmla="*/ 462 h 587"/>
                                      <a:gd name="T26" fmla="*/ 115 w 181"/>
                                      <a:gd name="T27" fmla="*/ 504 h 587"/>
                                      <a:gd name="T28" fmla="*/ 98 w 181"/>
                                      <a:gd name="T29" fmla="*/ 540 h 587"/>
                                      <a:gd name="T30" fmla="*/ 80 w 181"/>
                                      <a:gd name="T31" fmla="*/ 566 h 587"/>
                                      <a:gd name="T32" fmla="*/ 63 w 181"/>
                                      <a:gd name="T33" fmla="*/ 582 h 587"/>
                                      <a:gd name="T34" fmla="*/ 51 w 181"/>
                                      <a:gd name="T35" fmla="*/ 587 h 587"/>
                                      <a:gd name="T36" fmla="*/ 42 w 181"/>
                                      <a:gd name="T37" fmla="*/ 585 h 587"/>
                                      <a:gd name="T38" fmla="*/ 31 w 181"/>
                                      <a:gd name="T39" fmla="*/ 579 h 587"/>
                                      <a:gd name="T40" fmla="*/ 20 w 181"/>
                                      <a:gd name="T41" fmla="*/ 562 h 587"/>
                                      <a:gd name="T42" fmla="*/ 10 w 181"/>
                                      <a:gd name="T43" fmla="*/ 535 h 587"/>
                                      <a:gd name="T44" fmla="*/ 4 w 181"/>
                                      <a:gd name="T45" fmla="*/ 498 h 587"/>
                                      <a:gd name="T46" fmla="*/ 0 w 181"/>
                                      <a:gd name="T47" fmla="*/ 454 h 587"/>
                                      <a:gd name="T48" fmla="*/ 1 w 181"/>
                                      <a:gd name="T49" fmla="*/ 404 h 587"/>
                                      <a:gd name="T50" fmla="*/ 5 w 181"/>
                                      <a:gd name="T51" fmla="*/ 347 h 587"/>
                                      <a:gd name="T52" fmla="*/ 12 w 181"/>
                                      <a:gd name="T53" fmla="*/ 287 h 587"/>
                                      <a:gd name="T54" fmla="*/ 22 w 181"/>
                                      <a:gd name="T55" fmla="*/ 229 h 587"/>
                                      <a:gd name="T56" fmla="*/ 35 w 181"/>
                                      <a:gd name="T57" fmla="*/ 176 h 587"/>
                                      <a:gd name="T58" fmla="*/ 49 w 181"/>
                                      <a:gd name="T59" fmla="*/ 127 h 587"/>
                                      <a:gd name="T60" fmla="*/ 65 w 181"/>
                                      <a:gd name="T61" fmla="*/ 83 h 587"/>
                                      <a:gd name="T62" fmla="*/ 83 w 181"/>
                                      <a:gd name="T63" fmla="*/ 49 h 587"/>
                                      <a:gd name="T64" fmla="*/ 100 w 181"/>
                                      <a:gd name="T65" fmla="*/ 21 h 587"/>
                                      <a:gd name="T66" fmla="*/ 119 w 181"/>
                                      <a:gd name="T67" fmla="*/ 5 h 58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181" h="587">
                                        <a:moveTo>
                                          <a:pt x="127" y="2"/>
                                        </a:moveTo>
                                        <a:lnTo>
                                          <a:pt x="131" y="0"/>
                                        </a:lnTo>
                                        <a:lnTo>
                                          <a:pt x="135" y="0"/>
                                        </a:lnTo>
                                        <a:lnTo>
                                          <a:pt x="140" y="2"/>
                                        </a:lnTo>
                                        <a:lnTo>
                                          <a:pt x="143" y="3"/>
                                        </a:lnTo>
                                        <a:lnTo>
                                          <a:pt x="150" y="8"/>
                                        </a:lnTo>
                                        <a:lnTo>
                                          <a:pt x="156" y="15"/>
                                        </a:lnTo>
                                        <a:lnTo>
                                          <a:pt x="162" y="25"/>
                                        </a:lnTo>
                                        <a:lnTo>
                                          <a:pt x="167" y="39"/>
                                        </a:lnTo>
                                        <a:lnTo>
                                          <a:pt x="172" y="54"/>
                                        </a:lnTo>
                                        <a:lnTo>
                                          <a:pt x="174" y="71"/>
                                        </a:lnTo>
                                        <a:lnTo>
                                          <a:pt x="178" y="89"/>
                                        </a:lnTo>
                                        <a:lnTo>
                                          <a:pt x="179" y="110"/>
                                        </a:lnTo>
                                        <a:lnTo>
                                          <a:pt x="181" y="134"/>
                                        </a:lnTo>
                                        <a:lnTo>
                                          <a:pt x="181" y="159"/>
                                        </a:lnTo>
                                        <a:lnTo>
                                          <a:pt x="181" y="185"/>
                                        </a:lnTo>
                                        <a:lnTo>
                                          <a:pt x="179" y="212"/>
                                        </a:lnTo>
                                        <a:lnTo>
                                          <a:pt x="177" y="240"/>
                                        </a:lnTo>
                                        <a:lnTo>
                                          <a:pt x="173" y="270"/>
                                        </a:lnTo>
                                        <a:lnTo>
                                          <a:pt x="169" y="300"/>
                                        </a:lnTo>
                                        <a:lnTo>
                                          <a:pt x="164" y="329"/>
                                        </a:lnTo>
                                        <a:lnTo>
                                          <a:pt x="158" y="358"/>
                                        </a:lnTo>
                                        <a:lnTo>
                                          <a:pt x="152" y="385"/>
                                        </a:lnTo>
                                        <a:lnTo>
                                          <a:pt x="146" y="412"/>
                                        </a:lnTo>
                                        <a:lnTo>
                                          <a:pt x="138" y="437"/>
                                        </a:lnTo>
                                        <a:lnTo>
                                          <a:pt x="131" y="462"/>
                                        </a:lnTo>
                                        <a:lnTo>
                                          <a:pt x="124" y="483"/>
                                        </a:lnTo>
                                        <a:lnTo>
                                          <a:pt x="115" y="504"/>
                                        </a:lnTo>
                                        <a:lnTo>
                                          <a:pt x="106" y="522"/>
                                        </a:lnTo>
                                        <a:lnTo>
                                          <a:pt x="98" y="540"/>
                                        </a:lnTo>
                                        <a:lnTo>
                                          <a:pt x="89" y="553"/>
                                        </a:lnTo>
                                        <a:lnTo>
                                          <a:pt x="80" y="566"/>
                                        </a:lnTo>
                                        <a:lnTo>
                                          <a:pt x="72" y="576"/>
                                        </a:lnTo>
                                        <a:lnTo>
                                          <a:pt x="63" y="582"/>
                                        </a:lnTo>
                                        <a:lnTo>
                                          <a:pt x="54" y="585"/>
                                        </a:lnTo>
                                        <a:lnTo>
                                          <a:pt x="51" y="587"/>
                                        </a:lnTo>
                                        <a:lnTo>
                                          <a:pt x="46" y="587"/>
                                        </a:lnTo>
                                        <a:lnTo>
                                          <a:pt x="42" y="585"/>
                                        </a:lnTo>
                                        <a:lnTo>
                                          <a:pt x="38" y="584"/>
                                        </a:lnTo>
                                        <a:lnTo>
                                          <a:pt x="31" y="579"/>
                                        </a:lnTo>
                                        <a:lnTo>
                                          <a:pt x="25" y="572"/>
                                        </a:lnTo>
                                        <a:lnTo>
                                          <a:pt x="20" y="562"/>
                                        </a:lnTo>
                                        <a:lnTo>
                                          <a:pt x="15" y="550"/>
                                        </a:lnTo>
                                        <a:lnTo>
                                          <a:pt x="10" y="535"/>
                                        </a:lnTo>
                                        <a:lnTo>
                                          <a:pt x="6" y="517"/>
                                        </a:lnTo>
                                        <a:lnTo>
                                          <a:pt x="4" y="498"/>
                                        </a:lnTo>
                                        <a:lnTo>
                                          <a:pt x="1" y="477"/>
                                        </a:lnTo>
                                        <a:lnTo>
                                          <a:pt x="0" y="454"/>
                                        </a:lnTo>
                                        <a:lnTo>
                                          <a:pt x="0" y="430"/>
                                        </a:lnTo>
                                        <a:lnTo>
                                          <a:pt x="1" y="404"/>
                                        </a:lnTo>
                                        <a:lnTo>
                                          <a:pt x="2" y="376"/>
                                        </a:lnTo>
                                        <a:lnTo>
                                          <a:pt x="5" y="347"/>
                                        </a:lnTo>
                                        <a:lnTo>
                                          <a:pt x="7" y="317"/>
                                        </a:lnTo>
                                        <a:lnTo>
                                          <a:pt x="12" y="287"/>
                                        </a:lnTo>
                                        <a:lnTo>
                                          <a:pt x="17" y="258"/>
                                        </a:lnTo>
                                        <a:lnTo>
                                          <a:pt x="22" y="229"/>
                                        </a:lnTo>
                                        <a:lnTo>
                                          <a:pt x="28" y="202"/>
                                        </a:lnTo>
                                        <a:lnTo>
                                          <a:pt x="35" y="176"/>
                                        </a:lnTo>
                                        <a:lnTo>
                                          <a:pt x="42" y="150"/>
                                        </a:lnTo>
                                        <a:lnTo>
                                          <a:pt x="49" y="127"/>
                                        </a:lnTo>
                                        <a:lnTo>
                                          <a:pt x="58" y="104"/>
                                        </a:lnTo>
                                        <a:lnTo>
                                          <a:pt x="65" y="83"/>
                                        </a:lnTo>
                                        <a:lnTo>
                                          <a:pt x="74" y="65"/>
                                        </a:lnTo>
                                        <a:lnTo>
                                          <a:pt x="83" y="49"/>
                                        </a:lnTo>
                                        <a:lnTo>
                                          <a:pt x="91" y="34"/>
                                        </a:lnTo>
                                        <a:lnTo>
                                          <a:pt x="100" y="21"/>
                                        </a:lnTo>
                                        <a:lnTo>
                                          <a:pt x="110" y="13"/>
                                        </a:lnTo>
                                        <a:lnTo>
                                          <a:pt x="119" y="5"/>
                                        </a:lnTo>
                                        <a:lnTo>
                                          <a:pt x="127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2">
                                      <a:lumMod val="50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0">
                                        <a:solidFill>
                                          <a:srgbClr val="1F1A17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21" name="Group 12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9802" y="12119"/>
                                    <a:ext cx="462" cy="434"/>
                                    <a:chOff x="8834" y="3389"/>
                                    <a:chExt cx="390" cy="366"/>
                                  </a:xfrm>
                                </wpg:grpSpPr>
                                <wps:wsp>
                                  <wps:cNvPr id="222" name="Freeform 124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8834" y="3389"/>
                                      <a:ext cx="390" cy="366"/>
                                    </a:xfrm>
                                    <a:custGeom>
                                      <a:avLst/>
                                      <a:gdLst>
                                        <a:gd name="T0" fmla="*/ 1951 w 1951"/>
                                        <a:gd name="T1" fmla="*/ 55 h 1831"/>
                                        <a:gd name="T2" fmla="*/ 1948 w 1951"/>
                                        <a:gd name="T3" fmla="*/ 181 h 1831"/>
                                        <a:gd name="T4" fmla="*/ 1933 w 1951"/>
                                        <a:gd name="T5" fmla="*/ 328 h 1831"/>
                                        <a:gd name="T6" fmla="*/ 1909 w 1951"/>
                                        <a:gd name="T7" fmla="*/ 490 h 1831"/>
                                        <a:gd name="T8" fmla="*/ 1874 w 1951"/>
                                        <a:gd name="T9" fmla="*/ 663 h 1831"/>
                                        <a:gd name="T10" fmla="*/ 1829 w 1951"/>
                                        <a:gd name="T11" fmla="*/ 843 h 1831"/>
                                        <a:gd name="T12" fmla="*/ 1774 w 1951"/>
                                        <a:gd name="T13" fmla="*/ 1021 h 1831"/>
                                        <a:gd name="T14" fmla="*/ 1709 w 1951"/>
                                        <a:gd name="T15" fmla="*/ 1195 h 1831"/>
                                        <a:gd name="T16" fmla="*/ 1635 w 1951"/>
                                        <a:gd name="T17" fmla="*/ 1357 h 1831"/>
                                        <a:gd name="T18" fmla="*/ 1552 w 1951"/>
                                        <a:gd name="T19" fmla="*/ 1505 h 1831"/>
                                        <a:gd name="T20" fmla="*/ 1461 w 1951"/>
                                        <a:gd name="T21" fmla="*/ 1631 h 1831"/>
                                        <a:gd name="T22" fmla="*/ 1361 w 1951"/>
                                        <a:gd name="T23" fmla="*/ 1731 h 1831"/>
                                        <a:gd name="T24" fmla="*/ 1253 w 1951"/>
                                        <a:gd name="T25" fmla="*/ 1799 h 1831"/>
                                        <a:gd name="T26" fmla="*/ 1137 w 1951"/>
                                        <a:gd name="T27" fmla="*/ 1831 h 1831"/>
                                        <a:gd name="T28" fmla="*/ 1012 w 1951"/>
                                        <a:gd name="T29" fmla="*/ 1820 h 1831"/>
                                        <a:gd name="T30" fmla="*/ 881 w 1951"/>
                                        <a:gd name="T31" fmla="*/ 1762 h 1831"/>
                                        <a:gd name="T32" fmla="*/ 758 w 1951"/>
                                        <a:gd name="T33" fmla="*/ 1718 h 1831"/>
                                        <a:gd name="T34" fmla="*/ 658 w 1951"/>
                                        <a:gd name="T35" fmla="*/ 1721 h 1831"/>
                                        <a:gd name="T36" fmla="*/ 594 w 1951"/>
                                        <a:gd name="T37" fmla="*/ 1717 h 1831"/>
                                        <a:gd name="T38" fmla="*/ 557 w 1951"/>
                                        <a:gd name="T39" fmla="*/ 1712 h 1831"/>
                                        <a:gd name="T40" fmla="*/ 524 w 1951"/>
                                        <a:gd name="T41" fmla="*/ 1704 h 1831"/>
                                        <a:gd name="T42" fmla="*/ 498 w 1951"/>
                                        <a:gd name="T43" fmla="*/ 1694 h 1831"/>
                                        <a:gd name="T44" fmla="*/ 466 w 1951"/>
                                        <a:gd name="T45" fmla="*/ 1669 h 1831"/>
                                        <a:gd name="T46" fmla="*/ 419 w 1951"/>
                                        <a:gd name="T47" fmla="*/ 1618 h 1831"/>
                                        <a:gd name="T48" fmla="*/ 367 w 1951"/>
                                        <a:gd name="T49" fmla="*/ 1549 h 1831"/>
                                        <a:gd name="T50" fmla="*/ 313 w 1951"/>
                                        <a:gd name="T51" fmla="*/ 1465 h 1831"/>
                                        <a:gd name="T52" fmla="*/ 258 w 1951"/>
                                        <a:gd name="T53" fmla="*/ 1367 h 1831"/>
                                        <a:gd name="T54" fmla="*/ 205 w 1951"/>
                                        <a:gd name="T55" fmla="*/ 1258 h 1831"/>
                                        <a:gd name="T56" fmla="*/ 155 w 1951"/>
                                        <a:gd name="T57" fmla="*/ 1142 h 1831"/>
                                        <a:gd name="T58" fmla="*/ 109 w 1951"/>
                                        <a:gd name="T59" fmla="*/ 1020 h 1831"/>
                                        <a:gd name="T60" fmla="*/ 69 w 1951"/>
                                        <a:gd name="T61" fmla="*/ 893 h 1831"/>
                                        <a:gd name="T62" fmla="*/ 36 w 1951"/>
                                        <a:gd name="T63" fmla="*/ 767 h 1831"/>
                                        <a:gd name="T64" fmla="*/ 14 w 1951"/>
                                        <a:gd name="T65" fmla="*/ 642 h 1831"/>
                                        <a:gd name="T66" fmla="*/ 1 w 1951"/>
                                        <a:gd name="T67" fmla="*/ 521 h 1831"/>
                                        <a:gd name="T68" fmla="*/ 1 w 1951"/>
                                        <a:gd name="T69" fmla="*/ 407 h 1831"/>
                                        <a:gd name="T70" fmla="*/ 16 w 1951"/>
                                        <a:gd name="T71" fmla="*/ 301 h 1831"/>
                                        <a:gd name="T72" fmla="*/ 47 w 1951"/>
                                        <a:gd name="T73" fmla="*/ 207 h 1831"/>
                                        <a:gd name="T74" fmla="*/ 95 w 1951"/>
                                        <a:gd name="T75" fmla="*/ 127 h 1831"/>
                                        <a:gd name="T76" fmla="*/ 173 w 1951"/>
                                        <a:gd name="T77" fmla="*/ 104 h 1831"/>
                                        <a:gd name="T78" fmla="*/ 272 w 1951"/>
                                        <a:gd name="T79" fmla="*/ 123 h 1831"/>
                                        <a:gd name="T80" fmla="*/ 378 w 1951"/>
                                        <a:gd name="T81" fmla="*/ 138 h 1831"/>
                                        <a:gd name="T82" fmla="*/ 490 w 1951"/>
                                        <a:gd name="T83" fmla="*/ 149 h 1831"/>
                                        <a:gd name="T84" fmla="*/ 607 w 1951"/>
                                        <a:gd name="T85" fmla="*/ 156 h 1831"/>
                                        <a:gd name="T86" fmla="*/ 727 w 1951"/>
                                        <a:gd name="T87" fmla="*/ 160 h 1831"/>
                                        <a:gd name="T88" fmla="*/ 851 w 1951"/>
                                        <a:gd name="T89" fmla="*/ 160 h 1831"/>
                                        <a:gd name="T90" fmla="*/ 976 w 1951"/>
                                        <a:gd name="T91" fmla="*/ 158 h 1831"/>
                                        <a:gd name="T92" fmla="*/ 1101 w 1951"/>
                                        <a:gd name="T93" fmla="*/ 151 h 1831"/>
                                        <a:gd name="T94" fmla="*/ 1226 w 1951"/>
                                        <a:gd name="T95" fmla="*/ 141 h 1831"/>
                                        <a:gd name="T96" fmla="*/ 1348 w 1951"/>
                                        <a:gd name="T97" fmla="*/ 128 h 1831"/>
                                        <a:gd name="T98" fmla="*/ 1469 w 1951"/>
                                        <a:gd name="T99" fmla="*/ 112 h 1831"/>
                                        <a:gd name="T100" fmla="*/ 1586 w 1951"/>
                                        <a:gd name="T101" fmla="*/ 92 h 1831"/>
                                        <a:gd name="T102" fmla="*/ 1697 w 1951"/>
                                        <a:gd name="T103" fmla="*/ 70 h 1831"/>
                                        <a:gd name="T104" fmla="*/ 1803 w 1951"/>
                                        <a:gd name="T105" fmla="*/ 45 h 1831"/>
                                        <a:gd name="T106" fmla="*/ 1901 w 1951"/>
                                        <a:gd name="T107" fmla="*/ 17 h 1831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  <a:cxn ang="0">
                                          <a:pos x="T56" y="T57"/>
                                        </a:cxn>
                                        <a:cxn ang="0">
                                          <a:pos x="T58" y="T59"/>
                                        </a:cxn>
                                        <a:cxn ang="0">
                                          <a:pos x="T60" y="T61"/>
                                        </a:cxn>
                                        <a:cxn ang="0">
                                          <a:pos x="T62" y="T63"/>
                                        </a:cxn>
                                        <a:cxn ang="0">
                                          <a:pos x="T64" y="T65"/>
                                        </a:cxn>
                                        <a:cxn ang="0">
                                          <a:pos x="T66" y="T67"/>
                                        </a:cxn>
                                        <a:cxn ang="0">
                                          <a:pos x="T68" y="T69"/>
                                        </a:cxn>
                                        <a:cxn ang="0">
                                          <a:pos x="T70" y="T71"/>
                                        </a:cxn>
                                        <a:cxn ang="0">
                                          <a:pos x="T72" y="T73"/>
                                        </a:cxn>
                                        <a:cxn ang="0">
                                          <a:pos x="T74" y="T75"/>
                                        </a:cxn>
                                        <a:cxn ang="0">
                                          <a:pos x="T76" y="T77"/>
                                        </a:cxn>
                                        <a:cxn ang="0">
                                          <a:pos x="T78" y="T79"/>
                                        </a:cxn>
                                        <a:cxn ang="0">
                                          <a:pos x="T80" y="T81"/>
                                        </a:cxn>
                                        <a:cxn ang="0">
                                          <a:pos x="T82" y="T83"/>
                                        </a:cxn>
                                        <a:cxn ang="0">
                                          <a:pos x="T84" y="T85"/>
                                        </a:cxn>
                                        <a:cxn ang="0">
                                          <a:pos x="T86" y="T87"/>
                                        </a:cxn>
                                        <a:cxn ang="0">
                                          <a:pos x="T88" y="T89"/>
                                        </a:cxn>
                                        <a:cxn ang="0">
                                          <a:pos x="T90" y="T91"/>
                                        </a:cxn>
                                        <a:cxn ang="0">
                                          <a:pos x="T92" y="T93"/>
                                        </a:cxn>
                                        <a:cxn ang="0">
                                          <a:pos x="T94" y="T95"/>
                                        </a:cxn>
                                        <a:cxn ang="0">
                                          <a:pos x="T96" y="T97"/>
                                        </a:cxn>
                                        <a:cxn ang="0">
                                          <a:pos x="T98" y="T99"/>
                                        </a:cxn>
                                        <a:cxn ang="0">
                                          <a:pos x="T100" y="T101"/>
                                        </a:cxn>
                                        <a:cxn ang="0">
                                          <a:pos x="T102" y="T103"/>
                                        </a:cxn>
                                        <a:cxn ang="0">
                                          <a:pos x="T104" y="T105"/>
                                        </a:cxn>
                                        <a:cxn ang="0">
                                          <a:pos x="T106" y="T107"/>
                                        </a:cxn>
                                      </a:cxnLst>
                                      <a:rect l="0" t="0" r="r" b="b"/>
                                      <a:pathLst>
                                        <a:path w="1951" h="1831">
                                          <a:moveTo>
                                            <a:pt x="1948" y="0"/>
                                          </a:moveTo>
                                          <a:lnTo>
                                            <a:pt x="1951" y="55"/>
                                          </a:lnTo>
                                          <a:lnTo>
                                            <a:pt x="1951" y="114"/>
                                          </a:lnTo>
                                          <a:lnTo>
                                            <a:pt x="1948" y="181"/>
                                          </a:lnTo>
                                          <a:lnTo>
                                            <a:pt x="1942" y="252"/>
                                          </a:lnTo>
                                          <a:lnTo>
                                            <a:pt x="1933" y="328"/>
                                          </a:lnTo>
                                          <a:lnTo>
                                            <a:pt x="1923" y="407"/>
                                          </a:lnTo>
                                          <a:lnTo>
                                            <a:pt x="1909" y="490"/>
                                          </a:lnTo>
                                          <a:lnTo>
                                            <a:pt x="1892" y="577"/>
                                          </a:lnTo>
                                          <a:lnTo>
                                            <a:pt x="1874" y="663"/>
                                          </a:lnTo>
                                          <a:lnTo>
                                            <a:pt x="1853" y="752"/>
                                          </a:lnTo>
                                          <a:lnTo>
                                            <a:pt x="1829" y="843"/>
                                          </a:lnTo>
                                          <a:lnTo>
                                            <a:pt x="1803" y="932"/>
                                          </a:lnTo>
                                          <a:lnTo>
                                            <a:pt x="1774" y="1021"/>
                                          </a:lnTo>
                                          <a:lnTo>
                                            <a:pt x="1743" y="1109"/>
                                          </a:lnTo>
                                          <a:lnTo>
                                            <a:pt x="1709" y="1195"/>
                                          </a:lnTo>
                                          <a:lnTo>
                                            <a:pt x="1674" y="1278"/>
                                          </a:lnTo>
                                          <a:lnTo>
                                            <a:pt x="1635" y="1357"/>
                                          </a:lnTo>
                                          <a:lnTo>
                                            <a:pt x="1596" y="1434"/>
                                          </a:lnTo>
                                          <a:lnTo>
                                            <a:pt x="1552" y="1505"/>
                                          </a:lnTo>
                                          <a:lnTo>
                                            <a:pt x="1508" y="1571"/>
                                          </a:lnTo>
                                          <a:lnTo>
                                            <a:pt x="1461" y="1631"/>
                                          </a:lnTo>
                                          <a:lnTo>
                                            <a:pt x="1413" y="1684"/>
                                          </a:lnTo>
                                          <a:lnTo>
                                            <a:pt x="1361" y="1731"/>
                                          </a:lnTo>
                                          <a:lnTo>
                                            <a:pt x="1307" y="1769"/>
                                          </a:lnTo>
                                          <a:lnTo>
                                            <a:pt x="1253" y="1799"/>
                                          </a:lnTo>
                                          <a:lnTo>
                                            <a:pt x="1195" y="1820"/>
                                          </a:lnTo>
                                          <a:lnTo>
                                            <a:pt x="1137" y="1831"/>
                                          </a:lnTo>
                                          <a:lnTo>
                                            <a:pt x="1075" y="1831"/>
                                          </a:lnTo>
                                          <a:lnTo>
                                            <a:pt x="1012" y="1820"/>
                                          </a:lnTo>
                                          <a:lnTo>
                                            <a:pt x="947" y="1798"/>
                                          </a:lnTo>
                                          <a:lnTo>
                                            <a:pt x="881" y="1762"/>
                                          </a:lnTo>
                                          <a:lnTo>
                                            <a:pt x="813" y="1714"/>
                                          </a:lnTo>
                                          <a:lnTo>
                                            <a:pt x="758" y="1718"/>
                                          </a:lnTo>
                                          <a:lnTo>
                                            <a:pt x="706" y="1721"/>
                                          </a:lnTo>
                                          <a:lnTo>
                                            <a:pt x="658" y="1721"/>
                                          </a:lnTo>
                                          <a:lnTo>
                                            <a:pt x="613" y="1718"/>
                                          </a:lnTo>
                                          <a:lnTo>
                                            <a:pt x="594" y="1717"/>
                                          </a:lnTo>
                                          <a:lnTo>
                                            <a:pt x="574" y="1715"/>
                                          </a:lnTo>
                                          <a:lnTo>
                                            <a:pt x="557" y="1712"/>
                                          </a:lnTo>
                                          <a:lnTo>
                                            <a:pt x="539" y="1709"/>
                                          </a:lnTo>
                                          <a:lnTo>
                                            <a:pt x="524" y="1704"/>
                                          </a:lnTo>
                                          <a:lnTo>
                                            <a:pt x="511" y="1699"/>
                                          </a:lnTo>
                                          <a:lnTo>
                                            <a:pt x="498" y="1694"/>
                                          </a:lnTo>
                                          <a:lnTo>
                                            <a:pt x="489" y="1686"/>
                                          </a:lnTo>
                                          <a:lnTo>
                                            <a:pt x="466" y="1669"/>
                                          </a:lnTo>
                                          <a:lnTo>
                                            <a:pt x="443" y="1646"/>
                                          </a:lnTo>
                                          <a:lnTo>
                                            <a:pt x="419" y="1618"/>
                                          </a:lnTo>
                                          <a:lnTo>
                                            <a:pt x="393" y="1586"/>
                                          </a:lnTo>
                                          <a:lnTo>
                                            <a:pt x="367" y="1549"/>
                                          </a:lnTo>
                                          <a:lnTo>
                                            <a:pt x="340" y="1508"/>
                                          </a:lnTo>
                                          <a:lnTo>
                                            <a:pt x="313" y="1465"/>
                                          </a:lnTo>
                                          <a:lnTo>
                                            <a:pt x="286" y="1418"/>
                                          </a:lnTo>
                                          <a:lnTo>
                                            <a:pt x="258" y="1367"/>
                                          </a:lnTo>
                                          <a:lnTo>
                                            <a:pt x="232" y="1314"/>
                                          </a:lnTo>
                                          <a:lnTo>
                                            <a:pt x="205" y="1258"/>
                                          </a:lnTo>
                                          <a:lnTo>
                                            <a:pt x="179" y="1201"/>
                                          </a:lnTo>
                                          <a:lnTo>
                                            <a:pt x="155" y="1142"/>
                                          </a:lnTo>
                                          <a:lnTo>
                                            <a:pt x="131" y="1082"/>
                                          </a:lnTo>
                                          <a:lnTo>
                                            <a:pt x="109" y="1020"/>
                                          </a:lnTo>
                                          <a:lnTo>
                                            <a:pt x="88" y="957"/>
                                          </a:lnTo>
                                          <a:lnTo>
                                            <a:pt x="69" y="893"/>
                                          </a:lnTo>
                                          <a:lnTo>
                                            <a:pt x="52" y="830"/>
                                          </a:lnTo>
                                          <a:lnTo>
                                            <a:pt x="36" y="767"/>
                                          </a:lnTo>
                                          <a:lnTo>
                                            <a:pt x="23" y="704"/>
                                          </a:lnTo>
                                          <a:lnTo>
                                            <a:pt x="14" y="642"/>
                                          </a:lnTo>
                                          <a:lnTo>
                                            <a:pt x="6" y="581"/>
                                          </a:lnTo>
                                          <a:lnTo>
                                            <a:pt x="1" y="521"/>
                                          </a:lnTo>
                                          <a:lnTo>
                                            <a:pt x="0" y="463"/>
                                          </a:lnTo>
                                          <a:lnTo>
                                            <a:pt x="1" y="407"/>
                                          </a:lnTo>
                                          <a:lnTo>
                                            <a:pt x="7" y="353"/>
                                          </a:lnTo>
                                          <a:lnTo>
                                            <a:pt x="16" y="301"/>
                                          </a:lnTo>
                                          <a:lnTo>
                                            <a:pt x="30" y="253"/>
                                          </a:lnTo>
                                          <a:lnTo>
                                            <a:pt x="47" y="207"/>
                                          </a:lnTo>
                                          <a:lnTo>
                                            <a:pt x="69" y="165"/>
                                          </a:lnTo>
                                          <a:lnTo>
                                            <a:pt x="95" y="127"/>
                                          </a:lnTo>
                                          <a:lnTo>
                                            <a:pt x="126" y="93"/>
                                          </a:lnTo>
                                          <a:lnTo>
                                            <a:pt x="173" y="104"/>
                                          </a:lnTo>
                                          <a:lnTo>
                                            <a:pt x="221" y="114"/>
                                          </a:lnTo>
                                          <a:lnTo>
                                            <a:pt x="272" y="123"/>
                                          </a:lnTo>
                                          <a:lnTo>
                                            <a:pt x="324" y="130"/>
                                          </a:lnTo>
                                          <a:lnTo>
                                            <a:pt x="378" y="138"/>
                                          </a:lnTo>
                                          <a:lnTo>
                                            <a:pt x="433" y="144"/>
                                          </a:lnTo>
                                          <a:lnTo>
                                            <a:pt x="490" y="149"/>
                                          </a:lnTo>
                                          <a:lnTo>
                                            <a:pt x="548" y="153"/>
                                          </a:lnTo>
                                          <a:lnTo>
                                            <a:pt x="607" y="156"/>
                                          </a:lnTo>
                                          <a:lnTo>
                                            <a:pt x="667" y="159"/>
                                          </a:lnTo>
                                          <a:lnTo>
                                            <a:pt x="727" y="160"/>
                                          </a:lnTo>
                                          <a:lnTo>
                                            <a:pt x="789" y="161"/>
                                          </a:lnTo>
                                          <a:lnTo>
                                            <a:pt x="851" y="160"/>
                                          </a:lnTo>
                                          <a:lnTo>
                                            <a:pt x="913" y="159"/>
                                          </a:lnTo>
                                          <a:lnTo>
                                            <a:pt x="976" y="158"/>
                                          </a:lnTo>
                                          <a:lnTo>
                                            <a:pt x="1038" y="155"/>
                                          </a:lnTo>
                                          <a:lnTo>
                                            <a:pt x="1101" y="151"/>
                                          </a:lnTo>
                                          <a:lnTo>
                                            <a:pt x="1163" y="146"/>
                                          </a:lnTo>
                                          <a:lnTo>
                                            <a:pt x="1226" y="141"/>
                                          </a:lnTo>
                                          <a:lnTo>
                                            <a:pt x="1288" y="135"/>
                                          </a:lnTo>
                                          <a:lnTo>
                                            <a:pt x="1348" y="128"/>
                                          </a:lnTo>
                                          <a:lnTo>
                                            <a:pt x="1409" y="120"/>
                                          </a:lnTo>
                                          <a:lnTo>
                                            <a:pt x="1469" y="112"/>
                                          </a:lnTo>
                                          <a:lnTo>
                                            <a:pt x="1528" y="103"/>
                                          </a:lnTo>
                                          <a:lnTo>
                                            <a:pt x="1586" y="92"/>
                                          </a:lnTo>
                                          <a:lnTo>
                                            <a:pt x="1643" y="82"/>
                                          </a:lnTo>
                                          <a:lnTo>
                                            <a:pt x="1697" y="70"/>
                                          </a:lnTo>
                                          <a:lnTo>
                                            <a:pt x="1751" y="57"/>
                                          </a:lnTo>
                                          <a:lnTo>
                                            <a:pt x="1803" y="45"/>
                                          </a:lnTo>
                                          <a:lnTo>
                                            <a:pt x="1853" y="30"/>
                                          </a:lnTo>
                                          <a:lnTo>
                                            <a:pt x="1901" y="17"/>
                                          </a:lnTo>
                                          <a:lnTo>
                                            <a:pt x="1948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accent2">
                                        <a:lumMod val="50000"/>
                                        <a:lumOff val="0"/>
                                      </a:schemeClr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0">
                                          <a:solidFill>
                                            <a:srgbClr val="1F1A17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23" name="Freeform 12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8846" y="3421"/>
                                      <a:ext cx="233" cy="301"/>
                                    </a:xfrm>
                                    <a:custGeom>
                                      <a:avLst/>
                                      <a:gdLst>
                                        <a:gd name="T0" fmla="*/ 177 w 1161"/>
                                        <a:gd name="T1" fmla="*/ 12 h 1503"/>
                                        <a:gd name="T2" fmla="*/ 300 w 1161"/>
                                        <a:gd name="T3" fmla="*/ 34 h 1503"/>
                                        <a:gd name="T4" fmla="*/ 420 w 1161"/>
                                        <a:gd name="T5" fmla="*/ 52 h 1503"/>
                                        <a:gd name="T6" fmla="*/ 538 w 1161"/>
                                        <a:gd name="T7" fmla="*/ 65 h 1503"/>
                                        <a:gd name="T8" fmla="*/ 657 w 1161"/>
                                        <a:gd name="T9" fmla="*/ 73 h 1503"/>
                                        <a:gd name="T10" fmla="*/ 776 w 1161"/>
                                        <a:gd name="T11" fmla="*/ 76 h 1503"/>
                                        <a:gd name="T12" fmla="*/ 893 w 1161"/>
                                        <a:gd name="T13" fmla="*/ 76 h 1503"/>
                                        <a:gd name="T14" fmla="*/ 1011 w 1161"/>
                                        <a:gd name="T15" fmla="*/ 72 h 1503"/>
                                        <a:gd name="T16" fmla="*/ 1085 w 1161"/>
                                        <a:gd name="T17" fmla="*/ 130 h 1503"/>
                                        <a:gd name="T18" fmla="*/ 1111 w 1161"/>
                                        <a:gd name="T19" fmla="*/ 261 h 1503"/>
                                        <a:gd name="T20" fmla="*/ 1132 w 1161"/>
                                        <a:gd name="T21" fmla="*/ 398 h 1503"/>
                                        <a:gd name="T22" fmla="*/ 1147 w 1161"/>
                                        <a:gd name="T23" fmla="*/ 534 h 1503"/>
                                        <a:gd name="T24" fmla="*/ 1157 w 1161"/>
                                        <a:gd name="T25" fmla="*/ 666 h 1503"/>
                                        <a:gd name="T26" fmla="*/ 1161 w 1161"/>
                                        <a:gd name="T27" fmla="*/ 790 h 1503"/>
                                        <a:gd name="T28" fmla="*/ 1158 w 1161"/>
                                        <a:gd name="T29" fmla="*/ 900 h 1503"/>
                                        <a:gd name="T30" fmla="*/ 1149 w 1161"/>
                                        <a:gd name="T31" fmla="*/ 991 h 1503"/>
                                        <a:gd name="T32" fmla="*/ 1125 w 1161"/>
                                        <a:gd name="T33" fmla="*/ 1042 h 1503"/>
                                        <a:gd name="T34" fmla="*/ 1091 w 1161"/>
                                        <a:gd name="T35" fmla="*/ 1067 h 1503"/>
                                        <a:gd name="T36" fmla="*/ 1062 w 1161"/>
                                        <a:gd name="T37" fmla="*/ 1085 h 1503"/>
                                        <a:gd name="T38" fmla="*/ 1036 w 1161"/>
                                        <a:gd name="T39" fmla="*/ 1094 h 1503"/>
                                        <a:gd name="T40" fmla="*/ 1012 w 1161"/>
                                        <a:gd name="T41" fmla="*/ 1099 h 1503"/>
                                        <a:gd name="T42" fmla="*/ 990 w 1161"/>
                                        <a:gd name="T43" fmla="*/ 1101 h 1503"/>
                                        <a:gd name="T44" fmla="*/ 970 w 1161"/>
                                        <a:gd name="T45" fmla="*/ 1096 h 1503"/>
                                        <a:gd name="T46" fmla="*/ 953 w 1161"/>
                                        <a:gd name="T47" fmla="*/ 1088 h 1503"/>
                                        <a:gd name="T48" fmla="*/ 927 w 1161"/>
                                        <a:gd name="T49" fmla="*/ 1071 h 1503"/>
                                        <a:gd name="T50" fmla="*/ 895 w 1161"/>
                                        <a:gd name="T51" fmla="*/ 1042 h 1503"/>
                                        <a:gd name="T52" fmla="*/ 862 w 1161"/>
                                        <a:gd name="T53" fmla="*/ 1010 h 1503"/>
                                        <a:gd name="T54" fmla="*/ 835 w 1161"/>
                                        <a:gd name="T55" fmla="*/ 988 h 1503"/>
                                        <a:gd name="T56" fmla="*/ 815 w 1161"/>
                                        <a:gd name="T57" fmla="*/ 976 h 1503"/>
                                        <a:gd name="T58" fmla="*/ 807 w 1161"/>
                                        <a:gd name="T59" fmla="*/ 1021 h 1503"/>
                                        <a:gd name="T60" fmla="*/ 814 w 1161"/>
                                        <a:gd name="T61" fmla="*/ 1127 h 1503"/>
                                        <a:gd name="T62" fmla="*/ 823 w 1161"/>
                                        <a:gd name="T63" fmla="*/ 1232 h 1503"/>
                                        <a:gd name="T64" fmla="*/ 829 w 1161"/>
                                        <a:gd name="T65" fmla="*/ 1336 h 1503"/>
                                        <a:gd name="T66" fmla="*/ 824 w 1161"/>
                                        <a:gd name="T67" fmla="*/ 1402 h 1503"/>
                                        <a:gd name="T68" fmla="*/ 806 w 1161"/>
                                        <a:gd name="T69" fmla="*/ 1428 h 1503"/>
                                        <a:gd name="T70" fmla="*/ 784 w 1161"/>
                                        <a:gd name="T71" fmla="*/ 1449 h 1503"/>
                                        <a:gd name="T72" fmla="*/ 759 w 1161"/>
                                        <a:gd name="T73" fmla="*/ 1467 h 1503"/>
                                        <a:gd name="T74" fmla="*/ 731 w 1161"/>
                                        <a:gd name="T75" fmla="*/ 1480 h 1503"/>
                                        <a:gd name="T76" fmla="*/ 702 w 1161"/>
                                        <a:gd name="T77" fmla="*/ 1491 h 1503"/>
                                        <a:gd name="T78" fmla="*/ 672 w 1161"/>
                                        <a:gd name="T79" fmla="*/ 1498 h 1503"/>
                                        <a:gd name="T80" fmla="*/ 640 w 1161"/>
                                        <a:gd name="T81" fmla="*/ 1501 h 1503"/>
                                        <a:gd name="T82" fmla="*/ 609 w 1161"/>
                                        <a:gd name="T83" fmla="*/ 1503 h 1503"/>
                                        <a:gd name="T84" fmla="*/ 577 w 1161"/>
                                        <a:gd name="T85" fmla="*/ 1501 h 1503"/>
                                        <a:gd name="T86" fmla="*/ 532 w 1161"/>
                                        <a:gd name="T87" fmla="*/ 1495 h 1503"/>
                                        <a:gd name="T88" fmla="*/ 478 w 1161"/>
                                        <a:gd name="T89" fmla="*/ 1479 h 1503"/>
                                        <a:gd name="T90" fmla="*/ 444 w 1161"/>
                                        <a:gd name="T91" fmla="*/ 1463 h 1503"/>
                                        <a:gd name="T92" fmla="*/ 426 w 1161"/>
                                        <a:gd name="T93" fmla="*/ 1452 h 1503"/>
                                        <a:gd name="T94" fmla="*/ 397 w 1161"/>
                                        <a:gd name="T95" fmla="*/ 1416 h 1503"/>
                                        <a:gd name="T96" fmla="*/ 353 w 1161"/>
                                        <a:gd name="T97" fmla="*/ 1348 h 1503"/>
                                        <a:gd name="T98" fmla="*/ 306 w 1161"/>
                                        <a:gd name="T99" fmla="*/ 1269 h 1503"/>
                                        <a:gd name="T100" fmla="*/ 259 w 1161"/>
                                        <a:gd name="T101" fmla="*/ 1181 h 1503"/>
                                        <a:gd name="T102" fmla="*/ 212 w 1161"/>
                                        <a:gd name="T103" fmla="*/ 1085 h 1503"/>
                                        <a:gd name="T104" fmla="*/ 166 w 1161"/>
                                        <a:gd name="T105" fmla="*/ 982 h 1503"/>
                                        <a:gd name="T106" fmla="*/ 123 w 1161"/>
                                        <a:gd name="T107" fmla="*/ 875 h 1503"/>
                                        <a:gd name="T108" fmla="*/ 84 w 1161"/>
                                        <a:gd name="T109" fmla="*/ 767 h 1503"/>
                                        <a:gd name="T110" fmla="*/ 52 w 1161"/>
                                        <a:gd name="T111" fmla="*/ 658 h 1503"/>
                                        <a:gd name="T112" fmla="*/ 26 w 1161"/>
                                        <a:gd name="T113" fmla="*/ 549 h 1503"/>
                                        <a:gd name="T114" fmla="*/ 8 w 1161"/>
                                        <a:gd name="T115" fmla="*/ 444 h 1503"/>
                                        <a:gd name="T116" fmla="*/ 0 w 1161"/>
                                        <a:gd name="T117" fmla="*/ 344 h 1503"/>
                                        <a:gd name="T118" fmla="*/ 3 w 1161"/>
                                        <a:gd name="T119" fmla="*/ 250 h 1503"/>
                                        <a:gd name="T120" fmla="*/ 18 w 1161"/>
                                        <a:gd name="T121" fmla="*/ 164 h 1503"/>
                                        <a:gd name="T122" fmla="*/ 45 w 1161"/>
                                        <a:gd name="T123" fmla="*/ 89 h 1503"/>
                                        <a:gd name="T124" fmla="*/ 88 w 1161"/>
                                        <a:gd name="T125" fmla="*/ 26 h 1503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  <a:cxn ang="0">
                                          <a:pos x="T56" y="T57"/>
                                        </a:cxn>
                                        <a:cxn ang="0">
                                          <a:pos x="T58" y="T59"/>
                                        </a:cxn>
                                        <a:cxn ang="0">
                                          <a:pos x="T60" y="T61"/>
                                        </a:cxn>
                                        <a:cxn ang="0">
                                          <a:pos x="T62" y="T63"/>
                                        </a:cxn>
                                        <a:cxn ang="0">
                                          <a:pos x="T64" y="T65"/>
                                        </a:cxn>
                                        <a:cxn ang="0">
                                          <a:pos x="T66" y="T67"/>
                                        </a:cxn>
                                        <a:cxn ang="0">
                                          <a:pos x="T68" y="T69"/>
                                        </a:cxn>
                                        <a:cxn ang="0">
                                          <a:pos x="T70" y="T71"/>
                                        </a:cxn>
                                        <a:cxn ang="0">
                                          <a:pos x="T72" y="T73"/>
                                        </a:cxn>
                                        <a:cxn ang="0">
                                          <a:pos x="T74" y="T75"/>
                                        </a:cxn>
                                        <a:cxn ang="0">
                                          <a:pos x="T76" y="T77"/>
                                        </a:cxn>
                                        <a:cxn ang="0">
                                          <a:pos x="T78" y="T79"/>
                                        </a:cxn>
                                        <a:cxn ang="0">
                                          <a:pos x="T80" y="T81"/>
                                        </a:cxn>
                                        <a:cxn ang="0">
                                          <a:pos x="T82" y="T83"/>
                                        </a:cxn>
                                        <a:cxn ang="0">
                                          <a:pos x="T84" y="T85"/>
                                        </a:cxn>
                                        <a:cxn ang="0">
                                          <a:pos x="T86" y="T87"/>
                                        </a:cxn>
                                        <a:cxn ang="0">
                                          <a:pos x="T88" y="T89"/>
                                        </a:cxn>
                                        <a:cxn ang="0">
                                          <a:pos x="T90" y="T91"/>
                                        </a:cxn>
                                        <a:cxn ang="0">
                                          <a:pos x="T92" y="T93"/>
                                        </a:cxn>
                                        <a:cxn ang="0">
                                          <a:pos x="T94" y="T95"/>
                                        </a:cxn>
                                        <a:cxn ang="0">
                                          <a:pos x="T96" y="T97"/>
                                        </a:cxn>
                                        <a:cxn ang="0">
                                          <a:pos x="T98" y="T99"/>
                                        </a:cxn>
                                        <a:cxn ang="0">
                                          <a:pos x="T100" y="T101"/>
                                        </a:cxn>
                                        <a:cxn ang="0">
                                          <a:pos x="T102" y="T103"/>
                                        </a:cxn>
                                        <a:cxn ang="0">
                                          <a:pos x="T104" y="T105"/>
                                        </a:cxn>
                                        <a:cxn ang="0">
                                          <a:pos x="T106" y="T107"/>
                                        </a:cxn>
                                        <a:cxn ang="0">
                                          <a:pos x="T108" y="T109"/>
                                        </a:cxn>
                                        <a:cxn ang="0">
                                          <a:pos x="T110" y="T111"/>
                                        </a:cxn>
                                        <a:cxn ang="0">
                                          <a:pos x="T112" y="T113"/>
                                        </a:cxn>
                                        <a:cxn ang="0">
                                          <a:pos x="T114" y="T115"/>
                                        </a:cxn>
                                        <a:cxn ang="0">
                                          <a:pos x="T116" y="T117"/>
                                        </a:cxn>
                                        <a:cxn ang="0">
                                          <a:pos x="T118" y="T119"/>
                                        </a:cxn>
                                        <a:cxn ang="0">
                                          <a:pos x="T120" y="T121"/>
                                        </a:cxn>
                                        <a:cxn ang="0">
                                          <a:pos x="T122" y="T123"/>
                                        </a:cxn>
                                        <a:cxn ang="0">
                                          <a:pos x="T124" y="T125"/>
                                        </a:cxn>
                                      </a:cxnLst>
                                      <a:rect l="0" t="0" r="r" b="b"/>
                                      <a:pathLst>
                                        <a:path w="1161" h="1503">
                                          <a:moveTo>
                                            <a:pt x="115" y="0"/>
                                          </a:moveTo>
                                          <a:lnTo>
                                            <a:pt x="177" y="12"/>
                                          </a:lnTo>
                                          <a:lnTo>
                                            <a:pt x="238" y="25"/>
                                          </a:lnTo>
                                          <a:lnTo>
                                            <a:pt x="300" y="34"/>
                                          </a:lnTo>
                                          <a:lnTo>
                                            <a:pt x="359" y="44"/>
                                          </a:lnTo>
                                          <a:lnTo>
                                            <a:pt x="420" y="52"/>
                                          </a:lnTo>
                                          <a:lnTo>
                                            <a:pt x="479" y="59"/>
                                          </a:lnTo>
                                          <a:lnTo>
                                            <a:pt x="538" y="65"/>
                                          </a:lnTo>
                                          <a:lnTo>
                                            <a:pt x="598" y="69"/>
                                          </a:lnTo>
                                          <a:lnTo>
                                            <a:pt x="657" y="73"/>
                                          </a:lnTo>
                                          <a:lnTo>
                                            <a:pt x="716" y="75"/>
                                          </a:lnTo>
                                          <a:lnTo>
                                            <a:pt x="776" y="76"/>
                                          </a:lnTo>
                                          <a:lnTo>
                                            <a:pt x="834" y="76"/>
                                          </a:lnTo>
                                          <a:lnTo>
                                            <a:pt x="893" y="76"/>
                                          </a:lnTo>
                                          <a:lnTo>
                                            <a:pt x="953" y="74"/>
                                          </a:lnTo>
                                          <a:lnTo>
                                            <a:pt x="1011" y="72"/>
                                          </a:lnTo>
                                          <a:lnTo>
                                            <a:pt x="1070" y="68"/>
                                          </a:lnTo>
                                          <a:lnTo>
                                            <a:pt x="1085" y="130"/>
                                          </a:lnTo>
                                          <a:lnTo>
                                            <a:pt x="1099" y="195"/>
                                          </a:lnTo>
                                          <a:lnTo>
                                            <a:pt x="1111" y="261"/>
                                          </a:lnTo>
                                          <a:lnTo>
                                            <a:pt x="1122" y="329"/>
                                          </a:lnTo>
                                          <a:lnTo>
                                            <a:pt x="1132" y="398"/>
                                          </a:lnTo>
                                          <a:lnTo>
                                            <a:pt x="1139" y="466"/>
                                          </a:lnTo>
                                          <a:lnTo>
                                            <a:pt x="1147" y="534"/>
                                          </a:lnTo>
                                          <a:lnTo>
                                            <a:pt x="1153" y="601"/>
                                          </a:lnTo>
                                          <a:lnTo>
                                            <a:pt x="1157" y="666"/>
                                          </a:lnTo>
                                          <a:lnTo>
                                            <a:pt x="1159" y="730"/>
                                          </a:lnTo>
                                          <a:lnTo>
                                            <a:pt x="1161" y="790"/>
                                          </a:lnTo>
                                          <a:lnTo>
                                            <a:pt x="1161" y="847"/>
                                          </a:lnTo>
                                          <a:lnTo>
                                            <a:pt x="1158" y="900"/>
                                          </a:lnTo>
                                          <a:lnTo>
                                            <a:pt x="1154" y="948"/>
                                          </a:lnTo>
                                          <a:lnTo>
                                            <a:pt x="1149" y="991"/>
                                          </a:lnTo>
                                          <a:lnTo>
                                            <a:pt x="1142" y="1028"/>
                                          </a:lnTo>
                                          <a:lnTo>
                                            <a:pt x="1125" y="1042"/>
                                          </a:lnTo>
                                          <a:lnTo>
                                            <a:pt x="1107" y="1056"/>
                                          </a:lnTo>
                                          <a:lnTo>
                                            <a:pt x="1091" y="1067"/>
                                          </a:lnTo>
                                          <a:lnTo>
                                            <a:pt x="1076" y="1076"/>
                                          </a:lnTo>
                                          <a:lnTo>
                                            <a:pt x="1062" y="1085"/>
                                          </a:lnTo>
                                          <a:lnTo>
                                            <a:pt x="1049" y="1091"/>
                                          </a:lnTo>
                                          <a:lnTo>
                                            <a:pt x="1036" y="1094"/>
                                          </a:lnTo>
                                          <a:lnTo>
                                            <a:pt x="1023" y="1098"/>
                                          </a:lnTo>
                                          <a:lnTo>
                                            <a:pt x="1012" y="1099"/>
                                          </a:lnTo>
                                          <a:lnTo>
                                            <a:pt x="1001" y="1101"/>
                                          </a:lnTo>
                                          <a:lnTo>
                                            <a:pt x="990" y="1101"/>
                                          </a:lnTo>
                                          <a:lnTo>
                                            <a:pt x="980" y="1098"/>
                                          </a:lnTo>
                                          <a:lnTo>
                                            <a:pt x="970" y="1096"/>
                                          </a:lnTo>
                                          <a:lnTo>
                                            <a:pt x="961" y="1092"/>
                                          </a:lnTo>
                                          <a:lnTo>
                                            <a:pt x="953" y="1088"/>
                                          </a:lnTo>
                                          <a:lnTo>
                                            <a:pt x="944" y="1083"/>
                                          </a:lnTo>
                                          <a:lnTo>
                                            <a:pt x="927" y="1071"/>
                                          </a:lnTo>
                                          <a:lnTo>
                                            <a:pt x="911" y="1057"/>
                                          </a:lnTo>
                                          <a:lnTo>
                                            <a:pt x="895" y="1042"/>
                                          </a:lnTo>
                                          <a:lnTo>
                                            <a:pt x="878" y="1026"/>
                                          </a:lnTo>
                                          <a:lnTo>
                                            <a:pt x="862" y="1010"/>
                                          </a:lnTo>
                                          <a:lnTo>
                                            <a:pt x="844" y="995"/>
                                          </a:lnTo>
                                          <a:lnTo>
                                            <a:pt x="835" y="988"/>
                                          </a:lnTo>
                                          <a:lnTo>
                                            <a:pt x="825" y="982"/>
                                          </a:lnTo>
                                          <a:lnTo>
                                            <a:pt x="815" y="976"/>
                                          </a:lnTo>
                                          <a:lnTo>
                                            <a:pt x="804" y="970"/>
                                          </a:lnTo>
                                          <a:lnTo>
                                            <a:pt x="807" y="1021"/>
                                          </a:lnTo>
                                          <a:lnTo>
                                            <a:pt x="810" y="1073"/>
                                          </a:lnTo>
                                          <a:lnTo>
                                            <a:pt x="814" y="1127"/>
                                          </a:lnTo>
                                          <a:lnTo>
                                            <a:pt x="818" y="1179"/>
                                          </a:lnTo>
                                          <a:lnTo>
                                            <a:pt x="823" y="1232"/>
                                          </a:lnTo>
                                          <a:lnTo>
                                            <a:pt x="827" y="1284"/>
                                          </a:lnTo>
                                          <a:lnTo>
                                            <a:pt x="829" y="1336"/>
                                          </a:lnTo>
                                          <a:lnTo>
                                            <a:pt x="831" y="1388"/>
                                          </a:lnTo>
                                          <a:lnTo>
                                            <a:pt x="824" y="1402"/>
                                          </a:lnTo>
                                          <a:lnTo>
                                            <a:pt x="815" y="1416"/>
                                          </a:lnTo>
                                          <a:lnTo>
                                            <a:pt x="806" y="1428"/>
                                          </a:lnTo>
                                          <a:lnTo>
                                            <a:pt x="796" y="1440"/>
                                          </a:lnTo>
                                          <a:lnTo>
                                            <a:pt x="784" y="1449"/>
                                          </a:lnTo>
                                          <a:lnTo>
                                            <a:pt x="772" y="1459"/>
                                          </a:lnTo>
                                          <a:lnTo>
                                            <a:pt x="759" y="1467"/>
                                          </a:lnTo>
                                          <a:lnTo>
                                            <a:pt x="745" y="1474"/>
                                          </a:lnTo>
                                          <a:lnTo>
                                            <a:pt x="731" y="1480"/>
                                          </a:lnTo>
                                          <a:lnTo>
                                            <a:pt x="716" y="1487"/>
                                          </a:lnTo>
                                          <a:lnTo>
                                            <a:pt x="702" y="1491"/>
                                          </a:lnTo>
                                          <a:lnTo>
                                            <a:pt x="687" y="1495"/>
                                          </a:lnTo>
                                          <a:lnTo>
                                            <a:pt x="672" y="1498"/>
                                          </a:lnTo>
                                          <a:lnTo>
                                            <a:pt x="656" y="1500"/>
                                          </a:lnTo>
                                          <a:lnTo>
                                            <a:pt x="640" y="1501"/>
                                          </a:lnTo>
                                          <a:lnTo>
                                            <a:pt x="624" y="1503"/>
                                          </a:lnTo>
                                          <a:lnTo>
                                            <a:pt x="609" y="1503"/>
                                          </a:lnTo>
                                          <a:lnTo>
                                            <a:pt x="593" y="1503"/>
                                          </a:lnTo>
                                          <a:lnTo>
                                            <a:pt x="577" y="1501"/>
                                          </a:lnTo>
                                          <a:lnTo>
                                            <a:pt x="562" y="1500"/>
                                          </a:lnTo>
                                          <a:lnTo>
                                            <a:pt x="532" y="1495"/>
                                          </a:lnTo>
                                          <a:lnTo>
                                            <a:pt x="504" y="1488"/>
                                          </a:lnTo>
                                          <a:lnTo>
                                            <a:pt x="478" y="1479"/>
                                          </a:lnTo>
                                          <a:lnTo>
                                            <a:pt x="454" y="1469"/>
                                          </a:lnTo>
                                          <a:lnTo>
                                            <a:pt x="444" y="1463"/>
                                          </a:lnTo>
                                          <a:lnTo>
                                            <a:pt x="434" y="1458"/>
                                          </a:lnTo>
                                          <a:lnTo>
                                            <a:pt x="426" y="1452"/>
                                          </a:lnTo>
                                          <a:lnTo>
                                            <a:pt x="418" y="1446"/>
                                          </a:lnTo>
                                          <a:lnTo>
                                            <a:pt x="397" y="1416"/>
                                          </a:lnTo>
                                          <a:lnTo>
                                            <a:pt x="375" y="1384"/>
                                          </a:lnTo>
                                          <a:lnTo>
                                            <a:pt x="353" y="1348"/>
                                          </a:lnTo>
                                          <a:lnTo>
                                            <a:pt x="329" y="1310"/>
                                          </a:lnTo>
                                          <a:lnTo>
                                            <a:pt x="306" y="1269"/>
                                          </a:lnTo>
                                          <a:lnTo>
                                            <a:pt x="282" y="1226"/>
                                          </a:lnTo>
                                          <a:lnTo>
                                            <a:pt x="259" y="1181"/>
                                          </a:lnTo>
                                          <a:lnTo>
                                            <a:pt x="235" y="1133"/>
                                          </a:lnTo>
                                          <a:lnTo>
                                            <a:pt x="212" y="1085"/>
                                          </a:lnTo>
                                          <a:lnTo>
                                            <a:pt x="188" y="1034"/>
                                          </a:lnTo>
                                          <a:lnTo>
                                            <a:pt x="166" y="982"/>
                                          </a:lnTo>
                                          <a:lnTo>
                                            <a:pt x="144" y="929"/>
                                          </a:lnTo>
                                          <a:lnTo>
                                            <a:pt x="123" y="875"/>
                                          </a:lnTo>
                                          <a:lnTo>
                                            <a:pt x="103" y="821"/>
                                          </a:lnTo>
                                          <a:lnTo>
                                            <a:pt x="84" y="767"/>
                                          </a:lnTo>
                                          <a:lnTo>
                                            <a:pt x="67" y="712"/>
                                          </a:lnTo>
                                          <a:lnTo>
                                            <a:pt x="52" y="658"/>
                                          </a:lnTo>
                                          <a:lnTo>
                                            <a:pt x="37" y="603"/>
                                          </a:lnTo>
                                          <a:lnTo>
                                            <a:pt x="26" y="549"/>
                                          </a:lnTo>
                                          <a:lnTo>
                                            <a:pt x="16" y="496"/>
                                          </a:lnTo>
                                          <a:lnTo>
                                            <a:pt x="8" y="444"/>
                                          </a:lnTo>
                                          <a:lnTo>
                                            <a:pt x="3" y="393"/>
                                          </a:lnTo>
                                          <a:lnTo>
                                            <a:pt x="0" y="344"/>
                                          </a:lnTo>
                                          <a:lnTo>
                                            <a:pt x="0" y="295"/>
                                          </a:lnTo>
                                          <a:lnTo>
                                            <a:pt x="3" y="250"/>
                                          </a:lnTo>
                                          <a:lnTo>
                                            <a:pt x="8" y="206"/>
                                          </a:lnTo>
                                          <a:lnTo>
                                            <a:pt x="18" y="164"/>
                                          </a:lnTo>
                                          <a:lnTo>
                                            <a:pt x="30" y="126"/>
                                          </a:lnTo>
                                          <a:lnTo>
                                            <a:pt x="45" y="89"/>
                                          </a:lnTo>
                                          <a:lnTo>
                                            <a:pt x="65" y="57"/>
                                          </a:lnTo>
                                          <a:lnTo>
                                            <a:pt x="88" y="26"/>
                                          </a:lnTo>
                                          <a:lnTo>
                                            <a:pt x="115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24" name="Freeform 126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8939" y="3441"/>
                                      <a:ext cx="62" cy="164"/>
                                    </a:xfrm>
                                    <a:custGeom>
                                      <a:avLst/>
                                      <a:gdLst>
                                        <a:gd name="T0" fmla="*/ 0 w 309"/>
                                        <a:gd name="T1" fmla="*/ 0 h 819"/>
                                        <a:gd name="T2" fmla="*/ 10 w 309"/>
                                        <a:gd name="T3" fmla="*/ 32 h 819"/>
                                        <a:gd name="T4" fmla="*/ 38 w 309"/>
                                        <a:gd name="T5" fmla="*/ 116 h 819"/>
                                        <a:gd name="T6" fmla="*/ 78 w 309"/>
                                        <a:gd name="T7" fmla="*/ 236 h 819"/>
                                        <a:gd name="T8" fmla="*/ 126 w 309"/>
                                        <a:gd name="T9" fmla="*/ 376 h 819"/>
                                        <a:gd name="T10" fmla="*/ 152 w 309"/>
                                        <a:gd name="T11" fmla="*/ 449 h 819"/>
                                        <a:gd name="T12" fmla="*/ 177 w 309"/>
                                        <a:gd name="T13" fmla="*/ 519 h 819"/>
                                        <a:gd name="T14" fmla="*/ 203 w 309"/>
                                        <a:gd name="T15" fmla="*/ 589 h 819"/>
                                        <a:gd name="T16" fmla="*/ 226 w 309"/>
                                        <a:gd name="T17" fmla="*/ 651 h 819"/>
                                        <a:gd name="T18" fmla="*/ 250 w 309"/>
                                        <a:gd name="T19" fmla="*/ 706 h 819"/>
                                        <a:gd name="T20" fmla="*/ 269 w 309"/>
                                        <a:gd name="T21" fmla="*/ 753 h 819"/>
                                        <a:gd name="T22" fmla="*/ 279 w 309"/>
                                        <a:gd name="T23" fmla="*/ 772 h 819"/>
                                        <a:gd name="T24" fmla="*/ 288 w 309"/>
                                        <a:gd name="T25" fmla="*/ 788 h 819"/>
                                        <a:gd name="T26" fmla="*/ 295 w 309"/>
                                        <a:gd name="T27" fmla="*/ 800 h 819"/>
                                        <a:gd name="T28" fmla="*/ 301 w 309"/>
                                        <a:gd name="T29" fmla="*/ 810 h 819"/>
                                        <a:gd name="T30" fmla="*/ 309 w 309"/>
                                        <a:gd name="T31" fmla="*/ 819 h 819"/>
                                        <a:gd name="T32" fmla="*/ 308 w 309"/>
                                        <a:gd name="T33" fmla="*/ 816 h 819"/>
                                        <a:gd name="T34" fmla="*/ 299 w 309"/>
                                        <a:gd name="T35" fmla="*/ 804 h 819"/>
                                        <a:gd name="T36" fmla="*/ 283 w 309"/>
                                        <a:gd name="T37" fmla="*/ 782 h 819"/>
                                        <a:gd name="T38" fmla="*/ 262 w 309"/>
                                        <a:gd name="T39" fmla="*/ 751 h 819"/>
                                        <a:gd name="T40" fmla="*/ 237 w 309"/>
                                        <a:gd name="T41" fmla="*/ 712 h 819"/>
                                        <a:gd name="T42" fmla="*/ 209 w 309"/>
                                        <a:gd name="T43" fmla="*/ 665 h 819"/>
                                        <a:gd name="T44" fmla="*/ 178 w 309"/>
                                        <a:gd name="T45" fmla="*/ 611 h 819"/>
                                        <a:gd name="T46" fmla="*/ 162 w 309"/>
                                        <a:gd name="T47" fmla="*/ 581 h 819"/>
                                        <a:gd name="T48" fmla="*/ 146 w 309"/>
                                        <a:gd name="T49" fmla="*/ 550 h 819"/>
                                        <a:gd name="T50" fmla="*/ 131 w 309"/>
                                        <a:gd name="T51" fmla="*/ 518 h 819"/>
                                        <a:gd name="T52" fmla="*/ 115 w 309"/>
                                        <a:gd name="T53" fmla="*/ 484 h 819"/>
                                        <a:gd name="T54" fmla="*/ 100 w 309"/>
                                        <a:gd name="T55" fmla="*/ 449 h 819"/>
                                        <a:gd name="T56" fmla="*/ 85 w 309"/>
                                        <a:gd name="T57" fmla="*/ 413 h 819"/>
                                        <a:gd name="T58" fmla="*/ 71 w 309"/>
                                        <a:gd name="T59" fmla="*/ 375 h 819"/>
                                        <a:gd name="T60" fmla="*/ 59 w 309"/>
                                        <a:gd name="T61" fmla="*/ 336 h 819"/>
                                        <a:gd name="T62" fmla="*/ 47 w 309"/>
                                        <a:gd name="T63" fmla="*/ 297 h 819"/>
                                        <a:gd name="T64" fmla="*/ 36 w 309"/>
                                        <a:gd name="T65" fmla="*/ 257 h 819"/>
                                        <a:gd name="T66" fmla="*/ 26 w 309"/>
                                        <a:gd name="T67" fmla="*/ 215 h 819"/>
                                        <a:gd name="T68" fmla="*/ 17 w 309"/>
                                        <a:gd name="T69" fmla="*/ 173 h 819"/>
                                        <a:gd name="T70" fmla="*/ 10 w 309"/>
                                        <a:gd name="T71" fmla="*/ 131 h 819"/>
                                        <a:gd name="T72" fmla="*/ 5 w 309"/>
                                        <a:gd name="T73" fmla="*/ 88 h 819"/>
                                        <a:gd name="T74" fmla="*/ 1 w 309"/>
                                        <a:gd name="T75" fmla="*/ 45 h 819"/>
                                        <a:gd name="T76" fmla="*/ 0 w 309"/>
                                        <a:gd name="T77" fmla="*/ 0 h 819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  <a:cxn ang="0">
                                          <a:pos x="T56" y="T57"/>
                                        </a:cxn>
                                        <a:cxn ang="0">
                                          <a:pos x="T58" y="T59"/>
                                        </a:cxn>
                                        <a:cxn ang="0">
                                          <a:pos x="T60" y="T61"/>
                                        </a:cxn>
                                        <a:cxn ang="0">
                                          <a:pos x="T62" y="T63"/>
                                        </a:cxn>
                                        <a:cxn ang="0">
                                          <a:pos x="T64" y="T65"/>
                                        </a:cxn>
                                        <a:cxn ang="0">
                                          <a:pos x="T66" y="T67"/>
                                        </a:cxn>
                                        <a:cxn ang="0">
                                          <a:pos x="T68" y="T69"/>
                                        </a:cxn>
                                        <a:cxn ang="0">
                                          <a:pos x="T70" y="T71"/>
                                        </a:cxn>
                                        <a:cxn ang="0">
                                          <a:pos x="T72" y="T73"/>
                                        </a:cxn>
                                        <a:cxn ang="0">
                                          <a:pos x="T74" y="T75"/>
                                        </a:cxn>
                                        <a:cxn ang="0">
                                          <a:pos x="T76" y="T77"/>
                                        </a:cxn>
                                      </a:cxnLst>
                                      <a:rect l="0" t="0" r="r" b="b"/>
                                      <a:pathLst>
                                        <a:path w="309" h="819">
                                          <a:moveTo>
                                            <a:pt x="0" y="0"/>
                                          </a:moveTo>
                                          <a:lnTo>
                                            <a:pt x="10" y="32"/>
                                          </a:lnTo>
                                          <a:lnTo>
                                            <a:pt x="38" y="116"/>
                                          </a:lnTo>
                                          <a:lnTo>
                                            <a:pt x="78" y="236"/>
                                          </a:lnTo>
                                          <a:lnTo>
                                            <a:pt x="126" y="376"/>
                                          </a:lnTo>
                                          <a:lnTo>
                                            <a:pt x="152" y="449"/>
                                          </a:lnTo>
                                          <a:lnTo>
                                            <a:pt x="177" y="519"/>
                                          </a:lnTo>
                                          <a:lnTo>
                                            <a:pt x="203" y="589"/>
                                          </a:lnTo>
                                          <a:lnTo>
                                            <a:pt x="226" y="651"/>
                                          </a:lnTo>
                                          <a:lnTo>
                                            <a:pt x="250" y="706"/>
                                          </a:lnTo>
                                          <a:lnTo>
                                            <a:pt x="269" y="753"/>
                                          </a:lnTo>
                                          <a:lnTo>
                                            <a:pt x="279" y="772"/>
                                          </a:lnTo>
                                          <a:lnTo>
                                            <a:pt x="288" y="788"/>
                                          </a:lnTo>
                                          <a:lnTo>
                                            <a:pt x="295" y="800"/>
                                          </a:lnTo>
                                          <a:lnTo>
                                            <a:pt x="301" y="810"/>
                                          </a:lnTo>
                                          <a:lnTo>
                                            <a:pt x="309" y="819"/>
                                          </a:lnTo>
                                          <a:lnTo>
                                            <a:pt x="308" y="816"/>
                                          </a:lnTo>
                                          <a:lnTo>
                                            <a:pt x="299" y="804"/>
                                          </a:lnTo>
                                          <a:lnTo>
                                            <a:pt x="283" y="782"/>
                                          </a:lnTo>
                                          <a:lnTo>
                                            <a:pt x="262" y="751"/>
                                          </a:lnTo>
                                          <a:lnTo>
                                            <a:pt x="237" y="712"/>
                                          </a:lnTo>
                                          <a:lnTo>
                                            <a:pt x="209" y="665"/>
                                          </a:lnTo>
                                          <a:lnTo>
                                            <a:pt x="178" y="611"/>
                                          </a:lnTo>
                                          <a:lnTo>
                                            <a:pt x="162" y="581"/>
                                          </a:lnTo>
                                          <a:lnTo>
                                            <a:pt x="146" y="550"/>
                                          </a:lnTo>
                                          <a:lnTo>
                                            <a:pt x="131" y="518"/>
                                          </a:lnTo>
                                          <a:lnTo>
                                            <a:pt x="115" y="484"/>
                                          </a:lnTo>
                                          <a:lnTo>
                                            <a:pt x="100" y="449"/>
                                          </a:lnTo>
                                          <a:lnTo>
                                            <a:pt x="85" y="413"/>
                                          </a:lnTo>
                                          <a:lnTo>
                                            <a:pt x="71" y="375"/>
                                          </a:lnTo>
                                          <a:lnTo>
                                            <a:pt x="59" y="336"/>
                                          </a:lnTo>
                                          <a:lnTo>
                                            <a:pt x="47" y="297"/>
                                          </a:lnTo>
                                          <a:lnTo>
                                            <a:pt x="36" y="257"/>
                                          </a:lnTo>
                                          <a:lnTo>
                                            <a:pt x="26" y="215"/>
                                          </a:lnTo>
                                          <a:lnTo>
                                            <a:pt x="17" y="173"/>
                                          </a:lnTo>
                                          <a:lnTo>
                                            <a:pt x="10" y="131"/>
                                          </a:lnTo>
                                          <a:lnTo>
                                            <a:pt x="5" y="88"/>
                                          </a:lnTo>
                                          <a:lnTo>
                                            <a:pt x="1" y="45"/>
                                          </a:lnTo>
                                          <a:lnTo>
                                            <a:pt x="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accent2">
                                        <a:lumMod val="50000"/>
                                        <a:lumOff val="0"/>
                                      </a:schemeClr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  <wpg:grpSp>
                          <wpg:cNvPr id="225" name="Group 127"/>
                          <wpg:cNvGrpSpPr>
                            <a:grpSpLocks/>
                          </wpg:cNvGrpSpPr>
                          <wpg:grpSpPr bwMode="auto">
                            <a:xfrm rot="-372639">
                              <a:off x="4635" y="9979"/>
                              <a:ext cx="1117" cy="931"/>
                              <a:chOff x="9422" y="9791"/>
                              <a:chExt cx="2108" cy="1411"/>
                            </a:xfrm>
                          </wpg:grpSpPr>
                          <wps:wsp>
                            <wps:cNvPr id="226" name="Freeform 128"/>
                            <wps:cNvSpPr>
                              <a:spLocks/>
                            </wps:cNvSpPr>
                            <wps:spPr bwMode="auto">
                              <a:xfrm>
                                <a:off x="9473" y="9847"/>
                                <a:ext cx="1979" cy="1319"/>
                              </a:xfrm>
                              <a:custGeom>
                                <a:avLst/>
                                <a:gdLst>
                                  <a:gd name="T0" fmla="*/ 1057 w 6414"/>
                                  <a:gd name="T1" fmla="*/ 1754 h 4254"/>
                                  <a:gd name="T2" fmla="*/ 1056 w 6414"/>
                                  <a:gd name="T3" fmla="*/ 1913 h 4254"/>
                                  <a:gd name="T4" fmla="*/ 1062 w 6414"/>
                                  <a:gd name="T5" fmla="*/ 2083 h 4254"/>
                                  <a:gd name="T6" fmla="*/ 1091 w 6414"/>
                                  <a:gd name="T7" fmla="*/ 2439 h 4254"/>
                                  <a:gd name="T8" fmla="*/ 1136 w 6414"/>
                                  <a:gd name="T9" fmla="*/ 2775 h 4254"/>
                                  <a:gd name="T10" fmla="*/ 1183 w 6414"/>
                                  <a:gd name="T11" fmla="*/ 3043 h 4254"/>
                                  <a:gd name="T12" fmla="*/ 1218 w 6414"/>
                                  <a:gd name="T13" fmla="*/ 3195 h 4254"/>
                                  <a:gd name="T14" fmla="*/ 1084 w 6414"/>
                                  <a:gd name="T15" fmla="*/ 3214 h 4254"/>
                                  <a:gd name="T16" fmla="*/ 929 w 6414"/>
                                  <a:gd name="T17" fmla="*/ 3243 h 4254"/>
                                  <a:gd name="T18" fmla="*/ 764 w 6414"/>
                                  <a:gd name="T19" fmla="*/ 3284 h 4254"/>
                                  <a:gd name="T20" fmla="*/ 593 w 6414"/>
                                  <a:gd name="T21" fmla="*/ 3337 h 4254"/>
                                  <a:gd name="T22" fmla="*/ 428 w 6414"/>
                                  <a:gd name="T23" fmla="*/ 3404 h 4254"/>
                                  <a:gd name="T24" fmla="*/ 279 w 6414"/>
                                  <a:gd name="T25" fmla="*/ 3485 h 4254"/>
                                  <a:gd name="T26" fmla="*/ 154 w 6414"/>
                                  <a:gd name="T27" fmla="*/ 3579 h 4254"/>
                                  <a:gd name="T28" fmla="*/ 60 w 6414"/>
                                  <a:gd name="T29" fmla="*/ 3687 h 4254"/>
                                  <a:gd name="T30" fmla="*/ 8 w 6414"/>
                                  <a:gd name="T31" fmla="*/ 3812 h 4254"/>
                                  <a:gd name="T32" fmla="*/ 5 w 6414"/>
                                  <a:gd name="T33" fmla="*/ 3953 h 4254"/>
                                  <a:gd name="T34" fmla="*/ 60 w 6414"/>
                                  <a:gd name="T35" fmla="*/ 4089 h 4254"/>
                                  <a:gd name="T36" fmla="*/ 216 w 6414"/>
                                  <a:gd name="T37" fmla="*/ 4170 h 4254"/>
                                  <a:gd name="T38" fmla="*/ 483 w 6414"/>
                                  <a:gd name="T39" fmla="*/ 4222 h 4254"/>
                                  <a:gd name="T40" fmla="*/ 834 w 6414"/>
                                  <a:gd name="T41" fmla="*/ 4249 h 4254"/>
                                  <a:gd name="T42" fmla="*/ 1241 w 6414"/>
                                  <a:gd name="T43" fmla="*/ 4251 h 4254"/>
                                  <a:gd name="T44" fmla="*/ 1678 w 6414"/>
                                  <a:gd name="T45" fmla="*/ 4232 h 4254"/>
                                  <a:gd name="T46" fmla="*/ 2114 w 6414"/>
                                  <a:gd name="T47" fmla="*/ 4192 h 4254"/>
                                  <a:gd name="T48" fmla="*/ 2526 w 6414"/>
                                  <a:gd name="T49" fmla="*/ 4133 h 4254"/>
                                  <a:gd name="T50" fmla="*/ 2884 w 6414"/>
                                  <a:gd name="T51" fmla="*/ 4056 h 4254"/>
                                  <a:gd name="T52" fmla="*/ 3160 w 6414"/>
                                  <a:gd name="T53" fmla="*/ 3965 h 4254"/>
                                  <a:gd name="T54" fmla="*/ 3328 w 6414"/>
                                  <a:gd name="T55" fmla="*/ 3859 h 4254"/>
                                  <a:gd name="T56" fmla="*/ 3428 w 6414"/>
                                  <a:gd name="T57" fmla="*/ 3906 h 4254"/>
                                  <a:gd name="T58" fmla="*/ 3646 w 6414"/>
                                  <a:gd name="T59" fmla="*/ 4012 h 4254"/>
                                  <a:gd name="T60" fmla="*/ 3967 w 6414"/>
                                  <a:gd name="T61" fmla="*/ 4093 h 4254"/>
                                  <a:gd name="T62" fmla="*/ 4359 w 6414"/>
                                  <a:gd name="T63" fmla="*/ 4150 h 4254"/>
                                  <a:gd name="T64" fmla="*/ 4791 w 6414"/>
                                  <a:gd name="T65" fmla="*/ 4181 h 4254"/>
                                  <a:gd name="T66" fmla="*/ 5229 w 6414"/>
                                  <a:gd name="T67" fmla="*/ 4188 h 4254"/>
                                  <a:gd name="T68" fmla="*/ 5641 w 6414"/>
                                  <a:gd name="T69" fmla="*/ 4171 h 4254"/>
                                  <a:gd name="T70" fmla="*/ 5995 w 6414"/>
                                  <a:gd name="T71" fmla="*/ 4128 h 4254"/>
                                  <a:gd name="T72" fmla="*/ 6258 w 6414"/>
                                  <a:gd name="T73" fmla="*/ 4060 h 4254"/>
                                  <a:gd name="T74" fmla="*/ 6400 w 6414"/>
                                  <a:gd name="T75" fmla="*/ 3967 h 4254"/>
                                  <a:gd name="T76" fmla="*/ 6387 w 6414"/>
                                  <a:gd name="T77" fmla="*/ 3848 h 4254"/>
                                  <a:gd name="T78" fmla="*/ 6274 w 6414"/>
                                  <a:gd name="T79" fmla="*/ 3691 h 4254"/>
                                  <a:gd name="T80" fmla="*/ 6162 w 6414"/>
                                  <a:gd name="T81" fmla="*/ 3561 h 4254"/>
                                  <a:gd name="T82" fmla="*/ 6049 w 6414"/>
                                  <a:gd name="T83" fmla="*/ 3456 h 4254"/>
                                  <a:gd name="T84" fmla="*/ 5936 w 6414"/>
                                  <a:gd name="T85" fmla="*/ 3375 h 4254"/>
                                  <a:gd name="T86" fmla="*/ 5825 w 6414"/>
                                  <a:gd name="T87" fmla="*/ 3313 h 4254"/>
                                  <a:gd name="T88" fmla="*/ 5716 w 6414"/>
                                  <a:gd name="T89" fmla="*/ 3269 h 4254"/>
                                  <a:gd name="T90" fmla="*/ 5609 w 6414"/>
                                  <a:gd name="T91" fmla="*/ 3242 h 4254"/>
                                  <a:gd name="T92" fmla="*/ 5504 w 6414"/>
                                  <a:gd name="T93" fmla="*/ 3229 h 4254"/>
                                  <a:gd name="T94" fmla="*/ 5401 w 6414"/>
                                  <a:gd name="T95" fmla="*/ 3226 h 4254"/>
                                  <a:gd name="T96" fmla="*/ 5302 w 6414"/>
                                  <a:gd name="T97" fmla="*/ 3232 h 4254"/>
                                  <a:gd name="T98" fmla="*/ 5353 w 6414"/>
                                  <a:gd name="T99" fmla="*/ 2895 h 4254"/>
                                  <a:gd name="T100" fmla="*/ 5484 w 6414"/>
                                  <a:gd name="T101" fmla="*/ 1976 h 4254"/>
                                  <a:gd name="T102" fmla="*/ 5333 w 6414"/>
                                  <a:gd name="T103" fmla="*/ 1235 h 4254"/>
                                  <a:gd name="T104" fmla="*/ 4961 w 6414"/>
                                  <a:gd name="T105" fmla="*/ 668 h 4254"/>
                                  <a:gd name="T106" fmla="*/ 4426 w 6414"/>
                                  <a:gd name="T107" fmla="*/ 276 h 4254"/>
                                  <a:gd name="T108" fmla="*/ 3787 w 6414"/>
                                  <a:gd name="T109" fmla="*/ 55 h 4254"/>
                                  <a:gd name="T110" fmla="*/ 3104 w 6414"/>
                                  <a:gd name="T111" fmla="*/ 2 h 4254"/>
                                  <a:gd name="T112" fmla="*/ 2435 w 6414"/>
                                  <a:gd name="T113" fmla="*/ 114 h 4254"/>
                                  <a:gd name="T114" fmla="*/ 1839 w 6414"/>
                                  <a:gd name="T115" fmla="*/ 391 h 4254"/>
                                  <a:gd name="T116" fmla="*/ 1375 w 6414"/>
                                  <a:gd name="T117" fmla="*/ 829 h 4254"/>
                                  <a:gd name="T118" fmla="*/ 1101 w 6414"/>
                                  <a:gd name="T119" fmla="*/ 1425 h 425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</a:cxnLst>
                                <a:rect l="0" t="0" r="r" b="b"/>
                                <a:pathLst>
                                  <a:path w="6414" h="4254">
                                    <a:moveTo>
                                      <a:pt x="1064" y="1659"/>
                                    </a:moveTo>
                                    <a:lnTo>
                                      <a:pt x="1059" y="1706"/>
                                    </a:lnTo>
                                    <a:lnTo>
                                      <a:pt x="1057" y="1754"/>
                                    </a:lnTo>
                                    <a:lnTo>
                                      <a:pt x="1056" y="1805"/>
                                    </a:lnTo>
                                    <a:lnTo>
                                      <a:pt x="1054" y="1858"/>
                                    </a:lnTo>
                                    <a:lnTo>
                                      <a:pt x="1056" y="1913"/>
                                    </a:lnTo>
                                    <a:lnTo>
                                      <a:pt x="1057" y="1968"/>
                                    </a:lnTo>
                                    <a:lnTo>
                                      <a:pt x="1058" y="2025"/>
                                    </a:lnTo>
                                    <a:lnTo>
                                      <a:pt x="1062" y="2083"/>
                                    </a:lnTo>
                                    <a:lnTo>
                                      <a:pt x="1069" y="2202"/>
                                    </a:lnTo>
                                    <a:lnTo>
                                      <a:pt x="1079" y="2321"/>
                                    </a:lnTo>
                                    <a:lnTo>
                                      <a:pt x="1091" y="2439"/>
                                    </a:lnTo>
                                    <a:lnTo>
                                      <a:pt x="1106" y="2556"/>
                                    </a:lnTo>
                                    <a:lnTo>
                                      <a:pt x="1121" y="2668"/>
                                    </a:lnTo>
                                    <a:lnTo>
                                      <a:pt x="1136" y="2775"/>
                                    </a:lnTo>
                                    <a:lnTo>
                                      <a:pt x="1152" y="2875"/>
                                    </a:lnTo>
                                    <a:lnTo>
                                      <a:pt x="1168" y="2964"/>
                                    </a:lnTo>
                                    <a:lnTo>
                                      <a:pt x="1183" y="3043"/>
                                    </a:lnTo>
                                    <a:lnTo>
                                      <a:pt x="1197" y="3109"/>
                                    </a:lnTo>
                                    <a:lnTo>
                                      <a:pt x="1208" y="3161"/>
                                    </a:lnTo>
                                    <a:lnTo>
                                      <a:pt x="1218" y="3195"/>
                                    </a:lnTo>
                                    <a:lnTo>
                                      <a:pt x="1177" y="3200"/>
                                    </a:lnTo>
                                    <a:lnTo>
                                      <a:pt x="1132" y="3206"/>
                                    </a:lnTo>
                                    <a:lnTo>
                                      <a:pt x="1084" y="3214"/>
                                    </a:lnTo>
                                    <a:lnTo>
                                      <a:pt x="1035" y="3222"/>
                                    </a:lnTo>
                                    <a:lnTo>
                                      <a:pt x="984" y="3232"/>
                                    </a:lnTo>
                                    <a:lnTo>
                                      <a:pt x="929" y="3243"/>
                                    </a:lnTo>
                                    <a:lnTo>
                                      <a:pt x="875" y="3256"/>
                                    </a:lnTo>
                                    <a:lnTo>
                                      <a:pt x="819" y="3269"/>
                                    </a:lnTo>
                                    <a:lnTo>
                                      <a:pt x="764" y="3284"/>
                                    </a:lnTo>
                                    <a:lnTo>
                                      <a:pt x="707" y="3300"/>
                                    </a:lnTo>
                                    <a:lnTo>
                                      <a:pt x="650" y="3319"/>
                                    </a:lnTo>
                                    <a:lnTo>
                                      <a:pt x="593" y="3337"/>
                                    </a:lnTo>
                                    <a:lnTo>
                                      <a:pt x="537" y="3358"/>
                                    </a:lnTo>
                                    <a:lnTo>
                                      <a:pt x="483" y="3381"/>
                                    </a:lnTo>
                                    <a:lnTo>
                                      <a:pt x="428" y="3404"/>
                                    </a:lnTo>
                                    <a:lnTo>
                                      <a:pt x="377" y="3429"/>
                                    </a:lnTo>
                                    <a:lnTo>
                                      <a:pt x="327" y="3456"/>
                                    </a:lnTo>
                                    <a:lnTo>
                                      <a:pt x="279" y="3485"/>
                                    </a:lnTo>
                                    <a:lnTo>
                                      <a:pt x="234" y="3514"/>
                                    </a:lnTo>
                                    <a:lnTo>
                                      <a:pt x="192" y="3545"/>
                                    </a:lnTo>
                                    <a:lnTo>
                                      <a:pt x="154" y="3579"/>
                                    </a:lnTo>
                                    <a:lnTo>
                                      <a:pt x="118" y="3613"/>
                                    </a:lnTo>
                                    <a:lnTo>
                                      <a:pt x="87" y="3649"/>
                                    </a:lnTo>
                                    <a:lnTo>
                                      <a:pt x="60" y="3687"/>
                                    </a:lnTo>
                                    <a:lnTo>
                                      <a:pt x="38" y="3727"/>
                                    </a:lnTo>
                                    <a:lnTo>
                                      <a:pt x="20" y="3769"/>
                                    </a:lnTo>
                                    <a:lnTo>
                                      <a:pt x="8" y="3812"/>
                                    </a:lnTo>
                                    <a:lnTo>
                                      <a:pt x="0" y="3857"/>
                                    </a:lnTo>
                                    <a:lnTo>
                                      <a:pt x="0" y="3904"/>
                                    </a:lnTo>
                                    <a:lnTo>
                                      <a:pt x="5" y="3953"/>
                                    </a:lnTo>
                                    <a:lnTo>
                                      <a:pt x="18" y="4004"/>
                                    </a:lnTo>
                                    <a:lnTo>
                                      <a:pt x="36" y="4057"/>
                                    </a:lnTo>
                                    <a:lnTo>
                                      <a:pt x="60" y="4089"/>
                                    </a:lnTo>
                                    <a:lnTo>
                                      <a:pt x="97" y="4119"/>
                                    </a:lnTo>
                                    <a:lnTo>
                                      <a:pt x="150" y="4146"/>
                                    </a:lnTo>
                                    <a:lnTo>
                                      <a:pt x="216" y="4170"/>
                                    </a:lnTo>
                                    <a:lnTo>
                                      <a:pt x="294" y="4191"/>
                                    </a:lnTo>
                                    <a:lnTo>
                                      <a:pt x="383" y="4208"/>
                                    </a:lnTo>
                                    <a:lnTo>
                                      <a:pt x="483" y="4222"/>
                                    </a:lnTo>
                                    <a:lnTo>
                                      <a:pt x="592" y="4234"/>
                                    </a:lnTo>
                                    <a:lnTo>
                                      <a:pt x="709" y="4243"/>
                                    </a:lnTo>
                                    <a:lnTo>
                                      <a:pt x="834" y="4249"/>
                                    </a:lnTo>
                                    <a:lnTo>
                                      <a:pt x="965" y="4253"/>
                                    </a:lnTo>
                                    <a:lnTo>
                                      <a:pt x="1101" y="4254"/>
                                    </a:lnTo>
                                    <a:lnTo>
                                      <a:pt x="1241" y="4251"/>
                                    </a:lnTo>
                                    <a:lnTo>
                                      <a:pt x="1385" y="4248"/>
                                    </a:lnTo>
                                    <a:lnTo>
                                      <a:pt x="1531" y="4240"/>
                                    </a:lnTo>
                                    <a:lnTo>
                                      <a:pt x="1678" y="4232"/>
                                    </a:lnTo>
                                    <a:lnTo>
                                      <a:pt x="1824" y="4221"/>
                                    </a:lnTo>
                                    <a:lnTo>
                                      <a:pt x="1970" y="4207"/>
                                    </a:lnTo>
                                    <a:lnTo>
                                      <a:pt x="2114" y="4192"/>
                                    </a:lnTo>
                                    <a:lnTo>
                                      <a:pt x="2255" y="4174"/>
                                    </a:lnTo>
                                    <a:lnTo>
                                      <a:pt x="2393" y="4154"/>
                                    </a:lnTo>
                                    <a:lnTo>
                                      <a:pt x="2526" y="4133"/>
                                    </a:lnTo>
                                    <a:lnTo>
                                      <a:pt x="2652" y="4109"/>
                                    </a:lnTo>
                                    <a:lnTo>
                                      <a:pt x="2771" y="4083"/>
                                    </a:lnTo>
                                    <a:lnTo>
                                      <a:pt x="2884" y="4056"/>
                                    </a:lnTo>
                                    <a:lnTo>
                                      <a:pt x="2986" y="4028"/>
                                    </a:lnTo>
                                    <a:lnTo>
                                      <a:pt x="3078" y="3997"/>
                                    </a:lnTo>
                                    <a:lnTo>
                                      <a:pt x="3160" y="3965"/>
                                    </a:lnTo>
                                    <a:lnTo>
                                      <a:pt x="3230" y="3931"/>
                                    </a:lnTo>
                                    <a:lnTo>
                                      <a:pt x="3286" y="3897"/>
                                    </a:lnTo>
                                    <a:lnTo>
                                      <a:pt x="3328" y="3859"/>
                                    </a:lnTo>
                                    <a:lnTo>
                                      <a:pt x="3355" y="3822"/>
                                    </a:lnTo>
                                    <a:lnTo>
                                      <a:pt x="3383" y="3866"/>
                                    </a:lnTo>
                                    <a:lnTo>
                                      <a:pt x="3428" y="3906"/>
                                    </a:lnTo>
                                    <a:lnTo>
                                      <a:pt x="3487" y="3944"/>
                                    </a:lnTo>
                                    <a:lnTo>
                                      <a:pt x="3560" y="3979"/>
                                    </a:lnTo>
                                    <a:lnTo>
                                      <a:pt x="3646" y="4012"/>
                                    </a:lnTo>
                                    <a:lnTo>
                                      <a:pt x="3743" y="4041"/>
                                    </a:lnTo>
                                    <a:lnTo>
                                      <a:pt x="3851" y="4068"/>
                                    </a:lnTo>
                                    <a:lnTo>
                                      <a:pt x="3967" y="4093"/>
                                    </a:lnTo>
                                    <a:lnTo>
                                      <a:pt x="4092" y="4114"/>
                                    </a:lnTo>
                                    <a:lnTo>
                                      <a:pt x="4223" y="4134"/>
                                    </a:lnTo>
                                    <a:lnTo>
                                      <a:pt x="4359" y="4150"/>
                                    </a:lnTo>
                                    <a:lnTo>
                                      <a:pt x="4500" y="4162"/>
                                    </a:lnTo>
                                    <a:lnTo>
                                      <a:pt x="4645" y="4174"/>
                                    </a:lnTo>
                                    <a:lnTo>
                                      <a:pt x="4791" y="4181"/>
                                    </a:lnTo>
                                    <a:lnTo>
                                      <a:pt x="4937" y="4186"/>
                                    </a:lnTo>
                                    <a:lnTo>
                                      <a:pt x="5084" y="4188"/>
                                    </a:lnTo>
                                    <a:lnTo>
                                      <a:pt x="5229" y="4188"/>
                                    </a:lnTo>
                                    <a:lnTo>
                                      <a:pt x="5370" y="4186"/>
                                    </a:lnTo>
                                    <a:lnTo>
                                      <a:pt x="5508" y="4180"/>
                                    </a:lnTo>
                                    <a:lnTo>
                                      <a:pt x="5641" y="4171"/>
                                    </a:lnTo>
                                    <a:lnTo>
                                      <a:pt x="5767" y="4159"/>
                                    </a:lnTo>
                                    <a:lnTo>
                                      <a:pt x="5884" y="4145"/>
                                    </a:lnTo>
                                    <a:lnTo>
                                      <a:pt x="5995" y="4128"/>
                                    </a:lnTo>
                                    <a:lnTo>
                                      <a:pt x="6094" y="4108"/>
                                    </a:lnTo>
                                    <a:lnTo>
                                      <a:pt x="6183" y="4086"/>
                                    </a:lnTo>
                                    <a:lnTo>
                                      <a:pt x="6258" y="4060"/>
                                    </a:lnTo>
                                    <a:lnTo>
                                      <a:pt x="6321" y="4031"/>
                                    </a:lnTo>
                                    <a:lnTo>
                                      <a:pt x="6368" y="4000"/>
                                    </a:lnTo>
                                    <a:lnTo>
                                      <a:pt x="6400" y="3967"/>
                                    </a:lnTo>
                                    <a:lnTo>
                                      <a:pt x="6414" y="3930"/>
                                    </a:lnTo>
                                    <a:lnTo>
                                      <a:pt x="6410" y="3892"/>
                                    </a:lnTo>
                                    <a:lnTo>
                                      <a:pt x="6387" y="3848"/>
                                    </a:lnTo>
                                    <a:lnTo>
                                      <a:pt x="6350" y="3793"/>
                                    </a:lnTo>
                                    <a:lnTo>
                                      <a:pt x="6311" y="3741"/>
                                    </a:lnTo>
                                    <a:lnTo>
                                      <a:pt x="6274" y="3691"/>
                                    </a:lnTo>
                                    <a:lnTo>
                                      <a:pt x="6237" y="3645"/>
                                    </a:lnTo>
                                    <a:lnTo>
                                      <a:pt x="6199" y="3602"/>
                                    </a:lnTo>
                                    <a:lnTo>
                                      <a:pt x="6162" y="3561"/>
                                    </a:lnTo>
                                    <a:lnTo>
                                      <a:pt x="6123" y="3524"/>
                                    </a:lnTo>
                                    <a:lnTo>
                                      <a:pt x="6086" y="3488"/>
                                    </a:lnTo>
                                    <a:lnTo>
                                      <a:pt x="6049" y="3456"/>
                                    </a:lnTo>
                                    <a:lnTo>
                                      <a:pt x="6011" y="3427"/>
                                    </a:lnTo>
                                    <a:lnTo>
                                      <a:pt x="5974" y="3399"/>
                                    </a:lnTo>
                                    <a:lnTo>
                                      <a:pt x="5936" y="3375"/>
                                    </a:lnTo>
                                    <a:lnTo>
                                      <a:pt x="5899" y="3351"/>
                                    </a:lnTo>
                                    <a:lnTo>
                                      <a:pt x="5862" y="3331"/>
                                    </a:lnTo>
                                    <a:lnTo>
                                      <a:pt x="5825" y="3313"/>
                                    </a:lnTo>
                                    <a:lnTo>
                                      <a:pt x="5789" y="3297"/>
                                    </a:lnTo>
                                    <a:lnTo>
                                      <a:pt x="5752" y="3282"/>
                                    </a:lnTo>
                                    <a:lnTo>
                                      <a:pt x="5716" y="3269"/>
                                    </a:lnTo>
                                    <a:lnTo>
                                      <a:pt x="5680" y="3258"/>
                                    </a:lnTo>
                                    <a:lnTo>
                                      <a:pt x="5645" y="3250"/>
                                    </a:lnTo>
                                    <a:lnTo>
                                      <a:pt x="5609" y="3242"/>
                                    </a:lnTo>
                                    <a:lnTo>
                                      <a:pt x="5573" y="3236"/>
                                    </a:lnTo>
                                    <a:lnTo>
                                      <a:pt x="5538" y="3231"/>
                                    </a:lnTo>
                                    <a:lnTo>
                                      <a:pt x="5504" y="3229"/>
                                    </a:lnTo>
                                    <a:lnTo>
                                      <a:pt x="5469" y="3226"/>
                                    </a:lnTo>
                                    <a:lnTo>
                                      <a:pt x="5434" y="3226"/>
                                    </a:lnTo>
                                    <a:lnTo>
                                      <a:pt x="5401" y="3226"/>
                                    </a:lnTo>
                                    <a:lnTo>
                                      <a:pt x="5367" y="3227"/>
                                    </a:lnTo>
                                    <a:lnTo>
                                      <a:pt x="5334" y="3230"/>
                                    </a:lnTo>
                                    <a:lnTo>
                                      <a:pt x="5302" y="3232"/>
                                    </a:lnTo>
                                    <a:lnTo>
                                      <a:pt x="5270" y="3236"/>
                                    </a:lnTo>
                                    <a:lnTo>
                                      <a:pt x="5238" y="3241"/>
                                    </a:lnTo>
                                    <a:lnTo>
                                      <a:pt x="5353" y="2895"/>
                                    </a:lnTo>
                                    <a:lnTo>
                                      <a:pt x="5432" y="2568"/>
                                    </a:lnTo>
                                    <a:lnTo>
                                      <a:pt x="5474" y="2263"/>
                                    </a:lnTo>
                                    <a:lnTo>
                                      <a:pt x="5484" y="1976"/>
                                    </a:lnTo>
                                    <a:lnTo>
                                      <a:pt x="5461" y="1708"/>
                                    </a:lnTo>
                                    <a:lnTo>
                                      <a:pt x="5411" y="1462"/>
                                    </a:lnTo>
                                    <a:lnTo>
                                      <a:pt x="5333" y="1235"/>
                                    </a:lnTo>
                                    <a:lnTo>
                                      <a:pt x="5230" y="1027"/>
                                    </a:lnTo>
                                    <a:lnTo>
                                      <a:pt x="5105" y="838"/>
                                    </a:lnTo>
                                    <a:lnTo>
                                      <a:pt x="4961" y="668"/>
                                    </a:lnTo>
                                    <a:lnTo>
                                      <a:pt x="4797" y="519"/>
                                    </a:lnTo>
                                    <a:lnTo>
                                      <a:pt x="4618" y="387"/>
                                    </a:lnTo>
                                    <a:lnTo>
                                      <a:pt x="4426" y="276"/>
                                    </a:lnTo>
                                    <a:lnTo>
                                      <a:pt x="4221" y="183"/>
                                    </a:lnTo>
                                    <a:lnTo>
                                      <a:pt x="4008" y="109"/>
                                    </a:lnTo>
                                    <a:lnTo>
                                      <a:pt x="3787" y="55"/>
                                    </a:lnTo>
                                    <a:lnTo>
                                      <a:pt x="3562" y="18"/>
                                    </a:lnTo>
                                    <a:lnTo>
                                      <a:pt x="3333" y="0"/>
                                    </a:lnTo>
                                    <a:lnTo>
                                      <a:pt x="3104" y="2"/>
                                    </a:lnTo>
                                    <a:lnTo>
                                      <a:pt x="2876" y="20"/>
                                    </a:lnTo>
                                    <a:lnTo>
                                      <a:pt x="2652" y="58"/>
                                    </a:lnTo>
                                    <a:lnTo>
                                      <a:pt x="2435" y="114"/>
                                    </a:lnTo>
                                    <a:lnTo>
                                      <a:pt x="2224" y="188"/>
                                    </a:lnTo>
                                    <a:lnTo>
                                      <a:pt x="2025" y="280"/>
                                    </a:lnTo>
                                    <a:lnTo>
                                      <a:pt x="1839" y="391"/>
                                    </a:lnTo>
                                    <a:lnTo>
                                      <a:pt x="1667" y="519"/>
                                    </a:lnTo>
                                    <a:lnTo>
                                      <a:pt x="1511" y="665"/>
                                    </a:lnTo>
                                    <a:lnTo>
                                      <a:pt x="1375" y="829"/>
                                    </a:lnTo>
                                    <a:lnTo>
                                      <a:pt x="1260" y="1010"/>
                                    </a:lnTo>
                                    <a:lnTo>
                                      <a:pt x="1168" y="1209"/>
                                    </a:lnTo>
                                    <a:lnTo>
                                      <a:pt x="1101" y="1425"/>
                                    </a:lnTo>
                                    <a:lnTo>
                                      <a:pt x="1064" y="165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7" name="Freeform 129"/>
                            <wps:cNvSpPr>
                              <a:spLocks/>
                            </wps:cNvSpPr>
                            <wps:spPr bwMode="auto">
                              <a:xfrm>
                                <a:off x="9868" y="10814"/>
                                <a:ext cx="1191" cy="203"/>
                              </a:xfrm>
                              <a:custGeom>
                                <a:avLst/>
                                <a:gdLst>
                                  <a:gd name="T0" fmla="*/ 164 w 3853"/>
                                  <a:gd name="T1" fmla="*/ 71 h 647"/>
                                  <a:gd name="T2" fmla="*/ 507 w 3853"/>
                                  <a:gd name="T3" fmla="*/ 199 h 647"/>
                                  <a:gd name="T4" fmla="*/ 783 w 3853"/>
                                  <a:gd name="T5" fmla="*/ 291 h 647"/>
                                  <a:gd name="T6" fmla="*/ 1005 w 3853"/>
                                  <a:gd name="T7" fmla="*/ 357 h 647"/>
                                  <a:gd name="T8" fmla="*/ 1235 w 3853"/>
                                  <a:gd name="T9" fmla="*/ 417 h 647"/>
                                  <a:gd name="T10" fmla="*/ 1467 w 3853"/>
                                  <a:gd name="T11" fmla="*/ 469 h 647"/>
                                  <a:gd name="T12" fmla="*/ 1697 w 3853"/>
                                  <a:gd name="T13" fmla="*/ 511 h 647"/>
                                  <a:gd name="T14" fmla="*/ 1917 w 3853"/>
                                  <a:gd name="T15" fmla="*/ 537 h 647"/>
                                  <a:gd name="T16" fmla="*/ 2123 w 3853"/>
                                  <a:gd name="T17" fmla="*/ 547 h 647"/>
                                  <a:gd name="T18" fmla="*/ 2283 w 3853"/>
                                  <a:gd name="T19" fmla="*/ 542 h 647"/>
                                  <a:gd name="T20" fmla="*/ 2446 w 3853"/>
                                  <a:gd name="T21" fmla="*/ 528 h 647"/>
                                  <a:gd name="T22" fmla="*/ 2613 w 3853"/>
                                  <a:gd name="T23" fmla="*/ 506 h 647"/>
                                  <a:gd name="T24" fmla="*/ 2781 w 3853"/>
                                  <a:gd name="T25" fmla="*/ 475 h 647"/>
                                  <a:gd name="T26" fmla="*/ 2950 w 3853"/>
                                  <a:gd name="T27" fmla="*/ 437 h 647"/>
                                  <a:gd name="T28" fmla="*/ 3117 w 3853"/>
                                  <a:gd name="T29" fmla="*/ 390 h 647"/>
                                  <a:gd name="T30" fmla="*/ 3282 w 3853"/>
                                  <a:gd name="T31" fmla="*/ 337 h 647"/>
                                  <a:gd name="T32" fmla="*/ 3442 w 3853"/>
                                  <a:gd name="T33" fmla="*/ 277 h 647"/>
                                  <a:gd name="T34" fmla="*/ 3598 w 3853"/>
                                  <a:gd name="T35" fmla="*/ 211 h 647"/>
                                  <a:gd name="T36" fmla="*/ 3745 w 3853"/>
                                  <a:gd name="T37" fmla="*/ 138 h 647"/>
                                  <a:gd name="T38" fmla="*/ 3848 w 3853"/>
                                  <a:gd name="T39" fmla="*/ 98 h 647"/>
                                  <a:gd name="T40" fmla="*/ 3850 w 3853"/>
                                  <a:gd name="T41" fmla="*/ 134 h 647"/>
                                  <a:gd name="T42" fmla="*/ 3828 w 3853"/>
                                  <a:gd name="T43" fmla="*/ 173 h 647"/>
                                  <a:gd name="T44" fmla="*/ 3785 w 3853"/>
                                  <a:gd name="T45" fmla="*/ 216 h 647"/>
                                  <a:gd name="T46" fmla="*/ 3724 w 3853"/>
                                  <a:gd name="T47" fmla="*/ 259 h 647"/>
                                  <a:gd name="T48" fmla="*/ 3651 w 3853"/>
                                  <a:gd name="T49" fmla="*/ 303 h 647"/>
                                  <a:gd name="T50" fmla="*/ 3484 w 3853"/>
                                  <a:gd name="T51" fmla="*/ 387 h 647"/>
                                  <a:gd name="T52" fmla="*/ 3319 w 3853"/>
                                  <a:gd name="T53" fmla="*/ 457 h 647"/>
                                  <a:gd name="T54" fmla="*/ 3181 w 3853"/>
                                  <a:gd name="T55" fmla="*/ 504 h 647"/>
                                  <a:gd name="T56" fmla="*/ 3016 w 3853"/>
                                  <a:gd name="T57" fmla="*/ 551 h 647"/>
                                  <a:gd name="T58" fmla="*/ 2816 w 3853"/>
                                  <a:gd name="T59" fmla="*/ 594 h 647"/>
                                  <a:gd name="T60" fmla="*/ 2586 w 3853"/>
                                  <a:gd name="T61" fmla="*/ 629 h 647"/>
                                  <a:gd name="T62" fmla="*/ 2376 w 3853"/>
                                  <a:gd name="T63" fmla="*/ 645 h 647"/>
                                  <a:gd name="T64" fmla="*/ 2245 w 3853"/>
                                  <a:gd name="T65" fmla="*/ 647 h 647"/>
                                  <a:gd name="T66" fmla="*/ 2109 w 3853"/>
                                  <a:gd name="T67" fmla="*/ 642 h 647"/>
                                  <a:gd name="T68" fmla="*/ 1880 w 3853"/>
                                  <a:gd name="T69" fmla="*/ 622 h 647"/>
                                  <a:gd name="T70" fmla="*/ 1601 w 3853"/>
                                  <a:gd name="T71" fmla="*/ 587 h 647"/>
                                  <a:gd name="T72" fmla="*/ 1326 w 3853"/>
                                  <a:gd name="T73" fmla="*/ 538 h 647"/>
                                  <a:gd name="T74" fmla="*/ 1058 w 3853"/>
                                  <a:gd name="T75" fmla="*/ 481 h 647"/>
                                  <a:gd name="T76" fmla="*/ 807 w 3853"/>
                                  <a:gd name="T77" fmla="*/ 418 h 647"/>
                                  <a:gd name="T78" fmla="*/ 577 w 3853"/>
                                  <a:gd name="T79" fmla="*/ 349 h 647"/>
                                  <a:gd name="T80" fmla="*/ 378 w 3853"/>
                                  <a:gd name="T81" fmla="*/ 277 h 647"/>
                                  <a:gd name="T82" fmla="*/ 212 w 3853"/>
                                  <a:gd name="T83" fmla="*/ 204 h 647"/>
                                  <a:gd name="T84" fmla="*/ 91 w 3853"/>
                                  <a:gd name="T85" fmla="*/ 133 h 647"/>
                                  <a:gd name="T86" fmla="*/ 18 w 3853"/>
                                  <a:gd name="T87" fmla="*/ 63 h 647"/>
                                  <a:gd name="T88" fmla="*/ 0 w 3853"/>
                                  <a:gd name="T89" fmla="*/ 0 h 64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</a:cxnLst>
                                <a:rect l="0" t="0" r="r" b="b"/>
                                <a:pathLst>
                                  <a:path w="3853" h="647">
                                    <a:moveTo>
                                      <a:pt x="0" y="0"/>
                                    </a:moveTo>
                                    <a:lnTo>
                                      <a:pt x="74" y="34"/>
                                    </a:lnTo>
                                    <a:lnTo>
                                      <a:pt x="164" y="71"/>
                                    </a:lnTo>
                                    <a:lnTo>
                                      <a:pt x="267" y="112"/>
                                    </a:lnTo>
                                    <a:lnTo>
                                      <a:pt x="382" y="155"/>
                                    </a:lnTo>
                                    <a:lnTo>
                                      <a:pt x="507" y="199"/>
                                    </a:lnTo>
                                    <a:lnTo>
                                      <a:pt x="642" y="245"/>
                                    </a:lnTo>
                                    <a:lnTo>
                                      <a:pt x="711" y="267"/>
                                    </a:lnTo>
                                    <a:lnTo>
                                      <a:pt x="783" y="291"/>
                                    </a:lnTo>
                                    <a:lnTo>
                                      <a:pt x="856" y="313"/>
                                    </a:lnTo>
                                    <a:lnTo>
                                      <a:pt x="930" y="336"/>
                                    </a:lnTo>
                                    <a:lnTo>
                                      <a:pt x="1005" y="357"/>
                                    </a:lnTo>
                                    <a:lnTo>
                                      <a:pt x="1081" y="378"/>
                                    </a:lnTo>
                                    <a:lnTo>
                                      <a:pt x="1157" y="397"/>
                                    </a:lnTo>
                                    <a:lnTo>
                                      <a:pt x="1235" y="417"/>
                                    </a:lnTo>
                                    <a:lnTo>
                                      <a:pt x="1312" y="436"/>
                                    </a:lnTo>
                                    <a:lnTo>
                                      <a:pt x="1390" y="453"/>
                                    </a:lnTo>
                                    <a:lnTo>
                                      <a:pt x="1467" y="469"/>
                                    </a:lnTo>
                                    <a:lnTo>
                                      <a:pt x="1544" y="484"/>
                                    </a:lnTo>
                                    <a:lnTo>
                                      <a:pt x="1620" y="499"/>
                                    </a:lnTo>
                                    <a:lnTo>
                                      <a:pt x="1697" y="511"/>
                                    </a:lnTo>
                                    <a:lnTo>
                                      <a:pt x="1771" y="521"/>
                                    </a:lnTo>
                                    <a:lnTo>
                                      <a:pt x="1845" y="530"/>
                                    </a:lnTo>
                                    <a:lnTo>
                                      <a:pt x="1917" y="537"/>
                                    </a:lnTo>
                                    <a:lnTo>
                                      <a:pt x="1987" y="542"/>
                                    </a:lnTo>
                                    <a:lnTo>
                                      <a:pt x="2057" y="546"/>
                                    </a:lnTo>
                                    <a:lnTo>
                                      <a:pt x="2123" y="547"/>
                                    </a:lnTo>
                                    <a:lnTo>
                                      <a:pt x="2177" y="547"/>
                                    </a:lnTo>
                                    <a:lnTo>
                                      <a:pt x="2230" y="545"/>
                                    </a:lnTo>
                                    <a:lnTo>
                                      <a:pt x="2283" y="542"/>
                                    </a:lnTo>
                                    <a:lnTo>
                                      <a:pt x="2337" y="538"/>
                                    </a:lnTo>
                                    <a:lnTo>
                                      <a:pt x="2392" y="535"/>
                                    </a:lnTo>
                                    <a:lnTo>
                                      <a:pt x="2446" y="528"/>
                                    </a:lnTo>
                                    <a:lnTo>
                                      <a:pt x="2502" y="522"/>
                                    </a:lnTo>
                                    <a:lnTo>
                                      <a:pt x="2558" y="515"/>
                                    </a:lnTo>
                                    <a:lnTo>
                                      <a:pt x="2613" y="506"/>
                                    </a:lnTo>
                                    <a:lnTo>
                                      <a:pt x="2669" y="496"/>
                                    </a:lnTo>
                                    <a:lnTo>
                                      <a:pt x="2724" y="486"/>
                                    </a:lnTo>
                                    <a:lnTo>
                                      <a:pt x="2781" y="475"/>
                                    </a:lnTo>
                                    <a:lnTo>
                                      <a:pt x="2837" y="463"/>
                                    </a:lnTo>
                                    <a:lnTo>
                                      <a:pt x="2894" y="451"/>
                                    </a:lnTo>
                                    <a:lnTo>
                                      <a:pt x="2950" y="437"/>
                                    </a:lnTo>
                                    <a:lnTo>
                                      <a:pt x="3005" y="422"/>
                                    </a:lnTo>
                                    <a:lnTo>
                                      <a:pt x="3061" y="406"/>
                                    </a:lnTo>
                                    <a:lnTo>
                                      <a:pt x="3117" y="390"/>
                                    </a:lnTo>
                                    <a:lnTo>
                                      <a:pt x="3172" y="374"/>
                                    </a:lnTo>
                                    <a:lnTo>
                                      <a:pt x="3227" y="355"/>
                                    </a:lnTo>
                                    <a:lnTo>
                                      <a:pt x="3282" y="337"/>
                                    </a:lnTo>
                                    <a:lnTo>
                                      <a:pt x="3336" y="318"/>
                                    </a:lnTo>
                                    <a:lnTo>
                                      <a:pt x="3390" y="297"/>
                                    </a:lnTo>
                                    <a:lnTo>
                                      <a:pt x="3442" y="277"/>
                                    </a:lnTo>
                                    <a:lnTo>
                                      <a:pt x="3495" y="255"/>
                                    </a:lnTo>
                                    <a:lnTo>
                                      <a:pt x="3547" y="233"/>
                                    </a:lnTo>
                                    <a:lnTo>
                                      <a:pt x="3598" y="211"/>
                                    </a:lnTo>
                                    <a:lnTo>
                                      <a:pt x="3647" y="187"/>
                                    </a:lnTo>
                                    <a:lnTo>
                                      <a:pt x="3697" y="162"/>
                                    </a:lnTo>
                                    <a:lnTo>
                                      <a:pt x="3745" y="138"/>
                                    </a:lnTo>
                                    <a:lnTo>
                                      <a:pt x="3793" y="113"/>
                                    </a:lnTo>
                                    <a:lnTo>
                                      <a:pt x="3840" y="87"/>
                                    </a:lnTo>
                                    <a:lnTo>
                                      <a:pt x="3848" y="98"/>
                                    </a:lnTo>
                                    <a:lnTo>
                                      <a:pt x="3851" y="109"/>
                                    </a:lnTo>
                                    <a:lnTo>
                                      <a:pt x="3853" y="122"/>
                                    </a:lnTo>
                                    <a:lnTo>
                                      <a:pt x="3850" y="134"/>
                                    </a:lnTo>
                                    <a:lnTo>
                                      <a:pt x="3845" y="146"/>
                                    </a:lnTo>
                                    <a:lnTo>
                                      <a:pt x="3838" y="160"/>
                                    </a:lnTo>
                                    <a:lnTo>
                                      <a:pt x="3828" y="173"/>
                                    </a:lnTo>
                                    <a:lnTo>
                                      <a:pt x="3815" y="187"/>
                                    </a:lnTo>
                                    <a:lnTo>
                                      <a:pt x="3801" y="201"/>
                                    </a:lnTo>
                                    <a:lnTo>
                                      <a:pt x="3785" y="216"/>
                                    </a:lnTo>
                                    <a:lnTo>
                                      <a:pt x="3766" y="230"/>
                                    </a:lnTo>
                                    <a:lnTo>
                                      <a:pt x="3746" y="245"/>
                                    </a:lnTo>
                                    <a:lnTo>
                                      <a:pt x="3724" y="259"/>
                                    </a:lnTo>
                                    <a:lnTo>
                                      <a:pt x="3700" y="274"/>
                                    </a:lnTo>
                                    <a:lnTo>
                                      <a:pt x="3676" y="289"/>
                                    </a:lnTo>
                                    <a:lnTo>
                                      <a:pt x="3651" y="303"/>
                                    </a:lnTo>
                                    <a:lnTo>
                                      <a:pt x="3597" y="332"/>
                                    </a:lnTo>
                                    <a:lnTo>
                                      <a:pt x="3541" y="360"/>
                                    </a:lnTo>
                                    <a:lnTo>
                                      <a:pt x="3484" y="387"/>
                                    </a:lnTo>
                                    <a:lnTo>
                                      <a:pt x="3427" y="412"/>
                                    </a:lnTo>
                                    <a:lnTo>
                                      <a:pt x="3371" y="436"/>
                                    </a:lnTo>
                                    <a:lnTo>
                                      <a:pt x="3319" y="457"/>
                                    </a:lnTo>
                                    <a:lnTo>
                                      <a:pt x="3270" y="474"/>
                                    </a:lnTo>
                                    <a:lnTo>
                                      <a:pt x="3228" y="489"/>
                                    </a:lnTo>
                                    <a:lnTo>
                                      <a:pt x="3181" y="504"/>
                                    </a:lnTo>
                                    <a:lnTo>
                                      <a:pt x="3131" y="520"/>
                                    </a:lnTo>
                                    <a:lnTo>
                                      <a:pt x="3076" y="535"/>
                                    </a:lnTo>
                                    <a:lnTo>
                                      <a:pt x="3016" y="551"/>
                                    </a:lnTo>
                                    <a:lnTo>
                                      <a:pt x="2953" y="566"/>
                                    </a:lnTo>
                                    <a:lnTo>
                                      <a:pt x="2887" y="580"/>
                                    </a:lnTo>
                                    <a:lnTo>
                                      <a:pt x="2816" y="594"/>
                                    </a:lnTo>
                                    <a:lnTo>
                                      <a:pt x="2742" y="608"/>
                                    </a:lnTo>
                                    <a:lnTo>
                                      <a:pt x="2665" y="619"/>
                                    </a:lnTo>
                                    <a:lnTo>
                                      <a:pt x="2586" y="629"/>
                                    </a:lnTo>
                                    <a:lnTo>
                                      <a:pt x="2503" y="637"/>
                                    </a:lnTo>
                                    <a:lnTo>
                                      <a:pt x="2419" y="642"/>
                                    </a:lnTo>
                                    <a:lnTo>
                                      <a:pt x="2376" y="645"/>
                                    </a:lnTo>
                                    <a:lnTo>
                                      <a:pt x="2332" y="646"/>
                                    </a:lnTo>
                                    <a:lnTo>
                                      <a:pt x="2289" y="647"/>
                                    </a:lnTo>
                                    <a:lnTo>
                                      <a:pt x="2245" y="647"/>
                                    </a:lnTo>
                                    <a:lnTo>
                                      <a:pt x="2199" y="646"/>
                                    </a:lnTo>
                                    <a:lnTo>
                                      <a:pt x="2154" y="645"/>
                                    </a:lnTo>
                                    <a:lnTo>
                                      <a:pt x="2109" y="642"/>
                                    </a:lnTo>
                                    <a:lnTo>
                                      <a:pt x="2063" y="640"/>
                                    </a:lnTo>
                                    <a:lnTo>
                                      <a:pt x="1971" y="632"/>
                                    </a:lnTo>
                                    <a:lnTo>
                                      <a:pt x="1880" y="622"/>
                                    </a:lnTo>
                                    <a:lnTo>
                                      <a:pt x="1787" y="611"/>
                                    </a:lnTo>
                                    <a:lnTo>
                                      <a:pt x="1694" y="599"/>
                                    </a:lnTo>
                                    <a:lnTo>
                                      <a:pt x="1601" y="587"/>
                                    </a:lnTo>
                                    <a:lnTo>
                                      <a:pt x="1509" y="572"/>
                                    </a:lnTo>
                                    <a:lnTo>
                                      <a:pt x="1417" y="556"/>
                                    </a:lnTo>
                                    <a:lnTo>
                                      <a:pt x="1326" y="538"/>
                                    </a:lnTo>
                                    <a:lnTo>
                                      <a:pt x="1235" y="521"/>
                                    </a:lnTo>
                                    <a:lnTo>
                                      <a:pt x="1146" y="501"/>
                                    </a:lnTo>
                                    <a:lnTo>
                                      <a:pt x="1058" y="481"/>
                                    </a:lnTo>
                                    <a:lnTo>
                                      <a:pt x="973" y="462"/>
                                    </a:lnTo>
                                    <a:lnTo>
                                      <a:pt x="889" y="439"/>
                                    </a:lnTo>
                                    <a:lnTo>
                                      <a:pt x="807" y="418"/>
                                    </a:lnTo>
                                    <a:lnTo>
                                      <a:pt x="728" y="395"/>
                                    </a:lnTo>
                                    <a:lnTo>
                                      <a:pt x="651" y="373"/>
                                    </a:lnTo>
                                    <a:lnTo>
                                      <a:pt x="577" y="349"/>
                                    </a:lnTo>
                                    <a:lnTo>
                                      <a:pt x="508" y="326"/>
                                    </a:lnTo>
                                    <a:lnTo>
                                      <a:pt x="441" y="301"/>
                                    </a:lnTo>
                                    <a:lnTo>
                                      <a:pt x="378" y="277"/>
                                    </a:lnTo>
                                    <a:lnTo>
                                      <a:pt x="319" y="253"/>
                                    </a:lnTo>
                                    <a:lnTo>
                                      <a:pt x="263" y="229"/>
                                    </a:lnTo>
                                    <a:lnTo>
                                      <a:pt x="212" y="204"/>
                                    </a:lnTo>
                                    <a:lnTo>
                                      <a:pt x="168" y="180"/>
                                    </a:lnTo>
                                    <a:lnTo>
                                      <a:pt x="126" y="156"/>
                                    </a:lnTo>
                                    <a:lnTo>
                                      <a:pt x="91" y="133"/>
                                    </a:lnTo>
                                    <a:lnTo>
                                      <a:pt x="60" y="109"/>
                                    </a:lnTo>
                                    <a:lnTo>
                                      <a:pt x="37" y="87"/>
                                    </a:lnTo>
                                    <a:lnTo>
                                      <a:pt x="18" y="63"/>
                                    </a:lnTo>
                                    <a:lnTo>
                                      <a:pt x="6" y="42"/>
                                    </a:lnTo>
                                    <a:lnTo>
                                      <a:pt x="0" y="2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2">
                                  <a:lumMod val="5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8" name="Freeform 130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9422" y="9791"/>
                                <a:ext cx="2108" cy="1411"/>
                              </a:xfrm>
                              <a:custGeom>
                                <a:avLst/>
                                <a:gdLst>
                                  <a:gd name="T0" fmla="*/ 954 w 6829"/>
                                  <a:gd name="T1" fmla="*/ 3304 h 4552"/>
                                  <a:gd name="T2" fmla="*/ 619 w 6829"/>
                                  <a:gd name="T3" fmla="*/ 3425 h 4552"/>
                                  <a:gd name="T4" fmla="*/ 305 w 6829"/>
                                  <a:gd name="T5" fmla="*/ 3611 h 4552"/>
                                  <a:gd name="T6" fmla="*/ 76 w 6829"/>
                                  <a:gd name="T7" fmla="*/ 3853 h 4552"/>
                                  <a:gd name="T8" fmla="*/ 2 w 6829"/>
                                  <a:gd name="T9" fmla="*/ 4150 h 4552"/>
                                  <a:gd name="T10" fmla="*/ 163 w 6829"/>
                                  <a:gd name="T11" fmla="*/ 4415 h 4552"/>
                                  <a:gd name="T12" fmla="*/ 746 w 6829"/>
                                  <a:gd name="T13" fmla="*/ 4531 h 4552"/>
                                  <a:gd name="T14" fmla="*/ 1601 w 6829"/>
                                  <a:gd name="T15" fmla="*/ 4547 h 4552"/>
                                  <a:gd name="T16" fmla="*/ 2500 w 6829"/>
                                  <a:gd name="T17" fmla="*/ 4474 h 4552"/>
                                  <a:gd name="T18" fmla="*/ 3214 w 6829"/>
                                  <a:gd name="T19" fmla="*/ 4319 h 4552"/>
                                  <a:gd name="T20" fmla="*/ 3537 w 6829"/>
                                  <a:gd name="T21" fmla="*/ 4183 h 4552"/>
                                  <a:gd name="T22" fmla="*/ 4048 w 6829"/>
                                  <a:gd name="T23" fmla="*/ 4396 h 4552"/>
                                  <a:gd name="T24" fmla="*/ 4910 w 6829"/>
                                  <a:gd name="T25" fmla="*/ 4498 h 4552"/>
                                  <a:gd name="T26" fmla="*/ 5846 w 6829"/>
                                  <a:gd name="T27" fmla="*/ 4490 h 4552"/>
                                  <a:gd name="T28" fmla="*/ 6577 w 6829"/>
                                  <a:gd name="T29" fmla="*/ 4378 h 4552"/>
                                  <a:gd name="T30" fmla="*/ 6825 w 6829"/>
                                  <a:gd name="T31" fmla="*/ 4164 h 4552"/>
                                  <a:gd name="T32" fmla="*/ 6604 w 6829"/>
                                  <a:gd name="T33" fmla="*/ 3815 h 4552"/>
                                  <a:gd name="T34" fmla="*/ 6367 w 6829"/>
                                  <a:gd name="T35" fmla="*/ 3546 h 4552"/>
                                  <a:gd name="T36" fmla="*/ 6132 w 6829"/>
                                  <a:gd name="T37" fmla="*/ 3371 h 4552"/>
                                  <a:gd name="T38" fmla="*/ 5903 w 6829"/>
                                  <a:gd name="T39" fmla="*/ 3277 h 4552"/>
                                  <a:gd name="T40" fmla="*/ 5685 w 6829"/>
                                  <a:gd name="T41" fmla="*/ 3251 h 4552"/>
                                  <a:gd name="T42" fmla="*/ 5793 w 6829"/>
                                  <a:gd name="T43" fmla="*/ 2266 h 4552"/>
                                  <a:gd name="T44" fmla="*/ 5351 w 6829"/>
                                  <a:gd name="T45" fmla="*/ 825 h 4552"/>
                                  <a:gd name="T46" fmla="*/ 4165 w 6829"/>
                                  <a:gd name="T47" fmla="*/ 99 h 4552"/>
                                  <a:gd name="T48" fmla="*/ 2723 w 6829"/>
                                  <a:gd name="T49" fmla="*/ 76 h 4552"/>
                                  <a:gd name="T50" fmla="*/ 1516 w 6829"/>
                                  <a:gd name="T51" fmla="*/ 741 h 4552"/>
                                  <a:gd name="T52" fmla="*/ 1038 w 6829"/>
                                  <a:gd name="T53" fmla="*/ 1861 h 4552"/>
                                  <a:gd name="T54" fmla="*/ 1036 w 6829"/>
                                  <a:gd name="T55" fmla="*/ 2180 h 4552"/>
                                  <a:gd name="T56" fmla="*/ 1069 w 6829"/>
                                  <a:gd name="T57" fmla="*/ 2566 h 4552"/>
                                  <a:gd name="T58" fmla="*/ 1162 w 6829"/>
                                  <a:gd name="T59" fmla="*/ 3111 h 4552"/>
                                  <a:gd name="T60" fmla="*/ 1273 w 6829"/>
                                  <a:gd name="T61" fmla="*/ 3389 h 4552"/>
                                  <a:gd name="T62" fmla="*/ 960 w 6829"/>
                                  <a:gd name="T63" fmla="*/ 3452 h 4552"/>
                                  <a:gd name="T64" fmla="*/ 624 w 6829"/>
                                  <a:gd name="T65" fmla="*/ 3564 h 4552"/>
                                  <a:gd name="T66" fmla="*/ 333 w 6829"/>
                                  <a:gd name="T67" fmla="*/ 3728 h 4552"/>
                                  <a:gd name="T68" fmla="*/ 161 w 6829"/>
                                  <a:gd name="T69" fmla="*/ 3952 h 4552"/>
                                  <a:gd name="T70" fmla="*/ 177 w 6829"/>
                                  <a:gd name="T71" fmla="*/ 4240 h 4552"/>
                                  <a:gd name="T72" fmla="*/ 524 w 6829"/>
                                  <a:gd name="T73" fmla="*/ 4391 h 4552"/>
                                  <a:gd name="T74" fmla="*/ 1242 w 6829"/>
                                  <a:gd name="T75" fmla="*/ 4437 h 4552"/>
                                  <a:gd name="T76" fmla="*/ 2111 w 6829"/>
                                  <a:gd name="T77" fmla="*/ 4390 h 4552"/>
                                  <a:gd name="T78" fmla="*/ 2912 w 6829"/>
                                  <a:gd name="T79" fmla="*/ 4266 h 4552"/>
                                  <a:gd name="T80" fmla="*/ 3427 w 6829"/>
                                  <a:gd name="T81" fmla="*/ 4080 h 4552"/>
                                  <a:gd name="T82" fmla="*/ 3701 w 6829"/>
                                  <a:gd name="T83" fmla="*/ 4162 h 4552"/>
                                  <a:gd name="T84" fmla="*/ 4364 w 6829"/>
                                  <a:gd name="T85" fmla="*/ 4317 h 4552"/>
                                  <a:gd name="T86" fmla="*/ 5225 w 6829"/>
                                  <a:gd name="T87" fmla="*/ 4371 h 4552"/>
                                  <a:gd name="T88" fmla="*/ 6025 w 6829"/>
                                  <a:gd name="T89" fmla="*/ 4328 h 4552"/>
                                  <a:gd name="T90" fmla="*/ 6509 w 6829"/>
                                  <a:gd name="T91" fmla="*/ 4183 h 4552"/>
                                  <a:gd name="T92" fmla="*/ 6452 w 6829"/>
                                  <a:gd name="T93" fmla="*/ 3924 h 4552"/>
                                  <a:gd name="T94" fmla="*/ 6227 w 6829"/>
                                  <a:gd name="T95" fmla="*/ 3671 h 4552"/>
                                  <a:gd name="T96" fmla="*/ 6003 w 6829"/>
                                  <a:gd name="T97" fmla="*/ 3514 h 4552"/>
                                  <a:gd name="T98" fmla="*/ 5786 w 6829"/>
                                  <a:gd name="T99" fmla="*/ 3433 h 4552"/>
                                  <a:gd name="T100" fmla="*/ 5575 w 6829"/>
                                  <a:gd name="T101" fmla="*/ 3409 h 4552"/>
                                  <a:gd name="T102" fmla="*/ 5379 w 6829"/>
                                  <a:gd name="T103" fmla="*/ 3424 h 4552"/>
                                  <a:gd name="T104" fmla="*/ 5552 w 6829"/>
                                  <a:gd name="T105" fmla="*/ 1645 h 4552"/>
                                  <a:gd name="T106" fmla="*/ 4759 w 6829"/>
                                  <a:gd name="T107" fmla="*/ 570 h 4552"/>
                                  <a:gd name="T108" fmla="*/ 3474 w 6829"/>
                                  <a:gd name="T109" fmla="*/ 183 h 4552"/>
                                  <a:gd name="T110" fmla="*/ 2166 w 6829"/>
                                  <a:gd name="T111" fmla="*/ 463 h 4552"/>
                                  <a:gd name="T112" fmla="*/ 1309 w 6829"/>
                                  <a:gd name="T113" fmla="*/ 1392 h 4552"/>
                                  <a:gd name="T114" fmla="*/ 1195 w 6829"/>
                                  <a:gd name="T115" fmla="*/ 2041 h 4552"/>
                                  <a:gd name="T116" fmla="*/ 1220 w 6829"/>
                                  <a:gd name="T117" fmla="*/ 2504 h 4552"/>
                                  <a:gd name="T118" fmla="*/ 1309 w 6829"/>
                                  <a:gd name="T119" fmla="*/ 3147 h 45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</a:cxnLst>
                                <a:rect l="0" t="0" r="r" b="b"/>
                                <a:pathLst>
                                  <a:path w="6829" h="4552">
                                    <a:moveTo>
                                      <a:pt x="1199" y="3256"/>
                                    </a:moveTo>
                                    <a:lnTo>
                                      <a:pt x="1155" y="3262"/>
                                    </a:lnTo>
                                    <a:lnTo>
                                      <a:pt x="1108" y="3269"/>
                                    </a:lnTo>
                                    <a:lnTo>
                                      <a:pt x="1058" y="3279"/>
                                    </a:lnTo>
                                    <a:lnTo>
                                      <a:pt x="1007" y="3290"/>
                                    </a:lnTo>
                                    <a:lnTo>
                                      <a:pt x="954" y="3304"/>
                                    </a:lnTo>
                                    <a:lnTo>
                                      <a:pt x="900" y="3320"/>
                                    </a:lnTo>
                                    <a:lnTo>
                                      <a:pt x="844" y="3337"/>
                                    </a:lnTo>
                                    <a:lnTo>
                                      <a:pt x="788" y="3357"/>
                                    </a:lnTo>
                                    <a:lnTo>
                                      <a:pt x="733" y="3378"/>
                                    </a:lnTo>
                                    <a:lnTo>
                                      <a:pt x="676" y="3400"/>
                                    </a:lnTo>
                                    <a:lnTo>
                                      <a:pt x="619" y="3425"/>
                                    </a:lnTo>
                                    <a:lnTo>
                                      <a:pt x="563" y="3452"/>
                                    </a:lnTo>
                                    <a:lnTo>
                                      <a:pt x="509" y="3481"/>
                                    </a:lnTo>
                                    <a:lnTo>
                                      <a:pt x="456" y="3511"/>
                                    </a:lnTo>
                                    <a:lnTo>
                                      <a:pt x="402" y="3541"/>
                                    </a:lnTo>
                                    <a:lnTo>
                                      <a:pt x="353" y="3575"/>
                                    </a:lnTo>
                                    <a:lnTo>
                                      <a:pt x="305" y="3611"/>
                                    </a:lnTo>
                                    <a:lnTo>
                                      <a:pt x="258" y="3647"/>
                                    </a:lnTo>
                                    <a:lnTo>
                                      <a:pt x="214" y="3685"/>
                                    </a:lnTo>
                                    <a:lnTo>
                                      <a:pt x="175" y="3725"/>
                                    </a:lnTo>
                                    <a:lnTo>
                                      <a:pt x="138" y="3767"/>
                                    </a:lnTo>
                                    <a:lnTo>
                                      <a:pt x="104" y="3809"/>
                                    </a:lnTo>
                                    <a:lnTo>
                                      <a:pt x="76" y="3853"/>
                                    </a:lnTo>
                                    <a:lnTo>
                                      <a:pt x="51" y="3899"/>
                                    </a:lnTo>
                                    <a:lnTo>
                                      <a:pt x="30" y="3947"/>
                                    </a:lnTo>
                                    <a:lnTo>
                                      <a:pt x="15" y="3995"/>
                                    </a:lnTo>
                                    <a:lnTo>
                                      <a:pt x="5" y="4046"/>
                                    </a:lnTo>
                                    <a:lnTo>
                                      <a:pt x="0" y="4097"/>
                                    </a:lnTo>
                                    <a:lnTo>
                                      <a:pt x="2" y="4150"/>
                                    </a:lnTo>
                                    <a:lnTo>
                                      <a:pt x="9" y="4204"/>
                                    </a:lnTo>
                                    <a:lnTo>
                                      <a:pt x="23" y="4260"/>
                                    </a:lnTo>
                                    <a:lnTo>
                                      <a:pt x="44" y="4317"/>
                                    </a:lnTo>
                                    <a:lnTo>
                                      <a:pt x="67" y="4353"/>
                                    </a:lnTo>
                                    <a:lnTo>
                                      <a:pt x="108" y="4385"/>
                                    </a:lnTo>
                                    <a:lnTo>
                                      <a:pt x="163" y="4415"/>
                                    </a:lnTo>
                                    <a:lnTo>
                                      <a:pt x="232" y="4442"/>
                                    </a:lnTo>
                                    <a:lnTo>
                                      <a:pt x="313" y="4465"/>
                                    </a:lnTo>
                                    <a:lnTo>
                                      <a:pt x="406" y="4485"/>
                                    </a:lnTo>
                                    <a:lnTo>
                                      <a:pt x="510" y="4504"/>
                                    </a:lnTo>
                                    <a:lnTo>
                                      <a:pt x="624" y="4519"/>
                                    </a:lnTo>
                                    <a:lnTo>
                                      <a:pt x="746" y="4531"/>
                                    </a:lnTo>
                                    <a:lnTo>
                                      <a:pt x="876" y="4540"/>
                                    </a:lnTo>
                                    <a:lnTo>
                                      <a:pt x="1012" y="4547"/>
                                    </a:lnTo>
                                    <a:lnTo>
                                      <a:pt x="1155" y="4551"/>
                                    </a:lnTo>
                                    <a:lnTo>
                                      <a:pt x="1300" y="4552"/>
                                    </a:lnTo>
                                    <a:lnTo>
                                      <a:pt x="1450" y="4551"/>
                                    </a:lnTo>
                                    <a:lnTo>
                                      <a:pt x="1601" y="4547"/>
                                    </a:lnTo>
                                    <a:lnTo>
                                      <a:pt x="1754" y="4541"/>
                                    </a:lnTo>
                                    <a:lnTo>
                                      <a:pt x="1907" y="4532"/>
                                    </a:lnTo>
                                    <a:lnTo>
                                      <a:pt x="2060" y="4521"/>
                                    </a:lnTo>
                                    <a:lnTo>
                                      <a:pt x="2210" y="4507"/>
                                    </a:lnTo>
                                    <a:lnTo>
                                      <a:pt x="2357" y="4491"/>
                                    </a:lnTo>
                                    <a:lnTo>
                                      <a:pt x="2500" y="4474"/>
                                    </a:lnTo>
                                    <a:lnTo>
                                      <a:pt x="2638" y="4453"/>
                                    </a:lnTo>
                                    <a:lnTo>
                                      <a:pt x="2770" y="4431"/>
                                    </a:lnTo>
                                    <a:lnTo>
                                      <a:pt x="2895" y="4406"/>
                                    </a:lnTo>
                                    <a:lnTo>
                                      <a:pt x="3011" y="4379"/>
                                    </a:lnTo>
                                    <a:lnTo>
                                      <a:pt x="3118" y="4350"/>
                                    </a:lnTo>
                                    <a:lnTo>
                                      <a:pt x="3214" y="4319"/>
                                    </a:lnTo>
                                    <a:lnTo>
                                      <a:pt x="3299" y="4287"/>
                                    </a:lnTo>
                                    <a:lnTo>
                                      <a:pt x="3372" y="4251"/>
                                    </a:lnTo>
                                    <a:lnTo>
                                      <a:pt x="3432" y="4216"/>
                                    </a:lnTo>
                                    <a:lnTo>
                                      <a:pt x="3476" y="4177"/>
                                    </a:lnTo>
                                    <a:lnTo>
                                      <a:pt x="3505" y="4136"/>
                                    </a:lnTo>
                                    <a:lnTo>
                                      <a:pt x="3537" y="4183"/>
                                    </a:lnTo>
                                    <a:lnTo>
                                      <a:pt x="3585" y="4227"/>
                                    </a:lnTo>
                                    <a:lnTo>
                                      <a:pt x="3651" y="4266"/>
                                    </a:lnTo>
                                    <a:lnTo>
                                      <a:pt x="3730" y="4303"/>
                                    </a:lnTo>
                                    <a:lnTo>
                                      <a:pt x="3824" y="4338"/>
                                    </a:lnTo>
                                    <a:lnTo>
                                      <a:pt x="3930" y="4369"/>
                                    </a:lnTo>
                                    <a:lnTo>
                                      <a:pt x="4048" y="4396"/>
                                    </a:lnTo>
                                    <a:lnTo>
                                      <a:pt x="4174" y="4421"/>
                                    </a:lnTo>
                                    <a:lnTo>
                                      <a:pt x="4309" y="4442"/>
                                    </a:lnTo>
                                    <a:lnTo>
                                      <a:pt x="4452" y="4460"/>
                                    </a:lnTo>
                                    <a:lnTo>
                                      <a:pt x="4601" y="4477"/>
                                    </a:lnTo>
                                    <a:lnTo>
                                      <a:pt x="4753" y="4489"/>
                                    </a:lnTo>
                                    <a:lnTo>
                                      <a:pt x="4910" y="4498"/>
                                    </a:lnTo>
                                    <a:lnTo>
                                      <a:pt x="5068" y="4504"/>
                                    </a:lnTo>
                                    <a:lnTo>
                                      <a:pt x="5228" y="4507"/>
                                    </a:lnTo>
                                    <a:lnTo>
                                      <a:pt x="5386" y="4507"/>
                                    </a:lnTo>
                                    <a:lnTo>
                                      <a:pt x="5543" y="4505"/>
                                    </a:lnTo>
                                    <a:lnTo>
                                      <a:pt x="5696" y="4499"/>
                                    </a:lnTo>
                                    <a:lnTo>
                                      <a:pt x="5846" y="4490"/>
                                    </a:lnTo>
                                    <a:lnTo>
                                      <a:pt x="5990" y="4479"/>
                                    </a:lnTo>
                                    <a:lnTo>
                                      <a:pt x="6126" y="4464"/>
                                    </a:lnTo>
                                    <a:lnTo>
                                      <a:pt x="6254" y="4447"/>
                                    </a:lnTo>
                                    <a:lnTo>
                                      <a:pt x="6373" y="4427"/>
                                    </a:lnTo>
                                    <a:lnTo>
                                      <a:pt x="6481" y="4404"/>
                                    </a:lnTo>
                                    <a:lnTo>
                                      <a:pt x="6577" y="4378"/>
                                    </a:lnTo>
                                    <a:lnTo>
                                      <a:pt x="6659" y="4349"/>
                                    </a:lnTo>
                                    <a:lnTo>
                                      <a:pt x="6727" y="4317"/>
                                    </a:lnTo>
                                    <a:lnTo>
                                      <a:pt x="6779" y="4282"/>
                                    </a:lnTo>
                                    <a:lnTo>
                                      <a:pt x="6813" y="4245"/>
                                    </a:lnTo>
                                    <a:lnTo>
                                      <a:pt x="6829" y="4206"/>
                                    </a:lnTo>
                                    <a:lnTo>
                                      <a:pt x="6825" y="4164"/>
                                    </a:lnTo>
                                    <a:lnTo>
                                      <a:pt x="6800" y="4118"/>
                                    </a:lnTo>
                                    <a:lnTo>
                                      <a:pt x="6761" y="4051"/>
                                    </a:lnTo>
                                    <a:lnTo>
                                      <a:pt x="6722" y="3987"/>
                                    </a:lnTo>
                                    <a:lnTo>
                                      <a:pt x="6682" y="3926"/>
                                    </a:lnTo>
                                    <a:lnTo>
                                      <a:pt x="6644" y="3869"/>
                                    </a:lnTo>
                                    <a:lnTo>
                                      <a:pt x="6604" y="3815"/>
                                    </a:lnTo>
                                    <a:lnTo>
                                      <a:pt x="6565" y="3763"/>
                                    </a:lnTo>
                                    <a:lnTo>
                                      <a:pt x="6525" y="3715"/>
                                    </a:lnTo>
                                    <a:lnTo>
                                      <a:pt x="6486" y="3668"/>
                                    </a:lnTo>
                                    <a:lnTo>
                                      <a:pt x="6446" y="3624"/>
                                    </a:lnTo>
                                    <a:lnTo>
                                      <a:pt x="6406" y="3585"/>
                                    </a:lnTo>
                                    <a:lnTo>
                                      <a:pt x="6367" y="3546"/>
                                    </a:lnTo>
                                    <a:lnTo>
                                      <a:pt x="6327" y="3511"/>
                                    </a:lnTo>
                                    <a:lnTo>
                                      <a:pt x="6289" y="3478"/>
                                    </a:lnTo>
                                    <a:lnTo>
                                      <a:pt x="6249" y="3447"/>
                                    </a:lnTo>
                                    <a:lnTo>
                                      <a:pt x="6210" y="3420"/>
                                    </a:lnTo>
                                    <a:lnTo>
                                      <a:pt x="6171" y="3394"/>
                                    </a:lnTo>
                                    <a:lnTo>
                                      <a:pt x="6132" y="3371"/>
                                    </a:lnTo>
                                    <a:lnTo>
                                      <a:pt x="6094" y="3350"/>
                                    </a:lnTo>
                                    <a:lnTo>
                                      <a:pt x="6055" y="3331"/>
                                    </a:lnTo>
                                    <a:lnTo>
                                      <a:pt x="6017" y="3315"/>
                                    </a:lnTo>
                                    <a:lnTo>
                                      <a:pt x="5978" y="3300"/>
                                    </a:lnTo>
                                    <a:lnTo>
                                      <a:pt x="5941" y="3288"/>
                                    </a:lnTo>
                                    <a:lnTo>
                                      <a:pt x="5903" y="3277"/>
                                    </a:lnTo>
                                    <a:lnTo>
                                      <a:pt x="5866" y="3268"/>
                                    </a:lnTo>
                                    <a:lnTo>
                                      <a:pt x="5829" y="3262"/>
                                    </a:lnTo>
                                    <a:lnTo>
                                      <a:pt x="5793" y="3256"/>
                                    </a:lnTo>
                                    <a:lnTo>
                                      <a:pt x="5756" y="3253"/>
                                    </a:lnTo>
                                    <a:lnTo>
                                      <a:pt x="5720" y="3251"/>
                                    </a:lnTo>
                                    <a:lnTo>
                                      <a:pt x="5685" y="3251"/>
                                    </a:lnTo>
                                    <a:lnTo>
                                      <a:pt x="5649" y="3253"/>
                                    </a:lnTo>
                                    <a:lnTo>
                                      <a:pt x="5615" y="3256"/>
                                    </a:lnTo>
                                    <a:lnTo>
                                      <a:pt x="5581" y="3261"/>
                                    </a:lnTo>
                                    <a:lnTo>
                                      <a:pt x="5689" y="2908"/>
                                    </a:lnTo>
                                    <a:lnTo>
                                      <a:pt x="5760" y="2578"/>
                                    </a:lnTo>
                                    <a:lnTo>
                                      <a:pt x="5793" y="2266"/>
                                    </a:lnTo>
                                    <a:lnTo>
                                      <a:pt x="5792" y="1976"/>
                                    </a:lnTo>
                                    <a:lnTo>
                                      <a:pt x="5758" y="1706"/>
                                    </a:lnTo>
                                    <a:lnTo>
                                      <a:pt x="5696" y="1455"/>
                                    </a:lnTo>
                                    <a:lnTo>
                                      <a:pt x="5606" y="1225"/>
                                    </a:lnTo>
                                    <a:lnTo>
                                      <a:pt x="5490" y="1015"/>
                                    </a:lnTo>
                                    <a:lnTo>
                                      <a:pt x="5351" y="825"/>
                                    </a:lnTo>
                                    <a:lnTo>
                                      <a:pt x="5192" y="655"/>
                                    </a:lnTo>
                                    <a:lnTo>
                                      <a:pt x="5015" y="504"/>
                                    </a:lnTo>
                                    <a:lnTo>
                                      <a:pt x="4821" y="374"/>
                                    </a:lnTo>
                                    <a:lnTo>
                                      <a:pt x="4613" y="263"/>
                                    </a:lnTo>
                                    <a:lnTo>
                                      <a:pt x="4394" y="171"/>
                                    </a:lnTo>
                                    <a:lnTo>
                                      <a:pt x="4165" y="99"/>
                                    </a:lnTo>
                                    <a:lnTo>
                                      <a:pt x="3929" y="47"/>
                                    </a:lnTo>
                                    <a:lnTo>
                                      <a:pt x="3689" y="14"/>
                                    </a:lnTo>
                                    <a:lnTo>
                                      <a:pt x="3445" y="0"/>
                                    </a:lnTo>
                                    <a:lnTo>
                                      <a:pt x="3202" y="6"/>
                                    </a:lnTo>
                                    <a:lnTo>
                                      <a:pt x="2960" y="32"/>
                                    </a:lnTo>
                                    <a:lnTo>
                                      <a:pt x="2723" y="76"/>
                                    </a:lnTo>
                                    <a:lnTo>
                                      <a:pt x="2493" y="140"/>
                                    </a:lnTo>
                                    <a:lnTo>
                                      <a:pt x="2270" y="222"/>
                                    </a:lnTo>
                                    <a:lnTo>
                                      <a:pt x="2060" y="323"/>
                                    </a:lnTo>
                                    <a:lnTo>
                                      <a:pt x="1862" y="444"/>
                                    </a:lnTo>
                                    <a:lnTo>
                                      <a:pt x="1680" y="583"/>
                                    </a:lnTo>
                                    <a:lnTo>
                                      <a:pt x="1516" y="741"/>
                                    </a:lnTo>
                                    <a:lnTo>
                                      <a:pt x="1372" y="918"/>
                                    </a:lnTo>
                                    <a:lnTo>
                                      <a:pt x="1251" y="1113"/>
                                    </a:lnTo>
                                    <a:lnTo>
                                      <a:pt x="1153" y="1327"/>
                                    </a:lnTo>
                                    <a:lnTo>
                                      <a:pt x="1084" y="1560"/>
                                    </a:lnTo>
                                    <a:lnTo>
                                      <a:pt x="1043" y="1811"/>
                                    </a:lnTo>
                                    <a:lnTo>
                                      <a:pt x="1038" y="1861"/>
                                    </a:lnTo>
                                    <a:lnTo>
                                      <a:pt x="1036" y="1911"/>
                                    </a:lnTo>
                                    <a:lnTo>
                                      <a:pt x="1033" y="1963"/>
                                    </a:lnTo>
                                    <a:lnTo>
                                      <a:pt x="1033" y="2016"/>
                                    </a:lnTo>
                                    <a:lnTo>
                                      <a:pt x="1033" y="2070"/>
                                    </a:lnTo>
                                    <a:lnTo>
                                      <a:pt x="1035" y="2124"/>
                                    </a:lnTo>
                                    <a:lnTo>
                                      <a:pt x="1036" y="2180"/>
                                    </a:lnTo>
                                    <a:lnTo>
                                      <a:pt x="1038" y="2235"/>
                                    </a:lnTo>
                                    <a:lnTo>
                                      <a:pt x="1042" y="2291"/>
                                    </a:lnTo>
                                    <a:lnTo>
                                      <a:pt x="1047" y="2345"/>
                                    </a:lnTo>
                                    <a:lnTo>
                                      <a:pt x="1052" y="2401"/>
                                    </a:lnTo>
                                    <a:lnTo>
                                      <a:pt x="1057" y="2457"/>
                                    </a:lnTo>
                                    <a:lnTo>
                                      <a:pt x="1069" y="2566"/>
                                    </a:lnTo>
                                    <a:lnTo>
                                      <a:pt x="1083" y="2672"/>
                                    </a:lnTo>
                                    <a:lnTo>
                                      <a:pt x="1098" y="2773"/>
                                    </a:lnTo>
                                    <a:lnTo>
                                      <a:pt x="1114" y="2870"/>
                                    </a:lnTo>
                                    <a:lnTo>
                                      <a:pt x="1130" y="2959"/>
                                    </a:lnTo>
                                    <a:lnTo>
                                      <a:pt x="1146" y="3039"/>
                                    </a:lnTo>
                                    <a:lnTo>
                                      <a:pt x="1162" y="3111"/>
                                    </a:lnTo>
                                    <a:lnTo>
                                      <a:pt x="1176" y="3172"/>
                                    </a:lnTo>
                                    <a:lnTo>
                                      <a:pt x="1188" y="3220"/>
                                    </a:lnTo>
                                    <a:lnTo>
                                      <a:pt x="1199" y="3256"/>
                                    </a:lnTo>
                                    <a:close/>
                                    <a:moveTo>
                                      <a:pt x="1359" y="3378"/>
                                    </a:moveTo>
                                    <a:lnTo>
                                      <a:pt x="1318" y="3383"/>
                                    </a:lnTo>
                                    <a:lnTo>
                                      <a:pt x="1273" y="3389"/>
                                    </a:lnTo>
                                    <a:lnTo>
                                      <a:pt x="1225" y="3397"/>
                                    </a:lnTo>
                                    <a:lnTo>
                                      <a:pt x="1176" y="3405"/>
                                    </a:lnTo>
                                    <a:lnTo>
                                      <a:pt x="1125" y="3415"/>
                                    </a:lnTo>
                                    <a:lnTo>
                                      <a:pt x="1070" y="3426"/>
                                    </a:lnTo>
                                    <a:lnTo>
                                      <a:pt x="1016" y="3439"/>
                                    </a:lnTo>
                                    <a:lnTo>
                                      <a:pt x="960" y="3452"/>
                                    </a:lnTo>
                                    <a:lnTo>
                                      <a:pt x="905" y="3467"/>
                                    </a:lnTo>
                                    <a:lnTo>
                                      <a:pt x="848" y="3483"/>
                                    </a:lnTo>
                                    <a:lnTo>
                                      <a:pt x="791" y="3502"/>
                                    </a:lnTo>
                                    <a:lnTo>
                                      <a:pt x="734" y="3520"/>
                                    </a:lnTo>
                                    <a:lnTo>
                                      <a:pt x="678" y="3541"/>
                                    </a:lnTo>
                                    <a:lnTo>
                                      <a:pt x="624" y="3564"/>
                                    </a:lnTo>
                                    <a:lnTo>
                                      <a:pt x="569" y="3587"/>
                                    </a:lnTo>
                                    <a:lnTo>
                                      <a:pt x="518" y="3612"/>
                                    </a:lnTo>
                                    <a:lnTo>
                                      <a:pt x="468" y="3639"/>
                                    </a:lnTo>
                                    <a:lnTo>
                                      <a:pt x="420" y="3668"/>
                                    </a:lnTo>
                                    <a:lnTo>
                                      <a:pt x="375" y="3697"/>
                                    </a:lnTo>
                                    <a:lnTo>
                                      <a:pt x="333" y="3728"/>
                                    </a:lnTo>
                                    <a:lnTo>
                                      <a:pt x="295" y="3762"/>
                                    </a:lnTo>
                                    <a:lnTo>
                                      <a:pt x="259" y="3796"/>
                                    </a:lnTo>
                                    <a:lnTo>
                                      <a:pt x="228" y="3832"/>
                                    </a:lnTo>
                                    <a:lnTo>
                                      <a:pt x="201" y="3870"/>
                                    </a:lnTo>
                                    <a:lnTo>
                                      <a:pt x="179" y="3910"/>
                                    </a:lnTo>
                                    <a:lnTo>
                                      <a:pt x="161" y="3952"/>
                                    </a:lnTo>
                                    <a:lnTo>
                                      <a:pt x="149" y="3995"/>
                                    </a:lnTo>
                                    <a:lnTo>
                                      <a:pt x="141" y="4040"/>
                                    </a:lnTo>
                                    <a:lnTo>
                                      <a:pt x="141" y="4087"/>
                                    </a:lnTo>
                                    <a:lnTo>
                                      <a:pt x="146" y="4136"/>
                                    </a:lnTo>
                                    <a:lnTo>
                                      <a:pt x="159" y="4187"/>
                                    </a:lnTo>
                                    <a:lnTo>
                                      <a:pt x="177" y="4240"/>
                                    </a:lnTo>
                                    <a:lnTo>
                                      <a:pt x="201" y="4272"/>
                                    </a:lnTo>
                                    <a:lnTo>
                                      <a:pt x="238" y="4302"/>
                                    </a:lnTo>
                                    <a:lnTo>
                                      <a:pt x="291" y="4329"/>
                                    </a:lnTo>
                                    <a:lnTo>
                                      <a:pt x="357" y="4353"/>
                                    </a:lnTo>
                                    <a:lnTo>
                                      <a:pt x="435" y="4374"/>
                                    </a:lnTo>
                                    <a:lnTo>
                                      <a:pt x="524" y="4391"/>
                                    </a:lnTo>
                                    <a:lnTo>
                                      <a:pt x="624" y="4405"/>
                                    </a:lnTo>
                                    <a:lnTo>
                                      <a:pt x="733" y="4417"/>
                                    </a:lnTo>
                                    <a:lnTo>
                                      <a:pt x="850" y="4426"/>
                                    </a:lnTo>
                                    <a:lnTo>
                                      <a:pt x="975" y="4432"/>
                                    </a:lnTo>
                                    <a:lnTo>
                                      <a:pt x="1106" y="4436"/>
                                    </a:lnTo>
                                    <a:lnTo>
                                      <a:pt x="1242" y="4437"/>
                                    </a:lnTo>
                                    <a:lnTo>
                                      <a:pt x="1382" y="4434"/>
                                    </a:lnTo>
                                    <a:lnTo>
                                      <a:pt x="1526" y="4431"/>
                                    </a:lnTo>
                                    <a:lnTo>
                                      <a:pt x="1672" y="4423"/>
                                    </a:lnTo>
                                    <a:lnTo>
                                      <a:pt x="1819" y="4415"/>
                                    </a:lnTo>
                                    <a:lnTo>
                                      <a:pt x="1965" y="4404"/>
                                    </a:lnTo>
                                    <a:lnTo>
                                      <a:pt x="2111" y="4390"/>
                                    </a:lnTo>
                                    <a:lnTo>
                                      <a:pt x="2255" y="4375"/>
                                    </a:lnTo>
                                    <a:lnTo>
                                      <a:pt x="2396" y="4357"/>
                                    </a:lnTo>
                                    <a:lnTo>
                                      <a:pt x="2534" y="4337"/>
                                    </a:lnTo>
                                    <a:lnTo>
                                      <a:pt x="2667" y="4316"/>
                                    </a:lnTo>
                                    <a:lnTo>
                                      <a:pt x="2793" y="4292"/>
                                    </a:lnTo>
                                    <a:lnTo>
                                      <a:pt x="2912" y="4266"/>
                                    </a:lnTo>
                                    <a:lnTo>
                                      <a:pt x="3025" y="4239"/>
                                    </a:lnTo>
                                    <a:lnTo>
                                      <a:pt x="3127" y="4211"/>
                                    </a:lnTo>
                                    <a:lnTo>
                                      <a:pt x="3219" y="4180"/>
                                    </a:lnTo>
                                    <a:lnTo>
                                      <a:pt x="3301" y="4148"/>
                                    </a:lnTo>
                                    <a:lnTo>
                                      <a:pt x="3371" y="4114"/>
                                    </a:lnTo>
                                    <a:lnTo>
                                      <a:pt x="3427" y="4080"/>
                                    </a:lnTo>
                                    <a:lnTo>
                                      <a:pt x="3469" y="4042"/>
                                    </a:lnTo>
                                    <a:lnTo>
                                      <a:pt x="3496" y="4005"/>
                                    </a:lnTo>
                                    <a:lnTo>
                                      <a:pt x="3524" y="4049"/>
                                    </a:lnTo>
                                    <a:lnTo>
                                      <a:pt x="3569" y="4089"/>
                                    </a:lnTo>
                                    <a:lnTo>
                                      <a:pt x="3628" y="4127"/>
                                    </a:lnTo>
                                    <a:lnTo>
                                      <a:pt x="3701" y="4162"/>
                                    </a:lnTo>
                                    <a:lnTo>
                                      <a:pt x="3787" y="4195"/>
                                    </a:lnTo>
                                    <a:lnTo>
                                      <a:pt x="3884" y="4224"/>
                                    </a:lnTo>
                                    <a:lnTo>
                                      <a:pt x="3992" y="4251"/>
                                    </a:lnTo>
                                    <a:lnTo>
                                      <a:pt x="4108" y="4276"/>
                                    </a:lnTo>
                                    <a:lnTo>
                                      <a:pt x="4233" y="4297"/>
                                    </a:lnTo>
                                    <a:lnTo>
                                      <a:pt x="4364" y="4317"/>
                                    </a:lnTo>
                                    <a:lnTo>
                                      <a:pt x="4500" y="4333"/>
                                    </a:lnTo>
                                    <a:lnTo>
                                      <a:pt x="4641" y="4345"/>
                                    </a:lnTo>
                                    <a:lnTo>
                                      <a:pt x="4786" y="4357"/>
                                    </a:lnTo>
                                    <a:lnTo>
                                      <a:pt x="4932" y="4364"/>
                                    </a:lnTo>
                                    <a:lnTo>
                                      <a:pt x="5078" y="4369"/>
                                    </a:lnTo>
                                    <a:lnTo>
                                      <a:pt x="5225" y="4371"/>
                                    </a:lnTo>
                                    <a:lnTo>
                                      <a:pt x="5370" y="4371"/>
                                    </a:lnTo>
                                    <a:lnTo>
                                      <a:pt x="5511" y="4369"/>
                                    </a:lnTo>
                                    <a:lnTo>
                                      <a:pt x="5649" y="4363"/>
                                    </a:lnTo>
                                    <a:lnTo>
                                      <a:pt x="5782" y="4354"/>
                                    </a:lnTo>
                                    <a:lnTo>
                                      <a:pt x="5908" y="4342"/>
                                    </a:lnTo>
                                    <a:lnTo>
                                      <a:pt x="6025" y="4328"/>
                                    </a:lnTo>
                                    <a:lnTo>
                                      <a:pt x="6136" y="4311"/>
                                    </a:lnTo>
                                    <a:lnTo>
                                      <a:pt x="6235" y="4291"/>
                                    </a:lnTo>
                                    <a:lnTo>
                                      <a:pt x="6324" y="4269"/>
                                    </a:lnTo>
                                    <a:lnTo>
                                      <a:pt x="6399" y="4243"/>
                                    </a:lnTo>
                                    <a:lnTo>
                                      <a:pt x="6462" y="4214"/>
                                    </a:lnTo>
                                    <a:lnTo>
                                      <a:pt x="6509" y="4183"/>
                                    </a:lnTo>
                                    <a:lnTo>
                                      <a:pt x="6541" y="4150"/>
                                    </a:lnTo>
                                    <a:lnTo>
                                      <a:pt x="6555" y="4113"/>
                                    </a:lnTo>
                                    <a:lnTo>
                                      <a:pt x="6551" y="4075"/>
                                    </a:lnTo>
                                    <a:lnTo>
                                      <a:pt x="6528" y="4031"/>
                                    </a:lnTo>
                                    <a:lnTo>
                                      <a:pt x="6491" y="3976"/>
                                    </a:lnTo>
                                    <a:lnTo>
                                      <a:pt x="6452" y="3924"/>
                                    </a:lnTo>
                                    <a:lnTo>
                                      <a:pt x="6415" y="3874"/>
                                    </a:lnTo>
                                    <a:lnTo>
                                      <a:pt x="6378" y="3828"/>
                                    </a:lnTo>
                                    <a:lnTo>
                                      <a:pt x="6340" y="3785"/>
                                    </a:lnTo>
                                    <a:lnTo>
                                      <a:pt x="6303" y="3744"/>
                                    </a:lnTo>
                                    <a:lnTo>
                                      <a:pt x="6264" y="3707"/>
                                    </a:lnTo>
                                    <a:lnTo>
                                      <a:pt x="6227" y="3671"/>
                                    </a:lnTo>
                                    <a:lnTo>
                                      <a:pt x="6190" y="3639"/>
                                    </a:lnTo>
                                    <a:lnTo>
                                      <a:pt x="6152" y="3610"/>
                                    </a:lnTo>
                                    <a:lnTo>
                                      <a:pt x="6115" y="3582"/>
                                    </a:lnTo>
                                    <a:lnTo>
                                      <a:pt x="6077" y="3558"/>
                                    </a:lnTo>
                                    <a:lnTo>
                                      <a:pt x="6040" y="3534"/>
                                    </a:lnTo>
                                    <a:lnTo>
                                      <a:pt x="6003" y="3514"/>
                                    </a:lnTo>
                                    <a:lnTo>
                                      <a:pt x="5966" y="3496"/>
                                    </a:lnTo>
                                    <a:lnTo>
                                      <a:pt x="5930" y="3480"/>
                                    </a:lnTo>
                                    <a:lnTo>
                                      <a:pt x="5893" y="3465"/>
                                    </a:lnTo>
                                    <a:lnTo>
                                      <a:pt x="5857" y="3452"/>
                                    </a:lnTo>
                                    <a:lnTo>
                                      <a:pt x="5821" y="3441"/>
                                    </a:lnTo>
                                    <a:lnTo>
                                      <a:pt x="5786" y="3433"/>
                                    </a:lnTo>
                                    <a:lnTo>
                                      <a:pt x="5750" y="3425"/>
                                    </a:lnTo>
                                    <a:lnTo>
                                      <a:pt x="5714" y="3419"/>
                                    </a:lnTo>
                                    <a:lnTo>
                                      <a:pt x="5679" y="3414"/>
                                    </a:lnTo>
                                    <a:lnTo>
                                      <a:pt x="5645" y="3412"/>
                                    </a:lnTo>
                                    <a:lnTo>
                                      <a:pt x="5610" y="3409"/>
                                    </a:lnTo>
                                    <a:lnTo>
                                      <a:pt x="5575" y="3409"/>
                                    </a:lnTo>
                                    <a:lnTo>
                                      <a:pt x="5542" y="3409"/>
                                    </a:lnTo>
                                    <a:lnTo>
                                      <a:pt x="5508" y="3410"/>
                                    </a:lnTo>
                                    <a:lnTo>
                                      <a:pt x="5475" y="3413"/>
                                    </a:lnTo>
                                    <a:lnTo>
                                      <a:pt x="5443" y="3415"/>
                                    </a:lnTo>
                                    <a:lnTo>
                                      <a:pt x="5411" y="3419"/>
                                    </a:lnTo>
                                    <a:lnTo>
                                      <a:pt x="5379" y="3424"/>
                                    </a:lnTo>
                                    <a:lnTo>
                                      <a:pt x="5494" y="3078"/>
                                    </a:lnTo>
                                    <a:lnTo>
                                      <a:pt x="5573" y="2751"/>
                                    </a:lnTo>
                                    <a:lnTo>
                                      <a:pt x="5615" y="2446"/>
                                    </a:lnTo>
                                    <a:lnTo>
                                      <a:pt x="5625" y="2159"/>
                                    </a:lnTo>
                                    <a:lnTo>
                                      <a:pt x="5602" y="1891"/>
                                    </a:lnTo>
                                    <a:lnTo>
                                      <a:pt x="5552" y="1645"/>
                                    </a:lnTo>
                                    <a:lnTo>
                                      <a:pt x="5474" y="1418"/>
                                    </a:lnTo>
                                    <a:lnTo>
                                      <a:pt x="5371" y="1210"/>
                                    </a:lnTo>
                                    <a:lnTo>
                                      <a:pt x="5246" y="1021"/>
                                    </a:lnTo>
                                    <a:lnTo>
                                      <a:pt x="5102" y="851"/>
                                    </a:lnTo>
                                    <a:lnTo>
                                      <a:pt x="4938" y="702"/>
                                    </a:lnTo>
                                    <a:lnTo>
                                      <a:pt x="4759" y="570"/>
                                    </a:lnTo>
                                    <a:lnTo>
                                      <a:pt x="4567" y="459"/>
                                    </a:lnTo>
                                    <a:lnTo>
                                      <a:pt x="4362" y="366"/>
                                    </a:lnTo>
                                    <a:lnTo>
                                      <a:pt x="4149" y="292"/>
                                    </a:lnTo>
                                    <a:lnTo>
                                      <a:pt x="3928" y="238"/>
                                    </a:lnTo>
                                    <a:lnTo>
                                      <a:pt x="3703" y="201"/>
                                    </a:lnTo>
                                    <a:lnTo>
                                      <a:pt x="3474" y="183"/>
                                    </a:lnTo>
                                    <a:lnTo>
                                      <a:pt x="3245" y="185"/>
                                    </a:lnTo>
                                    <a:lnTo>
                                      <a:pt x="3017" y="203"/>
                                    </a:lnTo>
                                    <a:lnTo>
                                      <a:pt x="2793" y="241"/>
                                    </a:lnTo>
                                    <a:lnTo>
                                      <a:pt x="2576" y="297"/>
                                    </a:lnTo>
                                    <a:lnTo>
                                      <a:pt x="2365" y="371"/>
                                    </a:lnTo>
                                    <a:lnTo>
                                      <a:pt x="2166" y="463"/>
                                    </a:lnTo>
                                    <a:lnTo>
                                      <a:pt x="1980" y="574"/>
                                    </a:lnTo>
                                    <a:lnTo>
                                      <a:pt x="1808" y="702"/>
                                    </a:lnTo>
                                    <a:lnTo>
                                      <a:pt x="1652" y="848"/>
                                    </a:lnTo>
                                    <a:lnTo>
                                      <a:pt x="1516" y="1012"/>
                                    </a:lnTo>
                                    <a:lnTo>
                                      <a:pt x="1401" y="1193"/>
                                    </a:lnTo>
                                    <a:lnTo>
                                      <a:pt x="1309" y="1392"/>
                                    </a:lnTo>
                                    <a:lnTo>
                                      <a:pt x="1242" y="1608"/>
                                    </a:lnTo>
                                    <a:lnTo>
                                      <a:pt x="1205" y="1842"/>
                                    </a:lnTo>
                                    <a:lnTo>
                                      <a:pt x="1200" y="1889"/>
                                    </a:lnTo>
                                    <a:lnTo>
                                      <a:pt x="1198" y="1937"/>
                                    </a:lnTo>
                                    <a:lnTo>
                                      <a:pt x="1197" y="1988"/>
                                    </a:lnTo>
                                    <a:lnTo>
                                      <a:pt x="1195" y="2041"/>
                                    </a:lnTo>
                                    <a:lnTo>
                                      <a:pt x="1197" y="2096"/>
                                    </a:lnTo>
                                    <a:lnTo>
                                      <a:pt x="1198" y="2151"/>
                                    </a:lnTo>
                                    <a:lnTo>
                                      <a:pt x="1199" y="2208"/>
                                    </a:lnTo>
                                    <a:lnTo>
                                      <a:pt x="1203" y="2266"/>
                                    </a:lnTo>
                                    <a:lnTo>
                                      <a:pt x="1210" y="2385"/>
                                    </a:lnTo>
                                    <a:lnTo>
                                      <a:pt x="1220" y="2504"/>
                                    </a:lnTo>
                                    <a:lnTo>
                                      <a:pt x="1232" y="2622"/>
                                    </a:lnTo>
                                    <a:lnTo>
                                      <a:pt x="1247" y="2739"/>
                                    </a:lnTo>
                                    <a:lnTo>
                                      <a:pt x="1262" y="2851"/>
                                    </a:lnTo>
                                    <a:lnTo>
                                      <a:pt x="1277" y="2958"/>
                                    </a:lnTo>
                                    <a:lnTo>
                                      <a:pt x="1293" y="3058"/>
                                    </a:lnTo>
                                    <a:lnTo>
                                      <a:pt x="1309" y="3147"/>
                                    </a:lnTo>
                                    <a:lnTo>
                                      <a:pt x="1324" y="3226"/>
                                    </a:lnTo>
                                    <a:lnTo>
                                      <a:pt x="1338" y="3292"/>
                                    </a:lnTo>
                                    <a:lnTo>
                                      <a:pt x="1349" y="3344"/>
                                    </a:lnTo>
                                    <a:lnTo>
                                      <a:pt x="1359" y="337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2">
                                  <a:lumMod val="5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29" name="Group 289"/>
                          <wpg:cNvGrpSpPr>
                            <a:grpSpLocks/>
                          </wpg:cNvGrpSpPr>
                          <wpg:grpSpPr bwMode="auto">
                            <a:xfrm>
                              <a:off x="3233" y="8332"/>
                              <a:ext cx="3110" cy="2415"/>
                              <a:chOff x="6595" y="4080"/>
                              <a:chExt cx="3110" cy="2415"/>
                            </a:xfrm>
                          </wpg:grpSpPr>
                          <wpg:grpSp>
                            <wpg:cNvPr id="230" name="Group 132"/>
                            <wpg:cNvGrpSpPr>
                              <a:grpSpLocks/>
                            </wpg:cNvGrpSpPr>
                            <wpg:grpSpPr bwMode="auto">
                              <a:xfrm rot="958756">
                                <a:off x="6683" y="4080"/>
                                <a:ext cx="3022" cy="2415"/>
                                <a:chOff x="10324" y="8313"/>
                                <a:chExt cx="4144" cy="3180"/>
                              </a:xfrm>
                            </wpg:grpSpPr>
                            <wps:wsp>
                              <wps:cNvPr id="231" name="Freeform 133"/>
                              <wps:cNvSpPr>
                                <a:spLocks/>
                              </wps:cNvSpPr>
                              <wps:spPr bwMode="auto">
                                <a:xfrm rot="-1338439">
                                  <a:off x="10364" y="8363"/>
                                  <a:ext cx="4066" cy="3079"/>
                                </a:xfrm>
                                <a:custGeom>
                                  <a:avLst/>
                                  <a:gdLst>
                                    <a:gd name="T0" fmla="*/ 275 w 7543"/>
                                    <a:gd name="T1" fmla="*/ 699 h 5819"/>
                                    <a:gd name="T2" fmla="*/ 561 w 7543"/>
                                    <a:gd name="T3" fmla="*/ 451 h 5819"/>
                                    <a:gd name="T4" fmla="*/ 927 w 7543"/>
                                    <a:gd name="T5" fmla="*/ 258 h 5819"/>
                                    <a:gd name="T6" fmla="*/ 1361 w 7543"/>
                                    <a:gd name="T7" fmla="*/ 119 h 5819"/>
                                    <a:gd name="T8" fmla="*/ 1851 w 7543"/>
                                    <a:gd name="T9" fmla="*/ 34 h 5819"/>
                                    <a:gd name="T10" fmla="*/ 2387 w 7543"/>
                                    <a:gd name="T11" fmla="*/ 0 h 5819"/>
                                    <a:gd name="T12" fmla="*/ 2955 w 7543"/>
                                    <a:gd name="T13" fmla="*/ 18 h 5819"/>
                                    <a:gd name="T14" fmla="*/ 3543 w 7543"/>
                                    <a:gd name="T15" fmla="*/ 84 h 5819"/>
                                    <a:gd name="T16" fmla="*/ 4142 w 7543"/>
                                    <a:gd name="T17" fmla="*/ 200 h 5819"/>
                                    <a:gd name="T18" fmla="*/ 4739 w 7543"/>
                                    <a:gd name="T19" fmla="*/ 362 h 5819"/>
                                    <a:gd name="T20" fmla="*/ 5322 w 7543"/>
                                    <a:gd name="T21" fmla="*/ 571 h 5819"/>
                                    <a:gd name="T22" fmla="*/ 5886 w 7543"/>
                                    <a:gd name="T23" fmla="*/ 798 h 5819"/>
                                    <a:gd name="T24" fmla="*/ 6365 w 7543"/>
                                    <a:gd name="T25" fmla="*/ 1073 h 5819"/>
                                    <a:gd name="T26" fmla="*/ 6761 w 7543"/>
                                    <a:gd name="T27" fmla="*/ 1389 h 5819"/>
                                    <a:gd name="T28" fmla="*/ 7075 w 7543"/>
                                    <a:gd name="T29" fmla="*/ 1738 h 5819"/>
                                    <a:gd name="T30" fmla="*/ 7307 w 7543"/>
                                    <a:gd name="T31" fmla="*/ 2117 h 5819"/>
                                    <a:gd name="T32" fmla="*/ 7461 w 7543"/>
                                    <a:gd name="T33" fmla="*/ 2515 h 5819"/>
                                    <a:gd name="T34" fmla="*/ 7535 w 7543"/>
                                    <a:gd name="T35" fmla="*/ 2929 h 5819"/>
                                    <a:gd name="T36" fmla="*/ 7534 w 7543"/>
                                    <a:gd name="T37" fmla="*/ 3352 h 5819"/>
                                    <a:gd name="T38" fmla="*/ 7456 w 7543"/>
                                    <a:gd name="T39" fmla="*/ 3777 h 5819"/>
                                    <a:gd name="T40" fmla="*/ 7305 w 7543"/>
                                    <a:gd name="T41" fmla="*/ 4197 h 5819"/>
                                    <a:gd name="T42" fmla="*/ 7090 w 7543"/>
                                    <a:gd name="T43" fmla="*/ 4589 h 5819"/>
                                    <a:gd name="T44" fmla="*/ 6833 w 7543"/>
                                    <a:gd name="T45" fmla="*/ 4922 h 5819"/>
                                    <a:gd name="T46" fmla="*/ 6519 w 7543"/>
                                    <a:gd name="T47" fmla="*/ 5218 h 5819"/>
                                    <a:gd name="T48" fmla="*/ 6156 w 7543"/>
                                    <a:gd name="T49" fmla="*/ 5465 h 5819"/>
                                    <a:gd name="T50" fmla="*/ 5746 w 7543"/>
                                    <a:gd name="T51" fmla="*/ 5655 h 5819"/>
                                    <a:gd name="T52" fmla="*/ 5296 w 7543"/>
                                    <a:gd name="T53" fmla="*/ 5777 h 5819"/>
                                    <a:gd name="T54" fmla="*/ 4810 w 7543"/>
                                    <a:gd name="T55" fmla="*/ 5819 h 5819"/>
                                    <a:gd name="T56" fmla="*/ 4293 w 7543"/>
                                    <a:gd name="T57" fmla="*/ 5770 h 5819"/>
                                    <a:gd name="T58" fmla="*/ 3752 w 7543"/>
                                    <a:gd name="T59" fmla="*/ 5623 h 5819"/>
                                    <a:gd name="T60" fmla="*/ 3191 w 7543"/>
                                    <a:gd name="T61" fmla="*/ 5365 h 5819"/>
                                    <a:gd name="T62" fmla="*/ 2613 w 7543"/>
                                    <a:gd name="T63" fmla="*/ 4985 h 5819"/>
                                    <a:gd name="T64" fmla="*/ 2078 w 7543"/>
                                    <a:gd name="T65" fmla="*/ 4573 h 5819"/>
                                    <a:gd name="T66" fmla="*/ 1610 w 7543"/>
                                    <a:gd name="T67" fmla="*/ 4180 h 5819"/>
                                    <a:gd name="T68" fmla="*/ 1198 w 7543"/>
                                    <a:gd name="T69" fmla="*/ 3781 h 5819"/>
                                    <a:gd name="T70" fmla="*/ 843 w 7543"/>
                                    <a:gd name="T71" fmla="*/ 3381 h 5819"/>
                                    <a:gd name="T72" fmla="*/ 548 w 7543"/>
                                    <a:gd name="T73" fmla="*/ 2982 h 5819"/>
                                    <a:gd name="T74" fmla="*/ 314 w 7543"/>
                                    <a:gd name="T75" fmla="*/ 2592 h 5819"/>
                                    <a:gd name="T76" fmla="*/ 143 w 7543"/>
                                    <a:gd name="T77" fmla="*/ 2213 h 5819"/>
                                    <a:gd name="T78" fmla="*/ 37 w 7543"/>
                                    <a:gd name="T79" fmla="*/ 1849 h 5819"/>
                                    <a:gd name="T80" fmla="*/ 0 w 7543"/>
                                    <a:gd name="T81" fmla="*/ 1506 h 5819"/>
                                    <a:gd name="T82" fmla="*/ 30 w 7543"/>
                                    <a:gd name="T83" fmla="*/ 1187 h 5819"/>
                                    <a:gd name="T84" fmla="*/ 134 w 7543"/>
                                    <a:gd name="T85" fmla="*/ 896 h 58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</a:cxnLst>
                                  <a:rect l="0" t="0" r="r" b="b"/>
                                  <a:pathLst>
                                    <a:path w="7543" h="5819">
                                      <a:moveTo>
                                        <a:pt x="134" y="896"/>
                                      </a:moveTo>
                                      <a:lnTo>
                                        <a:pt x="200" y="794"/>
                                      </a:lnTo>
                                      <a:lnTo>
                                        <a:pt x="275" y="699"/>
                                      </a:lnTo>
                                      <a:lnTo>
                                        <a:pt x="361" y="610"/>
                                      </a:lnTo>
                                      <a:lnTo>
                                        <a:pt x="457" y="527"/>
                                      </a:lnTo>
                                      <a:lnTo>
                                        <a:pt x="561" y="451"/>
                                      </a:lnTo>
                                      <a:lnTo>
                                        <a:pt x="675" y="380"/>
                                      </a:lnTo>
                                      <a:lnTo>
                                        <a:pt x="797" y="316"/>
                                      </a:lnTo>
                                      <a:lnTo>
                                        <a:pt x="927" y="258"/>
                                      </a:lnTo>
                                      <a:lnTo>
                                        <a:pt x="1066" y="206"/>
                                      </a:lnTo>
                                      <a:lnTo>
                                        <a:pt x="1210" y="160"/>
                                      </a:lnTo>
                                      <a:lnTo>
                                        <a:pt x="1361" y="119"/>
                                      </a:lnTo>
                                      <a:lnTo>
                                        <a:pt x="1520" y="84"/>
                                      </a:lnTo>
                                      <a:lnTo>
                                        <a:pt x="1683" y="56"/>
                                      </a:lnTo>
                                      <a:lnTo>
                                        <a:pt x="1851" y="34"/>
                                      </a:lnTo>
                                      <a:lnTo>
                                        <a:pt x="2026" y="16"/>
                                      </a:lnTo>
                                      <a:lnTo>
                                        <a:pt x="2204" y="5"/>
                                      </a:lnTo>
                                      <a:lnTo>
                                        <a:pt x="2387" y="0"/>
                                      </a:lnTo>
                                      <a:lnTo>
                                        <a:pt x="2572" y="0"/>
                                      </a:lnTo>
                                      <a:lnTo>
                                        <a:pt x="2762" y="7"/>
                                      </a:lnTo>
                                      <a:lnTo>
                                        <a:pt x="2955" y="18"/>
                                      </a:lnTo>
                                      <a:lnTo>
                                        <a:pt x="3149" y="34"/>
                                      </a:lnTo>
                                      <a:lnTo>
                                        <a:pt x="3345" y="56"/>
                                      </a:lnTo>
                                      <a:lnTo>
                                        <a:pt x="3543" y="84"/>
                                      </a:lnTo>
                                      <a:lnTo>
                                        <a:pt x="3742" y="117"/>
                                      </a:lnTo>
                                      <a:lnTo>
                                        <a:pt x="3943" y="156"/>
                                      </a:lnTo>
                                      <a:lnTo>
                                        <a:pt x="4142" y="200"/>
                                      </a:lnTo>
                                      <a:lnTo>
                                        <a:pt x="4342" y="248"/>
                                      </a:lnTo>
                                      <a:lnTo>
                                        <a:pt x="4541" y="302"/>
                                      </a:lnTo>
                                      <a:lnTo>
                                        <a:pt x="4739" y="362"/>
                                      </a:lnTo>
                                      <a:lnTo>
                                        <a:pt x="4936" y="426"/>
                                      </a:lnTo>
                                      <a:lnTo>
                                        <a:pt x="5130" y="496"/>
                                      </a:lnTo>
                                      <a:lnTo>
                                        <a:pt x="5322" y="571"/>
                                      </a:lnTo>
                                      <a:lnTo>
                                        <a:pt x="5520" y="641"/>
                                      </a:lnTo>
                                      <a:lnTo>
                                        <a:pt x="5708" y="717"/>
                                      </a:lnTo>
                                      <a:lnTo>
                                        <a:pt x="5886" y="798"/>
                                      </a:lnTo>
                                      <a:lnTo>
                                        <a:pt x="6055" y="885"/>
                                      </a:lnTo>
                                      <a:lnTo>
                                        <a:pt x="6215" y="976"/>
                                      </a:lnTo>
                                      <a:lnTo>
                                        <a:pt x="6365" y="1073"/>
                                      </a:lnTo>
                                      <a:lnTo>
                                        <a:pt x="6506" y="1174"/>
                                      </a:lnTo>
                                      <a:lnTo>
                                        <a:pt x="6638" y="1279"/>
                                      </a:lnTo>
                                      <a:lnTo>
                                        <a:pt x="6761" y="1389"/>
                                      </a:lnTo>
                                      <a:lnTo>
                                        <a:pt x="6874" y="1502"/>
                                      </a:lnTo>
                                      <a:lnTo>
                                        <a:pt x="6978" y="1618"/>
                                      </a:lnTo>
                                      <a:lnTo>
                                        <a:pt x="7075" y="1738"/>
                                      </a:lnTo>
                                      <a:lnTo>
                                        <a:pt x="7160" y="1862"/>
                                      </a:lnTo>
                                      <a:lnTo>
                                        <a:pt x="7238" y="1988"/>
                                      </a:lnTo>
                                      <a:lnTo>
                                        <a:pt x="7307" y="2117"/>
                                      </a:lnTo>
                                      <a:lnTo>
                                        <a:pt x="7367" y="2248"/>
                                      </a:lnTo>
                                      <a:lnTo>
                                        <a:pt x="7417" y="2380"/>
                                      </a:lnTo>
                                      <a:lnTo>
                                        <a:pt x="7461" y="2515"/>
                                      </a:lnTo>
                                      <a:lnTo>
                                        <a:pt x="7494" y="2652"/>
                                      </a:lnTo>
                                      <a:lnTo>
                                        <a:pt x="7519" y="2791"/>
                                      </a:lnTo>
                                      <a:lnTo>
                                        <a:pt x="7535" y="2929"/>
                                      </a:lnTo>
                                      <a:lnTo>
                                        <a:pt x="7543" y="3070"/>
                                      </a:lnTo>
                                      <a:lnTo>
                                        <a:pt x="7542" y="3210"/>
                                      </a:lnTo>
                                      <a:lnTo>
                                        <a:pt x="7534" y="3352"/>
                                      </a:lnTo>
                                      <a:lnTo>
                                        <a:pt x="7516" y="3493"/>
                                      </a:lnTo>
                                      <a:lnTo>
                                        <a:pt x="7490" y="3636"/>
                                      </a:lnTo>
                                      <a:lnTo>
                                        <a:pt x="7456" y="3777"/>
                                      </a:lnTo>
                                      <a:lnTo>
                                        <a:pt x="7414" y="3918"/>
                                      </a:lnTo>
                                      <a:lnTo>
                                        <a:pt x="7363" y="4057"/>
                                      </a:lnTo>
                                      <a:lnTo>
                                        <a:pt x="7305" y="4197"/>
                                      </a:lnTo>
                                      <a:lnTo>
                                        <a:pt x="7238" y="4336"/>
                                      </a:lnTo>
                                      <a:lnTo>
                                        <a:pt x="7163" y="4472"/>
                                      </a:lnTo>
                                      <a:lnTo>
                                        <a:pt x="7090" y="4589"/>
                                      </a:lnTo>
                                      <a:lnTo>
                                        <a:pt x="7010" y="4703"/>
                                      </a:lnTo>
                                      <a:lnTo>
                                        <a:pt x="6925" y="4814"/>
                                      </a:lnTo>
                                      <a:lnTo>
                                        <a:pt x="6833" y="4922"/>
                                      </a:lnTo>
                                      <a:lnTo>
                                        <a:pt x="6735" y="5025"/>
                                      </a:lnTo>
                                      <a:lnTo>
                                        <a:pt x="6629" y="5124"/>
                                      </a:lnTo>
                                      <a:lnTo>
                                        <a:pt x="6519" y="5218"/>
                                      </a:lnTo>
                                      <a:lnTo>
                                        <a:pt x="6404" y="5305"/>
                                      </a:lnTo>
                                      <a:lnTo>
                                        <a:pt x="6282" y="5388"/>
                                      </a:lnTo>
                                      <a:lnTo>
                                        <a:pt x="6156" y="5465"/>
                                      </a:lnTo>
                                      <a:lnTo>
                                        <a:pt x="6023" y="5535"/>
                                      </a:lnTo>
                                      <a:lnTo>
                                        <a:pt x="5887" y="5598"/>
                                      </a:lnTo>
                                      <a:lnTo>
                                        <a:pt x="5746" y="5655"/>
                                      </a:lnTo>
                                      <a:lnTo>
                                        <a:pt x="5600" y="5704"/>
                                      </a:lnTo>
                                      <a:lnTo>
                                        <a:pt x="5449" y="5744"/>
                                      </a:lnTo>
                                      <a:lnTo>
                                        <a:pt x="5296" y="5777"/>
                                      </a:lnTo>
                                      <a:lnTo>
                                        <a:pt x="5138" y="5800"/>
                                      </a:lnTo>
                                      <a:lnTo>
                                        <a:pt x="4976" y="5814"/>
                                      </a:lnTo>
                                      <a:lnTo>
                                        <a:pt x="4810" y="5819"/>
                                      </a:lnTo>
                                      <a:lnTo>
                                        <a:pt x="4640" y="5814"/>
                                      </a:lnTo>
                                      <a:lnTo>
                                        <a:pt x="4469" y="5798"/>
                                      </a:lnTo>
                                      <a:lnTo>
                                        <a:pt x="4293" y="5770"/>
                                      </a:lnTo>
                                      <a:lnTo>
                                        <a:pt x="4116" y="5733"/>
                                      </a:lnTo>
                                      <a:lnTo>
                                        <a:pt x="3935" y="5684"/>
                                      </a:lnTo>
                                      <a:lnTo>
                                        <a:pt x="3752" y="5623"/>
                                      </a:lnTo>
                                      <a:lnTo>
                                        <a:pt x="3567" y="5550"/>
                                      </a:lnTo>
                                      <a:lnTo>
                                        <a:pt x="3380" y="5464"/>
                                      </a:lnTo>
                                      <a:lnTo>
                                        <a:pt x="3191" y="5365"/>
                                      </a:lnTo>
                                      <a:lnTo>
                                        <a:pt x="2999" y="5252"/>
                                      </a:lnTo>
                                      <a:lnTo>
                                        <a:pt x="2807" y="5126"/>
                                      </a:lnTo>
                                      <a:lnTo>
                                        <a:pt x="2613" y="4985"/>
                                      </a:lnTo>
                                      <a:lnTo>
                                        <a:pt x="2419" y="4829"/>
                                      </a:lnTo>
                                      <a:lnTo>
                                        <a:pt x="2246" y="4702"/>
                                      </a:lnTo>
                                      <a:lnTo>
                                        <a:pt x="2078" y="4573"/>
                                      </a:lnTo>
                                      <a:lnTo>
                                        <a:pt x="1916" y="4443"/>
                                      </a:lnTo>
                                      <a:lnTo>
                                        <a:pt x="1760" y="4312"/>
                                      </a:lnTo>
                                      <a:lnTo>
                                        <a:pt x="1610" y="4180"/>
                                      </a:lnTo>
                                      <a:lnTo>
                                        <a:pt x="1467" y="4047"/>
                                      </a:lnTo>
                                      <a:lnTo>
                                        <a:pt x="1329" y="3914"/>
                                      </a:lnTo>
                                      <a:lnTo>
                                        <a:pt x="1198" y="3781"/>
                                      </a:lnTo>
                                      <a:lnTo>
                                        <a:pt x="1073" y="3648"/>
                                      </a:lnTo>
                                      <a:lnTo>
                                        <a:pt x="954" y="3514"/>
                                      </a:lnTo>
                                      <a:lnTo>
                                        <a:pt x="843" y="3381"/>
                                      </a:lnTo>
                                      <a:lnTo>
                                        <a:pt x="738" y="3247"/>
                                      </a:lnTo>
                                      <a:lnTo>
                                        <a:pt x="639" y="3115"/>
                                      </a:lnTo>
                                      <a:lnTo>
                                        <a:pt x="548" y="2982"/>
                                      </a:lnTo>
                                      <a:lnTo>
                                        <a:pt x="462" y="2851"/>
                                      </a:lnTo>
                                      <a:lnTo>
                                        <a:pt x="384" y="2721"/>
                                      </a:lnTo>
                                      <a:lnTo>
                                        <a:pt x="314" y="2592"/>
                                      </a:lnTo>
                                      <a:lnTo>
                                        <a:pt x="249" y="2464"/>
                                      </a:lnTo>
                                      <a:lnTo>
                                        <a:pt x="193" y="2338"/>
                                      </a:lnTo>
                                      <a:lnTo>
                                        <a:pt x="143" y="2213"/>
                                      </a:lnTo>
                                      <a:lnTo>
                                        <a:pt x="100" y="2089"/>
                                      </a:lnTo>
                                      <a:lnTo>
                                        <a:pt x="65" y="1968"/>
                                      </a:lnTo>
                                      <a:lnTo>
                                        <a:pt x="37" y="1849"/>
                                      </a:lnTo>
                                      <a:lnTo>
                                        <a:pt x="17" y="1732"/>
                                      </a:lnTo>
                                      <a:lnTo>
                                        <a:pt x="5" y="1618"/>
                                      </a:lnTo>
                                      <a:lnTo>
                                        <a:pt x="0" y="1506"/>
                                      </a:lnTo>
                                      <a:lnTo>
                                        <a:pt x="2" y="1397"/>
                                      </a:lnTo>
                                      <a:lnTo>
                                        <a:pt x="13" y="1290"/>
                                      </a:lnTo>
                                      <a:lnTo>
                                        <a:pt x="30" y="1187"/>
                                      </a:lnTo>
                                      <a:lnTo>
                                        <a:pt x="58" y="1086"/>
                                      </a:lnTo>
                                      <a:lnTo>
                                        <a:pt x="91" y="989"/>
                                      </a:lnTo>
                                      <a:lnTo>
                                        <a:pt x="134" y="896"/>
                                      </a:lnTo>
                                      <a:close/>
                                    </a:path>
                                  </a:pathLst>
                                </a:custGeom>
                                <a:gradFill rotWithShape="1">
                                  <a:gsLst>
                                    <a:gs pos="0">
                                      <a:schemeClr val="accent6">
                                        <a:lumMod val="40000"/>
                                        <a:lumOff val="60000"/>
                                      </a:schemeClr>
                                    </a:gs>
                                    <a:gs pos="100000">
                                      <a:schemeClr val="tx1">
                                        <a:lumMod val="20000"/>
                                        <a:lumOff val="80000"/>
                                      </a:schemeClr>
                                    </a:gs>
                                  </a:gsLst>
                                  <a:lin ang="18900000" scaled="1"/>
                                </a:gra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2" name="AutoShape 134"/>
                              <wps:cNvSpPr>
                                <a:spLocks noChangeArrowheads="1"/>
                              </wps:cNvSpPr>
                              <wps:spPr bwMode="auto">
                                <a:xfrm rot="468174">
                                  <a:off x="10915" y="9615"/>
                                  <a:ext cx="295" cy="224"/>
                                </a:xfrm>
                                <a:prstGeom prst="star5">
                                  <a:avLst/>
                                </a:prstGeom>
                                <a:solidFill>
                                  <a:schemeClr val="accent4">
                                    <a:lumMod val="20000"/>
                                    <a:lumOff val="8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3" name="AutoShape 135"/>
                              <wps:cNvSpPr>
                                <a:spLocks noChangeArrowheads="1"/>
                              </wps:cNvSpPr>
                              <wps:spPr bwMode="auto">
                                <a:xfrm rot="-2819864">
                                  <a:off x="13039" y="8651"/>
                                  <a:ext cx="246" cy="264"/>
                                </a:xfrm>
                                <a:prstGeom prst="star5">
                                  <a:avLst/>
                                </a:prstGeom>
                                <a:solidFill>
                                  <a:schemeClr val="tx2">
                                    <a:lumMod val="25000"/>
                                    <a:lumOff val="75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4" name="AutoShape 136"/>
                              <wps:cNvSpPr>
                                <a:spLocks noChangeArrowheads="1"/>
                              </wps:cNvSpPr>
                              <wps:spPr bwMode="auto">
                                <a:xfrm rot="-1375926">
                                  <a:off x="10349" y="9678"/>
                                  <a:ext cx="185" cy="161"/>
                                </a:xfrm>
                                <a:prstGeom prst="star5">
                                  <a:avLst/>
                                </a:prstGeom>
                                <a:solidFill>
                                  <a:schemeClr val="accent6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5" name="AutoShape 137"/>
                              <wps:cNvSpPr>
                                <a:spLocks noChangeArrowheads="1"/>
                              </wps:cNvSpPr>
                              <wps:spPr bwMode="auto">
                                <a:xfrm rot="-1375926">
                                  <a:off x="13718" y="9460"/>
                                  <a:ext cx="363" cy="315"/>
                                </a:xfrm>
                                <a:prstGeom prst="star5">
                                  <a:avLst/>
                                </a:prstGeom>
                                <a:solidFill>
                                  <a:schemeClr val="tx2">
                                    <a:lumMod val="10000"/>
                                    <a:lumOff val="9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6" name="AutoShape 138"/>
                              <wps:cNvSpPr>
                                <a:spLocks noChangeArrowheads="1"/>
                              </wps:cNvSpPr>
                              <wps:spPr bwMode="auto">
                                <a:xfrm rot="-1375926">
                                  <a:off x="11436" y="8746"/>
                                  <a:ext cx="550" cy="479"/>
                                </a:xfrm>
                                <a:prstGeom prst="star5">
                                  <a:avLst/>
                                </a:prstGeom>
                                <a:solidFill>
                                  <a:schemeClr val="accent5">
                                    <a:lumMod val="20000"/>
                                    <a:lumOff val="8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7" name="AutoShape 139"/>
                              <wps:cNvSpPr>
                                <a:spLocks noChangeArrowheads="1"/>
                              </wps:cNvSpPr>
                              <wps:spPr bwMode="auto">
                                <a:xfrm rot="-1375926">
                                  <a:off x="11426" y="10100"/>
                                  <a:ext cx="361" cy="314"/>
                                </a:xfrm>
                                <a:prstGeom prst="star5">
                                  <a:avLst/>
                                </a:prstGeom>
                                <a:solidFill>
                                  <a:schemeClr val="tx2">
                                    <a:lumMod val="25000"/>
                                    <a:lumOff val="75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8" name="AutoShape 140"/>
                              <wps:cNvSpPr>
                                <a:spLocks noChangeArrowheads="1"/>
                              </wps:cNvSpPr>
                              <wps:spPr bwMode="auto">
                                <a:xfrm rot="1722273">
                                  <a:off x="12551" y="10573"/>
                                  <a:ext cx="521" cy="454"/>
                                </a:xfrm>
                                <a:prstGeom prst="star5">
                                  <a:avLst/>
                                </a:prstGeom>
                                <a:solidFill>
                                  <a:schemeClr val="accent2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39" name="Group 141"/>
                              <wpg:cNvGrpSpPr>
                                <a:grpSpLocks/>
                              </wpg:cNvGrpSpPr>
                              <wpg:grpSpPr bwMode="auto">
                                <a:xfrm rot="-1338439">
                                  <a:off x="10324" y="8313"/>
                                  <a:ext cx="4144" cy="3180"/>
                                  <a:chOff x="7480" y="3796"/>
                                  <a:chExt cx="1537" cy="1202"/>
                                </a:xfrm>
                              </wpg:grpSpPr>
                              <wps:wsp>
                                <wps:cNvPr id="240" name="Freeform 14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7480" y="3796"/>
                                    <a:ext cx="1537" cy="1202"/>
                                  </a:xfrm>
                                  <a:custGeom>
                                    <a:avLst/>
                                    <a:gdLst>
                                      <a:gd name="T0" fmla="*/ 260 w 7683"/>
                                      <a:gd name="T1" fmla="*/ 732 h 6010"/>
                                      <a:gd name="T2" fmla="*/ 611 w 7683"/>
                                      <a:gd name="T3" fmla="*/ 697 h 6010"/>
                                      <a:gd name="T4" fmla="*/ 325 w 7683"/>
                                      <a:gd name="T5" fmla="*/ 991 h 6010"/>
                                      <a:gd name="T6" fmla="*/ 745 w 7683"/>
                                      <a:gd name="T7" fmla="*/ 351 h 6010"/>
                                      <a:gd name="T8" fmla="*/ 1113 w 7683"/>
                                      <a:gd name="T9" fmla="*/ 425 h 6010"/>
                                      <a:gd name="T10" fmla="*/ 700 w 7683"/>
                                      <a:gd name="T11" fmla="*/ 634 h 6010"/>
                                      <a:gd name="T12" fmla="*/ 1999 w 7683"/>
                                      <a:gd name="T13" fmla="*/ 21 h 6010"/>
                                      <a:gd name="T14" fmla="*/ 3644 w 7683"/>
                                      <a:gd name="T15" fmla="*/ 96 h 6010"/>
                                      <a:gd name="T16" fmla="*/ 5356 w 7683"/>
                                      <a:gd name="T17" fmla="*/ 574 h 6010"/>
                                      <a:gd name="T18" fmla="*/ 3875 w 7683"/>
                                      <a:gd name="T19" fmla="*/ 312 h 6010"/>
                                      <a:gd name="T20" fmla="*/ 2230 w 7683"/>
                                      <a:gd name="T21" fmla="*/ 203 h 6010"/>
                                      <a:gd name="T22" fmla="*/ 5356 w 7683"/>
                                      <a:gd name="T23" fmla="*/ 574 h 6010"/>
                                      <a:gd name="T24" fmla="*/ 5462 w 7683"/>
                                      <a:gd name="T25" fmla="*/ 737 h 6010"/>
                                      <a:gd name="T26" fmla="*/ 5353 w 7683"/>
                                      <a:gd name="T27" fmla="*/ 573 h 6010"/>
                                      <a:gd name="T28" fmla="*/ 6004 w 7683"/>
                                      <a:gd name="T29" fmla="*/ 842 h 6010"/>
                                      <a:gd name="T30" fmla="*/ 5917 w 7683"/>
                                      <a:gd name="T31" fmla="*/ 951 h 6010"/>
                                      <a:gd name="T32" fmla="*/ 6256 w 7683"/>
                                      <a:gd name="T33" fmla="*/ 983 h 6010"/>
                                      <a:gd name="T34" fmla="*/ 6887 w 7683"/>
                                      <a:gd name="T35" fmla="*/ 1472 h 6010"/>
                                      <a:gd name="T36" fmla="*/ 7335 w 7683"/>
                                      <a:gd name="T37" fmla="*/ 2044 h 6010"/>
                                      <a:gd name="T38" fmla="*/ 7319 w 7683"/>
                                      <a:gd name="T39" fmla="*/ 2189 h 6010"/>
                                      <a:gd name="T40" fmla="*/ 6974 w 7683"/>
                                      <a:gd name="T41" fmla="*/ 1696 h 6010"/>
                                      <a:gd name="T42" fmla="*/ 6460 w 7683"/>
                                      <a:gd name="T43" fmla="*/ 1255 h 6010"/>
                                      <a:gd name="T44" fmla="*/ 7613 w 7683"/>
                                      <a:gd name="T45" fmla="*/ 2720 h 6010"/>
                                      <a:gd name="T46" fmla="*/ 7683 w 7683"/>
                                      <a:gd name="T47" fmla="*/ 3357 h 6010"/>
                                      <a:gd name="T48" fmla="*/ 7582 w 7683"/>
                                      <a:gd name="T49" fmla="*/ 3997 h 6010"/>
                                      <a:gd name="T50" fmla="*/ 7524 w 7683"/>
                                      <a:gd name="T51" fmla="*/ 3484 h 6010"/>
                                      <a:gd name="T52" fmla="*/ 7530 w 7683"/>
                                      <a:gd name="T53" fmla="*/ 2887 h 6010"/>
                                      <a:gd name="T54" fmla="*/ 7513 w 7683"/>
                                      <a:gd name="T55" fmla="*/ 2409 h 6010"/>
                                      <a:gd name="T56" fmla="*/ 7242 w 7683"/>
                                      <a:gd name="T57" fmla="*/ 4346 h 6010"/>
                                      <a:gd name="T58" fmla="*/ 7178 w 7683"/>
                                      <a:gd name="T59" fmla="*/ 4843 h 6010"/>
                                      <a:gd name="T60" fmla="*/ 7141 w 7683"/>
                                      <a:gd name="T61" fmla="*/ 4527 h 6010"/>
                                      <a:gd name="T62" fmla="*/ 6679 w 7683"/>
                                      <a:gd name="T63" fmla="*/ 5383 h 6010"/>
                                      <a:gd name="T64" fmla="*/ 6088 w 7683"/>
                                      <a:gd name="T65" fmla="*/ 5756 h 6010"/>
                                      <a:gd name="T66" fmla="*/ 5345 w 7683"/>
                                      <a:gd name="T67" fmla="*/ 5771 h 6010"/>
                                      <a:gd name="T68" fmla="*/ 6026 w 7683"/>
                                      <a:gd name="T69" fmla="*/ 5542 h 6010"/>
                                      <a:gd name="T70" fmla="*/ 6600 w 7683"/>
                                      <a:gd name="T71" fmla="*/ 5161 h 6010"/>
                                      <a:gd name="T72" fmla="*/ 5327 w 7683"/>
                                      <a:gd name="T73" fmla="*/ 5983 h 6010"/>
                                      <a:gd name="T74" fmla="*/ 4532 w 7683"/>
                                      <a:gd name="T75" fmla="*/ 5981 h 6010"/>
                                      <a:gd name="T76" fmla="*/ 3670 w 7683"/>
                                      <a:gd name="T77" fmla="*/ 5737 h 6010"/>
                                      <a:gd name="T78" fmla="*/ 3529 w 7683"/>
                                      <a:gd name="T79" fmla="*/ 5521 h 6010"/>
                                      <a:gd name="T80" fmla="*/ 4375 w 7683"/>
                                      <a:gd name="T81" fmla="*/ 5781 h 6010"/>
                                      <a:gd name="T82" fmla="*/ 5160 w 7683"/>
                                      <a:gd name="T83" fmla="*/ 5800 h 6010"/>
                                      <a:gd name="T84" fmla="*/ 2593 w 7683"/>
                                      <a:gd name="T85" fmla="*/ 5077 h 6010"/>
                                      <a:gd name="T86" fmla="*/ 2490 w 7683"/>
                                      <a:gd name="T87" fmla="*/ 4925 h 6010"/>
                                      <a:gd name="T88" fmla="*/ 2422 w 7683"/>
                                      <a:gd name="T89" fmla="*/ 4848 h 6010"/>
                                      <a:gd name="T90" fmla="*/ 2490 w 7683"/>
                                      <a:gd name="T91" fmla="*/ 4925 h 6010"/>
                                      <a:gd name="T92" fmla="*/ 2448 w 7683"/>
                                      <a:gd name="T93" fmla="*/ 4934 h 6010"/>
                                      <a:gd name="T94" fmla="*/ 2440 w 7683"/>
                                      <a:gd name="T95" fmla="*/ 4830 h 6010"/>
                                      <a:gd name="T96" fmla="*/ 2031 w 7683"/>
                                      <a:gd name="T97" fmla="*/ 4642 h 6010"/>
                                      <a:gd name="T98" fmla="*/ 2470 w 7683"/>
                                      <a:gd name="T99" fmla="*/ 4842 h 6010"/>
                                      <a:gd name="T100" fmla="*/ 1222 w 7683"/>
                                      <a:gd name="T101" fmla="*/ 3761 h 6010"/>
                                      <a:gd name="T102" fmla="*/ 881 w 7683"/>
                                      <a:gd name="T103" fmla="*/ 3504 h 6010"/>
                                      <a:gd name="T104" fmla="*/ 165 w 7683"/>
                                      <a:gd name="T105" fmla="*/ 2320 h 6010"/>
                                      <a:gd name="T106" fmla="*/ 20 w 7683"/>
                                      <a:gd name="T107" fmla="*/ 1275 h 6010"/>
                                      <a:gd name="T108" fmla="*/ 150 w 7683"/>
                                      <a:gd name="T109" fmla="*/ 1485 h 6010"/>
                                      <a:gd name="T110" fmla="*/ 319 w 7683"/>
                                      <a:gd name="T111" fmla="*/ 2443 h 6010"/>
                                      <a:gd name="T112" fmla="*/ 996 w 7683"/>
                                      <a:gd name="T113" fmla="*/ 3508 h 6010"/>
                                      <a:gd name="T114" fmla="*/ 168 w 7683"/>
                                      <a:gd name="T115" fmla="*/ 899 h 6010"/>
                                      <a:gd name="T116" fmla="*/ 273 w 7683"/>
                                      <a:gd name="T117" fmla="*/ 1062 h 601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8" y="T109"/>
                                      </a:cxn>
                                      <a:cxn ang="0">
                                        <a:pos x="T110" y="T111"/>
                                      </a:cxn>
                                      <a:cxn ang="0">
                                        <a:pos x="T112" y="T113"/>
                                      </a:cxn>
                                      <a:cxn ang="0">
                                        <a:pos x="T114" y="T115"/>
                                      </a:cxn>
                                      <a:cxn ang="0">
                                        <a:pos x="T116" y="T117"/>
                                      </a:cxn>
                                    </a:cxnLst>
                                    <a:rect l="0" t="0" r="r" b="b"/>
                                    <a:pathLst>
                                      <a:path w="7683" h="6010">
                                        <a:moveTo>
                                          <a:pt x="141" y="904"/>
                                        </a:moveTo>
                                        <a:lnTo>
                                          <a:pt x="142" y="900"/>
                                        </a:lnTo>
                                        <a:lnTo>
                                          <a:pt x="272" y="1076"/>
                                        </a:lnTo>
                                        <a:lnTo>
                                          <a:pt x="270" y="1078"/>
                                        </a:lnTo>
                                        <a:lnTo>
                                          <a:pt x="141" y="904"/>
                                        </a:lnTo>
                                        <a:close/>
                                        <a:moveTo>
                                          <a:pt x="142" y="900"/>
                                        </a:moveTo>
                                        <a:lnTo>
                                          <a:pt x="160" y="872"/>
                                        </a:lnTo>
                                        <a:lnTo>
                                          <a:pt x="178" y="842"/>
                                        </a:lnTo>
                                        <a:lnTo>
                                          <a:pt x="198" y="814"/>
                                        </a:lnTo>
                                        <a:lnTo>
                                          <a:pt x="218" y="787"/>
                                        </a:lnTo>
                                        <a:lnTo>
                                          <a:pt x="239" y="759"/>
                                        </a:lnTo>
                                        <a:lnTo>
                                          <a:pt x="260" y="732"/>
                                        </a:lnTo>
                                        <a:lnTo>
                                          <a:pt x="282" y="706"/>
                                        </a:lnTo>
                                        <a:lnTo>
                                          <a:pt x="306" y="680"/>
                                        </a:lnTo>
                                        <a:lnTo>
                                          <a:pt x="330" y="654"/>
                                        </a:lnTo>
                                        <a:lnTo>
                                          <a:pt x="355" y="629"/>
                                        </a:lnTo>
                                        <a:lnTo>
                                          <a:pt x="381" y="605"/>
                                        </a:lnTo>
                                        <a:lnTo>
                                          <a:pt x="407" y="581"/>
                                        </a:lnTo>
                                        <a:lnTo>
                                          <a:pt x="434" y="558"/>
                                        </a:lnTo>
                                        <a:lnTo>
                                          <a:pt x="463" y="535"/>
                                        </a:lnTo>
                                        <a:lnTo>
                                          <a:pt x="491" y="513"/>
                                        </a:lnTo>
                                        <a:lnTo>
                                          <a:pt x="521" y="491"/>
                                        </a:lnTo>
                                        <a:lnTo>
                                          <a:pt x="640" y="675"/>
                                        </a:lnTo>
                                        <a:lnTo>
                                          <a:pt x="611" y="697"/>
                                        </a:lnTo>
                                        <a:lnTo>
                                          <a:pt x="584" y="719"/>
                                        </a:lnTo>
                                        <a:lnTo>
                                          <a:pt x="557" y="741"/>
                                        </a:lnTo>
                                        <a:lnTo>
                                          <a:pt x="529" y="764"/>
                                        </a:lnTo>
                                        <a:lnTo>
                                          <a:pt x="503" y="788"/>
                                        </a:lnTo>
                                        <a:lnTo>
                                          <a:pt x="479" y="811"/>
                                        </a:lnTo>
                                        <a:lnTo>
                                          <a:pt x="455" y="835"/>
                                        </a:lnTo>
                                        <a:lnTo>
                                          <a:pt x="432" y="860"/>
                                        </a:lnTo>
                                        <a:lnTo>
                                          <a:pt x="408" y="885"/>
                                        </a:lnTo>
                                        <a:lnTo>
                                          <a:pt x="386" y="911"/>
                                        </a:lnTo>
                                        <a:lnTo>
                                          <a:pt x="365" y="937"/>
                                        </a:lnTo>
                                        <a:lnTo>
                                          <a:pt x="345" y="963"/>
                                        </a:lnTo>
                                        <a:lnTo>
                                          <a:pt x="325" y="991"/>
                                        </a:lnTo>
                                        <a:lnTo>
                                          <a:pt x="307" y="1019"/>
                                        </a:lnTo>
                                        <a:lnTo>
                                          <a:pt x="289" y="1048"/>
                                        </a:lnTo>
                                        <a:lnTo>
                                          <a:pt x="272" y="1076"/>
                                        </a:lnTo>
                                        <a:lnTo>
                                          <a:pt x="142" y="900"/>
                                        </a:lnTo>
                                        <a:close/>
                                        <a:moveTo>
                                          <a:pt x="521" y="491"/>
                                        </a:moveTo>
                                        <a:lnTo>
                                          <a:pt x="550" y="470"/>
                                        </a:lnTo>
                                        <a:lnTo>
                                          <a:pt x="581" y="449"/>
                                        </a:lnTo>
                                        <a:lnTo>
                                          <a:pt x="612" y="428"/>
                                        </a:lnTo>
                                        <a:lnTo>
                                          <a:pt x="644" y="408"/>
                                        </a:lnTo>
                                        <a:lnTo>
                                          <a:pt x="678" y="388"/>
                                        </a:lnTo>
                                        <a:lnTo>
                                          <a:pt x="711" y="370"/>
                                        </a:lnTo>
                                        <a:lnTo>
                                          <a:pt x="745" y="351"/>
                                        </a:lnTo>
                                        <a:lnTo>
                                          <a:pt x="779" y="334"/>
                                        </a:lnTo>
                                        <a:lnTo>
                                          <a:pt x="815" y="317"/>
                                        </a:lnTo>
                                        <a:lnTo>
                                          <a:pt x="851" y="299"/>
                                        </a:lnTo>
                                        <a:lnTo>
                                          <a:pt x="887" y="282"/>
                                        </a:lnTo>
                                        <a:lnTo>
                                          <a:pt x="924" y="267"/>
                                        </a:lnTo>
                                        <a:lnTo>
                                          <a:pt x="962" y="251"/>
                                        </a:lnTo>
                                        <a:lnTo>
                                          <a:pt x="1001" y="236"/>
                                        </a:lnTo>
                                        <a:lnTo>
                                          <a:pt x="1039" y="221"/>
                                        </a:lnTo>
                                        <a:lnTo>
                                          <a:pt x="1079" y="208"/>
                                        </a:lnTo>
                                        <a:lnTo>
                                          <a:pt x="1191" y="397"/>
                                        </a:lnTo>
                                        <a:lnTo>
                                          <a:pt x="1152" y="411"/>
                                        </a:lnTo>
                                        <a:lnTo>
                                          <a:pt x="1113" y="425"/>
                                        </a:lnTo>
                                        <a:lnTo>
                                          <a:pt x="1075" y="440"/>
                                        </a:lnTo>
                                        <a:lnTo>
                                          <a:pt x="1038" y="455"/>
                                        </a:lnTo>
                                        <a:lnTo>
                                          <a:pt x="1001" y="471"/>
                                        </a:lnTo>
                                        <a:lnTo>
                                          <a:pt x="965" y="487"/>
                                        </a:lnTo>
                                        <a:lnTo>
                                          <a:pt x="930" y="505"/>
                                        </a:lnTo>
                                        <a:lnTo>
                                          <a:pt x="894" y="522"/>
                                        </a:lnTo>
                                        <a:lnTo>
                                          <a:pt x="861" y="539"/>
                                        </a:lnTo>
                                        <a:lnTo>
                                          <a:pt x="828" y="558"/>
                                        </a:lnTo>
                                        <a:lnTo>
                                          <a:pt x="794" y="576"/>
                                        </a:lnTo>
                                        <a:lnTo>
                                          <a:pt x="762" y="595"/>
                                        </a:lnTo>
                                        <a:lnTo>
                                          <a:pt x="730" y="615"/>
                                        </a:lnTo>
                                        <a:lnTo>
                                          <a:pt x="700" y="634"/>
                                        </a:lnTo>
                                        <a:lnTo>
                                          <a:pt x="669" y="655"/>
                                        </a:lnTo>
                                        <a:lnTo>
                                          <a:pt x="640" y="675"/>
                                        </a:lnTo>
                                        <a:lnTo>
                                          <a:pt x="521" y="491"/>
                                        </a:lnTo>
                                        <a:close/>
                                        <a:moveTo>
                                          <a:pt x="1079" y="208"/>
                                        </a:moveTo>
                                        <a:lnTo>
                                          <a:pt x="1183" y="173"/>
                                        </a:lnTo>
                                        <a:lnTo>
                                          <a:pt x="1290" y="142"/>
                                        </a:lnTo>
                                        <a:lnTo>
                                          <a:pt x="1400" y="115"/>
                                        </a:lnTo>
                                        <a:lnTo>
                                          <a:pt x="1514" y="90"/>
                                        </a:lnTo>
                                        <a:lnTo>
                                          <a:pt x="1632" y="68"/>
                                        </a:lnTo>
                                        <a:lnTo>
                                          <a:pt x="1752" y="49"/>
                                        </a:lnTo>
                                        <a:lnTo>
                                          <a:pt x="1874" y="33"/>
                                        </a:lnTo>
                                        <a:lnTo>
                                          <a:pt x="1999" y="21"/>
                                        </a:lnTo>
                                        <a:lnTo>
                                          <a:pt x="2126" y="11"/>
                                        </a:lnTo>
                                        <a:lnTo>
                                          <a:pt x="2256" y="5"/>
                                        </a:lnTo>
                                        <a:lnTo>
                                          <a:pt x="2389" y="1"/>
                                        </a:lnTo>
                                        <a:lnTo>
                                          <a:pt x="2522" y="0"/>
                                        </a:lnTo>
                                        <a:lnTo>
                                          <a:pt x="2658" y="2"/>
                                        </a:lnTo>
                                        <a:lnTo>
                                          <a:pt x="2795" y="7"/>
                                        </a:lnTo>
                                        <a:lnTo>
                                          <a:pt x="2934" y="15"/>
                                        </a:lnTo>
                                        <a:lnTo>
                                          <a:pt x="3074" y="26"/>
                                        </a:lnTo>
                                        <a:lnTo>
                                          <a:pt x="3215" y="39"/>
                                        </a:lnTo>
                                        <a:lnTo>
                                          <a:pt x="3357" y="56"/>
                                        </a:lnTo>
                                        <a:lnTo>
                                          <a:pt x="3501" y="74"/>
                                        </a:lnTo>
                                        <a:lnTo>
                                          <a:pt x="3644" y="96"/>
                                        </a:lnTo>
                                        <a:lnTo>
                                          <a:pt x="3787" y="121"/>
                                        </a:lnTo>
                                        <a:lnTo>
                                          <a:pt x="3932" y="150"/>
                                        </a:lnTo>
                                        <a:lnTo>
                                          <a:pt x="4076" y="179"/>
                                        </a:lnTo>
                                        <a:lnTo>
                                          <a:pt x="4220" y="213"/>
                                        </a:lnTo>
                                        <a:lnTo>
                                          <a:pt x="4365" y="249"/>
                                        </a:lnTo>
                                        <a:lnTo>
                                          <a:pt x="4509" y="287"/>
                                        </a:lnTo>
                                        <a:lnTo>
                                          <a:pt x="4652" y="328"/>
                                        </a:lnTo>
                                        <a:lnTo>
                                          <a:pt x="4796" y="372"/>
                                        </a:lnTo>
                                        <a:lnTo>
                                          <a:pt x="4937" y="418"/>
                                        </a:lnTo>
                                        <a:lnTo>
                                          <a:pt x="5078" y="467"/>
                                        </a:lnTo>
                                        <a:lnTo>
                                          <a:pt x="5217" y="519"/>
                                        </a:lnTo>
                                        <a:lnTo>
                                          <a:pt x="5356" y="574"/>
                                        </a:lnTo>
                                        <a:lnTo>
                                          <a:pt x="5430" y="759"/>
                                        </a:lnTo>
                                        <a:lnTo>
                                          <a:pt x="5293" y="705"/>
                                        </a:lnTo>
                                        <a:lnTo>
                                          <a:pt x="5154" y="654"/>
                                        </a:lnTo>
                                        <a:lnTo>
                                          <a:pt x="5014" y="606"/>
                                        </a:lnTo>
                                        <a:lnTo>
                                          <a:pt x="4873" y="559"/>
                                        </a:lnTo>
                                        <a:lnTo>
                                          <a:pt x="4732" y="516"/>
                                        </a:lnTo>
                                        <a:lnTo>
                                          <a:pt x="4590" y="475"/>
                                        </a:lnTo>
                                        <a:lnTo>
                                          <a:pt x="4448" y="437"/>
                                        </a:lnTo>
                                        <a:lnTo>
                                          <a:pt x="4305" y="402"/>
                                        </a:lnTo>
                                        <a:lnTo>
                                          <a:pt x="4162" y="368"/>
                                        </a:lnTo>
                                        <a:lnTo>
                                          <a:pt x="4019" y="339"/>
                                        </a:lnTo>
                                        <a:lnTo>
                                          <a:pt x="3875" y="312"/>
                                        </a:lnTo>
                                        <a:lnTo>
                                          <a:pt x="3733" y="287"/>
                                        </a:lnTo>
                                        <a:lnTo>
                                          <a:pt x="3591" y="265"/>
                                        </a:lnTo>
                                        <a:lnTo>
                                          <a:pt x="3450" y="246"/>
                                        </a:lnTo>
                                        <a:lnTo>
                                          <a:pt x="3309" y="230"/>
                                        </a:lnTo>
                                        <a:lnTo>
                                          <a:pt x="3169" y="216"/>
                                        </a:lnTo>
                                        <a:lnTo>
                                          <a:pt x="3030" y="206"/>
                                        </a:lnTo>
                                        <a:lnTo>
                                          <a:pt x="2893" y="198"/>
                                        </a:lnTo>
                                        <a:lnTo>
                                          <a:pt x="2757" y="193"/>
                                        </a:lnTo>
                                        <a:lnTo>
                                          <a:pt x="2622" y="192"/>
                                        </a:lnTo>
                                        <a:lnTo>
                                          <a:pt x="2490" y="192"/>
                                        </a:lnTo>
                                        <a:lnTo>
                                          <a:pt x="2359" y="197"/>
                                        </a:lnTo>
                                        <a:lnTo>
                                          <a:pt x="2230" y="203"/>
                                        </a:lnTo>
                                        <a:lnTo>
                                          <a:pt x="2104" y="213"/>
                                        </a:lnTo>
                                        <a:lnTo>
                                          <a:pt x="1979" y="225"/>
                                        </a:lnTo>
                                        <a:lnTo>
                                          <a:pt x="1858" y="241"/>
                                        </a:lnTo>
                                        <a:lnTo>
                                          <a:pt x="1739" y="260"/>
                                        </a:lnTo>
                                        <a:lnTo>
                                          <a:pt x="1623" y="281"/>
                                        </a:lnTo>
                                        <a:lnTo>
                                          <a:pt x="1510" y="305"/>
                                        </a:lnTo>
                                        <a:lnTo>
                                          <a:pt x="1400" y="333"/>
                                        </a:lnTo>
                                        <a:lnTo>
                                          <a:pt x="1294" y="364"/>
                                        </a:lnTo>
                                        <a:lnTo>
                                          <a:pt x="1191" y="397"/>
                                        </a:lnTo>
                                        <a:lnTo>
                                          <a:pt x="1079" y="208"/>
                                        </a:lnTo>
                                        <a:close/>
                                        <a:moveTo>
                                          <a:pt x="5393" y="667"/>
                                        </a:moveTo>
                                        <a:lnTo>
                                          <a:pt x="5356" y="574"/>
                                        </a:lnTo>
                                        <a:lnTo>
                                          <a:pt x="5368" y="580"/>
                                        </a:lnTo>
                                        <a:lnTo>
                                          <a:pt x="5382" y="590"/>
                                        </a:lnTo>
                                        <a:lnTo>
                                          <a:pt x="5395" y="602"/>
                                        </a:lnTo>
                                        <a:lnTo>
                                          <a:pt x="5408" y="617"/>
                                        </a:lnTo>
                                        <a:lnTo>
                                          <a:pt x="5420" y="633"/>
                                        </a:lnTo>
                                        <a:lnTo>
                                          <a:pt x="5433" y="652"/>
                                        </a:lnTo>
                                        <a:lnTo>
                                          <a:pt x="5442" y="670"/>
                                        </a:lnTo>
                                        <a:lnTo>
                                          <a:pt x="5451" y="690"/>
                                        </a:lnTo>
                                        <a:lnTo>
                                          <a:pt x="5457" y="707"/>
                                        </a:lnTo>
                                        <a:lnTo>
                                          <a:pt x="5461" y="723"/>
                                        </a:lnTo>
                                        <a:lnTo>
                                          <a:pt x="5461" y="731"/>
                                        </a:lnTo>
                                        <a:lnTo>
                                          <a:pt x="5462" y="737"/>
                                        </a:lnTo>
                                        <a:lnTo>
                                          <a:pt x="5461" y="743"/>
                                        </a:lnTo>
                                        <a:lnTo>
                                          <a:pt x="5460" y="748"/>
                                        </a:lnTo>
                                        <a:lnTo>
                                          <a:pt x="5459" y="753"/>
                                        </a:lnTo>
                                        <a:lnTo>
                                          <a:pt x="5456" y="757"/>
                                        </a:lnTo>
                                        <a:lnTo>
                                          <a:pt x="5454" y="759"/>
                                        </a:lnTo>
                                        <a:lnTo>
                                          <a:pt x="5450" y="761"/>
                                        </a:lnTo>
                                        <a:lnTo>
                                          <a:pt x="5446" y="762"/>
                                        </a:lnTo>
                                        <a:lnTo>
                                          <a:pt x="5441" y="762"/>
                                        </a:lnTo>
                                        <a:lnTo>
                                          <a:pt x="5436" y="761"/>
                                        </a:lnTo>
                                        <a:lnTo>
                                          <a:pt x="5430" y="759"/>
                                        </a:lnTo>
                                        <a:lnTo>
                                          <a:pt x="5393" y="667"/>
                                        </a:lnTo>
                                        <a:close/>
                                        <a:moveTo>
                                          <a:pt x="5353" y="573"/>
                                        </a:moveTo>
                                        <a:lnTo>
                                          <a:pt x="5413" y="592"/>
                                        </a:lnTo>
                                        <a:lnTo>
                                          <a:pt x="5470" y="613"/>
                                        </a:lnTo>
                                        <a:lnTo>
                                          <a:pt x="5527" y="634"/>
                                        </a:lnTo>
                                        <a:lnTo>
                                          <a:pt x="5583" y="655"/>
                                        </a:lnTo>
                                        <a:lnTo>
                                          <a:pt x="5638" y="676"/>
                                        </a:lnTo>
                                        <a:lnTo>
                                          <a:pt x="5692" y="699"/>
                                        </a:lnTo>
                                        <a:lnTo>
                                          <a:pt x="5747" y="722"/>
                                        </a:lnTo>
                                        <a:lnTo>
                                          <a:pt x="5800" y="746"/>
                                        </a:lnTo>
                                        <a:lnTo>
                                          <a:pt x="5852" y="769"/>
                                        </a:lnTo>
                                        <a:lnTo>
                                          <a:pt x="5903" y="793"/>
                                        </a:lnTo>
                                        <a:lnTo>
                                          <a:pt x="5953" y="817"/>
                                        </a:lnTo>
                                        <a:lnTo>
                                          <a:pt x="6004" y="842"/>
                                        </a:lnTo>
                                        <a:lnTo>
                                          <a:pt x="6052" y="868"/>
                                        </a:lnTo>
                                        <a:lnTo>
                                          <a:pt x="6101" y="894"/>
                                        </a:lnTo>
                                        <a:lnTo>
                                          <a:pt x="6149" y="920"/>
                                        </a:lnTo>
                                        <a:lnTo>
                                          <a:pt x="6196" y="947"/>
                                        </a:lnTo>
                                        <a:lnTo>
                                          <a:pt x="6251" y="1124"/>
                                        </a:lnTo>
                                        <a:lnTo>
                                          <a:pt x="6207" y="1098"/>
                                        </a:lnTo>
                                        <a:lnTo>
                                          <a:pt x="6160" y="1072"/>
                                        </a:lnTo>
                                        <a:lnTo>
                                          <a:pt x="6113" y="1048"/>
                                        </a:lnTo>
                                        <a:lnTo>
                                          <a:pt x="6066" y="1023"/>
                                        </a:lnTo>
                                        <a:lnTo>
                                          <a:pt x="6018" y="998"/>
                                        </a:lnTo>
                                        <a:lnTo>
                                          <a:pt x="5968" y="975"/>
                                        </a:lnTo>
                                        <a:lnTo>
                                          <a:pt x="5917" y="951"/>
                                        </a:lnTo>
                                        <a:lnTo>
                                          <a:pt x="5867" y="929"/>
                                        </a:lnTo>
                                        <a:lnTo>
                                          <a:pt x="5816" y="905"/>
                                        </a:lnTo>
                                        <a:lnTo>
                                          <a:pt x="5763" y="883"/>
                                        </a:lnTo>
                                        <a:lnTo>
                                          <a:pt x="5710" y="862"/>
                                        </a:lnTo>
                                        <a:lnTo>
                                          <a:pt x="5656" y="841"/>
                                        </a:lnTo>
                                        <a:lnTo>
                                          <a:pt x="5602" y="820"/>
                                        </a:lnTo>
                                        <a:lnTo>
                                          <a:pt x="5546" y="799"/>
                                        </a:lnTo>
                                        <a:lnTo>
                                          <a:pt x="5489" y="779"/>
                                        </a:lnTo>
                                        <a:lnTo>
                                          <a:pt x="5433" y="761"/>
                                        </a:lnTo>
                                        <a:lnTo>
                                          <a:pt x="5353" y="573"/>
                                        </a:lnTo>
                                        <a:close/>
                                        <a:moveTo>
                                          <a:pt x="6196" y="947"/>
                                        </a:moveTo>
                                        <a:lnTo>
                                          <a:pt x="6256" y="983"/>
                                        </a:lnTo>
                                        <a:lnTo>
                                          <a:pt x="6316" y="1020"/>
                                        </a:lnTo>
                                        <a:lnTo>
                                          <a:pt x="6374" y="1057"/>
                                        </a:lnTo>
                                        <a:lnTo>
                                          <a:pt x="6431" y="1097"/>
                                        </a:lnTo>
                                        <a:lnTo>
                                          <a:pt x="6486" y="1135"/>
                                        </a:lnTo>
                                        <a:lnTo>
                                          <a:pt x="6542" y="1175"/>
                                        </a:lnTo>
                                        <a:lnTo>
                                          <a:pt x="6595" y="1216"/>
                                        </a:lnTo>
                                        <a:lnTo>
                                          <a:pt x="6646" y="1257"/>
                                        </a:lnTo>
                                        <a:lnTo>
                                          <a:pt x="6697" y="1299"/>
                                        </a:lnTo>
                                        <a:lnTo>
                                          <a:pt x="6746" y="1341"/>
                                        </a:lnTo>
                                        <a:lnTo>
                                          <a:pt x="6794" y="1384"/>
                                        </a:lnTo>
                                        <a:lnTo>
                                          <a:pt x="6841" y="1427"/>
                                        </a:lnTo>
                                        <a:lnTo>
                                          <a:pt x="6887" y="1472"/>
                                        </a:lnTo>
                                        <a:lnTo>
                                          <a:pt x="6932" y="1516"/>
                                        </a:lnTo>
                                        <a:lnTo>
                                          <a:pt x="6974" y="1562"/>
                                        </a:lnTo>
                                        <a:lnTo>
                                          <a:pt x="7016" y="1608"/>
                                        </a:lnTo>
                                        <a:lnTo>
                                          <a:pt x="7057" y="1655"/>
                                        </a:lnTo>
                                        <a:lnTo>
                                          <a:pt x="7095" y="1702"/>
                                        </a:lnTo>
                                        <a:lnTo>
                                          <a:pt x="7133" y="1749"/>
                                        </a:lnTo>
                                        <a:lnTo>
                                          <a:pt x="7170" y="1797"/>
                                        </a:lnTo>
                                        <a:lnTo>
                                          <a:pt x="7205" y="1847"/>
                                        </a:lnTo>
                                        <a:lnTo>
                                          <a:pt x="7240" y="1895"/>
                                        </a:lnTo>
                                        <a:lnTo>
                                          <a:pt x="7273" y="1944"/>
                                        </a:lnTo>
                                        <a:lnTo>
                                          <a:pt x="7304" y="1995"/>
                                        </a:lnTo>
                                        <a:lnTo>
                                          <a:pt x="7335" y="2044"/>
                                        </a:lnTo>
                                        <a:lnTo>
                                          <a:pt x="7363" y="2096"/>
                                        </a:lnTo>
                                        <a:lnTo>
                                          <a:pt x="7392" y="2147"/>
                                        </a:lnTo>
                                        <a:lnTo>
                                          <a:pt x="7419" y="2199"/>
                                        </a:lnTo>
                                        <a:lnTo>
                                          <a:pt x="7444" y="2251"/>
                                        </a:lnTo>
                                        <a:lnTo>
                                          <a:pt x="7469" y="2303"/>
                                        </a:lnTo>
                                        <a:lnTo>
                                          <a:pt x="7491" y="2356"/>
                                        </a:lnTo>
                                        <a:lnTo>
                                          <a:pt x="7513" y="2409"/>
                                        </a:lnTo>
                                        <a:lnTo>
                                          <a:pt x="7398" y="2364"/>
                                        </a:lnTo>
                                        <a:lnTo>
                                          <a:pt x="7379" y="2319"/>
                                        </a:lnTo>
                                        <a:lnTo>
                                          <a:pt x="7361" y="2276"/>
                                        </a:lnTo>
                                        <a:lnTo>
                                          <a:pt x="7340" y="2232"/>
                                        </a:lnTo>
                                        <a:lnTo>
                                          <a:pt x="7319" y="2189"/>
                                        </a:lnTo>
                                        <a:lnTo>
                                          <a:pt x="7297" y="2147"/>
                                        </a:lnTo>
                                        <a:lnTo>
                                          <a:pt x="7273" y="2104"/>
                                        </a:lnTo>
                                        <a:lnTo>
                                          <a:pt x="7248" y="2062"/>
                                        </a:lnTo>
                                        <a:lnTo>
                                          <a:pt x="7222" y="2020"/>
                                        </a:lnTo>
                                        <a:lnTo>
                                          <a:pt x="7195" y="1978"/>
                                        </a:lnTo>
                                        <a:lnTo>
                                          <a:pt x="7167" y="1937"/>
                                        </a:lnTo>
                                        <a:lnTo>
                                          <a:pt x="7137" y="1896"/>
                                        </a:lnTo>
                                        <a:lnTo>
                                          <a:pt x="7107" y="1855"/>
                                        </a:lnTo>
                                        <a:lnTo>
                                          <a:pt x="7075" y="1814"/>
                                        </a:lnTo>
                                        <a:lnTo>
                                          <a:pt x="7043" y="1775"/>
                                        </a:lnTo>
                                        <a:lnTo>
                                          <a:pt x="7008" y="1734"/>
                                        </a:lnTo>
                                        <a:lnTo>
                                          <a:pt x="6974" y="1696"/>
                                        </a:lnTo>
                                        <a:lnTo>
                                          <a:pt x="6937" y="1656"/>
                                        </a:lnTo>
                                        <a:lnTo>
                                          <a:pt x="6900" y="1618"/>
                                        </a:lnTo>
                                        <a:lnTo>
                                          <a:pt x="6861" y="1579"/>
                                        </a:lnTo>
                                        <a:lnTo>
                                          <a:pt x="6822" y="1542"/>
                                        </a:lnTo>
                                        <a:lnTo>
                                          <a:pt x="6781" y="1504"/>
                                        </a:lnTo>
                                        <a:lnTo>
                                          <a:pt x="6739" y="1467"/>
                                        </a:lnTo>
                                        <a:lnTo>
                                          <a:pt x="6695" y="1431"/>
                                        </a:lnTo>
                                        <a:lnTo>
                                          <a:pt x="6651" y="1395"/>
                                        </a:lnTo>
                                        <a:lnTo>
                                          <a:pt x="6605" y="1359"/>
                                        </a:lnTo>
                                        <a:lnTo>
                                          <a:pt x="6558" y="1325"/>
                                        </a:lnTo>
                                        <a:lnTo>
                                          <a:pt x="6510" y="1290"/>
                                        </a:lnTo>
                                        <a:lnTo>
                                          <a:pt x="6460" y="1255"/>
                                        </a:lnTo>
                                        <a:lnTo>
                                          <a:pt x="6410" y="1222"/>
                                        </a:lnTo>
                                        <a:lnTo>
                                          <a:pt x="6359" y="1189"/>
                                        </a:lnTo>
                                        <a:lnTo>
                                          <a:pt x="6306" y="1156"/>
                                        </a:lnTo>
                                        <a:lnTo>
                                          <a:pt x="6251" y="1124"/>
                                        </a:lnTo>
                                        <a:lnTo>
                                          <a:pt x="6196" y="947"/>
                                        </a:lnTo>
                                        <a:close/>
                                        <a:moveTo>
                                          <a:pt x="7513" y="2409"/>
                                        </a:moveTo>
                                        <a:lnTo>
                                          <a:pt x="7533" y="2460"/>
                                        </a:lnTo>
                                        <a:lnTo>
                                          <a:pt x="7551" y="2512"/>
                                        </a:lnTo>
                                        <a:lnTo>
                                          <a:pt x="7569" y="2564"/>
                                        </a:lnTo>
                                        <a:lnTo>
                                          <a:pt x="7585" y="2616"/>
                                        </a:lnTo>
                                        <a:lnTo>
                                          <a:pt x="7600" y="2668"/>
                                        </a:lnTo>
                                        <a:lnTo>
                                          <a:pt x="7613" y="2720"/>
                                        </a:lnTo>
                                        <a:lnTo>
                                          <a:pt x="7626" y="2772"/>
                                        </a:lnTo>
                                        <a:lnTo>
                                          <a:pt x="7637" y="2825"/>
                                        </a:lnTo>
                                        <a:lnTo>
                                          <a:pt x="7647" y="2878"/>
                                        </a:lnTo>
                                        <a:lnTo>
                                          <a:pt x="7655" y="2930"/>
                                        </a:lnTo>
                                        <a:lnTo>
                                          <a:pt x="7663" y="2983"/>
                                        </a:lnTo>
                                        <a:lnTo>
                                          <a:pt x="7669" y="3036"/>
                                        </a:lnTo>
                                        <a:lnTo>
                                          <a:pt x="7674" y="3090"/>
                                        </a:lnTo>
                                        <a:lnTo>
                                          <a:pt x="7678" y="3143"/>
                                        </a:lnTo>
                                        <a:lnTo>
                                          <a:pt x="7681" y="3196"/>
                                        </a:lnTo>
                                        <a:lnTo>
                                          <a:pt x="7683" y="3249"/>
                                        </a:lnTo>
                                        <a:lnTo>
                                          <a:pt x="7683" y="3304"/>
                                        </a:lnTo>
                                        <a:lnTo>
                                          <a:pt x="7683" y="3357"/>
                                        </a:lnTo>
                                        <a:lnTo>
                                          <a:pt x="7680" y="3410"/>
                                        </a:lnTo>
                                        <a:lnTo>
                                          <a:pt x="7678" y="3463"/>
                                        </a:lnTo>
                                        <a:lnTo>
                                          <a:pt x="7673" y="3518"/>
                                        </a:lnTo>
                                        <a:lnTo>
                                          <a:pt x="7668" y="3571"/>
                                        </a:lnTo>
                                        <a:lnTo>
                                          <a:pt x="7660" y="3624"/>
                                        </a:lnTo>
                                        <a:lnTo>
                                          <a:pt x="7653" y="3677"/>
                                        </a:lnTo>
                                        <a:lnTo>
                                          <a:pt x="7644" y="3732"/>
                                        </a:lnTo>
                                        <a:lnTo>
                                          <a:pt x="7634" y="3785"/>
                                        </a:lnTo>
                                        <a:lnTo>
                                          <a:pt x="7623" y="3838"/>
                                        </a:lnTo>
                                        <a:lnTo>
                                          <a:pt x="7611" y="3891"/>
                                        </a:lnTo>
                                        <a:lnTo>
                                          <a:pt x="7597" y="3944"/>
                                        </a:lnTo>
                                        <a:lnTo>
                                          <a:pt x="7582" y="3997"/>
                                        </a:lnTo>
                                        <a:lnTo>
                                          <a:pt x="7566" y="4051"/>
                                        </a:lnTo>
                                        <a:lnTo>
                                          <a:pt x="7549" y="4103"/>
                                        </a:lnTo>
                                        <a:lnTo>
                                          <a:pt x="7417" y="3937"/>
                                        </a:lnTo>
                                        <a:lnTo>
                                          <a:pt x="7433" y="3886"/>
                                        </a:lnTo>
                                        <a:lnTo>
                                          <a:pt x="7447" y="3837"/>
                                        </a:lnTo>
                                        <a:lnTo>
                                          <a:pt x="7461" y="3786"/>
                                        </a:lnTo>
                                        <a:lnTo>
                                          <a:pt x="7475" y="3735"/>
                                        </a:lnTo>
                                        <a:lnTo>
                                          <a:pt x="7486" y="3685"/>
                                        </a:lnTo>
                                        <a:lnTo>
                                          <a:pt x="7497" y="3635"/>
                                        </a:lnTo>
                                        <a:lnTo>
                                          <a:pt x="7507" y="3584"/>
                                        </a:lnTo>
                                        <a:lnTo>
                                          <a:pt x="7516" y="3534"/>
                                        </a:lnTo>
                                        <a:lnTo>
                                          <a:pt x="7524" y="3484"/>
                                        </a:lnTo>
                                        <a:lnTo>
                                          <a:pt x="7530" y="3433"/>
                                        </a:lnTo>
                                        <a:lnTo>
                                          <a:pt x="7535" y="3383"/>
                                        </a:lnTo>
                                        <a:lnTo>
                                          <a:pt x="7540" y="3333"/>
                                        </a:lnTo>
                                        <a:lnTo>
                                          <a:pt x="7544" y="3283"/>
                                        </a:lnTo>
                                        <a:lnTo>
                                          <a:pt x="7545" y="3233"/>
                                        </a:lnTo>
                                        <a:lnTo>
                                          <a:pt x="7546" y="3184"/>
                                        </a:lnTo>
                                        <a:lnTo>
                                          <a:pt x="7546" y="3134"/>
                                        </a:lnTo>
                                        <a:lnTo>
                                          <a:pt x="7546" y="3083"/>
                                        </a:lnTo>
                                        <a:lnTo>
                                          <a:pt x="7544" y="3034"/>
                                        </a:lnTo>
                                        <a:lnTo>
                                          <a:pt x="7540" y="2986"/>
                                        </a:lnTo>
                                        <a:lnTo>
                                          <a:pt x="7537" y="2936"/>
                                        </a:lnTo>
                                        <a:lnTo>
                                          <a:pt x="7530" y="2887"/>
                                        </a:lnTo>
                                        <a:lnTo>
                                          <a:pt x="7524" y="2839"/>
                                        </a:lnTo>
                                        <a:lnTo>
                                          <a:pt x="7517" y="2790"/>
                                        </a:lnTo>
                                        <a:lnTo>
                                          <a:pt x="7508" y="2741"/>
                                        </a:lnTo>
                                        <a:lnTo>
                                          <a:pt x="7498" y="2693"/>
                                        </a:lnTo>
                                        <a:lnTo>
                                          <a:pt x="7487" y="2646"/>
                                        </a:lnTo>
                                        <a:lnTo>
                                          <a:pt x="7475" y="2597"/>
                                        </a:lnTo>
                                        <a:lnTo>
                                          <a:pt x="7461" y="2550"/>
                                        </a:lnTo>
                                        <a:lnTo>
                                          <a:pt x="7447" y="2503"/>
                                        </a:lnTo>
                                        <a:lnTo>
                                          <a:pt x="7431" y="2456"/>
                                        </a:lnTo>
                                        <a:lnTo>
                                          <a:pt x="7415" y="2409"/>
                                        </a:lnTo>
                                        <a:lnTo>
                                          <a:pt x="7398" y="2364"/>
                                        </a:lnTo>
                                        <a:lnTo>
                                          <a:pt x="7513" y="2409"/>
                                        </a:lnTo>
                                        <a:close/>
                                        <a:moveTo>
                                          <a:pt x="7549" y="4103"/>
                                        </a:moveTo>
                                        <a:lnTo>
                                          <a:pt x="7525" y="4173"/>
                                        </a:lnTo>
                                        <a:lnTo>
                                          <a:pt x="7498" y="4242"/>
                                        </a:lnTo>
                                        <a:lnTo>
                                          <a:pt x="7470" y="4312"/>
                                        </a:lnTo>
                                        <a:lnTo>
                                          <a:pt x="7440" y="4381"/>
                                        </a:lnTo>
                                        <a:lnTo>
                                          <a:pt x="7408" y="4450"/>
                                        </a:lnTo>
                                        <a:lnTo>
                                          <a:pt x="7373" y="4519"/>
                                        </a:lnTo>
                                        <a:lnTo>
                                          <a:pt x="7336" y="4587"/>
                                        </a:lnTo>
                                        <a:lnTo>
                                          <a:pt x="7298" y="4655"/>
                                        </a:lnTo>
                                        <a:lnTo>
                                          <a:pt x="7169" y="4480"/>
                                        </a:lnTo>
                                        <a:lnTo>
                                          <a:pt x="7206" y="4413"/>
                                        </a:lnTo>
                                        <a:lnTo>
                                          <a:pt x="7242" y="4346"/>
                                        </a:lnTo>
                                        <a:lnTo>
                                          <a:pt x="7277" y="4278"/>
                                        </a:lnTo>
                                        <a:lnTo>
                                          <a:pt x="7308" y="4211"/>
                                        </a:lnTo>
                                        <a:lnTo>
                                          <a:pt x="7339" y="4142"/>
                                        </a:lnTo>
                                        <a:lnTo>
                                          <a:pt x="7366" y="4074"/>
                                        </a:lnTo>
                                        <a:lnTo>
                                          <a:pt x="7392" y="4006"/>
                                        </a:lnTo>
                                        <a:lnTo>
                                          <a:pt x="7417" y="3937"/>
                                        </a:lnTo>
                                        <a:lnTo>
                                          <a:pt x="7549" y="4103"/>
                                        </a:lnTo>
                                        <a:close/>
                                        <a:moveTo>
                                          <a:pt x="7298" y="4655"/>
                                        </a:moveTo>
                                        <a:lnTo>
                                          <a:pt x="7269" y="4702"/>
                                        </a:lnTo>
                                        <a:lnTo>
                                          <a:pt x="7240" y="4751"/>
                                        </a:lnTo>
                                        <a:lnTo>
                                          <a:pt x="7209" y="4798"/>
                                        </a:lnTo>
                                        <a:lnTo>
                                          <a:pt x="7178" y="4843"/>
                                        </a:lnTo>
                                        <a:lnTo>
                                          <a:pt x="7144" y="4889"/>
                                        </a:lnTo>
                                        <a:lnTo>
                                          <a:pt x="7111" y="4935"/>
                                        </a:lnTo>
                                        <a:lnTo>
                                          <a:pt x="7075" y="4980"/>
                                        </a:lnTo>
                                        <a:lnTo>
                                          <a:pt x="7039" y="5024"/>
                                        </a:lnTo>
                                        <a:lnTo>
                                          <a:pt x="6914" y="4843"/>
                                        </a:lnTo>
                                        <a:lnTo>
                                          <a:pt x="6949" y="4800"/>
                                        </a:lnTo>
                                        <a:lnTo>
                                          <a:pt x="6984" y="4756"/>
                                        </a:lnTo>
                                        <a:lnTo>
                                          <a:pt x="7017" y="4711"/>
                                        </a:lnTo>
                                        <a:lnTo>
                                          <a:pt x="7050" y="4665"/>
                                        </a:lnTo>
                                        <a:lnTo>
                                          <a:pt x="7081" y="4620"/>
                                        </a:lnTo>
                                        <a:lnTo>
                                          <a:pt x="7112" y="4574"/>
                                        </a:lnTo>
                                        <a:lnTo>
                                          <a:pt x="7141" y="4527"/>
                                        </a:lnTo>
                                        <a:lnTo>
                                          <a:pt x="7169" y="4480"/>
                                        </a:lnTo>
                                        <a:lnTo>
                                          <a:pt x="7298" y="4655"/>
                                        </a:lnTo>
                                        <a:close/>
                                        <a:moveTo>
                                          <a:pt x="7039" y="5024"/>
                                        </a:moveTo>
                                        <a:lnTo>
                                          <a:pt x="7003" y="5066"/>
                                        </a:lnTo>
                                        <a:lnTo>
                                          <a:pt x="6966" y="5108"/>
                                        </a:lnTo>
                                        <a:lnTo>
                                          <a:pt x="6928" y="5149"/>
                                        </a:lnTo>
                                        <a:lnTo>
                                          <a:pt x="6888" y="5190"/>
                                        </a:lnTo>
                                        <a:lnTo>
                                          <a:pt x="6849" y="5231"/>
                                        </a:lnTo>
                                        <a:lnTo>
                                          <a:pt x="6808" y="5269"/>
                                        </a:lnTo>
                                        <a:lnTo>
                                          <a:pt x="6766" y="5307"/>
                                        </a:lnTo>
                                        <a:lnTo>
                                          <a:pt x="6723" y="5346"/>
                                        </a:lnTo>
                                        <a:lnTo>
                                          <a:pt x="6679" y="5383"/>
                                        </a:lnTo>
                                        <a:lnTo>
                                          <a:pt x="6635" y="5419"/>
                                        </a:lnTo>
                                        <a:lnTo>
                                          <a:pt x="6589" y="5455"/>
                                        </a:lnTo>
                                        <a:lnTo>
                                          <a:pt x="6543" y="5488"/>
                                        </a:lnTo>
                                        <a:lnTo>
                                          <a:pt x="6495" y="5523"/>
                                        </a:lnTo>
                                        <a:lnTo>
                                          <a:pt x="6448" y="5555"/>
                                        </a:lnTo>
                                        <a:lnTo>
                                          <a:pt x="6399" y="5587"/>
                                        </a:lnTo>
                                        <a:lnTo>
                                          <a:pt x="6349" y="5618"/>
                                        </a:lnTo>
                                        <a:lnTo>
                                          <a:pt x="6298" y="5647"/>
                                        </a:lnTo>
                                        <a:lnTo>
                                          <a:pt x="6248" y="5676"/>
                                        </a:lnTo>
                                        <a:lnTo>
                                          <a:pt x="6196" y="5704"/>
                                        </a:lnTo>
                                        <a:lnTo>
                                          <a:pt x="6143" y="5730"/>
                                        </a:lnTo>
                                        <a:lnTo>
                                          <a:pt x="6088" y="5756"/>
                                        </a:lnTo>
                                        <a:lnTo>
                                          <a:pt x="6035" y="5781"/>
                                        </a:lnTo>
                                        <a:lnTo>
                                          <a:pt x="5979" y="5805"/>
                                        </a:lnTo>
                                        <a:lnTo>
                                          <a:pt x="5924" y="5827"/>
                                        </a:lnTo>
                                        <a:lnTo>
                                          <a:pt x="5867" y="5848"/>
                                        </a:lnTo>
                                        <a:lnTo>
                                          <a:pt x="5810" y="5868"/>
                                        </a:lnTo>
                                        <a:lnTo>
                                          <a:pt x="5752" y="5887"/>
                                        </a:lnTo>
                                        <a:lnTo>
                                          <a:pt x="5694" y="5905"/>
                                        </a:lnTo>
                                        <a:lnTo>
                                          <a:pt x="5634" y="5921"/>
                                        </a:lnTo>
                                        <a:lnTo>
                                          <a:pt x="5574" y="5936"/>
                                        </a:lnTo>
                                        <a:lnTo>
                                          <a:pt x="5514" y="5949"/>
                                        </a:lnTo>
                                        <a:lnTo>
                                          <a:pt x="5452" y="5962"/>
                                        </a:lnTo>
                                        <a:lnTo>
                                          <a:pt x="5345" y="5771"/>
                                        </a:lnTo>
                                        <a:lnTo>
                                          <a:pt x="5405" y="5759"/>
                                        </a:lnTo>
                                        <a:lnTo>
                                          <a:pt x="5465" y="5745"/>
                                        </a:lnTo>
                                        <a:lnTo>
                                          <a:pt x="5524" y="5730"/>
                                        </a:lnTo>
                                        <a:lnTo>
                                          <a:pt x="5583" y="5714"/>
                                        </a:lnTo>
                                        <a:lnTo>
                                          <a:pt x="5640" y="5697"/>
                                        </a:lnTo>
                                        <a:lnTo>
                                          <a:pt x="5699" y="5678"/>
                                        </a:lnTo>
                                        <a:lnTo>
                                          <a:pt x="5754" y="5659"/>
                                        </a:lnTo>
                                        <a:lnTo>
                                          <a:pt x="5811" y="5638"/>
                                        </a:lnTo>
                                        <a:lnTo>
                                          <a:pt x="5865" y="5615"/>
                                        </a:lnTo>
                                        <a:lnTo>
                                          <a:pt x="5920" y="5592"/>
                                        </a:lnTo>
                                        <a:lnTo>
                                          <a:pt x="5974" y="5568"/>
                                        </a:lnTo>
                                        <a:lnTo>
                                          <a:pt x="6026" y="5542"/>
                                        </a:lnTo>
                                        <a:lnTo>
                                          <a:pt x="6079" y="5516"/>
                                        </a:lnTo>
                                        <a:lnTo>
                                          <a:pt x="6130" y="5488"/>
                                        </a:lnTo>
                                        <a:lnTo>
                                          <a:pt x="6181" y="5459"/>
                                        </a:lnTo>
                                        <a:lnTo>
                                          <a:pt x="6232" y="5431"/>
                                        </a:lnTo>
                                        <a:lnTo>
                                          <a:pt x="6280" y="5400"/>
                                        </a:lnTo>
                                        <a:lnTo>
                                          <a:pt x="6328" y="5369"/>
                                        </a:lnTo>
                                        <a:lnTo>
                                          <a:pt x="6376" y="5336"/>
                                        </a:lnTo>
                                        <a:lnTo>
                                          <a:pt x="6422" y="5304"/>
                                        </a:lnTo>
                                        <a:lnTo>
                                          <a:pt x="6468" y="5269"/>
                                        </a:lnTo>
                                        <a:lnTo>
                                          <a:pt x="6514" y="5234"/>
                                        </a:lnTo>
                                        <a:lnTo>
                                          <a:pt x="6557" y="5198"/>
                                        </a:lnTo>
                                        <a:lnTo>
                                          <a:pt x="6600" y="5161"/>
                                        </a:lnTo>
                                        <a:lnTo>
                                          <a:pt x="6644" y="5124"/>
                                        </a:lnTo>
                                        <a:lnTo>
                                          <a:pt x="6684" y="5086"/>
                                        </a:lnTo>
                                        <a:lnTo>
                                          <a:pt x="6725" y="5048"/>
                                        </a:lnTo>
                                        <a:lnTo>
                                          <a:pt x="6765" y="5008"/>
                                        </a:lnTo>
                                        <a:lnTo>
                                          <a:pt x="6803" y="4968"/>
                                        </a:lnTo>
                                        <a:lnTo>
                                          <a:pt x="6841" y="4928"/>
                                        </a:lnTo>
                                        <a:lnTo>
                                          <a:pt x="6879" y="4886"/>
                                        </a:lnTo>
                                        <a:lnTo>
                                          <a:pt x="6914" y="4843"/>
                                        </a:lnTo>
                                        <a:lnTo>
                                          <a:pt x="7039" y="5024"/>
                                        </a:lnTo>
                                        <a:close/>
                                        <a:moveTo>
                                          <a:pt x="5452" y="5962"/>
                                        </a:moveTo>
                                        <a:lnTo>
                                          <a:pt x="5391" y="5973"/>
                                        </a:lnTo>
                                        <a:lnTo>
                                          <a:pt x="5327" y="5983"/>
                                        </a:lnTo>
                                        <a:lnTo>
                                          <a:pt x="5264" y="5991"/>
                                        </a:lnTo>
                                        <a:lnTo>
                                          <a:pt x="5201" y="5998"/>
                                        </a:lnTo>
                                        <a:lnTo>
                                          <a:pt x="5136" y="6004"/>
                                        </a:lnTo>
                                        <a:lnTo>
                                          <a:pt x="5071" y="6007"/>
                                        </a:lnTo>
                                        <a:lnTo>
                                          <a:pt x="5006" y="6010"/>
                                        </a:lnTo>
                                        <a:lnTo>
                                          <a:pt x="4940" y="6010"/>
                                        </a:lnTo>
                                        <a:lnTo>
                                          <a:pt x="4873" y="6010"/>
                                        </a:lnTo>
                                        <a:lnTo>
                                          <a:pt x="4805" y="6007"/>
                                        </a:lnTo>
                                        <a:lnTo>
                                          <a:pt x="4739" y="6004"/>
                                        </a:lnTo>
                                        <a:lnTo>
                                          <a:pt x="4671" y="5998"/>
                                        </a:lnTo>
                                        <a:lnTo>
                                          <a:pt x="4601" y="5990"/>
                                        </a:lnTo>
                                        <a:lnTo>
                                          <a:pt x="4532" y="5981"/>
                                        </a:lnTo>
                                        <a:lnTo>
                                          <a:pt x="4463" y="5972"/>
                                        </a:lnTo>
                                        <a:lnTo>
                                          <a:pt x="4392" y="5959"/>
                                        </a:lnTo>
                                        <a:lnTo>
                                          <a:pt x="4322" y="5946"/>
                                        </a:lnTo>
                                        <a:lnTo>
                                          <a:pt x="4251" y="5929"/>
                                        </a:lnTo>
                                        <a:lnTo>
                                          <a:pt x="4180" y="5912"/>
                                        </a:lnTo>
                                        <a:lnTo>
                                          <a:pt x="4108" y="5892"/>
                                        </a:lnTo>
                                        <a:lnTo>
                                          <a:pt x="4036" y="5871"/>
                                        </a:lnTo>
                                        <a:lnTo>
                                          <a:pt x="3963" y="5848"/>
                                        </a:lnTo>
                                        <a:lnTo>
                                          <a:pt x="3890" y="5823"/>
                                        </a:lnTo>
                                        <a:lnTo>
                                          <a:pt x="3817" y="5796"/>
                                        </a:lnTo>
                                        <a:lnTo>
                                          <a:pt x="3743" y="5767"/>
                                        </a:lnTo>
                                        <a:lnTo>
                                          <a:pt x="3670" y="5737"/>
                                        </a:lnTo>
                                        <a:lnTo>
                                          <a:pt x="3595" y="5703"/>
                                        </a:lnTo>
                                        <a:lnTo>
                                          <a:pt x="3520" y="5668"/>
                                        </a:lnTo>
                                        <a:lnTo>
                                          <a:pt x="3445" y="5631"/>
                                        </a:lnTo>
                                        <a:lnTo>
                                          <a:pt x="3371" y="5593"/>
                                        </a:lnTo>
                                        <a:lnTo>
                                          <a:pt x="3295" y="5552"/>
                                        </a:lnTo>
                                        <a:lnTo>
                                          <a:pt x="3218" y="5509"/>
                                        </a:lnTo>
                                        <a:lnTo>
                                          <a:pt x="3163" y="5332"/>
                                        </a:lnTo>
                                        <a:lnTo>
                                          <a:pt x="3236" y="5374"/>
                                        </a:lnTo>
                                        <a:lnTo>
                                          <a:pt x="3310" y="5414"/>
                                        </a:lnTo>
                                        <a:lnTo>
                                          <a:pt x="3383" y="5452"/>
                                        </a:lnTo>
                                        <a:lnTo>
                                          <a:pt x="3456" y="5488"/>
                                        </a:lnTo>
                                        <a:lnTo>
                                          <a:pt x="3529" y="5521"/>
                                        </a:lnTo>
                                        <a:lnTo>
                                          <a:pt x="3601" y="5553"/>
                                        </a:lnTo>
                                        <a:lnTo>
                                          <a:pt x="3674" y="5583"/>
                                        </a:lnTo>
                                        <a:lnTo>
                                          <a:pt x="3745" y="5612"/>
                                        </a:lnTo>
                                        <a:lnTo>
                                          <a:pt x="3817" y="5638"/>
                                        </a:lnTo>
                                        <a:lnTo>
                                          <a:pt x="3888" y="5661"/>
                                        </a:lnTo>
                                        <a:lnTo>
                                          <a:pt x="3958" y="5685"/>
                                        </a:lnTo>
                                        <a:lnTo>
                                          <a:pt x="4029" y="5704"/>
                                        </a:lnTo>
                                        <a:lnTo>
                                          <a:pt x="4099" y="5724"/>
                                        </a:lnTo>
                                        <a:lnTo>
                                          <a:pt x="4168" y="5740"/>
                                        </a:lnTo>
                                        <a:lnTo>
                                          <a:pt x="4238" y="5756"/>
                                        </a:lnTo>
                                        <a:lnTo>
                                          <a:pt x="4307" y="5770"/>
                                        </a:lnTo>
                                        <a:lnTo>
                                          <a:pt x="4375" y="5781"/>
                                        </a:lnTo>
                                        <a:lnTo>
                                          <a:pt x="4444" y="5792"/>
                                        </a:lnTo>
                                        <a:lnTo>
                                          <a:pt x="4511" y="5800"/>
                                        </a:lnTo>
                                        <a:lnTo>
                                          <a:pt x="4578" y="5807"/>
                                        </a:lnTo>
                                        <a:lnTo>
                                          <a:pt x="4645" y="5812"/>
                                        </a:lnTo>
                                        <a:lnTo>
                                          <a:pt x="4711" y="5816"/>
                                        </a:lnTo>
                                        <a:lnTo>
                                          <a:pt x="4777" y="5818"/>
                                        </a:lnTo>
                                        <a:lnTo>
                                          <a:pt x="4843" y="5818"/>
                                        </a:lnTo>
                                        <a:lnTo>
                                          <a:pt x="4907" y="5818"/>
                                        </a:lnTo>
                                        <a:lnTo>
                                          <a:pt x="4971" y="5816"/>
                                        </a:lnTo>
                                        <a:lnTo>
                                          <a:pt x="5036" y="5812"/>
                                        </a:lnTo>
                                        <a:lnTo>
                                          <a:pt x="5099" y="5806"/>
                                        </a:lnTo>
                                        <a:lnTo>
                                          <a:pt x="5160" y="5800"/>
                                        </a:lnTo>
                                        <a:lnTo>
                                          <a:pt x="5222" y="5791"/>
                                        </a:lnTo>
                                        <a:lnTo>
                                          <a:pt x="5284" y="5782"/>
                                        </a:lnTo>
                                        <a:lnTo>
                                          <a:pt x="5345" y="5771"/>
                                        </a:lnTo>
                                        <a:lnTo>
                                          <a:pt x="5452" y="5962"/>
                                        </a:lnTo>
                                        <a:close/>
                                        <a:moveTo>
                                          <a:pt x="3218" y="5509"/>
                                        </a:moveTo>
                                        <a:lnTo>
                                          <a:pt x="3131" y="5456"/>
                                        </a:lnTo>
                                        <a:lnTo>
                                          <a:pt x="3042" y="5400"/>
                                        </a:lnTo>
                                        <a:lnTo>
                                          <a:pt x="2953" y="5342"/>
                                        </a:lnTo>
                                        <a:lnTo>
                                          <a:pt x="2864" y="5280"/>
                                        </a:lnTo>
                                        <a:lnTo>
                                          <a:pt x="2773" y="5216"/>
                                        </a:lnTo>
                                        <a:lnTo>
                                          <a:pt x="2683" y="5148"/>
                                        </a:lnTo>
                                        <a:lnTo>
                                          <a:pt x="2593" y="5077"/>
                                        </a:lnTo>
                                        <a:lnTo>
                                          <a:pt x="2502" y="5003"/>
                                        </a:lnTo>
                                        <a:lnTo>
                                          <a:pt x="2478" y="4848"/>
                                        </a:lnTo>
                                        <a:lnTo>
                                          <a:pt x="2564" y="4919"/>
                                        </a:lnTo>
                                        <a:lnTo>
                                          <a:pt x="2650" y="4986"/>
                                        </a:lnTo>
                                        <a:lnTo>
                                          <a:pt x="2736" y="5051"/>
                                        </a:lnTo>
                                        <a:lnTo>
                                          <a:pt x="2821" y="5113"/>
                                        </a:lnTo>
                                        <a:lnTo>
                                          <a:pt x="2907" y="5171"/>
                                        </a:lnTo>
                                        <a:lnTo>
                                          <a:pt x="2992" y="5228"/>
                                        </a:lnTo>
                                        <a:lnTo>
                                          <a:pt x="3077" y="5281"/>
                                        </a:lnTo>
                                        <a:lnTo>
                                          <a:pt x="3163" y="5332"/>
                                        </a:lnTo>
                                        <a:lnTo>
                                          <a:pt x="3218" y="5509"/>
                                        </a:lnTo>
                                        <a:close/>
                                        <a:moveTo>
                                          <a:pt x="2490" y="4925"/>
                                        </a:moveTo>
                                        <a:lnTo>
                                          <a:pt x="2502" y="5003"/>
                                        </a:lnTo>
                                        <a:lnTo>
                                          <a:pt x="2489" y="4991"/>
                                        </a:lnTo>
                                        <a:lnTo>
                                          <a:pt x="2475" y="4975"/>
                                        </a:lnTo>
                                        <a:lnTo>
                                          <a:pt x="2463" y="4959"/>
                                        </a:lnTo>
                                        <a:lnTo>
                                          <a:pt x="2452" y="4941"/>
                                        </a:lnTo>
                                        <a:lnTo>
                                          <a:pt x="2442" y="4923"/>
                                        </a:lnTo>
                                        <a:lnTo>
                                          <a:pt x="2433" y="4904"/>
                                        </a:lnTo>
                                        <a:lnTo>
                                          <a:pt x="2427" y="4887"/>
                                        </a:lnTo>
                                        <a:lnTo>
                                          <a:pt x="2423" y="4869"/>
                                        </a:lnTo>
                                        <a:lnTo>
                                          <a:pt x="2422" y="4862"/>
                                        </a:lnTo>
                                        <a:lnTo>
                                          <a:pt x="2422" y="4855"/>
                                        </a:lnTo>
                                        <a:lnTo>
                                          <a:pt x="2422" y="4848"/>
                                        </a:lnTo>
                                        <a:lnTo>
                                          <a:pt x="2423" y="4843"/>
                                        </a:lnTo>
                                        <a:lnTo>
                                          <a:pt x="2424" y="4840"/>
                                        </a:lnTo>
                                        <a:lnTo>
                                          <a:pt x="2427" y="4836"/>
                                        </a:lnTo>
                                        <a:lnTo>
                                          <a:pt x="2429" y="4834"/>
                                        </a:lnTo>
                                        <a:lnTo>
                                          <a:pt x="2433" y="4831"/>
                                        </a:lnTo>
                                        <a:lnTo>
                                          <a:pt x="2437" y="4830"/>
                                        </a:lnTo>
                                        <a:lnTo>
                                          <a:pt x="2442" y="4830"/>
                                        </a:lnTo>
                                        <a:lnTo>
                                          <a:pt x="2447" y="4831"/>
                                        </a:lnTo>
                                        <a:lnTo>
                                          <a:pt x="2452" y="4832"/>
                                        </a:lnTo>
                                        <a:lnTo>
                                          <a:pt x="2464" y="4839"/>
                                        </a:lnTo>
                                        <a:lnTo>
                                          <a:pt x="2478" y="4848"/>
                                        </a:lnTo>
                                        <a:lnTo>
                                          <a:pt x="2490" y="4925"/>
                                        </a:lnTo>
                                        <a:close/>
                                        <a:moveTo>
                                          <a:pt x="2511" y="5009"/>
                                        </a:moveTo>
                                        <a:lnTo>
                                          <a:pt x="2511" y="5009"/>
                                        </a:lnTo>
                                        <a:lnTo>
                                          <a:pt x="2469" y="4841"/>
                                        </a:lnTo>
                                        <a:lnTo>
                                          <a:pt x="2511" y="5009"/>
                                        </a:lnTo>
                                        <a:close/>
                                        <a:moveTo>
                                          <a:pt x="2490" y="4925"/>
                                        </a:moveTo>
                                        <a:lnTo>
                                          <a:pt x="2511" y="5009"/>
                                        </a:lnTo>
                                        <a:lnTo>
                                          <a:pt x="2497" y="4998"/>
                                        </a:lnTo>
                                        <a:lnTo>
                                          <a:pt x="2484" y="4985"/>
                                        </a:lnTo>
                                        <a:lnTo>
                                          <a:pt x="2470" y="4970"/>
                                        </a:lnTo>
                                        <a:lnTo>
                                          <a:pt x="2459" y="4952"/>
                                        </a:lnTo>
                                        <a:lnTo>
                                          <a:pt x="2448" y="4934"/>
                                        </a:lnTo>
                                        <a:lnTo>
                                          <a:pt x="2438" y="4915"/>
                                        </a:lnTo>
                                        <a:lnTo>
                                          <a:pt x="2431" y="4898"/>
                                        </a:lnTo>
                                        <a:lnTo>
                                          <a:pt x="2424" y="4879"/>
                                        </a:lnTo>
                                        <a:lnTo>
                                          <a:pt x="2422" y="4863"/>
                                        </a:lnTo>
                                        <a:lnTo>
                                          <a:pt x="2422" y="4851"/>
                                        </a:lnTo>
                                        <a:lnTo>
                                          <a:pt x="2422" y="4845"/>
                                        </a:lnTo>
                                        <a:lnTo>
                                          <a:pt x="2424" y="4841"/>
                                        </a:lnTo>
                                        <a:lnTo>
                                          <a:pt x="2426" y="4836"/>
                                        </a:lnTo>
                                        <a:lnTo>
                                          <a:pt x="2428" y="4834"/>
                                        </a:lnTo>
                                        <a:lnTo>
                                          <a:pt x="2432" y="4831"/>
                                        </a:lnTo>
                                        <a:lnTo>
                                          <a:pt x="2436" y="4830"/>
                                        </a:lnTo>
                                        <a:lnTo>
                                          <a:pt x="2440" y="4830"/>
                                        </a:lnTo>
                                        <a:lnTo>
                                          <a:pt x="2444" y="4830"/>
                                        </a:lnTo>
                                        <a:lnTo>
                                          <a:pt x="2450" y="4831"/>
                                        </a:lnTo>
                                        <a:lnTo>
                                          <a:pt x="2455" y="4834"/>
                                        </a:lnTo>
                                        <a:lnTo>
                                          <a:pt x="2462" y="4837"/>
                                        </a:lnTo>
                                        <a:lnTo>
                                          <a:pt x="2469" y="4841"/>
                                        </a:lnTo>
                                        <a:lnTo>
                                          <a:pt x="2490" y="4925"/>
                                        </a:lnTo>
                                        <a:close/>
                                        <a:moveTo>
                                          <a:pt x="2510" y="5008"/>
                                        </a:moveTo>
                                        <a:lnTo>
                                          <a:pt x="2410" y="4936"/>
                                        </a:lnTo>
                                        <a:lnTo>
                                          <a:pt x="2312" y="4863"/>
                                        </a:lnTo>
                                        <a:lnTo>
                                          <a:pt x="2217" y="4789"/>
                                        </a:lnTo>
                                        <a:lnTo>
                                          <a:pt x="2123" y="4716"/>
                                        </a:lnTo>
                                        <a:lnTo>
                                          <a:pt x="2031" y="4642"/>
                                        </a:lnTo>
                                        <a:lnTo>
                                          <a:pt x="1941" y="4568"/>
                                        </a:lnTo>
                                        <a:lnTo>
                                          <a:pt x="1853" y="4493"/>
                                        </a:lnTo>
                                        <a:lnTo>
                                          <a:pt x="1768" y="4419"/>
                                        </a:lnTo>
                                        <a:lnTo>
                                          <a:pt x="1749" y="4270"/>
                                        </a:lnTo>
                                        <a:lnTo>
                                          <a:pt x="1832" y="4343"/>
                                        </a:lnTo>
                                        <a:lnTo>
                                          <a:pt x="1919" y="4414"/>
                                        </a:lnTo>
                                        <a:lnTo>
                                          <a:pt x="2005" y="4487"/>
                                        </a:lnTo>
                                        <a:lnTo>
                                          <a:pt x="2095" y="4559"/>
                                        </a:lnTo>
                                        <a:lnTo>
                                          <a:pt x="2186" y="4631"/>
                                        </a:lnTo>
                                        <a:lnTo>
                                          <a:pt x="2278" y="4701"/>
                                        </a:lnTo>
                                        <a:lnTo>
                                          <a:pt x="2374" y="4772"/>
                                        </a:lnTo>
                                        <a:lnTo>
                                          <a:pt x="2470" y="4842"/>
                                        </a:lnTo>
                                        <a:lnTo>
                                          <a:pt x="2510" y="5008"/>
                                        </a:lnTo>
                                        <a:close/>
                                        <a:moveTo>
                                          <a:pt x="1768" y="4419"/>
                                        </a:moveTo>
                                        <a:lnTo>
                                          <a:pt x="1682" y="4344"/>
                                        </a:lnTo>
                                        <a:lnTo>
                                          <a:pt x="1599" y="4267"/>
                                        </a:lnTo>
                                        <a:lnTo>
                                          <a:pt x="1519" y="4192"/>
                                        </a:lnTo>
                                        <a:lnTo>
                                          <a:pt x="1440" y="4115"/>
                                        </a:lnTo>
                                        <a:lnTo>
                                          <a:pt x="1362" y="4038"/>
                                        </a:lnTo>
                                        <a:lnTo>
                                          <a:pt x="1288" y="3962"/>
                                        </a:lnTo>
                                        <a:lnTo>
                                          <a:pt x="1215" y="3885"/>
                                        </a:lnTo>
                                        <a:lnTo>
                                          <a:pt x="1143" y="3808"/>
                                        </a:lnTo>
                                        <a:lnTo>
                                          <a:pt x="1154" y="3689"/>
                                        </a:lnTo>
                                        <a:lnTo>
                                          <a:pt x="1222" y="3761"/>
                                        </a:lnTo>
                                        <a:lnTo>
                                          <a:pt x="1291" y="3834"/>
                                        </a:lnTo>
                                        <a:lnTo>
                                          <a:pt x="1362" y="3907"/>
                                        </a:lnTo>
                                        <a:lnTo>
                                          <a:pt x="1436" y="3980"/>
                                        </a:lnTo>
                                        <a:lnTo>
                                          <a:pt x="1512" y="4052"/>
                                        </a:lnTo>
                                        <a:lnTo>
                                          <a:pt x="1588" y="4125"/>
                                        </a:lnTo>
                                        <a:lnTo>
                                          <a:pt x="1667" y="4197"/>
                                        </a:lnTo>
                                        <a:lnTo>
                                          <a:pt x="1749" y="4270"/>
                                        </a:lnTo>
                                        <a:lnTo>
                                          <a:pt x="1768" y="4419"/>
                                        </a:lnTo>
                                        <a:close/>
                                        <a:moveTo>
                                          <a:pt x="1143" y="3808"/>
                                        </a:moveTo>
                                        <a:lnTo>
                                          <a:pt x="1051" y="3707"/>
                                        </a:lnTo>
                                        <a:lnTo>
                                          <a:pt x="965" y="3605"/>
                                        </a:lnTo>
                                        <a:lnTo>
                                          <a:pt x="881" y="3504"/>
                                        </a:lnTo>
                                        <a:lnTo>
                                          <a:pt x="800" y="3403"/>
                                        </a:lnTo>
                                        <a:lnTo>
                                          <a:pt x="724" y="3301"/>
                                        </a:lnTo>
                                        <a:lnTo>
                                          <a:pt x="651" y="3201"/>
                                        </a:lnTo>
                                        <a:lnTo>
                                          <a:pt x="581" y="3101"/>
                                        </a:lnTo>
                                        <a:lnTo>
                                          <a:pt x="517" y="3001"/>
                                        </a:lnTo>
                                        <a:lnTo>
                                          <a:pt x="455" y="2902"/>
                                        </a:lnTo>
                                        <a:lnTo>
                                          <a:pt x="397" y="2803"/>
                                        </a:lnTo>
                                        <a:lnTo>
                                          <a:pt x="343" y="2705"/>
                                        </a:lnTo>
                                        <a:lnTo>
                                          <a:pt x="292" y="2607"/>
                                        </a:lnTo>
                                        <a:lnTo>
                                          <a:pt x="246" y="2511"/>
                                        </a:lnTo>
                                        <a:lnTo>
                                          <a:pt x="203" y="2416"/>
                                        </a:lnTo>
                                        <a:lnTo>
                                          <a:pt x="165" y="2320"/>
                                        </a:lnTo>
                                        <a:lnTo>
                                          <a:pt x="130" y="2226"/>
                                        </a:lnTo>
                                        <a:lnTo>
                                          <a:pt x="100" y="2134"/>
                                        </a:lnTo>
                                        <a:lnTo>
                                          <a:pt x="73" y="2042"/>
                                        </a:lnTo>
                                        <a:lnTo>
                                          <a:pt x="51" y="1952"/>
                                        </a:lnTo>
                                        <a:lnTo>
                                          <a:pt x="32" y="1861"/>
                                        </a:lnTo>
                                        <a:lnTo>
                                          <a:pt x="17" y="1774"/>
                                        </a:lnTo>
                                        <a:lnTo>
                                          <a:pt x="7" y="1687"/>
                                        </a:lnTo>
                                        <a:lnTo>
                                          <a:pt x="1" y="1602"/>
                                        </a:lnTo>
                                        <a:lnTo>
                                          <a:pt x="0" y="1518"/>
                                        </a:lnTo>
                                        <a:lnTo>
                                          <a:pt x="3" y="1435"/>
                                        </a:lnTo>
                                        <a:lnTo>
                                          <a:pt x="9" y="1354"/>
                                        </a:lnTo>
                                        <a:lnTo>
                                          <a:pt x="20" y="1275"/>
                                        </a:lnTo>
                                        <a:lnTo>
                                          <a:pt x="35" y="1197"/>
                                        </a:lnTo>
                                        <a:lnTo>
                                          <a:pt x="54" y="1122"/>
                                        </a:lnTo>
                                        <a:lnTo>
                                          <a:pt x="79" y="1048"/>
                                        </a:lnTo>
                                        <a:lnTo>
                                          <a:pt x="106" y="976"/>
                                        </a:lnTo>
                                        <a:lnTo>
                                          <a:pt x="140" y="905"/>
                                        </a:lnTo>
                                        <a:lnTo>
                                          <a:pt x="271" y="1078"/>
                                        </a:lnTo>
                                        <a:lnTo>
                                          <a:pt x="240" y="1142"/>
                                        </a:lnTo>
                                        <a:lnTo>
                                          <a:pt x="214" y="1207"/>
                                        </a:lnTo>
                                        <a:lnTo>
                                          <a:pt x="193" y="1275"/>
                                        </a:lnTo>
                                        <a:lnTo>
                                          <a:pt x="174" y="1343"/>
                                        </a:lnTo>
                                        <a:lnTo>
                                          <a:pt x="161" y="1414"/>
                                        </a:lnTo>
                                        <a:lnTo>
                                          <a:pt x="150" y="1485"/>
                                        </a:lnTo>
                                        <a:lnTo>
                                          <a:pt x="144" y="1558"/>
                                        </a:lnTo>
                                        <a:lnTo>
                                          <a:pt x="141" y="1633"/>
                                        </a:lnTo>
                                        <a:lnTo>
                                          <a:pt x="142" y="1709"/>
                                        </a:lnTo>
                                        <a:lnTo>
                                          <a:pt x="147" y="1786"/>
                                        </a:lnTo>
                                        <a:lnTo>
                                          <a:pt x="156" y="1865"/>
                                        </a:lnTo>
                                        <a:lnTo>
                                          <a:pt x="168" y="1944"/>
                                        </a:lnTo>
                                        <a:lnTo>
                                          <a:pt x="184" y="2025"/>
                                        </a:lnTo>
                                        <a:lnTo>
                                          <a:pt x="204" y="2106"/>
                                        </a:lnTo>
                                        <a:lnTo>
                                          <a:pt x="228" y="2189"/>
                                        </a:lnTo>
                                        <a:lnTo>
                                          <a:pt x="254" y="2272"/>
                                        </a:lnTo>
                                        <a:lnTo>
                                          <a:pt x="285" y="2357"/>
                                        </a:lnTo>
                                        <a:lnTo>
                                          <a:pt x="319" y="2443"/>
                                        </a:lnTo>
                                        <a:lnTo>
                                          <a:pt x="356" y="2528"/>
                                        </a:lnTo>
                                        <a:lnTo>
                                          <a:pt x="397" y="2615"/>
                                        </a:lnTo>
                                        <a:lnTo>
                                          <a:pt x="442" y="2702"/>
                                        </a:lnTo>
                                        <a:lnTo>
                                          <a:pt x="490" y="2790"/>
                                        </a:lnTo>
                                        <a:lnTo>
                                          <a:pt x="542" y="2878"/>
                                        </a:lnTo>
                                        <a:lnTo>
                                          <a:pt x="596" y="2967"/>
                                        </a:lnTo>
                                        <a:lnTo>
                                          <a:pt x="654" y="3056"/>
                                        </a:lnTo>
                                        <a:lnTo>
                                          <a:pt x="716" y="3147"/>
                                        </a:lnTo>
                                        <a:lnTo>
                                          <a:pt x="782" y="3237"/>
                                        </a:lnTo>
                                        <a:lnTo>
                                          <a:pt x="850" y="3327"/>
                                        </a:lnTo>
                                        <a:lnTo>
                                          <a:pt x="922" y="3417"/>
                                        </a:lnTo>
                                        <a:lnTo>
                                          <a:pt x="996" y="3508"/>
                                        </a:lnTo>
                                        <a:lnTo>
                                          <a:pt x="1074" y="3598"/>
                                        </a:lnTo>
                                        <a:lnTo>
                                          <a:pt x="1154" y="3689"/>
                                        </a:lnTo>
                                        <a:lnTo>
                                          <a:pt x="1143" y="3808"/>
                                        </a:lnTo>
                                        <a:close/>
                                        <a:moveTo>
                                          <a:pt x="205" y="992"/>
                                        </a:moveTo>
                                        <a:lnTo>
                                          <a:pt x="140" y="905"/>
                                        </a:lnTo>
                                        <a:lnTo>
                                          <a:pt x="142" y="902"/>
                                        </a:lnTo>
                                        <a:lnTo>
                                          <a:pt x="146" y="899"/>
                                        </a:lnTo>
                                        <a:lnTo>
                                          <a:pt x="148" y="897"/>
                                        </a:lnTo>
                                        <a:lnTo>
                                          <a:pt x="153" y="895"/>
                                        </a:lnTo>
                                        <a:lnTo>
                                          <a:pt x="158" y="895"/>
                                        </a:lnTo>
                                        <a:lnTo>
                                          <a:pt x="163" y="897"/>
                                        </a:lnTo>
                                        <a:lnTo>
                                          <a:pt x="168" y="899"/>
                                        </a:lnTo>
                                        <a:lnTo>
                                          <a:pt x="174" y="902"/>
                                        </a:lnTo>
                                        <a:lnTo>
                                          <a:pt x="187" y="909"/>
                                        </a:lnTo>
                                        <a:lnTo>
                                          <a:pt x="199" y="920"/>
                                        </a:lnTo>
                                        <a:lnTo>
                                          <a:pt x="213" y="934"/>
                                        </a:lnTo>
                                        <a:lnTo>
                                          <a:pt x="226" y="951"/>
                                        </a:lnTo>
                                        <a:lnTo>
                                          <a:pt x="239" y="968"/>
                                        </a:lnTo>
                                        <a:lnTo>
                                          <a:pt x="250" y="987"/>
                                        </a:lnTo>
                                        <a:lnTo>
                                          <a:pt x="260" y="1005"/>
                                        </a:lnTo>
                                        <a:lnTo>
                                          <a:pt x="266" y="1024"/>
                                        </a:lnTo>
                                        <a:lnTo>
                                          <a:pt x="271" y="1040"/>
                                        </a:lnTo>
                                        <a:lnTo>
                                          <a:pt x="273" y="1055"/>
                                        </a:lnTo>
                                        <a:lnTo>
                                          <a:pt x="273" y="1062"/>
                                        </a:lnTo>
                                        <a:lnTo>
                                          <a:pt x="273" y="1069"/>
                                        </a:lnTo>
                                        <a:lnTo>
                                          <a:pt x="272" y="1074"/>
                                        </a:lnTo>
                                        <a:lnTo>
                                          <a:pt x="271" y="1078"/>
                                        </a:lnTo>
                                        <a:lnTo>
                                          <a:pt x="205" y="99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2">
                                      <a:lumMod val="50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1" name="Freeform 14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505" y="3895"/>
                                    <a:ext cx="107" cy="61"/>
                                  </a:xfrm>
                                  <a:custGeom>
                                    <a:avLst/>
                                    <a:gdLst>
                                      <a:gd name="T0" fmla="*/ 0 w 107"/>
                                      <a:gd name="T1" fmla="*/ 0 h 61"/>
                                      <a:gd name="T2" fmla="*/ 107 w 107"/>
                                      <a:gd name="T3" fmla="*/ 35 h 61"/>
                                      <a:gd name="T4" fmla="*/ 87 w 107"/>
                                      <a:gd name="T5" fmla="*/ 61 h 61"/>
                                      <a:gd name="T6" fmla="*/ 6 w 107"/>
                                      <a:gd name="T7" fmla="*/ 32 h 61"/>
                                      <a:gd name="T8" fmla="*/ 0 w 107"/>
                                      <a:gd name="T9" fmla="*/ 0 h 6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07" h="61">
                                        <a:moveTo>
                                          <a:pt x="0" y="0"/>
                                        </a:moveTo>
                                        <a:lnTo>
                                          <a:pt x="107" y="35"/>
                                        </a:lnTo>
                                        <a:lnTo>
                                          <a:pt x="87" y="61"/>
                                        </a:lnTo>
                                        <a:lnTo>
                                          <a:pt x="6" y="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2">
                                      <a:lumMod val="50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2" name="Freeform 1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506" y="3918"/>
                                    <a:ext cx="54" cy="123"/>
                                  </a:xfrm>
                                  <a:custGeom>
                                    <a:avLst/>
                                    <a:gdLst>
                                      <a:gd name="T0" fmla="*/ 30 w 54"/>
                                      <a:gd name="T1" fmla="*/ 30 h 123"/>
                                      <a:gd name="T2" fmla="*/ 54 w 54"/>
                                      <a:gd name="T3" fmla="*/ 0 h 123"/>
                                      <a:gd name="T4" fmla="*/ 18 w 54"/>
                                      <a:gd name="T5" fmla="*/ 123 h 123"/>
                                      <a:gd name="T6" fmla="*/ 0 w 54"/>
                                      <a:gd name="T7" fmla="*/ 66 h 123"/>
                                      <a:gd name="T8" fmla="*/ 30 w 54"/>
                                      <a:gd name="T9" fmla="*/ 30 h 12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4" h="123">
                                        <a:moveTo>
                                          <a:pt x="30" y="30"/>
                                        </a:moveTo>
                                        <a:lnTo>
                                          <a:pt x="54" y="0"/>
                                        </a:lnTo>
                                        <a:lnTo>
                                          <a:pt x="18" y="123"/>
                                        </a:lnTo>
                                        <a:lnTo>
                                          <a:pt x="0" y="66"/>
                                        </a:lnTo>
                                        <a:lnTo>
                                          <a:pt x="30" y="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2">
                                      <a:lumMod val="50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243" name="Freeform 145"/>
                            <wps:cNvSpPr>
                              <a:spLocks/>
                            </wps:cNvSpPr>
                            <wps:spPr bwMode="auto">
                              <a:xfrm>
                                <a:off x="6595" y="4359"/>
                                <a:ext cx="389" cy="897"/>
                              </a:xfrm>
                              <a:custGeom>
                                <a:avLst/>
                                <a:gdLst>
                                  <a:gd name="T0" fmla="*/ 257 w 389"/>
                                  <a:gd name="T1" fmla="*/ 52 h 897"/>
                                  <a:gd name="T2" fmla="*/ 37 w 389"/>
                                  <a:gd name="T3" fmla="*/ 286 h 897"/>
                                  <a:gd name="T4" fmla="*/ 134 w 389"/>
                                  <a:gd name="T5" fmla="*/ 791 h 897"/>
                                  <a:gd name="T6" fmla="*/ 166 w 389"/>
                                  <a:gd name="T7" fmla="*/ 839 h 897"/>
                                  <a:gd name="T8" fmla="*/ 119 w 389"/>
                                  <a:gd name="T9" fmla="*/ 337 h 897"/>
                                  <a:gd name="T10" fmla="*/ 389 w 389"/>
                                  <a:gd name="T11" fmla="*/ 26 h 897"/>
                                  <a:gd name="T12" fmla="*/ 257 w 389"/>
                                  <a:gd name="T13" fmla="*/ 52 h 89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389" h="897">
                                    <a:moveTo>
                                      <a:pt x="257" y="52"/>
                                    </a:moveTo>
                                    <a:cubicBezTo>
                                      <a:pt x="195" y="87"/>
                                      <a:pt x="118" y="115"/>
                                      <a:pt x="37" y="286"/>
                                    </a:cubicBezTo>
                                    <a:cubicBezTo>
                                      <a:pt x="0" y="409"/>
                                      <a:pt x="29" y="662"/>
                                      <a:pt x="134" y="791"/>
                                    </a:cubicBezTo>
                                    <a:cubicBezTo>
                                      <a:pt x="186" y="879"/>
                                      <a:pt x="156" y="897"/>
                                      <a:pt x="166" y="839"/>
                                    </a:cubicBezTo>
                                    <a:cubicBezTo>
                                      <a:pt x="44" y="488"/>
                                      <a:pt x="107" y="431"/>
                                      <a:pt x="119" y="337"/>
                                    </a:cubicBezTo>
                                    <a:cubicBezTo>
                                      <a:pt x="116" y="324"/>
                                      <a:pt x="211" y="115"/>
                                      <a:pt x="389" y="26"/>
                                    </a:cubicBezTo>
                                    <a:cubicBezTo>
                                      <a:pt x="355" y="0"/>
                                      <a:pt x="285" y="50"/>
                                      <a:pt x="257" y="5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2">
                                  <a:lumMod val="5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44" name="Rectangle 174"/>
                          <wps:cNvSpPr>
                            <a:spLocks noChangeArrowheads="1"/>
                          </wps:cNvSpPr>
                          <wps:spPr bwMode="auto">
                            <a:xfrm>
                              <a:off x="3649" y="8953"/>
                              <a:ext cx="2302" cy="12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tx2">
                                      <a:lumMod val="75000"/>
                                      <a:lumOff val="0"/>
                                    </a:scheme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Style w:val="InvitationTitleChar"/>
                                  </w:rPr>
                                  <w:id w:val="89988776"/>
                                  <w:placeholder>
                                    <w:docPart w:val="E43AE83244C54E74BAA9265DD43E7A7B"/>
                                  </w:placeholder>
                                  <w:temporary/>
                                  <w:showingPlcHdr/>
                                  <w:text w:multiLine="1"/>
                                </w:sdtPr>
                                <w:sdtEndPr>
                                  <w:rPr>
                                    <w:rStyle w:val="DefaultParagraphFont"/>
                                    <w:b/>
                                  </w:rPr>
                                </w:sdtEndPr>
                                <w:sdtContent>
                                  <w:p w:rsidR="0071734C" w:rsidRPr="00753247" w:rsidRDefault="0071734C" w:rsidP="00753247">
                                    <w:pPr>
                                      <w:pStyle w:val="InvitationTitle"/>
                                    </w:pPr>
                                    <w:r w:rsidRPr="00753247">
                                      <w:t>You’re Invited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137160" rIns="91440" bIns="45720" anchor="t" anchorCtr="0" upright="1">
                            <a:noAutofit/>
                          </wps:bodyPr>
                        </wps:wsp>
                        <wpg:grpSp>
                          <wpg:cNvPr id="245" name="Group 146"/>
                          <wpg:cNvGrpSpPr>
                            <a:grpSpLocks/>
                          </wpg:cNvGrpSpPr>
                          <wpg:grpSpPr bwMode="auto">
                            <a:xfrm rot="-1711078">
                              <a:off x="3946" y="9451"/>
                              <a:ext cx="2793" cy="732"/>
                              <a:chOff x="7635" y="4393"/>
                              <a:chExt cx="1478" cy="403"/>
                            </a:xfrm>
                          </wpg:grpSpPr>
                          <wps:wsp>
                            <wps:cNvPr id="246" name="Freeform 147"/>
                            <wps:cNvSpPr>
                              <a:spLocks/>
                            </wps:cNvSpPr>
                            <wps:spPr bwMode="auto">
                              <a:xfrm>
                                <a:off x="7635" y="4471"/>
                                <a:ext cx="323" cy="325"/>
                              </a:xfrm>
                              <a:custGeom>
                                <a:avLst/>
                                <a:gdLst>
                                  <a:gd name="T0" fmla="*/ 769 w 1615"/>
                                  <a:gd name="T1" fmla="*/ 493 h 1624"/>
                                  <a:gd name="T2" fmla="*/ 761 w 1615"/>
                                  <a:gd name="T3" fmla="*/ 472 h 1624"/>
                                  <a:gd name="T4" fmla="*/ 767 w 1615"/>
                                  <a:gd name="T5" fmla="*/ 411 h 1624"/>
                                  <a:gd name="T6" fmla="*/ 790 w 1615"/>
                                  <a:gd name="T7" fmla="*/ 279 h 1624"/>
                                  <a:gd name="T8" fmla="*/ 787 w 1615"/>
                                  <a:gd name="T9" fmla="*/ 230 h 1624"/>
                                  <a:gd name="T10" fmla="*/ 747 w 1615"/>
                                  <a:gd name="T11" fmla="*/ 136 h 1624"/>
                                  <a:gd name="T12" fmla="*/ 707 w 1615"/>
                                  <a:gd name="T13" fmla="*/ 73 h 1624"/>
                                  <a:gd name="T14" fmla="*/ 652 w 1615"/>
                                  <a:gd name="T15" fmla="*/ 25 h 1624"/>
                                  <a:gd name="T16" fmla="*/ 576 w 1615"/>
                                  <a:gd name="T17" fmla="*/ 2 h 1624"/>
                                  <a:gd name="T18" fmla="*/ 487 w 1615"/>
                                  <a:gd name="T19" fmla="*/ 5 h 1624"/>
                                  <a:gd name="T20" fmla="*/ 392 w 1615"/>
                                  <a:gd name="T21" fmla="*/ 32 h 1624"/>
                                  <a:gd name="T22" fmla="*/ 302 w 1615"/>
                                  <a:gd name="T23" fmla="*/ 75 h 1624"/>
                                  <a:gd name="T24" fmla="*/ 223 w 1615"/>
                                  <a:gd name="T25" fmla="*/ 126 h 1624"/>
                                  <a:gd name="T26" fmla="*/ 158 w 1615"/>
                                  <a:gd name="T27" fmla="*/ 195 h 1624"/>
                                  <a:gd name="T28" fmla="*/ 95 w 1615"/>
                                  <a:gd name="T29" fmla="*/ 292 h 1624"/>
                                  <a:gd name="T30" fmla="*/ 26 w 1615"/>
                                  <a:gd name="T31" fmla="*/ 441 h 1624"/>
                                  <a:gd name="T32" fmla="*/ 5 w 1615"/>
                                  <a:gd name="T33" fmla="*/ 519 h 1624"/>
                                  <a:gd name="T34" fmla="*/ 0 w 1615"/>
                                  <a:gd name="T35" fmla="*/ 578 h 1624"/>
                                  <a:gd name="T36" fmla="*/ 6 w 1615"/>
                                  <a:gd name="T37" fmla="*/ 639 h 1624"/>
                                  <a:gd name="T38" fmla="*/ 22 w 1615"/>
                                  <a:gd name="T39" fmla="*/ 725 h 1624"/>
                                  <a:gd name="T40" fmla="*/ 52 w 1615"/>
                                  <a:gd name="T41" fmla="*/ 797 h 1624"/>
                                  <a:gd name="T42" fmla="*/ 91 w 1615"/>
                                  <a:gd name="T43" fmla="*/ 848 h 1624"/>
                                  <a:gd name="T44" fmla="*/ 140 w 1615"/>
                                  <a:gd name="T45" fmla="*/ 881 h 1624"/>
                                  <a:gd name="T46" fmla="*/ 190 w 1615"/>
                                  <a:gd name="T47" fmla="*/ 901 h 1624"/>
                                  <a:gd name="T48" fmla="*/ 299 w 1615"/>
                                  <a:gd name="T49" fmla="*/ 918 h 1624"/>
                                  <a:gd name="T50" fmla="*/ 352 w 1615"/>
                                  <a:gd name="T51" fmla="*/ 939 h 1624"/>
                                  <a:gd name="T52" fmla="*/ 372 w 1615"/>
                                  <a:gd name="T53" fmla="*/ 1011 h 1624"/>
                                  <a:gd name="T54" fmla="*/ 387 w 1615"/>
                                  <a:gd name="T55" fmla="*/ 1104 h 1624"/>
                                  <a:gd name="T56" fmla="*/ 417 w 1615"/>
                                  <a:gd name="T57" fmla="*/ 1163 h 1624"/>
                                  <a:gd name="T58" fmla="*/ 456 w 1615"/>
                                  <a:gd name="T59" fmla="*/ 1195 h 1624"/>
                                  <a:gd name="T60" fmla="*/ 553 w 1615"/>
                                  <a:gd name="T61" fmla="*/ 1231 h 1624"/>
                                  <a:gd name="T62" fmla="*/ 667 w 1615"/>
                                  <a:gd name="T63" fmla="*/ 1246 h 1624"/>
                                  <a:gd name="T64" fmla="*/ 775 w 1615"/>
                                  <a:gd name="T65" fmla="*/ 1238 h 1624"/>
                                  <a:gd name="T66" fmla="*/ 834 w 1615"/>
                                  <a:gd name="T67" fmla="*/ 1231 h 1624"/>
                                  <a:gd name="T68" fmla="*/ 826 w 1615"/>
                                  <a:gd name="T69" fmla="*/ 1306 h 1624"/>
                                  <a:gd name="T70" fmla="*/ 852 w 1615"/>
                                  <a:gd name="T71" fmla="*/ 1403 h 1624"/>
                                  <a:gd name="T72" fmla="*/ 907 w 1615"/>
                                  <a:gd name="T73" fmla="*/ 1502 h 1624"/>
                                  <a:gd name="T74" fmla="*/ 988 w 1615"/>
                                  <a:gd name="T75" fmla="*/ 1581 h 1624"/>
                                  <a:gd name="T76" fmla="*/ 1098 w 1615"/>
                                  <a:gd name="T77" fmla="*/ 1622 h 1624"/>
                                  <a:gd name="T78" fmla="*/ 1232 w 1615"/>
                                  <a:gd name="T79" fmla="*/ 1603 h 1624"/>
                                  <a:gd name="T80" fmla="*/ 1390 w 1615"/>
                                  <a:gd name="T81" fmla="*/ 1506 h 1624"/>
                                  <a:gd name="T82" fmla="*/ 1548 w 1615"/>
                                  <a:gd name="T83" fmla="*/ 1335 h 1624"/>
                                  <a:gd name="T84" fmla="*/ 1608 w 1615"/>
                                  <a:gd name="T85" fmla="*/ 1216 h 1624"/>
                                  <a:gd name="T86" fmla="*/ 1610 w 1615"/>
                                  <a:gd name="T87" fmla="*/ 1117 h 1624"/>
                                  <a:gd name="T88" fmla="*/ 1572 w 1615"/>
                                  <a:gd name="T89" fmla="*/ 1037 h 1624"/>
                                  <a:gd name="T90" fmla="*/ 1504 w 1615"/>
                                  <a:gd name="T91" fmla="*/ 975 h 1624"/>
                                  <a:gd name="T92" fmla="*/ 1422 w 1615"/>
                                  <a:gd name="T93" fmla="*/ 930 h 1624"/>
                                  <a:gd name="T94" fmla="*/ 1339 w 1615"/>
                                  <a:gd name="T95" fmla="*/ 903 h 1624"/>
                                  <a:gd name="T96" fmla="*/ 1270 w 1615"/>
                                  <a:gd name="T97" fmla="*/ 892 h 1624"/>
                                  <a:gd name="T98" fmla="*/ 1237 w 1615"/>
                                  <a:gd name="T99" fmla="*/ 850 h 1624"/>
                                  <a:gd name="T100" fmla="*/ 1222 w 1615"/>
                                  <a:gd name="T101" fmla="*/ 707 h 1624"/>
                                  <a:gd name="T102" fmla="*/ 1176 w 1615"/>
                                  <a:gd name="T103" fmla="*/ 608 h 1624"/>
                                  <a:gd name="T104" fmla="*/ 1108 w 1615"/>
                                  <a:gd name="T105" fmla="*/ 546 h 1624"/>
                                  <a:gd name="T106" fmla="*/ 1028 w 1615"/>
                                  <a:gd name="T107" fmla="*/ 512 h 1624"/>
                                  <a:gd name="T108" fmla="*/ 925 w 1615"/>
                                  <a:gd name="T109" fmla="*/ 499 h 16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</a:cxnLst>
                                <a:rect l="0" t="0" r="r" b="b"/>
                                <a:pathLst>
                                  <a:path w="1615" h="1624">
                                    <a:moveTo>
                                      <a:pt x="783" y="500"/>
                                    </a:moveTo>
                                    <a:lnTo>
                                      <a:pt x="778" y="499"/>
                                    </a:lnTo>
                                    <a:lnTo>
                                      <a:pt x="773" y="496"/>
                                    </a:lnTo>
                                    <a:lnTo>
                                      <a:pt x="769" y="493"/>
                                    </a:lnTo>
                                    <a:lnTo>
                                      <a:pt x="766" y="489"/>
                                    </a:lnTo>
                                    <a:lnTo>
                                      <a:pt x="764" y="484"/>
                                    </a:lnTo>
                                    <a:lnTo>
                                      <a:pt x="762" y="478"/>
                                    </a:lnTo>
                                    <a:lnTo>
                                      <a:pt x="761" y="472"/>
                                    </a:lnTo>
                                    <a:lnTo>
                                      <a:pt x="761" y="464"/>
                                    </a:lnTo>
                                    <a:lnTo>
                                      <a:pt x="762" y="448"/>
                                    </a:lnTo>
                                    <a:lnTo>
                                      <a:pt x="763" y="430"/>
                                    </a:lnTo>
                                    <a:lnTo>
                                      <a:pt x="767" y="411"/>
                                    </a:lnTo>
                                    <a:lnTo>
                                      <a:pt x="772" y="390"/>
                                    </a:lnTo>
                                    <a:lnTo>
                                      <a:pt x="780" y="345"/>
                                    </a:lnTo>
                                    <a:lnTo>
                                      <a:pt x="788" y="301"/>
                                    </a:lnTo>
                                    <a:lnTo>
                                      <a:pt x="790" y="279"/>
                                    </a:lnTo>
                                    <a:lnTo>
                                      <a:pt x="790" y="259"/>
                                    </a:lnTo>
                                    <a:lnTo>
                                      <a:pt x="789" y="249"/>
                                    </a:lnTo>
                                    <a:lnTo>
                                      <a:pt x="788" y="239"/>
                                    </a:lnTo>
                                    <a:lnTo>
                                      <a:pt x="787" y="230"/>
                                    </a:lnTo>
                                    <a:lnTo>
                                      <a:pt x="783" y="222"/>
                                    </a:lnTo>
                                    <a:lnTo>
                                      <a:pt x="770" y="187"/>
                                    </a:lnTo>
                                    <a:lnTo>
                                      <a:pt x="756" y="154"/>
                                    </a:lnTo>
                                    <a:lnTo>
                                      <a:pt x="747" y="136"/>
                                    </a:lnTo>
                                    <a:lnTo>
                                      <a:pt x="738" y="120"/>
                                    </a:lnTo>
                                    <a:lnTo>
                                      <a:pt x="728" y="103"/>
                                    </a:lnTo>
                                    <a:lnTo>
                                      <a:pt x="719" y="88"/>
                                    </a:lnTo>
                                    <a:lnTo>
                                      <a:pt x="707" y="73"/>
                                    </a:lnTo>
                                    <a:lnTo>
                                      <a:pt x="695" y="60"/>
                                    </a:lnTo>
                                    <a:lnTo>
                                      <a:pt x="681" y="46"/>
                                    </a:lnTo>
                                    <a:lnTo>
                                      <a:pt x="668" y="35"/>
                                    </a:lnTo>
                                    <a:lnTo>
                                      <a:pt x="652" y="25"/>
                                    </a:lnTo>
                                    <a:lnTo>
                                      <a:pt x="634" y="16"/>
                                    </a:lnTo>
                                    <a:lnTo>
                                      <a:pt x="617" y="9"/>
                                    </a:lnTo>
                                    <a:lnTo>
                                      <a:pt x="597" y="4"/>
                                    </a:lnTo>
                                    <a:lnTo>
                                      <a:pt x="576" y="2"/>
                                    </a:lnTo>
                                    <a:lnTo>
                                      <a:pt x="555" y="0"/>
                                    </a:lnTo>
                                    <a:lnTo>
                                      <a:pt x="533" y="0"/>
                                    </a:lnTo>
                                    <a:lnTo>
                                      <a:pt x="511" y="3"/>
                                    </a:lnTo>
                                    <a:lnTo>
                                      <a:pt x="487" y="5"/>
                                    </a:lnTo>
                                    <a:lnTo>
                                      <a:pt x="464" y="10"/>
                                    </a:lnTo>
                                    <a:lnTo>
                                      <a:pt x="440" y="16"/>
                                    </a:lnTo>
                                    <a:lnTo>
                                      <a:pt x="415" y="24"/>
                                    </a:lnTo>
                                    <a:lnTo>
                                      <a:pt x="392" y="32"/>
                                    </a:lnTo>
                                    <a:lnTo>
                                      <a:pt x="368" y="41"/>
                                    </a:lnTo>
                                    <a:lnTo>
                                      <a:pt x="346" y="52"/>
                                    </a:lnTo>
                                    <a:lnTo>
                                      <a:pt x="323" y="63"/>
                                    </a:lnTo>
                                    <a:lnTo>
                                      <a:pt x="302" y="75"/>
                                    </a:lnTo>
                                    <a:lnTo>
                                      <a:pt x="281" y="87"/>
                                    </a:lnTo>
                                    <a:lnTo>
                                      <a:pt x="260" y="99"/>
                                    </a:lnTo>
                                    <a:lnTo>
                                      <a:pt x="241" y="113"/>
                                    </a:lnTo>
                                    <a:lnTo>
                                      <a:pt x="223" y="126"/>
                                    </a:lnTo>
                                    <a:lnTo>
                                      <a:pt x="205" y="143"/>
                                    </a:lnTo>
                                    <a:lnTo>
                                      <a:pt x="189" y="159"/>
                                    </a:lnTo>
                                    <a:lnTo>
                                      <a:pt x="174" y="176"/>
                                    </a:lnTo>
                                    <a:lnTo>
                                      <a:pt x="158" y="195"/>
                                    </a:lnTo>
                                    <a:lnTo>
                                      <a:pt x="145" y="213"/>
                                    </a:lnTo>
                                    <a:lnTo>
                                      <a:pt x="131" y="233"/>
                                    </a:lnTo>
                                    <a:lnTo>
                                      <a:pt x="119" y="251"/>
                                    </a:lnTo>
                                    <a:lnTo>
                                      <a:pt x="95" y="292"/>
                                    </a:lnTo>
                                    <a:lnTo>
                                      <a:pt x="74" y="332"/>
                                    </a:lnTo>
                                    <a:lnTo>
                                      <a:pt x="56" y="371"/>
                                    </a:lnTo>
                                    <a:lnTo>
                                      <a:pt x="39" y="407"/>
                                    </a:lnTo>
                                    <a:lnTo>
                                      <a:pt x="26" y="441"/>
                                    </a:lnTo>
                                    <a:lnTo>
                                      <a:pt x="16" y="473"/>
                                    </a:lnTo>
                                    <a:lnTo>
                                      <a:pt x="11" y="489"/>
                                    </a:lnTo>
                                    <a:lnTo>
                                      <a:pt x="7" y="504"/>
                                    </a:lnTo>
                                    <a:lnTo>
                                      <a:pt x="5" y="519"/>
                                    </a:lnTo>
                                    <a:lnTo>
                                      <a:pt x="2" y="533"/>
                                    </a:lnTo>
                                    <a:lnTo>
                                      <a:pt x="1" y="548"/>
                                    </a:lnTo>
                                    <a:lnTo>
                                      <a:pt x="0" y="563"/>
                                    </a:lnTo>
                                    <a:lnTo>
                                      <a:pt x="0" y="578"/>
                                    </a:lnTo>
                                    <a:lnTo>
                                      <a:pt x="0" y="593"/>
                                    </a:lnTo>
                                    <a:lnTo>
                                      <a:pt x="1" y="608"/>
                                    </a:lnTo>
                                    <a:lnTo>
                                      <a:pt x="4" y="624"/>
                                    </a:lnTo>
                                    <a:lnTo>
                                      <a:pt x="6" y="639"/>
                                    </a:lnTo>
                                    <a:lnTo>
                                      <a:pt x="9" y="655"/>
                                    </a:lnTo>
                                    <a:lnTo>
                                      <a:pt x="12" y="681"/>
                                    </a:lnTo>
                                    <a:lnTo>
                                      <a:pt x="17" y="703"/>
                                    </a:lnTo>
                                    <a:lnTo>
                                      <a:pt x="22" y="725"/>
                                    </a:lnTo>
                                    <a:lnTo>
                                      <a:pt x="28" y="745"/>
                                    </a:lnTo>
                                    <a:lnTo>
                                      <a:pt x="36" y="763"/>
                                    </a:lnTo>
                                    <a:lnTo>
                                      <a:pt x="43" y="781"/>
                                    </a:lnTo>
                                    <a:lnTo>
                                      <a:pt x="52" y="797"/>
                                    </a:lnTo>
                                    <a:lnTo>
                                      <a:pt x="60" y="812"/>
                                    </a:lnTo>
                                    <a:lnTo>
                                      <a:pt x="70" y="824"/>
                                    </a:lnTo>
                                    <a:lnTo>
                                      <a:pt x="82" y="836"/>
                                    </a:lnTo>
                                    <a:lnTo>
                                      <a:pt x="91" y="848"/>
                                    </a:lnTo>
                                    <a:lnTo>
                                      <a:pt x="104" y="857"/>
                                    </a:lnTo>
                                    <a:lnTo>
                                      <a:pt x="115" y="866"/>
                                    </a:lnTo>
                                    <a:lnTo>
                                      <a:pt x="127" y="874"/>
                                    </a:lnTo>
                                    <a:lnTo>
                                      <a:pt x="140" y="881"/>
                                    </a:lnTo>
                                    <a:lnTo>
                                      <a:pt x="152" y="887"/>
                                    </a:lnTo>
                                    <a:lnTo>
                                      <a:pt x="164" y="892"/>
                                    </a:lnTo>
                                    <a:lnTo>
                                      <a:pt x="177" y="897"/>
                                    </a:lnTo>
                                    <a:lnTo>
                                      <a:pt x="190" y="901"/>
                                    </a:lnTo>
                                    <a:lnTo>
                                      <a:pt x="203" y="904"/>
                                    </a:lnTo>
                                    <a:lnTo>
                                      <a:pt x="229" y="911"/>
                                    </a:lnTo>
                                    <a:lnTo>
                                      <a:pt x="253" y="914"/>
                                    </a:lnTo>
                                    <a:lnTo>
                                      <a:pt x="299" y="918"/>
                                    </a:lnTo>
                                    <a:lnTo>
                                      <a:pt x="339" y="922"/>
                                    </a:lnTo>
                                    <a:lnTo>
                                      <a:pt x="344" y="927"/>
                                    </a:lnTo>
                                    <a:lnTo>
                                      <a:pt x="349" y="933"/>
                                    </a:lnTo>
                                    <a:lnTo>
                                      <a:pt x="352" y="939"/>
                                    </a:lnTo>
                                    <a:lnTo>
                                      <a:pt x="356" y="945"/>
                                    </a:lnTo>
                                    <a:lnTo>
                                      <a:pt x="362" y="960"/>
                                    </a:lnTo>
                                    <a:lnTo>
                                      <a:pt x="366" y="976"/>
                                    </a:lnTo>
                                    <a:lnTo>
                                      <a:pt x="372" y="1011"/>
                                    </a:lnTo>
                                    <a:lnTo>
                                      <a:pt x="377" y="1048"/>
                                    </a:lnTo>
                                    <a:lnTo>
                                      <a:pt x="380" y="1067"/>
                                    </a:lnTo>
                                    <a:lnTo>
                                      <a:pt x="382" y="1085"/>
                                    </a:lnTo>
                                    <a:lnTo>
                                      <a:pt x="387" y="1104"/>
                                    </a:lnTo>
                                    <a:lnTo>
                                      <a:pt x="393" y="1122"/>
                                    </a:lnTo>
                                    <a:lnTo>
                                      <a:pt x="401" y="1138"/>
                                    </a:lnTo>
                                    <a:lnTo>
                                      <a:pt x="411" y="1156"/>
                                    </a:lnTo>
                                    <a:lnTo>
                                      <a:pt x="417" y="1163"/>
                                    </a:lnTo>
                                    <a:lnTo>
                                      <a:pt x="423" y="1170"/>
                                    </a:lnTo>
                                    <a:lnTo>
                                      <a:pt x="430" y="1177"/>
                                    </a:lnTo>
                                    <a:lnTo>
                                      <a:pt x="438" y="1183"/>
                                    </a:lnTo>
                                    <a:lnTo>
                                      <a:pt x="456" y="1195"/>
                                    </a:lnTo>
                                    <a:lnTo>
                                      <a:pt x="477" y="1206"/>
                                    </a:lnTo>
                                    <a:lnTo>
                                      <a:pt x="501" y="1216"/>
                                    </a:lnTo>
                                    <a:lnTo>
                                      <a:pt x="526" y="1224"/>
                                    </a:lnTo>
                                    <a:lnTo>
                                      <a:pt x="553" y="1231"/>
                                    </a:lnTo>
                                    <a:lnTo>
                                      <a:pt x="580" y="1237"/>
                                    </a:lnTo>
                                    <a:lnTo>
                                      <a:pt x="608" y="1241"/>
                                    </a:lnTo>
                                    <a:lnTo>
                                      <a:pt x="638" y="1245"/>
                                    </a:lnTo>
                                    <a:lnTo>
                                      <a:pt x="667" y="1246"/>
                                    </a:lnTo>
                                    <a:lnTo>
                                      <a:pt x="695" y="1246"/>
                                    </a:lnTo>
                                    <a:lnTo>
                                      <a:pt x="723" y="1245"/>
                                    </a:lnTo>
                                    <a:lnTo>
                                      <a:pt x="749" y="1242"/>
                                    </a:lnTo>
                                    <a:lnTo>
                                      <a:pt x="775" y="1238"/>
                                    </a:lnTo>
                                    <a:lnTo>
                                      <a:pt x="799" y="1233"/>
                                    </a:lnTo>
                                    <a:lnTo>
                                      <a:pt x="821" y="1226"/>
                                    </a:lnTo>
                                    <a:lnTo>
                                      <a:pt x="840" y="1219"/>
                                    </a:lnTo>
                                    <a:lnTo>
                                      <a:pt x="834" y="1231"/>
                                    </a:lnTo>
                                    <a:lnTo>
                                      <a:pt x="829" y="1247"/>
                                    </a:lnTo>
                                    <a:lnTo>
                                      <a:pt x="826" y="1264"/>
                                    </a:lnTo>
                                    <a:lnTo>
                                      <a:pt x="825" y="1285"/>
                                    </a:lnTo>
                                    <a:lnTo>
                                      <a:pt x="826" y="1306"/>
                                    </a:lnTo>
                                    <a:lnTo>
                                      <a:pt x="830" y="1330"/>
                                    </a:lnTo>
                                    <a:lnTo>
                                      <a:pt x="835" y="1353"/>
                                    </a:lnTo>
                                    <a:lnTo>
                                      <a:pt x="842" y="1378"/>
                                    </a:lnTo>
                                    <a:lnTo>
                                      <a:pt x="852" y="1403"/>
                                    </a:lnTo>
                                    <a:lnTo>
                                      <a:pt x="862" y="1429"/>
                                    </a:lnTo>
                                    <a:lnTo>
                                      <a:pt x="876" y="1454"/>
                                    </a:lnTo>
                                    <a:lnTo>
                                      <a:pt x="889" y="1478"/>
                                    </a:lnTo>
                                    <a:lnTo>
                                      <a:pt x="907" y="1502"/>
                                    </a:lnTo>
                                    <a:lnTo>
                                      <a:pt x="924" y="1524"/>
                                    </a:lnTo>
                                    <a:lnTo>
                                      <a:pt x="944" y="1545"/>
                                    </a:lnTo>
                                    <a:lnTo>
                                      <a:pt x="966" y="1565"/>
                                    </a:lnTo>
                                    <a:lnTo>
                                      <a:pt x="988" y="1581"/>
                                    </a:lnTo>
                                    <a:lnTo>
                                      <a:pt x="1014" y="1596"/>
                                    </a:lnTo>
                                    <a:lnTo>
                                      <a:pt x="1040" y="1608"/>
                                    </a:lnTo>
                                    <a:lnTo>
                                      <a:pt x="1069" y="1617"/>
                                    </a:lnTo>
                                    <a:lnTo>
                                      <a:pt x="1098" y="1622"/>
                                    </a:lnTo>
                                    <a:lnTo>
                                      <a:pt x="1129" y="1624"/>
                                    </a:lnTo>
                                    <a:lnTo>
                                      <a:pt x="1163" y="1622"/>
                                    </a:lnTo>
                                    <a:lnTo>
                                      <a:pt x="1196" y="1614"/>
                                    </a:lnTo>
                                    <a:lnTo>
                                      <a:pt x="1232" y="1603"/>
                                    </a:lnTo>
                                    <a:lnTo>
                                      <a:pt x="1270" y="1587"/>
                                    </a:lnTo>
                                    <a:lnTo>
                                      <a:pt x="1309" y="1566"/>
                                    </a:lnTo>
                                    <a:lnTo>
                                      <a:pt x="1349" y="1539"/>
                                    </a:lnTo>
                                    <a:lnTo>
                                      <a:pt x="1390" y="1506"/>
                                    </a:lnTo>
                                    <a:lnTo>
                                      <a:pt x="1433" y="1466"/>
                                    </a:lnTo>
                                    <a:lnTo>
                                      <a:pt x="1478" y="1420"/>
                                    </a:lnTo>
                                    <a:lnTo>
                                      <a:pt x="1524" y="1367"/>
                                    </a:lnTo>
                                    <a:lnTo>
                                      <a:pt x="1548" y="1335"/>
                                    </a:lnTo>
                                    <a:lnTo>
                                      <a:pt x="1570" y="1303"/>
                                    </a:lnTo>
                                    <a:lnTo>
                                      <a:pt x="1586" y="1273"/>
                                    </a:lnTo>
                                    <a:lnTo>
                                      <a:pt x="1599" y="1243"/>
                                    </a:lnTo>
                                    <a:lnTo>
                                      <a:pt x="1608" y="1216"/>
                                    </a:lnTo>
                                    <a:lnTo>
                                      <a:pt x="1613" y="1190"/>
                                    </a:lnTo>
                                    <a:lnTo>
                                      <a:pt x="1615" y="1164"/>
                                    </a:lnTo>
                                    <a:lnTo>
                                      <a:pt x="1614" y="1141"/>
                                    </a:lnTo>
                                    <a:lnTo>
                                      <a:pt x="1610" y="1117"/>
                                    </a:lnTo>
                                    <a:lnTo>
                                      <a:pt x="1604" y="1095"/>
                                    </a:lnTo>
                                    <a:lnTo>
                                      <a:pt x="1596" y="1075"/>
                                    </a:lnTo>
                                    <a:lnTo>
                                      <a:pt x="1584" y="1055"/>
                                    </a:lnTo>
                                    <a:lnTo>
                                      <a:pt x="1572" y="1037"/>
                                    </a:lnTo>
                                    <a:lnTo>
                                      <a:pt x="1557" y="1020"/>
                                    </a:lnTo>
                                    <a:lnTo>
                                      <a:pt x="1541" y="1003"/>
                                    </a:lnTo>
                                    <a:lnTo>
                                      <a:pt x="1524" y="989"/>
                                    </a:lnTo>
                                    <a:lnTo>
                                      <a:pt x="1504" y="975"/>
                                    </a:lnTo>
                                    <a:lnTo>
                                      <a:pt x="1484" y="963"/>
                                    </a:lnTo>
                                    <a:lnTo>
                                      <a:pt x="1464" y="950"/>
                                    </a:lnTo>
                                    <a:lnTo>
                                      <a:pt x="1443" y="940"/>
                                    </a:lnTo>
                                    <a:lnTo>
                                      <a:pt x="1422" y="930"/>
                                    </a:lnTo>
                                    <a:lnTo>
                                      <a:pt x="1401" y="922"/>
                                    </a:lnTo>
                                    <a:lnTo>
                                      <a:pt x="1380" y="916"/>
                                    </a:lnTo>
                                    <a:lnTo>
                                      <a:pt x="1359" y="908"/>
                                    </a:lnTo>
                                    <a:lnTo>
                                      <a:pt x="1339" y="903"/>
                                    </a:lnTo>
                                    <a:lnTo>
                                      <a:pt x="1320" y="900"/>
                                    </a:lnTo>
                                    <a:lnTo>
                                      <a:pt x="1302" y="896"/>
                                    </a:lnTo>
                                    <a:lnTo>
                                      <a:pt x="1285" y="893"/>
                                    </a:lnTo>
                                    <a:lnTo>
                                      <a:pt x="1270" y="892"/>
                                    </a:lnTo>
                                    <a:lnTo>
                                      <a:pt x="1255" y="892"/>
                                    </a:lnTo>
                                    <a:lnTo>
                                      <a:pt x="1244" y="893"/>
                                    </a:lnTo>
                                    <a:lnTo>
                                      <a:pt x="1234" y="895"/>
                                    </a:lnTo>
                                    <a:lnTo>
                                      <a:pt x="1237" y="850"/>
                                    </a:lnTo>
                                    <a:lnTo>
                                      <a:pt x="1237" y="810"/>
                                    </a:lnTo>
                                    <a:lnTo>
                                      <a:pt x="1234" y="772"/>
                                    </a:lnTo>
                                    <a:lnTo>
                                      <a:pt x="1229" y="738"/>
                                    </a:lnTo>
                                    <a:lnTo>
                                      <a:pt x="1222" y="707"/>
                                    </a:lnTo>
                                    <a:lnTo>
                                      <a:pt x="1213" y="678"/>
                                    </a:lnTo>
                                    <a:lnTo>
                                      <a:pt x="1202" y="652"/>
                                    </a:lnTo>
                                    <a:lnTo>
                                      <a:pt x="1190" y="629"/>
                                    </a:lnTo>
                                    <a:lnTo>
                                      <a:pt x="1176" y="608"/>
                                    </a:lnTo>
                                    <a:lnTo>
                                      <a:pt x="1161" y="589"/>
                                    </a:lnTo>
                                    <a:lnTo>
                                      <a:pt x="1144" y="573"/>
                                    </a:lnTo>
                                    <a:lnTo>
                                      <a:pt x="1127" y="558"/>
                                    </a:lnTo>
                                    <a:lnTo>
                                      <a:pt x="1108" y="546"/>
                                    </a:lnTo>
                                    <a:lnTo>
                                      <a:pt x="1088" y="535"/>
                                    </a:lnTo>
                                    <a:lnTo>
                                      <a:pt x="1069" y="526"/>
                                    </a:lnTo>
                                    <a:lnTo>
                                      <a:pt x="1049" y="519"/>
                                    </a:lnTo>
                                    <a:lnTo>
                                      <a:pt x="1028" y="512"/>
                                    </a:lnTo>
                                    <a:lnTo>
                                      <a:pt x="1007" y="507"/>
                                    </a:lnTo>
                                    <a:lnTo>
                                      <a:pt x="986" y="504"/>
                                    </a:lnTo>
                                    <a:lnTo>
                                      <a:pt x="966" y="501"/>
                                    </a:lnTo>
                                    <a:lnTo>
                                      <a:pt x="925" y="499"/>
                                    </a:lnTo>
                                    <a:lnTo>
                                      <a:pt x="887" y="498"/>
                                    </a:lnTo>
                                    <a:lnTo>
                                      <a:pt x="822" y="500"/>
                                    </a:lnTo>
                                    <a:lnTo>
                                      <a:pt x="783" y="5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2">
                                  <a:lumMod val="5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7" name="Freeform 148"/>
                            <wps:cNvSpPr>
                              <a:spLocks/>
                            </wps:cNvSpPr>
                            <wps:spPr bwMode="auto">
                              <a:xfrm>
                                <a:off x="7662" y="4502"/>
                                <a:ext cx="116" cy="128"/>
                              </a:xfrm>
                              <a:custGeom>
                                <a:avLst/>
                                <a:gdLst>
                                  <a:gd name="T0" fmla="*/ 159 w 578"/>
                                  <a:gd name="T1" fmla="*/ 637 h 639"/>
                                  <a:gd name="T2" fmla="*/ 210 w 578"/>
                                  <a:gd name="T3" fmla="*/ 629 h 639"/>
                                  <a:gd name="T4" fmla="*/ 253 w 578"/>
                                  <a:gd name="T5" fmla="*/ 614 h 639"/>
                                  <a:gd name="T6" fmla="*/ 281 w 578"/>
                                  <a:gd name="T7" fmla="*/ 602 h 639"/>
                                  <a:gd name="T8" fmla="*/ 308 w 578"/>
                                  <a:gd name="T9" fmla="*/ 585 h 639"/>
                                  <a:gd name="T10" fmla="*/ 335 w 578"/>
                                  <a:gd name="T11" fmla="*/ 567 h 639"/>
                                  <a:gd name="T12" fmla="*/ 364 w 578"/>
                                  <a:gd name="T13" fmla="*/ 545 h 639"/>
                                  <a:gd name="T14" fmla="*/ 392 w 578"/>
                                  <a:gd name="T15" fmla="*/ 517 h 639"/>
                                  <a:gd name="T16" fmla="*/ 436 w 578"/>
                                  <a:gd name="T17" fmla="*/ 469 h 639"/>
                                  <a:gd name="T18" fmla="*/ 490 w 578"/>
                                  <a:gd name="T19" fmla="*/ 399 h 639"/>
                                  <a:gd name="T20" fmla="*/ 536 w 578"/>
                                  <a:gd name="T21" fmla="*/ 332 h 639"/>
                                  <a:gd name="T22" fmla="*/ 558 w 578"/>
                                  <a:gd name="T23" fmla="*/ 290 h 639"/>
                                  <a:gd name="T24" fmla="*/ 568 w 578"/>
                                  <a:gd name="T25" fmla="*/ 266 h 639"/>
                                  <a:gd name="T26" fmla="*/ 577 w 578"/>
                                  <a:gd name="T27" fmla="*/ 234 h 639"/>
                                  <a:gd name="T28" fmla="*/ 578 w 578"/>
                                  <a:gd name="T29" fmla="*/ 197 h 639"/>
                                  <a:gd name="T30" fmla="*/ 574 w 578"/>
                                  <a:gd name="T31" fmla="*/ 162 h 639"/>
                                  <a:gd name="T32" fmla="*/ 568 w 578"/>
                                  <a:gd name="T33" fmla="*/ 128 h 639"/>
                                  <a:gd name="T34" fmla="*/ 562 w 578"/>
                                  <a:gd name="T35" fmla="*/ 97 h 639"/>
                                  <a:gd name="T36" fmla="*/ 549 w 578"/>
                                  <a:gd name="T37" fmla="*/ 70 h 639"/>
                                  <a:gd name="T38" fmla="*/ 535 w 578"/>
                                  <a:gd name="T39" fmla="*/ 52 h 639"/>
                                  <a:gd name="T40" fmla="*/ 522 w 578"/>
                                  <a:gd name="T41" fmla="*/ 42 h 639"/>
                                  <a:gd name="T42" fmla="*/ 497 w 578"/>
                                  <a:gd name="T43" fmla="*/ 28 h 639"/>
                                  <a:gd name="T44" fmla="*/ 462 w 578"/>
                                  <a:gd name="T45" fmla="*/ 10 h 639"/>
                                  <a:gd name="T46" fmla="*/ 431 w 578"/>
                                  <a:gd name="T47" fmla="*/ 2 h 639"/>
                                  <a:gd name="T48" fmla="*/ 407 w 578"/>
                                  <a:gd name="T49" fmla="*/ 0 h 639"/>
                                  <a:gd name="T50" fmla="*/ 381 w 578"/>
                                  <a:gd name="T51" fmla="*/ 2 h 639"/>
                                  <a:gd name="T52" fmla="*/ 353 w 578"/>
                                  <a:gd name="T53" fmla="*/ 7 h 639"/>
                                  <a:gd name="T54" fmla="*/ 304 w 578"/>
                                  <a:gd name="T55" fmla="*/ 24 h 639"/>
                                  <a:gd name="T56" fmla="*/ 243 w 578"/>
                                  <a:gd name="T57" fmla="*/ 52 h 639"/>
                                  <a:gd name="T58" fmla="*/ 184 w 578"/>
                                  <a:gd name="T59" fmla="*/ 87 h 639"/>
                                  <a:gd name="T60" fmla="*/ 131 w 578"/>
                                  <a:gd name="T61" fmla="*/ 128 h 639"/>
                                  <a:gd name="T62" fmla="*/ 95 w 578"/>
                                  <a:gd name="T63" fmla="*/ 161 h 639"/>
                                  <a:gd name="T64" fmla="*/ 74 w 578"/>
                                  <a:gd name="T65" fmla="*/ 187 h 639"/>
                                  <a:gd name="T66" fmla="*/ 56 w 578"/>
                                  <a:gd name="T67" fmla="*/ 213 h 639"/>
                                  <a:gd name="T68" fmla="*/ 40 w 578"/>
                                  <a:gd name="T69" fmla="*/ 242 h 639"/>
                                  <a:gd name="T70" fmla="*/ 26 w 578"/>
                                  <a:gd name="T71" fmla="*/ 270 h 639"/>
                                  <a:gd name="T72" fmla="*/ 15 w 578"/>
                                  <a:gd name="T73" fmla="*/ 301 h 639"/>
                                  <a:gd name="T74" fmla="*/ 8 w 578"/>
                                  <a:gd name="T75" fmla="*/ 334 h 639"/>
                                  <a:gd name="T76" fmla="*/ 3 w 578"/>
                                  <a:gd name="T77" fmla="*/ 368 h 639"/>
                                  <a:gd name="T78" fmla="*/ 0 w 578"/>
                                  <a:gd name="T79" fmla="*/ 430 h 639"/>
                                  <a:gd name="T80" fmla="*/ 3 w 578"/>
                                  <a:gd name="T81" fmla="*/ 491 h 639"/>
                                  <a:gd name="T82" fmla="*/ 9 w 578"/>
                                  <a:gd name="T83" fmla="*/ 521 h 639"/>
                                  <a:gd name="T84" fmla="*/ 16 w 578"/>
                                  <a:gd name="T85" fmla="*/ 541 h 639"/>
                                  <a:gd name="T86" fmla="*/ 31 w 578"/>
                                  <a:gd name="T87" fmla="*/ 568 h 639"/>
                                  <a:gd name="T88" fmla="*/ 52 w 578"/>
                                  <a:gd name="T89" fmla="*/ 599 h 639"/>
                                  <a:gd name="T90" fmla="*/ 71 w 578"/>
                                  <a:gd name="T91" fmla="*/ 618 h 639"/>
                                  <a:gd name="T92" fmla="*/ 86 w 578"/>
                                  <a:gd name="T93" fmla="*/ 628 h 639"/>
                                  <a:gd name="T94" fmla="*/ 103 w 578"/>
                                  <a:gd name="T95" fmla="*/ 634 h 639"/>
                                  <a:gd name="T96" fmla="*/ 124 w 578"/>
                                  <a:gd name="T97" fmla="*/ 637 h 63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578" h="639">
                                    <a:moveTo>
                                      <a:pt x="135" y="639"/>
                                    </a:moveTo>
                                    <a:lnTo>
                                      <a:pt x="159" y="637"/>
                                    </a:lnTo>
                                    <a:lnTo>
                                      <a:pt x="184" y="635"/>
                                    </a:lnTo>
                                    <a:lnTo>
                                      <a:pt x="210" y="629"/>
                                    </a:lnTo>
                                    <a:lnTo>
                                      <a:pt x="239" y="620"/>
                                    </a:lnTo>
                                    <a:lnTo>
                                      <a:pt x="253" y="614"/>
                                    </a:lnTo>
                                    <a:lnTo>
                                      <a:pt x="266" y="608"/>
                                    </a:lnTo>
                                    <a:lnTo>
                                      <a:pt x="281" y="602"/>
                                    </a:lnTo>
                                    <a:lnTo>
                                      <a:pt x="295" y="594"/>
                                    </a:lnTo>
                                    <a:lnTo>
                                      <a:pt x="308" y="585"/>
                                    </a:lnTo>
                                    <a:lnTo>
                                      <a:pt x="322" y="577"/>
                                    </a:lnTo>
                                    <a:lnTo>
                                      <a:pt x="335" y="567"/>
                                    </a:lnTo>
                                    <a:lnTo>
                                      <a:pt x="349" y="556"/>
                                    </a:lnTo>
                                    <a:lnTo>
                                      <a:pt x="364" y="545"/>
                                    </a:lnTo>
                                    <a:lnTo>
                                      <a:pt x="377" y="532"/>
                                    </a:lnTo>
                                    <a:lnTo>
                                      <a:pt x="392" y="517"/>
                                    </a:lnTo>
                                    <a:lnTo>
                                      <a:pt x="406" y="503"/>
                                    </a:lnTo>
                                    <a:lnTo>
                                      <a:pt x="436" y="469"/>
                                    </a:lnTo>
                                    <a:lnTo>
                                      <a:pt x="464" y="435"/>
                                    </a:lnTo>
                                    <a:lnTo>
                                      <a:pt x="490" y="399"/>
                                    </a:lnTo>
                                    <a:lnTo>
                                      <a:pt x="515" y="364"/>
                                    </a:lnTo>
                                    <a:lnTo>
                                      <a:pt x="536" y="332"/>
                                    </a:lnTo>
                                    <a:lnTo>
                                      <a:pt x="552" y="303"/>
                                    </a:lnTo>
                                    <a:lnTo>
                                      <a:pt x="558" y="290"/>
                                    </a:lnTo>
                                    <a:lnTo>
                                      <a:pt x="564" y="277"/>
                                    </a:lnTo>
                                    <a:lnTo>
                                      <a:pt x="568" y="266"/>
                                    </a:lnTo>
                                    <a:lnTo>
                                      <a:pt x="572" y="255"/>
                                    </a:lnTo>
                                    <a:lnTo>
                                      <a:pt x="577" y="234"/>
                                    </a:lnTo>
                                    <a:lnTo>
                                      <a:pt x="578" y="214"/>
                                    </a:lnTo>
                                    <a:lnTo>
                                      <a:pt x="578" y="197"/>
                                    </a:lnTo>
                                    <a:lnTo>
                                      <a:pt x="577" y="179"/>
                                    </a:lnTo>
                                    <a:lnTo>
                                      <a:pt x="574" y="162"/>
                                    </a:lnTo>
                                    <a:lnTo>
                                      <a:pt x="570" y="145"/>
                                    </a:lnTo>
                                    <a:lnTo>
                                      <a:pt x="568" y="128"/>
                                    </a:lnTo>
                                    <a:lnTo>
                                      <a:pt x="565" y="112"/>
                                    </a:lnTo>
                                    <a:lnTo>
                                      <a:pt x="562" y="97"/>
                                    </a:lnTo>
                                    <a:lnTo>
                                      <a:pt x="557" y="83"/>
                                    </a:lnTo>
                                    <a:lnTo>
                                      <a:pt x="549" y="70"/>
                                    </a:lnTo>
                                    <a:lnTo>
                                      <a:pt x="541" y="57"/>
                                    </a:lnTo>
                                    <a:lnTo>
                                      <a:pt x="535" y="52"/>
                                    </a:lnTo>
                                    <a:lnTo>
                                      <a:pt x="528" y="47"/>
                                    </a:lnTo>
                                    <a:lnTo>
                                      <a:pt x="522" y="42"/>
                                    </a:lnTo>
                                    <a:lnTo>
                                      <a:pt x="514" y="38"/>
                                    </a:lnTo>
                                    <a:lnTo>
                                      <a:pt x="497" y="28"/>
                                    </a:lnTo>
                                    <a:lnTo>
                                      <a:pt x="480" y="19"/>
                                    </a:lnTo>
                                    <a:lnTo>
                                      <a:pt x="462" y="10"/>
                                    </a:lnTo>
                                    <a:lnTo>
                                      <a:pt x="441" y="4"/>
                                    </a:lnTo>
                                    <a:lnTo>
                                      <a:pt x="431" y="2"/>
                                    </a:lnTo>
                                    <a:lnTo>
                                      <a:pt x="418" y="0"/>
                                    </a:lnTo>
                                    <a:lnTo>
                                      <a:pt x="407" y="0"/>
                                    </a:lnTo>
                                    <a:lnTo>
                                      <a:pt x="395" y="0"/>
                                    </a:lnTo>
                                    <a:lnTo>
                                      <a:pt x="381" y="2"/>
                                    </a:lnTo>
                                    <a:lnTo>
                                      <a:pt x="368" y="4"/>
                                    </a:lnTo>
                                    <a:lnTo>
                                      <a:pt x="353" y="7"/>
                                    </a:lnTo>
                                    <a:lnTo>
                                      <a:pt x="337" y="12"/>
                                    </a:lnTo>
                                    <a:lnTo>
                                      <a:pt x="304" y="24"/>
                                    </a:lnTo>
                                    <a:lnTo>
                                      <a:pt x="274" y="38"/>
                                    </a:lnTo>
                                    <a:lnTo>
                                      <a:pt x="243" y="52"/>
                                    </a:lnTo>
                                    <a:lnTo>
                                      <a:pt x="213" y="68"/>
                                    </a:lnTo>
                                    <a:lnTo>
                                      <a:pt x="184" y="87"/>
                                    </a:lnTo>
                                    <a:lnTo>
                                      <a:pt x="157" y="107"/>
                                    </a:lnTo>
                                    <a:lnTo>
                                      <a:pt x="131" y="128"/>
                                    </a:lnTo>
                                    <a:lnTo>
                                      <a:pt x="108" y="150"/>
                                    </a:lnTo>
                                    <a:lnTo>
                                      <a:pt x="95" y="161"/>
                                    </a:lnTo>
                                    <a:lnTo>
                                      <a:pt x="86" y="174"/>
                                    </a:lnTo>
                                    <a:lnTo>
                                      <a:pt x="74" y="187"/>
                                    </a:lnTo>
                                    <a:lnTo>
                                      <a:pt x="66" y="200"/>
                                    </a:lnTo>
                                    <a:lnTo>
                                      <a:pt x="56" y="213"/>
                                    </a:lnTo>
                                    <a:lnTo>
                                      <a:pt x="48" y="227"/>
                                    </a:lnTo>
                                    <a:lnTo>
                                      <a:pt x="40" y="242"/>
                                    </a:lnTo>
                                    <a:lnTo>
                                      <a:pt x="32" y="255"/>
                                    </a:lnTo>
                                    <a:lnTo>
                                      <a:pt x="26" y="270"/>
                                    </a:lnTo>
                                    <a:lnTo>
                                      <a:pt x="20" y="286"/>
                                    </a:lnTo>
                                    <a:lnTo>
                                      <a:pt x="15" y="301"/>
                                    </a:lnTo>
                                    <a:lnTo>
                                      <a:pt x="11" y="317"/>
                                    </a:lnTo>
                                    <a:lnTo>
                                      <a:pt x="8" y="334"/>
                                    </a:lnTo>
                                    <a:lnTo>
                                      <a:pt x="5" y="350"/>
                                    </a:lnTo>
                                    <a:lnTo>
                                      <a:pt x="3" y="368"/>
                                    </a:lnTo>
                                    <a:lnTo>
                                      <a:pt x="1" y="385"/>
                                    </a:lnTo>
                                    <a:lnTo>
                                      <a:pt x="0" y="430"/>
                                    </a:lnTo>
                                    <a:lnTo>
                                      <a:pt x="1" y="472"/>
                                    </a:lnTo>
                                    <a:lnTo>
                                      <a:pt x="3" y="491"/>
                                    </a:lnTo>
                                    <a:lnTo>
                                      <a:pt x="6" y="511"/>
                                    </a:lnTo>
                                    <a:lnTo>
                                      <a:pt x="9" y="521"/>
                                    </a:lnTo>
                                    <a:lnTo>
                                      <a:pt x="13" y="531"/>
                                    </a:lnTo>
                                    <a:lnTo>
                                      <a:pt x="16" y="541"/>
                                    </a:lnTo>
                                    <a:lnTo>
                                      <a:pt x="21" y="550"/>
                                    </a:lnTo>
                                    <a:lnTo>
                                      <a:pt x="31" y="568"/>
                                    </a:lnTo>
                                    <a:lnTo>
                                      <a:pt x="41" y="584"/>
                                    </a:lnTo>
                                    <a:lnTo>
                                      <a:pt x="52" y="599"/>
                                    </a:lnTo>
                                    <a:lnTo>
                                      <a:pt x="65" y="613"/>
                                    </a:lnTo>
                                    <a:lnTo>
                                      <a:pt x="71" y="618"/>
                                    </a:lnTo>
                                    <a:lnTo>
                                      <a:pt x="78" y="624"/>
                                    </a:lnTo>
                                    <a:lnTo>
                                      <a:pt x="86" y="628"/>
                                    </a:lnTo>
                                    <a:lnTo>
                                      <a:pt x="94" y="631"/>
                                    </a:lnTo>
                                    <a:lnTo>
                                      <a:pt x="103" y="634"/>
                                    </a:lnTo>
                                    <a:lnTo>
                                      <a:pt x="113" y="636"/>
                                    </a:lnTo>
                                    <a:lnTo>
                                      <a:pt x="124" y="637"/>
                                    </a:lnTo>
                                    <a:lnTo>
                                      <a:pt x="135" y="6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8" name="Freeform 149"/>
                            <wps:cNvSpPr>
                              <a:spLocks/>
                            </wps:cNvSpPr>
                            <wps:spPr bwMode="auto">
                              <a:xfrm>
                                <a:off x="7733" y="4594"/>
                                <a:ext cx="133" cy="108"/>
                              </a:xfrm>
                              <a:custGeom>
                                <a:avLst/>
                                <a:gdLst>
                                  <a:gd name="T0" fmla="*/ 89 w 664"/>
                                  <a:gd name="T1" fmla="*/ 524 h 538"/>
                                  <a:gd name="T2" fmla="*/ 114 w 664"/>
                                  <a:gd name="T3" fmla="*/ 531 h 538"/>
                                  <a:gd name="T4" fmla="*/ 154 w 664"/>
                                  <a:gd name="T5" fmla="*/ 537 h 538"/>
                                  <a:gd name="T6" fmla="*/ 198 w 664"/>
                                  <a:gd name="T7" fmla="*/ 538 h 538"/>
                                  <a:gd name="T8" fmla="*/ 228 w 664"/>
                                  <a:gd name="T9" fmla="*/ 536 h 538"/>
                                  <a:gd name="T10" fmla="*/ 260 w 664"/>
                                  <a:gd name="T11" fmla="*/ 529 h 538"/>
                                  <a:gd name="T12" fmla="*/ 292 w 664"/>
                                  <a:gd name="T13" fmla="*/ 522 h 538"/>
                                  <a:gd name="T14" fmla="*/ 325 w 664"/>
                                  <a:gd name="T15" fmla="*/ 510 h 538"/>
                                  <a:gd name="T16" fmla="*/ 361 w 664"/>
                                  <a:gd name="T17" fmla="*/ 494 h 538"/>
                                  <a:gd name="T18" fmla="*/ 418 w 664"/>
                                  <a:gd name="T19" fmla="*/ 464 h 538"/>
                                  <a:gd name="T20" fmla="*/ 494 w 664"/>
                                  <a:gd name="T21" fmla="*/ 416 h 538"/>
                                  <a:gd name="T22" fmla="*/ 559 w 664"/>
                                  <a:gd name="T23" fmla="*/ 369 h 538"/>
                                  <a:gd name="T24" fmla="*/ 595 w 664"/>
                                  <a:gd name="T25" fmla="*/ 336 h 538"/>
                                  <a:gd name="T26" fmla="*/ 614 w 664"/>
                                  <a:gd name="T27" fmla="*/ 318 h 538"/>
                                  <a:gd name="T28" fmla="*/ 631 w 664"/>
                                  <a:gd name="T29" fmla="*/ 291 h 538"/>
                                  <a:gd name="T30" fmla="*/ 646 w 664"/>
                                  <a:gd name="T31" fmla="*/ 255 h 538"/>
                                  <a:gd name="T32" fmla="*/ 653 w 664"/>
                                  <a:gd name="T33" fmla="*/ 221 h 538"/>
                                  <a:gd name="T34" fmla="*/ 659 w 664"/>
                                  <a:gd name="T35" fmla="*/ 188 h 538"/>
                                  <a:gd name="T36" fmla="*/ 664 w 664"/>
                                  <a:gd name="T37" fmla="*/ 156 h 538"/>
                                  <a:gd name="T38" fmla="*/ 662 w 664"/>
                                  <a:gd name="T39" fmla="*/ 126 h 538"/>
                                  <a:gd name="T40" fmla="*/ 655 w 664"/>
                                  <a:gd name="T41" fmla="*/ 105 h 538"/>
                                  <a:gd name="T42" fmla="*/ 646 w 664"/>
                                  <a:gd name="T43" fmla="*/ 90 h 538"/>
                                  <a:gd name="T44" fmla="*/ 627 w 664"/>
                                  <a:gd name="T45" fmla="*/ 69 h 538"/>
                                  <a:gd name="T46" fmla="*/ 599 w 664"/>
                                  <a:gd name="T47" fmla="*/ 41 h 538"/>
                                  <a:gd name="T48" fmla="*/ 573 w 664"/>
                                  <a:gd name="T49" fmla="*/ 22 h 538"/>
                                  <a:gd name="T50" fmla="*/ 552 w 664"/>
                                  <a:gd name="T51" fmla="*/ 12 h 538"/>
                                  <a:gd name="T52" fmla="*/ 527 w 664"/>
                                  <a:gd name="T53" fmla="*/ 5 h 538"/>
                                  <a:gd name="T54" fmla="*/ 497 w 664"/>
                                  <a:gd name="T55" fmla="*/ 0 h 538"/>
                                  <a:gd name="T56" fmla="*/ 448 w 664"/>
                                  <a:gd name="T57" fmla="*/ 0 h 538"/>
                                  <a:gd name="T58" fmla="*/ 380 w 664"/>
                                  <a:gd name="T59" fmla="*/ 6 h 538"/>
                                  <a:gd name="T60" fmla="*/ 313 w 664"/>
                                  <a:gd name="T61" fmla="*/ 19 h 538"/>
                                  <a:gd name="T62" fmla="*/ 249 w 664"/>
                                  <a:gd name="T63" fmla="*/ 38 h 538"/>
                                  <a:gd name="T64" fmla="*/ 204 w 664"/>
                                  <a:gd name="T65" fmla="*/ 59 h 538"/>
                                  <a:gd name="T66" fmla="*/ 176 w 664"/>
                                  <a:gd name="T67" fmla="*/ 76 h 538"/>
                                  <a:gd name="T68" fmla="*/ 150 w 664"/>
                                  <a:gd name="T69" fmla="*/ 94 h 538"/>
                                  <a:gd name="T70" fmla="*/ 125 w 664"/>
                                  <a:gd name="T71" fmla="*/ 115 h 538"/>
                                  <a:gd name="T72" fmla="*/ 102 w 664"/>
                                  <a:gd name="T73" fmla="*/ 137 h 538"/>
                                  <a:gd name="T74" fmla="*/ 81 w 664"/>
                                  <a:gd name="T75" fmla="*/ 163 h 538"/>
                                  <a:gd name="T76" fmla="*/ 62 w 664"/>
                                  <a:gd name="T77" fmla="*/ 191 h 538"/>
                                  <a:gd name="T78" fmla="*/ 47 w 664"/>
                                  <a:gd name="T79" fmla="*/ 221 h 538"/>
                                  <a:gd name="T80" fmla="*/ 24 w 664"/>
                                  <a:gd name="T81" fmla="*/ 278 h 538"/>
                                  <a:gd name="T82" fmla="*/ 5 w 664"/>
                                  <a:gd name="T83" fmla="*/ 338 h 538"/>
                                  <a:gd name="T84" fmla="*/ 0 w 664"/>
                                  <a:gd name="T85" fmla="*/ 367 h 538"/>
                                  <a:gd name="T86" fmla="*/ 0 w 664"/>
                                  <a:gd name="T87" fmla="*/ 388 h 538"/>
                                  <a:gd name="T88" fmla="*/ 5 w 664"/>
                                  <a:gd name="T89" fmla="*/ 419 h 538"/>
                                  <a:gd name="T90" fmla="*/ 14 w 664"/>
                                  <a:gd name="T91" fmla="*/ 455 h 538"/>
                                  <a:gd name="T92" fmla="*/ 26 w 664"/>
                                  <a:gd name="T93" fmla="*/ 480 h 538"/>
                                  <a:gd name="T94" fmla="*/ 36 w 664"/>
                                  <a:gd name="T95" fmla="*/ 494 h 538"/>
                                  <a:gd name="T96" fmla="*/ 51 w 664"/>
                                  <a:gd name="T97" fmla="*/ 506 h 538"/>
                                  <a:gd name="T98" fmla="*/ 68 w 664"/>
                                  <a:gd name="T99" fmla="*/ 516 h 5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</a:cxnLst>
                                <a:rect l="0" t="0" r="r" b="b"/>
                                <a:pathLst>
                                  <a:path w="664" h="538">
                                    <a:moveTo>
                                      <a:pt x="78" y="521"/>
                                    </a:moveTo>
                                    <a:lnTo>
                                      <a:pt x="89" y="524"/>
                                    </a:lnTo>
                                    <a:lnTo>
                                      <a:pt x="102" y="528"/>
                                    </a:lnTo>
                                    <a:lnTo>
                                      <a:pt x="114" y="531"/>
                                    </a:lnTo>
                                    <a:lnTo>
                                      <a:pt x="126" y="533"/>
                                    </a:lnTo>
                                    <a:lnTo>
                                      <a:pt x="154" y="537"/>
                                    </a:lnTo>
                                    <a:lnTo>
                                      <a:pt x="183" y="538"/>
                                    </a:lnTo>
                                    <a:lnTo>
                                      <a:pt x="198" y="538"/>
                                    </a:lnTo>
                                    <a:lnTo>
                                      <a:pt x="213" y="537"/>
                                    </a:lnTo>
                                    <a:lnTo>
                                      <a:pt x="228" y="536"/>
                                    </a:lnTo>
                                    <a:lnTo>
                                      <a:pt x="244" y="533"/>
                                    </a:lnTo>
                                    <a:lnTo>
                                      <a:pt x="260" y="529"/>
                                    </a:lnTo>
                                    <a:lnTo>
                                      <a:pt x="276" y="526"/>
                                    </a:lnTo>
                                    <a:lnTo>
                                      <a:pt x="292" y="522"/>
                                    </a:lnTo>
                                    <a:lnTo>
                                      <a:pt x="308" y="516"/>
                                    </a:lnTo>
                                    <a:lnTo>
                                      <a:pt x="325" y="510"/>
                                    </a:lnTo>
                                    <a:lnTo>
                                      <a:pt x="343" y="502"/>
                                    </a:lnTo>
                                    <a:lnTo>
                                      <a:pt x="361" y="494"/>
                                    </a:lnTo>
                                    <a:lnTo>
                                      <a:pt x="380" y="485"/>
                                    </a:lnTo>
                                    <a:lnTo>
                                      <a:pt x="418" y="464"/>
                                    </a:lnTo>
                                    <a:lnTo>
                                      <a:pt x="457" y="440"/>
                                    </a:lnTo>
                                    <a:lnTo>
                                      <a:pt x="494" y="416"/>
                                    </a:lnTo>
                                    <a:lnTo>
                                      <a:pt x="528" y="392"/>
                                    </a:lnTo>
                                    <a:lnTo>
                                      <a:pt x="559" y="369"/>
                                    </a:lnTo>
                                    <a:lnTo>
                                      <a:pt x="585" y="346"/>
                                    </a:lnTo>
                                    <a:lnTo>
                                      <a:pt x="595" y="336"/>
                                    </a:lnTo>
                                    <a:lnTo>
                                      <a:pt x="605" y="327"/>
                                    </a:lnTo>
                                    <a:lnTo>
                                      <a:pt x="614" y="318"/>
                                    </a:lnTo>
                                    <a:lnTo>
                                      <a:pt x="620" y="308"/>
                                    </a:lnTo>
                                    <a:lnTo>
                                      <a:pt x="631" y="291"/>
                                    </a:lnTo>
                                    <a:lnTo>
                                      <a:pt x="640" y="272"/>
                                    </a:lnTo>
                                    <a:lnTo>
                                      <a:pt x="646" y="255"/>
                                    </a:lnTo>
                                    <a:lnTo>
                                      <a:pt x="650" y="239"/>
                                    </a:lnTo>
                                    <a:lnTo>
                                      <a:pt x="653" y="221"/>
                                    </a:lnTo>
                                    <a:lnTo>
                                      <a:pt x="657" y="204"/>
                                    </a:lnTo>
                                    <a:lnTo>
                                      <a:pt x="659" y="188"/>
                                    </a:lnTo>
                                    <a:lnTo>
                                      <a:pt x="663" y="172"/>
                                    </a:lnTo>
                                    <a:lnTo>
                                      <a:pt x="664" y="156"/>
                                    </a:lnTo>
                                    <a:lnTo>
                                      <a:pt x="664" y="141"/>
                                    </a:lnTo>
                                    <a:lnTo>
                                      <a:pt x="662" y="126"/>
                                    </a:lnTo>
                                    <a:lnTo>
                                      <a:pt x="657" y="113"/>
                                    </a:lnTo>
                                    <a:lnTo>
                                      <a:pt x="655" y="105"/>
                                    </a:lnTo>
                                    <a:lnTo>
                                      <a:pt x="651" y="98"/>
                                    </a:lnTo>
                                    <a:lnTo>
                                      <a:pt x="646" y="90"/>
                                    </a:lnTo>
                                    <a:lnTo>
                                      <a:pt x="640" y="84"/>
                                    </a:lnTo>
                                    <a:lnTo>
                                      <a:pt x="627" y="69"/>
                                    </a:lnTo>
                                    <a:lnTo>
                                      <a:pt x="614" y="54"/>
                                    </a:lnTo>
                                    <a:lnTo>
                                      <a:pt x="599" y="41"/>
                                    </a:lnTo>
                                    <a:lnTo>
                                      <a:pt x="582" y="29"/>
                                    </a:lnTo>
                                    <a:lnTo>
                                      <a:pt x="573" y="22"/>
                                    </a:lnTo>
                                    <a:lnTo>
                                      <a:pt x="563" y="17"/>
                                    </a:lnTo>
                                    <a:lnTo>
                                      <a:pt x="552" y="12"/>
                                    </a:lnTo>
                                    <a:lnTo>
                                      <a:pt x="539" y="9"/>
                                    </a:lnTo>
                                    <a:lnTo>
                                      <a:pt x="527" y="5"/>
                                    </a:lnTo>
                                    <a:lnTo>
                                      <a:pt x="513" y="3"/>
                                    </a:lnTo>
                                    <a:lnTo>
                                      <a:pt x="497" y="0"/>
                                    </a:lnTo>
                                    <a:lnTo>
                                      <a:pt x="481" y="0"/>
                                    </a:lnTo>
                                    <a:lnTo>
                                      <a:pt x="448" y="0"/>
                                    </a:lnTo>
                                    <a:lnTo>
                                      <a:pt x="413" y="3"/>
                                    </a:lnTo>
                                    <a:lnTo>
                                      <a:pt x="380" y="6"/>
                                    </a:lnTo>
                                    <a:lnTo>
                                      <a:pt x="345" y="11"/>
                                    </a:lnTo>
                                    <a:lnTo>
                                      <a:pt x="313" y="19"/>
                                    </a:lnTo>
                                    <a:lnTo>
                                      <a:pt x="281" y="27"/>
                                    </a:lnTo>
                                    <a:lnTo>
                                      <a:pt x="249" y="38"/>
                                    </a:lnTo>
                                    <a:lnTo>
                                      <a:pt x="219" y="52"/>
                                    </a:lnTo>
                                    <a:lnTo>
                                      <a:pt x="204" y="59"/>
                                    </a:lnTo>
                                    <a:lnTo>
                                      <a:pt x="189" y="67"/>
                                    </a:lnTo>
                                    <a:lnTo>
                                      <a:pt x="176" y="76"/>
                                    </a:lnTo>
                                    <a:lnTo>
                                      <a:pt x="162" y="84"/>
                                    </a:lnTo>
                                    <a:lnTo>
                                      <a:pt x="150" y="94"/>
                                    </a:lnTo>
                                    <a:lnTo>
                                      <a:pt x="136" y="104"/>
                                    </a:lnTo>
                                    <a:lnTo>
                                      <a:pt x="125" y="115"/>
                                    </a:lnTo>
                                    <a:lnTo>
                                      <a:pt x="113" y="126"/>
                                    </a:lnTo>
                                    <a:lnTo>
                                      <a:pt x="102" y="137"/>
                                    </a:lnTo>
                                    <a:lnTo>
                                      <a:pt x="92" y="150"/>
                                    </a:lnTo>
                                    <a:lnTo>
                                      <a:pt x="81" y="163"/>
                                    </a:lnTo>
                                    <a:lnTo>
                                      <a:pt x="72" y="177"/>
                                    </a:lnTo>
                                    <a:lnTo>
                                      <a:pt x="62" y="191"/>
                                    </a:lnTo>
                                    <a:lnTo>
                                      <a:pt x="55" y="205"/>
                                    </a:lnTo>
                                    <a:lnTo>
                                      <a:pt x="47" y="221"/>
                                    </a:lnTo>
                                    <a:lnTo>
                                      <a:pt x="40" y="238"/>
                                    </a:lnTo>
                                    <a:lnTo>
                                      <a:pt x="24" y="278"/>
                                    </a:lnTo>
                                    <a:lnTo>
                                      <a:pt x="10" y="318"/>
                                    </a:lnTo>
                                    <a:lnTo>
                                      <a:pt x="5" y="338"/>
                                    </a:lnTo>
                                    <a:lnTo>
                                      <a:pt x="1" y="358"/>
                                    </a:lnTo>
                                    <a:lnTo>
                                      <a:pt x="0" y="367"/>
                                    </a:lnTo>
                                    <a:lnTo>
                                      <a:pt x="0" y="379"/>
                                    </a:lnTo>
                                    <a:lnTo>
                                      <a:pt x="0" y="388"/>
                                    </a:lnTo>
                                    <a:lnTo>
                                      <a:pt x="1" y="398"/>
                                    </a:lnTo>
                                    <a:lnTo>
                                      <a:pt x="5" y="419"/>
                                    </a:lnTo>
                                    <a:lnTo>
                                      <a:pt x="9" y="438"/>
                                    </a:lnTo>
                                    <a:lnTo>
                                      <a:pt x="14" y="455"/>
                                    </a:lnTo>
                                    <a:lnTo>
                                      <a:pt x="21" y="473"/>
                                    </a:lnTo>
                                    <a:lnTo>
                                      <a:pt x="26" y="480"/>
                                    </a:lnTo>
                                    <a:lnTo>
                                      <a:pt x="31" y="487"/>
                                    </a:lnTo>
                                    <a:lnTo>
                                      <a:pt x="36" y="494"/>
                                    </a:lnTo>
                                    <a:lnTo>
                                      <a:pt x="43" y="500"/>
                                    </a:lnTo>
                                    <a:lnTo>
                                      <a:pt x="51" y="506"/>
                                    </a:lnTo>
                                    <a:lnTo>
                                      <a:pt x="58" y="511"/>
                                    </a:lnTo>
                                    <a:lnTo>
                                      <a:pt x="68" y="516"/>
                                    </a:lnTo>
                                    <a:lnTo>
                                      <a:pt x="78" y="5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9" name="Freeform 150"/>
                            <wps:cNvSpPr>
                              <a:spLocks/>
                            </wps:cNvSpPr>
                            <wps:spPr bwMode="auto">
                              <a:xfrm>
                                <a:off x="7819" y="4675"/>
                                <a:ext cx="122" cy="99"/>
                              </a:xfrm>
                              <a:custGeom>
                                <a:avLst/>
                                <a:gdLst>
                                  <a:gd name="T0" fmla="*/ 514 w 607"/>
                                  <a:gd name="T1" fmla="*/ 9 h 492"/>
                                  <a:gd name="T2" fmla="*/ 466 w 607"/>
                                  <a:gd name="T3" fmla="*/ 1 h 492"/>
                                  <a:gd name="T4" fmla="*/ 412 w 607"/>
                                  <a:gd name="T5" fmla="*/ 1 h 492"/>
                                  <a:gd name="T6" fmla="*/ 355 w 607"/>
                                  <a:gd name="T7" fmla="*/ 11 h 492"/>
                                  <a:gd name="T8" fmla="*/ 309 w 607"/>
                                  <a:gd name="T9" fmla="*/ 25 h 492"/>
                                  <a:gd name="T10" fmla="*/ 275 w 607"/>
                                  <a:gd name="T11" fmla="*/ 40 h 492"/>
                                  <a:gd name="T12" fmla="*/ 224 w 607"/>
                                  <a:gd name="T13" fmla="*/ 68 h 492"/>
                                  <a:gd name="T14" fmla="*/ 154 w 607"/>
                                  <a:gd name="T15" fmla="*/ 111 h 492"/>
                                  <a:gd name="T16" fmla="*/ 95 w 607"/>
                                  <a:gd name="T17" fmla="*/ 155 h 492"/>
                                  <a:gd name="T18" fmla="*/ 61 w 607"/>
                                  <a:gd name="T19" fmla="*/ 184 h 492"/>
                                  <a:gd name="T20" fmla="*/ 45 w 607"/>
                                  <a:gd name="T21" fmla="*/ 202 h 492"/>
                                  <a:gd name="T22" fmla="*/ 29 w 607"/>
                                  <a:gd name="T23" fmla="*/ 226 h 492"/>
                                  <a:gd name="T24" fmla="*/ 16 w 607"/>
                                  <a:gd name="T25" fmla="*/ 258 h 492"/>
                                  <a:gd name="T26" fmla="*/ 10 w 607"/>
                                  <a:gd name="T27" fmla="*/ 289 h 492"/>
                                  <a:gd name="T28" fmla="*/ 3 w 607"/>
                                  <a:gd name="T29" fmla="*/ 320 h 492"/>
                                  <a:gd name="T30" fmla="*/ 0 w 607"/>
                                  <a:gd name="T31" fmla="*/ 349 h 492"/>
                                  <a:gd name="T32" fmla="*/ 1 w 607"/>
                                  <a:gd name="T33" fmla="*/ 376 h 492"/>
                                  <a:gd name="T34" fmla="*/ 8 w 607"/>
                                  <a:gd name="T35" fmla="*/ 396 h 492"/>
                                  <a:gd name="T36" fmla="*/ 17 w 607"/>
                                  <a:gd name="T37" fmla="*/ 408 h 492"/>
                                  <a:gd name="T38" fmla="*/ 33 w 607"/>
                                  <a:gd name="T39" fmla="*/ 428 h 492"/>
                                  <a:gd name="T40" fmla="*/ 59 w 607"/>
                                  <a:gd name="T41" fmla="*/ 454 h 492"/>
                                  <a:gd name="T42" fmla="*/ 82 w 607"/>
                                  <a:gd name="T43" fmla="*/ 471 h 492"/>
                                  <a:gd name="T44" fmla="*/ 102 w 607"/>
                                  <a:gd name="T45" fmla="*/ 480 h 492"/>
                                  <a:gd name="T46" fmla="*/ 125 w 607"/>
                                  <a:gd name="T47" fmla="*/ 487 h 492"/>
                                  <a:gd name="T48" fmla="*/ 152 w 607"/>
                                  <a:gd name="T49" fmla="*/ 491 h 492"/>
                                  <a:gd name="T50" fmla="*/ 198 w 607"/>
                                  <a:gd name="T51" fmla="*/ 492 h 492"/>
                                  <a:gd name="T52" fmla="*/ 259 w 607"/>
                                  <a:gd name="T53" fmla="*/ 486 h 492"/>
                                  <a:gd name="T54" fmla="*/ 321 w 607"/>
                                  <a:gd name="T55" fmla="*/ 475 h 492"/>
                                  <a:gd name="T56" fmla="*/ 379 w 607"/>
                                  <a:gd name="T57" fmla="*/ 456 h 492"/>
                                  <a:gd name="T58" fmla="*/ 433 w 607"/>
                                  <a:gd name="T59" fmla="*/ 430 h 492"/>
                                  <a:gd name="T60" fmla="*/ 470 w 607"/>
                                  <a:gd name="T61" fmla="*/ 406 h 492"/>
                                  <a:gd name="T62" fmla="*/ 493 w 607"/>
                                  <a:gd name="T63" fmla="*/ 387 h 492"/>
                                  <a:gd name="T64" fmla="*/ 514 w 607"/>
                                  <a:gd name="T65" fmla="*/ 366 h 492"/>
                                  <a:gd name="T66" fmla="*/ 533 w 607"/>
                                  <a:gd name="T67" fmla="*/ 343 h 492"/>
                                  <a:gd name="T68" fmla="*/ 549 w 607"/>
                                  <a:gd name="T69" fmla="*/ 317 h 492"/>
                                  <a:gd name="T70" fmla="*/ 564 w 607"/>
                                  <a:gd name="T71" fmla="*/ 289 h 492"/>
                                  <a:gd name="T72" fmla="*/ 586 w 607"/>
                                  <a:gd name="T73" fmla="*/ 237 h 492"/>
                                  <a:gd name="T74" fmla="*/ 602 w 607"/>
                                  <a:gd name="T75" fmla="*/ 183 h 492"/>
                                  <a:gd name="T76" fmla="*/ 607 w 607"/>
                                  <a:gd name="T77" fmla="*/ 146 h 492"/>
                                  <a:gd name="T78" fmla="*/ 602 w 607"/>
                                  <a:gd name="T79" fmla="*/ 109 h 492"/>
                                  <a:gd name="T80" fmla="*/ 593 w 607"/>
                                  <a:gd name="T81" fmla="*/ 75 h 492"/>
                                  <a:gd name="T82" fmla="*/ 583 w 607"/>
                                  <a:gd name="T83" fmla="*/ 53 h 492"/>
                                  <a:gd name="T84" fmla="*/ 574 w 607"/>
                                  <a:gd name="T85" fmla="*/ 41 h 492"/>
                                  <a:gd name="T86" fmla="*/ 560 w 607"/>
                                  <a:gd name="T87" fmla="*/ 30 h 492"/>
                                  <a:gd name="T88" fmla="*/ 544 w 607"/>
                                  <a:gd name="T89" fmla="*/ 20 h 49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</a:cxnLst>
                                <a:rect l="0" t="0" r="r" b="b"/>
                                <a:pathLst>
                                  <a:path w="607" h="492">
                                    <a:moveTo>
                                      <a:pt x="535" y="16"/>
                                    </a:moveTo>
                                    <a:lnTo>
                                      <a:pt x="514" y="9"/>
                                    </a:lnTo>
                                    <a:lnTo>
                                      <a:pt x="491" y="4"/>
                                    </a:lnTo>
                                    <a:lnTo>
                                      <a:pt x="466" y="1"/>
                                    </a:lnTo>
                                    <a:lnTo>
                                      <a:pt x="440" y="0"/>
                                    </a:lnTo>
                                    <a:lnTo>
                                      <a:pt x="412" y="1"/>
                                    </a:lnTo>
                                    <a:lnTo>
                                      <a:pt x="383" y="5"/>
                                    </a:lnTo>
                                    <a:lnTo>
                                      <a:pt x="355" y="11"/>
                                    </a:lnTo>
                                    <a:lnTo>
                                      <a:pt x="325" y="20"/>
                                    </a:lnTo>
                                    <a:lnTo>
                                      <a:pt x="309" y="25"/>
                                    </a:lnTo>
                                    <a:lnTo>
                                      <a:pt x="293" y="32"/>
                                    </a:lnTo>
                                    <a:lnTo>
                                      <a:pt x="275" y="40"/>
                                    </a:lnTo>
                                    <a:lnTo>
                                      <a:pt x="259" y="48"/>
                                    </a:lnTo>
                                    <a:lnTo>
                                      <a:pt x="224" y="68"/>
                                    </a:lnTo>
                                    <a:lnTo>
                                      <a:pt x="189" y="89"/>
                                    </a:lnTo>
                                    <a:lnTo>
                                      <a:pt x="154" y="111"/>
                                    </a:lnTo>
                                    <a:lnTo>
                                      <a:pt x="123" y="134"/>
                                    </a:lnTo>
                                    <a:lnTo>
                                      <a:pt x="95" y="155"/>
                                    </a:lnTo>
                                    <a:lnTo>
                                      <a:pt x="71" y="174"/>
                                    </a:lnTo>
                                    <a:lnTo>
                                      <a:pt x="61" y="184"/>
                                    </a:lnTo>
                                    <a:lnTo>
                                      <a:pt x="53" y="193"/>
                                    </a:lnTo>
                                    <a:lnTo>
                                      <a:pt x="45" y="202"/>
                                    </a:lnTo>
                                    <a:lnTo>
                                      <a:pt x="39" y="210"/>
                                    </a:lnTo>
                                    <a:lnTo>
                                      <a:pt x="29" y="226"/>
                                    </a:lnTo>
                                    <a:lnTo>
                                      <a:pt x="22" y="242"/>
                                    </a:lnTo>
                                    <a:lnTo>
                                      <a:pt x="16" y="258"/>
                                    </a:lnTo>
                                    <a:lnTo>
                                      <a:pt x="12" y="273"/>
                                    </a:lnTo>
                                    <a:lnTo>
                                      <a:pt x="10" y="289"/>
                                    </a:lnTo>
                                    <a:lnTo>
                                      <a:pt x="6" y="304"/>
                                    </a:lnTo>
                                    <a:lnTo>
                                      <a:pt x="3" y="320"/>
                                    </a:lnTo>
                                    <a:lnTo>
                                      <a:pt x="1" y="335"/>
                                    </a:lnTo>
                                    <a:lnTo>
                                      <a:pt x="0" y="349"/>
                                    </a:lnTo>
                                    <a:lnTo>
                                      <a:pt x="0" y="362"/>
                                    </a:lnTo>
                                    <a:lnTo>
                                      <a:pt x="1" y="376"/>
                                    </a:lnTo>
                                    <a:lnTo>
                                      <a:pt x="6" y="390"/>
                                    </a:lnTo>
                                    <a:lnTo>
                                      <a:pt x="8" y="396"/>
                                    </a:lnTo>
                                    <a:lnTo>
                                      <a:pt x="12" y="402"/>
                                    </a:lnTo>
                                    <a:lnTo>
                                      <a:pt x="17" y="408"/>
                                    </a:lnTo>
                                    <a:lnTo>
                                      <a:pt x="22" y="416"/>
                                    </a:lnTo>
                                    <a:lnTo>
                                      <a:pt x="33" y="428"/>
                                    </a:lnTo>
                                    <a:lnTo>
                                      <a:pt x="45" y="442"/>
                                    </a:lnTo>
                                    <a:lnTo>
                                      <a:pt x="59" y="454"/>
                                    </a:lnTo>
                                    <a:lnTo>
                                      <a:pt x="74" y="466"/>
                                    </a:lnTo>
                                    <a:lnTo>
                                      <a:pt x="82" y="471"/>
                                    </a:lnTo>
                                    <a:lnTo>
                                      <a:pt x="92" y="476"/>
                                    </a:lnTo>
                                    <a:lnTo>
                                      <a:pt x="102" y="480"/>
                                    </a:lnTo>
                                    <a:lnTo>
                                      <a:pt x="113" y="484"/>
                                    </a:lnTo>
                                    <a:lnTo>
                                      <a:pt x="125" y="487"/>
                                    </a:lnTo>
                                    <a:lnTo>
                                      <a:pt x="138" y="490"/>
                                    </a:lnTo>
                                    <a:lnTo>
                                      <a:pt x="152" y="491"/>
                                    </a:lnTo>
                                    <a:lnTo>
                                      <a:pt x="167" y="492"/>
                                    </a:lnTo>
                                    <a:lnTo>
                                      <a:pt x="198" y="492"/>
                                    </a:lnTo>
                                    <a:lnTo>
                                      <a:pt x="228" y="490"/>
                                    </a:lnTo>
                                    <a:lnTo>
                                      <a:pt x="259" y="486"/>
                                    </a:lnTo>
                                    <a:lnTo>
                                      <a:pt x="290" y="481"/>
                                    </a:lnTo>
                                    <a:lnTo>
                                      <a:pt x="321" y="475"/>
                                    </a:lnTo>
                                    <a:lnTo>
                                      <a:pt x="350" y="466"/>
                                    </a:lnTo>
                                    <a:lnTo>
                                      <a:pt x="379" y="456"/>
                                    </a:lnTo>
                                    <a:lnTo>
                                      <a:pt x="407" y="444"/>
                                    </a:lnTo>
                                    <a:lnTo>
                                      <a:pt x="433" y="430"/>
                                    </a:lnTo>
                                    <a:lnTo>
                                      <a:pt x="459" y="414"/>
                                    </a:lnTo>
                                    <a:lnTo>
                                      <a:pt x="470" y="406"/>
                                    </a:lnTo>
                                    <a:lnTo>
                                      <a:pt x="482" y="397"/>
                                    </a:lnTo>
                                    <a:lnTo>
                                      <a:pt x="493" y="387"/>
                                    </a:lnTo>
                                    <a:lnTo>
                                      <a:pt x="503" y="377"/>
                                    </a:lnTo>
                                    <a:lnTo>
                                      <a:pt x="514" y="366"/>
                                    </a:lnTo>
                                    <a:lnTo>
                                      <a:pt x="523" y="355"/>
                                    </a:lnTo>
                                    <a:lnTo>
                                      <a:pt x="533" y="343"/>
                                    </a:lnTo>
                                    <a:lnTo>
                                      <a:pt x="541" y="330"/>
                                    </a:lnTo>
                                    <a:lnTo>
                                      <a:pt x="549" y="317"/>
                                    </a:lnTo>
                                    <a:lnTo>
                                      <a:pt x="557" y="303"/>
                                    </a:lnTo>
                                    <a:lnTo>
                                      <a:pt x="564" y="289"/>
                                    </a:lnTo>
                                    <a:lnTo>
                                      <a:pt x="570" y="275"/>
                                    </a:lnTo>
                                    <a:lnTo>
                                      <a:pt x="586" y="237"/>
                                    </a:lnTo>
                                    <a:lnTo>
                                      <a:pt x="598" y="202"/>
                                    </a:lnTo>
                                    <a:lnTo>
                                      <a:pt x="602" y="183"/>
                                    </a:lnTo>
                                    <a:lnTo>
                                      <a:pt x="606" y="164"/>
                                    </a:lnTo>
                                    <a:lnTo>
                                      <a:pt x="607" y="146"/>
                                    </a:lnTo>
                                    <a:lnTo>
                                      <a:pt x="606" y="127"/>
                                    </a:lnTo>
                                    <a:lnTo>
                                      <a:pt x="602" y="109"/>
                                    </a:lnTo>
                                    <a:lnTo>
                                      <a:pt x="598" y="92"/>
                                    </a:lnTo>
                                    <a:lnTo>
                                      <a:pt x="593" y="75"/>
                                    </a:lnTo>
                                    <a:lnTo>
                                      <a:pt x="587" y="59"/>
                                    </a:lnTo>
                                    <a:lnTo>
                                      <a:pt x="583" y="53"/>
                                    </a:lnTo>
                                    <a:lnTo>
                                      <a:pt x="578" y="47"/>
                                    </a:lnTo>
                                    <a:lnTo>
                                      <a:pt x="574" y="41"/>
                                    </a:lnTo>
                                    <a:lnTo>
                                      <a:pt x="567" y="35"/>
                                    </a:lnTo>
                                    <a:lnTo>
                                      <a:pt x="560" y="30"/>
                                    </a:lnTo>
                                    <a:lnTo>
                                      <a:pt x="553" y="25"/>
                                    </a:lnTo>
                                    <a:lnTo>
                                      <a:pt x="544" y="20"/>
                                    </a:lnTo>
                                    <a:lnTo>
                                      <a:pt x="535" y="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0" name="Freeform 151"/>
                            <wps:cNvSpPr>
                              <a:spLocks/>
                            </wps:cNvSpPr>
                            <wps:spPr bwMode="auto">
                              <a:xfrm>
                                <a:off x="8837" y="4393"/>
                                <a:ext cx="276" cy="352"/>
                              </a:xfrm>
                              <a:custGeom>
                                <a:avLst/>
                                <a:gdLst>
                                  <a:gd name="T0" fmla="*/ 499 w 1378"/>
                                  <a:gd name="T1" fmla="*/ 61 h 1763"/>
                                  <a:gd name="T2" fmla="*/ 427 w 1378"/>
                                  <a:gd name="T3" fmla="*/ 105 h 1763"/>
                                  <a:gd name="T4" fmla="*/ 361 w 1378"/>
                                  <a:gd name="T5" fmla="*/ 172 h 1763"/>
                                  <a:gd name="T6" fmla="*/ 302 w 1378"/>
                                  <a:gd name="T7" fmla="*/ 269 h 1763"/>
                                  <a:gd name="T8" fmla="*/ 270 w 1378"/>
                                  <a:gd name="T9" fmla="*/ 366 h 1763"/>
                                  <a:gd name="T10" fmla="*/ 265 w 1378"/>
                                  <a:gd name="T11" fmla="*/ 465 h 1763"/>
                                  <a:gd name="T12" fmla="*/ 290 w 1378"/>
                                  <a:gd name="T13" fmla="*/ 547 h 1763"/>
                                  <a:gd name="T14" fmla="*/ 316 w 1378"/>
                                  <a:gd name="T15" fmla="*/ 589 h 1763"/>
                                  <a:gd name="T16" fmla="*/ 323 w 1378"/>
                                  <a:gd name="T17" fmla="*/ 626 h 1763"/>
                                  <a:gd name="T18" fmla="*/ 253 w 1378"/>
                                  <a:gd name="T19" fmla="*/ 672 h 1763"/>
                                  <a:gd name="T20" fmla="*/ 193 w 1378"/>
                                  <a:gd name="T21" fmla="*/ 736 h 1763"/>
                                  <a:gd name="T22" fmla="*/ 145 w 1378"/>
                                  <a:gd name="T23" fmla="*/ 812 h 1763"/>
                                  <a:gd name="T24" fmla="*/ 113 w 1378"/>
                                  <a:gd name="T25" fmla="*/ 893 h 1763"/>
                                  <a:gd name="T26" fmla="*/ 98 w 1378"/>
                                  <a:gd name="T27" fmla="*/ 977 h 1763"/>
                                  <a:gd name="T28" fmla="*/ 103 w 1378"/>
                                  <a:gd name="T29" fmla="*/ 1057 h 1763"/>
                                  <a:gd name="T30" fmla="*/ 131 w 1378"/>
                                  <a:gd name="T31" fmla="*/ 1127 h 1763"/>
                                  <a:gd name="T32" fmla="*/ 149 w 1378"/>
                                  <a:gd name="T33" fmla="*/ 1181 h 1763"/>
                                  <a:gd name="T34" fmla="*/ 82 w 1378"/>
                                  <a:gd name="T35" fmla="*/ 1247 h 1763"/>
                                  <a:gd name="T36" fmla="*/ 32 w 1378"/>
                                  <a:gd name="T37" fmla="*/ 1337 h 1763"/>
                                  <a:gd name="T38" fmla="*/ 5 w 1378"/>
                                  <a:gd name="T39" fmla="*/ 1441 h 1763"/>
                                  <a:gd name="T40" fmla="*/ 3 w 1378"/>
                                  <a:gd name="T41" fmla="*/ 1548 h 1763"/>
                                  <a:gd name="T42" fmla="*/ 29 w 1378"/>
                                  <a:gd name="T43" fmla="*/ 1644 h 1763"/>
                                  <a:gd name="T44" fmla="*/ 87 w 1378"/>
                                  <a:gd name="T45" fmla="*/ 1718 h 1763"/>
                                  <a:gd name="T46" fmla="*/ 180 w 1378"/>
                                  <a:gd name="T47" fmla="*/ 1759 h 1763"/>
                                  <a:gd name="T48" fmla="*/ 296 w 1378"/>
                                  <a:gd name="T49" fmla="*/ 1757 h 1763"/>
                                  <a:gd name="T50" fmla="*/ 384 w 1378"/>
                                  <a:gd name="T51" fmla="*/ 1736 h 1763"/>
                                  <a:gd name="T52" fmla="*/ 470 w 1378"/>
                                  <a:gd name="T53" fmla="*/ 1701 h 1763"/>
                                  <a:gd name="T54" fmla="*/ 551 w 1378"/>
                                  <a:gd name="T55" fmla="*/ 1653 h 1763"/>
                                  <a:gd name="T56" fmla="*/ 617 w 1378"/>
                                  <a:gd name="T57" fmla="*/ 1592 h 1763"/>
                                  <a:gd name="T58" fmla="*/ 663 w 1378"/>
                                  <a:gd name="T59" fmla="*/ 1522 h 1763"/>
                                  <a:gd name="T60" fmla="*/ 683 w 1378"/>
                                  <a:gd name="T61" fmla="*/ 1441 h 1763"/>
                                  <a:gd name="T62" fmla="*/ 667 w 1378"/>
                                  <a:gd name="T63" fmla="*/ 1352 h 1763"/>
                                  <a:gd name="T64" fmla="*/ 663 w 1378"/>
                                  <a:gd name="T65" fmla="*/ 1274 h 1763"/>
                                  <a:gd name="T66" fmla="*/ 781 w 1378"/>
                                  <a:gd name="T67" fmla="*/ 1237 h 1763"/>
                                  <a:gd name="T68" fmla="*/ 862 w 1378"/>
                                  <a:gd name="T69" fmla="*/ 1185 h 1763"/>
                                  <a:gd name="T70" fmla="*/ 900 w 1378"/>
                                  <a:gd name="T71" fmla="*/ 1146 h 1763"/>
                                  <a:gd name="T72" fmla="*/ 929 w 1378"/>
                                  <a:gd name="T73" fmla="*/ 1096 h 1763"/>
                                  <a:gd name="T74" fmla="*/ 958 w 1378"/>
                                  <a:gd name="T75" fmla="*/ 1018 h 1763"/>
                                  <a:gd name="T76" fmla="*/ 977 w 1378"/>
                                  <a:gd name="T77" fmla="*/ 892 h 1763"/>
                                  <a:gd name="T78" fmla="*/ 974 w 1378"/>
                                  <a:gd name="T79" fmla="*/ 840 h 1763"/>
                                  <a:gd name="T80" fmla="*/ 954 w 1378"/>
                                  <a:gd name="T81" fmla="*/ 779 h 1763"/>
                                  <a:gd name="T82" fmla="*/ 1001 w 1378"/>
                                  <a:gd name="T83" fmla="*/ 730 h 1763"/>
                                  <a:gd name="T84" fmla="*/ 1085 w 1378"/>
                                  <a:gd name="T85" fmla="*/ 690 h 1763"/>
                                  <a:gd name="T86" fmla="*/ 1169 w 1378"/>
                                  <a:gd name="T87" fmla="*/ 640 h 1763"/>
                                  <a:gd name="T88" fmla="*/ 1246 w 1378"/>
                                  <a:gd name="T89" fmla="*/ 579 h 1763"/>
                                  <a:gd name="T90" fmla="*/ 1310 w 1378"/>
                                  <a:gd name="T91" fmla="*/ 510 h 1763"/>
                                  <a:gd name="T92" fmla="*/ 1356 w 1378"/>
                                  <a:gd name="T93" fmla="*/ 436 h 1763"/>
                                  <a:gd name="T94" fmla="*/ 1377 w 1378"/>
                                  <a:gd name="T95" fmla="*/ 356 h 1763"/>
                                  <a:gd name="T96" fmla="*/ 1368 w 1378"/>
                                  <a:gd name="T97" fmla="*/ 277 h 1763"/>
                                  <a:gd name="T98" fmla="*/ 1329 w 1378"/>
                                  <a:gd name="T99" fmla="*/ 211 h 1763"/>
                                  <a:gd name="T100" fmla="*/ 1257 w 1378"/>
                                  <a:gd name="T101" fmla="*/ 152 h 1763"/>
                                  <a:gd name="T102" fmla="*/ 1160 w 1378"/>
                                  <a:gd name="T103" fmla="*/ 100 h 1763"/>
                                  <a:gd name="T104" fmla="*/ 1049 w 1378"/>
                                  <a:gd name="T105" fmla="*/ 57 h 1763"/>
                                  <a:gd name="T106" fmla="*/ 929 w 1378"/>
                                  <a:gd name="T107" fmla="*/ 25 h 1763"/>
                                  <a:gd name="T108" fmla="*/ 812 w 1378"/>
                                  <a:gd name="T109" fmla="*/ 5 h 1763"/>
                                  <a:gd name="T110" fmla="*/ 705 w 1378"/>
                                  <a:gd name="T111" fmla="*/ 0 h 1763"/>
                                  <a:gd name="T112" fmla="*/ 619 w 1378"/>
                                  <a:gd name="T113" fmla="*/ 11 h 176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</a:cxnLst>
                                <a:rect l="0" t="0" r="r" b="b"/>
                                <a:pathLst>
                                  <a:path w="1378" h="1763">
                                    <a:moveTo>
                                      <a:pt x="601" y="18"/>
                                    </a:moveTo>
                                    <a:lnTo>
                                      <a:pt x="558" y="34"/>
                                    </a:lnTo>
                                    <a:lnTo>
                                      <a:pt x="517" y="51"/>
                                    </a:lnTo>
                                    <a:lnTo>
                                      <a:pt x="499" y="61"/>
                                    </a:lnTo>
                                    <a:lnTo>
                                      <a:pt x="480" y="70"/>
                                    </a:lnTo>
                                    <a:lnTo>
                                      <a:pt x="462" y="81"/>
                                    </a:lnTo>
                                    <a:lnTo>
                                      <a:pt x="444" y="92"/>
                                    </a:lnTo>
                                    <a:lnTo>
                                      <a:pt x="427" y="105"/>
                                    </a:lnTo>
                                    <a:lnTo>
                                      <a:pt x="411" y="119"/>
                                    </a:lnTo>
                                    <a:lnTo>
                                      <a:pt x="395" y="135"/>
                                    </a:lnTo>
                                    <a:lnTo>
                                      <a:pt x="378" y="152"/>
                                    </a:lnTo>
                                    <a:lnTo>
                                      <a:pt x="361" y="172"/>
                                    </a:lnTo>
                                    <a:lnTo>
                                      <a:pt x="345" y="194"/>
                                    </a:lnTo>
                                    <a:lnTo>
                                      <a:pt x="329" y="219"/>
                                    </a:lnTo>
                                    <a:lnTo>
                                      <a:pt x="313" y="246"/>
                                    </a:lnTo>
                                    <a:lnTo>
                                      <a:pt x="302" y="269"/>
                                    </a:lnTo>
                                    <a:lnTo>
                                      <a:pt x="291" y="292"/>
                                    </a:lnTo>
                                    <a:lnTo>
                                      <a:pt x="282" y="317"/>
                                    </a:lnTo>
                                    <a:lnTo>
                                      <a:pt x="275" y="342"/>
                                    </a:lnTo>
                                    <a:lnTo>
                                      <a:pt x="270" y="366"/>
                                    </a:lnTo>
                                    <a:lnTo>
                                      <a:pt x="266" y="391"/>
                                    </a:lnTo>
                                    <a:lnTo>
                                      <a:pt x="264" y="416"/>
                                    </a:lnTo>
                                    <a:lnTo>
                                      <a:pt x="264" y="441"/>
                                    </a:lnTo>
                                    <a:lnTo>
                                      <a:pt x="265" y="465"/>
                                    </a:lnTo>
                                    <a:lnTo>
                                      <a:pt x="270" y="490"/>
                                    </a:lnTo>
                                    <a:lnTo>
                                      <a:pt x="276" y="514"/>
                                    </a:lnTo>
                                    <a:lnTo>
                                      <a:pt x="284" y="536"/>
                                    </a:lnTo>
                                    <a:lnTo>
                                      <a:pt x="290" y="547"/>
                                    </a:lnTo>
                                    <a:lnTo>
                                      <a:pt x="295" y="558"/>
                                    </a:lnTo>
                                    <a:lnTo>
                                      <a:pt x="301" y="569"/>
                                    </a:lnTo>
                                    <a:lnTo>
                                      <a:pt x="308" y="579"/>
                                    </a:lnTo>
                                    <a:lnTo>
                                      <a:pt x="316" y="589"/>
                                    </a:lnTo>
                                    <a:lnTo>
                                      <a:pt x="323" y="599"/>
                                    </a:lnTo>
                                    <a:lnTo>
                                      <a:pt x="332" y="609"/>
                                    </a:lnTo>
                                    <a:lnTo>
                                      <a:pt x="342" y="617"/>
                                    </a:lnTo>
                                    <a:lnTo>
                                      <a:pt x="323" y="626"/>
                                    </a:lnTo>
                                    <a:lnTo>
                                      <a:pt x="305" y="636"/>
                                    </a:lnTo>
                                    <a:lnTo>
                                      <a:pt x="286" y="647"/>
                                    </a:lnTo>
                                    <a:lnTo>
                                      <a:pt x="270" y="659"/>
                                    </a:lnTo>
                                    <a:lnTo>
                                      <a:pt x="253" y="672"/>
                                    </a:lnTo>
                                    <a:lnTo>
                                      <a:pt x="237" y="687"/>
                                    </a:lnTo>
                                    <a:lnTo>
                                      <a:pt x="222" y="703"/>
                                    </a:lnTo>
                                    <a:lnTo>
                                      <a:pt x="207" y="719"/>
                                    </a:lnTo>
                                    <a:lnTo>
                                      <a:pt x="193" y="736"/>
                                    </a:lnTo>
                                    <a:lnTo>
                                      <a:pt x="180" y="753"/>
                                    </a:lnTo>
                                    <a:lnTo>
                                      <a:pt x="167" y="772"/>
                                    </a:lnTo>
                                    <a:lnTo>
                                      <a:pt x="156" y="792"/>
                                    </a:lnTo>
                                    <a:lnTo>
                                      <a:pt x="145" y="812"/>
                                    </a:lnTo>
                                    <a:lnTo>
                                      <a:pt x="136" y="831"/>
                                    </a:lnTo>
                                    <a:lnTo>
                                      <a:pt x="128" y="851"/>
                                    </a:lnTo>
                                    <a:lnTo>
                                      <a:pt x="120" y="872"/>
                                    </a:lnTo>
                                    <a:lnTo>
                                      <a:pt x="113" y="893"/>
                                    </a:lnTo>
                                    <a:lnTo>
                                      <a:pt x="108" y="914"/>
                                    </a:lnTo>
                                    <a:lnTo>
                                      <a:pt x="103" y="935"/>
                                    </a:lnTo>
                                    <a:lnTo>
                                      <a:pt x="100" y="956"/>
                                    </a:lnTo>
                                    <a:lnTo>
                                      <a:pt x="98" y="977"/>
                                    </a:lnTo>
                                    <a:lnTo>
                                      <a:pt x="98" y="997"/>
                                    </a:lnTo>
                                    <a:lnTo>
                                      <a:pt x="98" y="1017"/>
                                    </a:lnTo>
                                    <a:lnTo>
                                      <a:pt x="100" y="1037"/>
                                    </a:lnTo>
                                    <a:lnTo>
                                      <a:pt x="103" y="1057"/>
                                    </a:lnTo>
                                    <a:lnTo>
                                      <a:pt x="108" y="1075"/>
                                    </a:lnTo>
                                    <a:lnTo>
                                      <a:pt x="114" y="1092"/>
                                    </a:lnTo>
                                    <a:lnTo>
                                      <a:pt x="121" y="1110"/>
                                    </a:lnTo>
                                    <a:lnTo>
                                      <a:pt x="131" y="1127"/>
                                    </a:lnTo>
                                    <a:lnTo>
                                      <a:pt x="141" y="1142"/>
                                    </a:lnTo>
                                    <a:lnTo>
                                      <a:pt x="154" y="1157"/>
                                    </a:lnTo>
                                    <a:lnTo>
                                      <a:pt x="168" y="1170"/>
                                    </a:lnTo>
                                    <a:lnTo>
                                      <a:pt x="149" y="1181"/>
                                    </a:lnTo>
                                    <a:lnTo>
                                      <a:pt x="130" y="1194"/>
                                    </a:lnTo>
                                    <a:lnTo>
                                      <a:pt x="113" y="1210"/>
                                    </a:lnTo>
                                    <a:lnTo>
                                      <a:pt x="97" y="1227"/>
                                    </a:lnTo>
                                    <a:lnTo>
                                      <a:pt x="82" y="1247"/>
                                    </a:lnTo>
                                    <a:lnTo>
                                      <a:pt x="68" y="1267"/>
                                    </a:lnTo>
                                    <a:lnTo>
                                      <a:pt x="55" y="1289"/>
                                    </a:lnTo>
                                    <a:lnTo>
                                      <a:pt x="44" y="1313"/>
                                    </a:lnTo>
                                    <a:lnTo>
                                      <a:pt x="32" y="1337"/>
                                    </a:lnTo>
                                    <a:lnTo>
                                      <a:pt x="24" y="1362"/>
                                    </a:lnTo>
                                    <a:lnTo>
                                      <a:pt x="16" y="1388"/>
                                    </a:lnTo>
                                    <a:lnTo>
                                      <a:pt x="10" y="1415"/>
                                    </a:lnTo>
                                    <a:lnTo>
                                      <a:pt x="5" y="1441"/>
                                    </a:lnTo>
                                    <a:lnTo>
                                      <a:pt x="2" y="1468"/>
                                    </a:lnTo>
                                    <a:lnTo>
                                      <a:pt x="0" y="1496"/>
                                    </a:lnTo>
                                    <a:lnTo>
                                      <a:pt x="0" y="1522"/>
                                    </a:lnTo>
                                    <a:lnTo>
                                      <a:pt x="3" y="1548"/>
                                    </a:lnTo>
                                    <a:lnTo>
                                      <a:pt x="6" y="1574"/>
                                    </a:lnTo>
                                    <a:lnTo>
                                      <a:pt x="11" y="1598"/>
                                    </a:lnTo>
                                    <a:lnTo>
                                      <a:pt x="19" y="1622"/>
                                    </a:lnTo>
                                    <a:lnTo>
                                      <a:pt x="29" y="1644"/>
                                    </a:lnTo>
                                    <a:lnTo>
                                      <a:pt x="40" y="1665"/>
                                    </a:lnTo>
                                    <a:lnTo>
                                      <a:pt x="53" y="1685"/>
                                    </a:lnTo>
                                    <a:lnTo>
                                      <a:pt x="68" y="1702"/>
                                    </a:lnTo>
                                    <a:lnTo>
                                      <a:pt x="87" y="1718"/>
                                    </a:lnTo>
                                    <a:lnTo>
                                      <a:pt x="107" y="1732"/>
                                    </a:lnTo>
                                    <a:lnTo>
                                      <a:pt x="129" y="1743"/>
                                    </a:lnTo>
                                    <a:lnTo>
                                      <a:pt x="154" y="1753"/>
                                    </a:lnTo>
                                    <a:lnTo>
                                      <a:pt x="180" y="1759"/>
                                    </a:lnTo>
                                    <a:lnTo>
                                      <a:pt x="209" y="1763"/>
                                    </a:lnTo>
                                    <a:lnTo>
                                      <a:pt x="241" y="1763"/>
                                    </a:lnTo>
                                    <a:lnTo>
                                      <a:pt x="276" y="1760"/>
                                    </a:lnTo>
                                    <a:lnTo>
                                      <a:pt x="296" y="1757"/>
                                    </a:lnTo>
                                    <a:lnTo>
                                      <a:pt x="318" y="1753"/>
                                    </a:lnTo>
                                    <a:lnTo>
                                      <a:pt x="339" y="1748"/>
                                    </a:lnTo>
                                    <a:lnTo>
                                      <a:pt x="361" y="1743"/>
                                    </a:lnTo>
                                    <a:lnTo>
                                      <a:pt x="384" y="1736"/>
                                    </a:lnTo>
                                    <a:lnTo>
                                      <a:pt x="405" y="1728"/>
                                    </a:lnTo>
                                    <a:lnTo>
                                      <a:pt x="427" y="1719"/>
                                    </a:lnTo>
                                    <a:lnTo>
                                      <a:pt x="449" y="1711"/>
                                    </a:lnTo>
                                    <a:lnTo>
                                      <a:pt x="470" y="1701"/>
                                    </a:lnTo>
                                    <a:lnTo>
                                      <a:pt x="491" y="1690"/>
                                    </a:lnTo>
                                    <a:lnTo>
                                      <a:pt x="512" y="1677"/>
                                    </a:lnTo>
                                    <a:lnTo>
                                      <a:pt x="532" y="1665"/>
                                    </a:lnTo>
                                    <a:lnTo>
                                      <a:pt x="551" y="1653"/>
                                    </a:lnTo>
                                    <a:lnTo>
                                      <a:pt x="569" y="1638"/>
                                    </a:lnTo>
                                    <a:lnTo>
                                      <a:pt x="587" y="1623"/>
                                    </a:lnTo>
                                    <a:lnTo>
                                      <a:pt x="603" y="1608"/>
                                    </a:lnTo>
                                    <a:lnTo>
                                      <a:pt x="617" y="1592"/>
                                    </a:lnTo>
                                    <a:lnTo>
                                      <a:pt x="631" y="1576"/>
                                    </a:lnTo>
                                    <a:lnTo>
                                      <a:pt x="643" y="1559"/>
                                    </a:lnTo>
                                    <a:lnTo>
                                      <a:pt x="655" y="1540"/>
                                    </a:lnTo>
                                    <a:lnTo>
                                      <a:pt x="663" y="1522"/>
                                    </a:lnTo>
                                    <a:lnTo>
                                      <a:pt x="672" y="1502"/>
                                    </a:lnTo>
                                    <a:lnTo>
                                      <a:pt x="677" y="1482"/>
                                    </a:lnTo>
                                    <a:lnTo>
                                      <a:pt x="681" y="1462"/>
                                    </a:lnTo>
                                    <a:lnTo>
                                      <a:pt x="683" y="1441"/>
                                    </a:lnTo>
                                    <a:lnTo>
                                      <a:pt x="682" y="1420"/>
                                    </a:lnTo>
                                    <a:lnTo>
                                      <a:pt x="679" y="1398"/>
                                    </a:lnTo>
                                    <a:lnTo>
                                      <a:pt x="674" y="1376"/>
                                    </a:lnTo>
                                    <a:lnTo>
                                      <a:pt x="667" y="1352"/>
                                    </a:lnTo>
                                    <a:lnTo>
                                      <a:pt x="657" y="1329"/>
                                    </a:lnTo>
                                    <a:lnTo>
                                      <a:pt x="645" y="1305"/>
                                    </a:lnTo>
                                    <a:lnTo>
                                      <a:pt x="629" y="1280"/>
                                    </a:lnTo>
                                    <a:lnTo>
                                      <a:pt x="663" y="1274"/>
                                    </a:lnTo>
                                    <a:lnTo>
                                      <a:pt x="695" y="1267"/>
                                    </a:lnTo>
                                    <a:lnTo>
                                      <a:pt x="725" y="1258"/>
                                    </a:lnTo>
                                    <a:lnTo>
                                      <a:pt x="755" y="1248"/>
                                    </a:lnTo>
                                    <a:lnTo>
                                      <a:pt x="781" y="1237"/>
                                    </a:lnTo>
                                    <a:lnTo>
                                      <a:pt x="807" y="1225"/>
                                    </a:lnTo>
                                    <a:lnTo>
                                      <a:pt x="830" y="1210"/>
                                    </a:lnTo>
                                    <a:lnTo>
                                      <a:pt x="853" y="1194"/>
                                    </a:lnTo>
                                    <a:lnTo>
                                      <a:pt x="862" y="1185"/>
                                    </a:lnTo>
                                    <a:lnTo>
                                      <a:pt x="872" y="1177"/>
                                    </a:lnTo>
                                    <a:lnTo>
                                      <a:pt x="882" y="1167"/>
                                    </a:lnTo>
                                    <a:lnTo>
                                      <a:pt x="891" y="1157"/>
                                    </a:lnTo>
                                    <a:lnTo>
                                      <a:pt x="900" y="1146"/>
                                    </a:lnTo>
                                    <a:lnTo>
                                      <a:pt x="908" y="1134"/>
                                    </a:lnTo>
                                    <a:lnTo>
                                      <a:pt x="916" y="1122"/>
                                    </a:lnTo>
                                    <a:lnTo>
                                      <a:pt x="923" y="1110"/>
                                    </a:lnTo>
                                    <a:lnTo>
                                      <a:pt x="929" y="1096"/>
                                    </a:lnTo>
                                    <a:lnTo>
                                      <a:pt x="937" y="1083"/>
                                    </a:lnTo>
                                    <a:lnTo>
                                      <a:pt x="942" y="1068"/>
                                    </a:lnTo>
                                    <a:lnTo>
                                      <a:pt x="948" y="1052"/>
                                    </a:lnTo>
                                    <a:lnTo>
                                      <a:pt x="958" y="1018"/>
                                    </a:lnTo>
                                    <a:lnTo>
                                      <a:pt x="965" y="982"/>
                                    </a:lnTo>
                                    <a:lnTo>
                                      <a:pt x="972" y="941"/>
                                    </a:lnTo>
                                    <a:lnTo>
                                      <a:pt x="976" y="907"/>
                                    </a:lnTo>
                                    <a:lnTo>
                                      <a:pt x="977" y="892"/>
                                    </a:lnTo>
                                    <a:lnTo>
                                      <a:pt x="977" y="878"/>
                                    </a:lnTo>
                                    <a:lnTo>
                                      <a:pt x="976" y="865"/>
                                    </a:lnTo>
                                    <a:lnTo>
                                      <a:pt x="976" y="852"/>
                                    </a:lnTo>
                                    <a:lnTo>
                                      <a:pt x="974" y="840"/>
                                    </a:lnTo>
                                    <a:lnTo>
                                      <a:pt x="971" y="829"/>
                                    </a:lnTo>
                                    <a:lnTo>
                                      <a:pt x="968" y="817"/>
                                    </a:lnTo>
                                    <a:lnTo>
                                      <a:pt x="964" y="804"/>
                                    </a:lnTo>
                                    <a:lnTo>
                                      <a:pt x="954" y="779"/>
                                    </a:lnTo>
                                    <a:lnTo>
                                      <a:pt x="942" y="750"/>
                                    </a:lnTo>
                                    <a:lnTo>
                                      <a:pt x="960" y="744"/>
                                    </a:lnTo>
                                    <a:lnTo>
                                      <a:pt x="981" y="737"/>
                                    </a:lnTo>
                                    <a:lnTo>
                                      <a:pt x="1001" y="730"/>
                                    </a:lnTo>
                                    <a:lnTo>
                                      <a:pt x="1022" y="721"/>
                                    </a:lnTo>
                                    <a:lnTo>
                                      <a:pt x="1043" y="711"/>
                                    </a:lnTo>
                                    <a:lnTo>
                                      <a:pt x="1064" y="702"/>
                                    </a:lnTo>
                                    <a:lnTo>
                                      <a:pt x="1085" y="690"/>
                                    </a:lnTo>
                                    <a:lnTo>
                                      <a:pt x="1106" y="679"/>
                                    </a:lnTo>
                                    <a:lnTo>
                                      <a:pt x="1127" y="667"/>
                                    </a:lnTo>
                                    <a:lnTo>
                                      <a:pt x="1148" y="653"/>
                                    </a:lnTo>
                                    <a:lnTo>
                                      <a:pt x="1169" y="640"/>
                                    </a:lnTo>
                                    <a:lnTo>
                                      <a:pt x="1189" y="625"/>
                                    </a:lnTo>
                                    <a:lnTo>
                                      <a:pt x="1209" y="610"/>
                                    </a:lnTo>
                                    <a:lnTo>
                                      <a:pt x="1227" y="595"/>
                                    </a:lnTo>
                                    <a:lnTo>
                                      <a:pt x="1246" y="579"/>
                                    </a:lnTo>
                                    <a:lnTo>
                                      <a:pt x="1263" y="562"/>
                                    </a:lnTo>
                                    <a:lnTo>
                                      <a:pt x="1280" y="546"/>
                                    </a:lnTo>
                                    <a:lnTo>
                                      <a:pt x="1295" y="527"/>
                                    </a:lnTo>
                                    <a:lnTo>
                                      <a:pt x="1310" y="510"/>
                                    </a:lnTo>
                                    <a:lnTo>
                                      <a:pt x="1324" y="491"/>
                                    </a:lnTo>
                                    <a:lnTo>
                                      <a:pt x="1336" y="473"/>
                                    </a:lnTo>
                                    <a:lnTo>
                                      <a:pt x="1347" y="454"/>
                                    </a:lnTo>
                                    <a:lnTo>
                                      <a:pt x="1356" y="436"/>
                                    </a:lnTo>
                                    <a:lnTo>
                                      <a:pt x="1365" y="416"/>
                                    </a:lnTo>
                                    <a:lnTo>
                                      <a:pt x="1371" y="396"/>
                                    </a:lnTo>
                                    <a:lnTo>
                                      <a:pt x="1374" y="376"/>
                                    </a:lnTo>
                                    <a:lnTo>
                                      <a:pt x="1377" y="356"/>
                                    </a:lnTo>
                                    <a:lnTo>
                                      <a:pt x="1378" y="337"/>
                                    </a:lnTo>
                                    <a:lnTo>
                                      <a:pt x="1377" y="317"/>
                                    </a:lnTo>
                                    <a:lnTo>
                                      <a:pt x="1373" y="297"/>
                                    </a:lnTo>
                                    <a:lnTo>
                                      <a:pt x="1368" y="277"/>
                                    </a:lnTo>
                                    <a:lnTo>
                                      <a:pt x="1361" y="256"/>
                                    </a:lnTo>
                                    <a:lnTo>
                                      <a:pt x="1352" y="241"/>
                                    </a:lnTo>
                                    <a:lnTo>
                                      <a:pt x="1341" y="225"/>
                                    </a:lnTo>
                                    <a:lnTo>
                                      <a:pt x="1329" y="211"/>
                                    </a:lnTo>
                                    <a:lnTo>
                                      <a:pt x="1314" y="196"/>
                                    </a:lnTo>
                                    <a:lnTo>
                                      <a:pt x="1297" y="181"/>
                                    </a:lnTo>
                                    <a:lnTo>
                                      <a:pt x="1278" y="166"/>
                                    </a:lnTo>
                                    <a:lnTo>
                                      <a:pt x="1257" y="152"/>
                                    </a:lnTo>
                                    <a:lnTo>
                                      <a:pt x="1235" y="139"/>
                                    </a:lnTo>
                                    <a:lnTo>
                                      <a:pt x="1211" y="126"/>
                                    </a:lnTo>
                                    <a:lnTo>
                                      <a:pt x="1186" y="113"/>
                                    </a:lnTo>
                                    <a:lnTo>
                                      <a:pt x="1160" y="100"/>
                                    </a:lnTo>
                                    <a:lnTo>
                                      <a:pt x="1135" y="89"/>
                                    </a:lnTo>
                                    <a:lnTo>
                                      <a:pt x="1106" y="78"/>
                                    </a:lnTo>
                                    <a:lnTo>
                                      <a:pt x="1078" y="67"/>
                                    </a:lnTo>
                                    <a:lnTo>
                                      <a:pt x="1049" y="57"/>
                                    </a:lnTo>
                                    <a:lnTo>
                                      <a:pt x="1019" y="48"/>
                                    </a:lnTo>
                                    <a:lnTo>
                                      <a:pt x="990" y="40"/>
                                    </a:lnTo>
                                    <a:lnTo>
                                      <a:pt x="959" y="32"/>
                                    </a:lnTo>
                                    <a:lnTo>
                                      <a:pt x="929" y="25"/>
                                    </a:lnTo>
                                    <a:lnTo>
                                      <a:pt x="900" y="19"/>
                                    </a:lnTo>
                                    <a:lnTo>
                                      <a:pt x="870" y="14"/>
                                    </a:lnTo>
                                    <a:lnTo>
                                      <a:pt x="840" y="9"/>
                                    </a:lnTo>
                                    <a:lnTo>
                                      <a:pt x="812" y="5"/>
                                    </a:lnTo>
                                    <a:lnTo>
                                      <a:pt x="784" y="3"/>
                                    </a:lnTo>
                                    <a:lnTo>
                                      <a:pt x="757" y="0"/>
                                    </a:lnTo>
                                    <a:lnTo>
                                      <a:pt x="731" y="0"/>
                                    </a:lnTo>
                                    <a:lnTo>
                                      <a:pt x="705" y="0"/>
                                    </a:lnTo>
                                    <a:lnTo>
                                      <a:pt x="682" y="1"/>
                                    </a:lnTo>
                                    <a:lnTo>
                                      <a:pt x="660" y="4"/>
                                    </a:lnTo>
                                    <a:lnTo>
                                      <a:pt x="639" y="6"/>
                                    </a:lnTo>
                                    <a:lnTo>
                                      <a:pt x="619" y="11"/>
                                    </a:lnTo>
                                    <a:lnTo>
                                      <a:pt x="601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2">
                                  <a:lumMod val="5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1" name="Freeform 152"/>
                            <wps:cNvSpPr>
                              <a:spLocks/>
                            </wps:cNvSpPr>
                            <wps:spPr bwMode="auto">
                              <a:xfrm>
                                <a:off x="8918" y="4420"/>
                                <a:ext cx="161" cy="104"/>
                              </a:xfrm>
                              <a:custGeom>
                                <a:avLst/>
                                <a:gdLst>
                                  <a:gd name="T0" fmla="*/ 198 w 802"/>
                                  <a:gd name="T1" fmla="*/ 3 h 521"/>
                                  <a:gd name="T2" fmla="*/ 169 w 802"/>
                                  <a:gd name="T3" fmla="*/ 11 h 521"/>
                                  <a:gd name="T4" fmla="*/ 143 w 802"/>
                                  <a:gd name="T5" fmla="*/ 22 h 521"/>
                                  <a:gd name="T6" fmla="*/ 119 w 802"/>
                                  <a:gd name="T7" fmla="*/ 38 h 521"/>
                                  <a:gd name="T8" fmla="*/ 96 w 802"/>
                                  <a:gd name="T9" fmla="*/ 58 h 521"/>
                                  <a:gd name="T10" fmla="*/ 75 w 802"/>
                                  <a:gd name="T11" fmla="*/ 79 h 521"/>
                                  <a:gd name="T12" fmla="*/ 57 w 802"/>
                                  <a:gd name="T13" fmla="*/ 103 h 521"/>
                                  <a:gd name="T14" fmla="*/ 41 w 802"/>
                                  <a:gd name="T15" fmla="*/ 131 h 521"/>
                                  <a:gd name="T16" fmla="*/ 27 w 802"/>
                                  <a:gd name="T17" fmla="*/ 158 h 521"/>
                                  <a:gd name="T18" fmla="*/ 16 w 802"/>
                                  <a:gd name="T19" fmla="*/ 186 h 521"/>
                                  <a:gd name="T20" fmla="*/ 9 w 802"/>
                                  <a:gd name="T21" fmla="*/ 216 h 521"/>
                                  <a:gd name="T22" fmla="*/ 2 w 802"/>
                                  <a:gd name="T23" fmla="*/ 244 h 521"/>
                                  <a:gd name="T24" fmla="*/ 0 w 802"/>
                                  <a:gd name="T25" fmla="*/ 273 h 521"/>
                                  <a:gd name="T26" fmla="*/ 1 w 802"/>
                                  <a:gd name="T27" fmla="*/ 300 h 521"/>
                                  <a:gd name="T28" fmla="*/ 6 w 802"/>
                                  <a:gd name="T29" fmla="*/ 325 h 521"/>
                                  <a:gd name="T30" fmla="*/ 14 w 802"/>
                                  <a:gd name="T31" fmla="*/ 348 h 521"/>
                                  <a:gd name="T32" fmla="*/ 26 w 802"/>
                                  <a:gd name="T33" fmla="*/ 371 h 521"/>
                                  <a:gd name="T34" fmla="*/ 42 w 802"/>
                                  <a:gd name="T35" fmla="*/ 393 h 521"/>
                                  <a:gd name="T36" fmla="*/ 62 w 802"/>
                                  <a:gd name="T37" fmla="*/ 414 h 521"/>
                                  <a:gd name="T38" fmla="*/ 83 w 802"/>
                                  <a:gd name="T39" fmla="*/ 432 h 521"/>
                                  <a:gd name="T40" fmla="*/ 119 w 802"/>
                                  <a:gd name="T41" fmla="*/ 457 h 521"/>
                                  <a:gd name="T42" fmla="*/ 172 w 802"/>
                                  <a:gd name="T43" fmla="*/ 484 h 521"/>
                                  <a:gd name="T44" fmla="*/ 230 w 802"/>
                                  <a:gd name="T45" fmla="*/ 503 h 521"/>
                                  <a:gd name="T46" fmla="*/ 289 w 802"/>
                                  <a:gd name="T47" fmla="*/ 515 h 521"/>
                                  <a:gd name="T48" fmla="*/ 348 w 802"/>
                                  <a:gd name="T49" fmla="*/ 521 h 521"/>
                                  <a:gd name="T50" fmla="*/ 404 w 802"/>
                                  <a:gd name="T51" fmla="*/ 520 h 521"/>
                                  <a:gd name="T52" fmla="*/ 447 w 802"/>
                                  <a:gd name="T53" fmla="*/ 515 h 521"/>
                                  <a:gd name="T54" fmla="*/ 482 w 802"/>
                                  <a:gd name="T55" fmla="*/ 508 h 521"/>
                                  <a:gd name="T56" fmla="*/ 543 w 802"/>
                                  <a:gd name="T57" fmla="*/ 489 h 521"/>
                                  <a:gd name="T58" fmla="*/ 606 w 802"/>
                                  <a:gd name="T59" fmla="*/ 466 h 521"/>
                                  <a:gd name="T60" fmla="*/ 646 w 802"/>
                                  <a:gd name="T61" fmla="*/ 447 h 521"/>
                                  <a:gd name="T62" fmla="*/ 683 w 802"/>
                                  <a:gd name="T63" fmla="*/ 427 h 521"/>
                                  <a:gd name="T64" fmla="*/ 712 w 802"/>
                                  <a:gd name="T65" fmla="*/ 406 h 521"/>
                                  <a:gd name="T66" fmla="*/ 738 w 802"/>
                                  <a:gd name="T67" fmla="*/ 385 h 521"/>
                                  <a:gd name="T68" fmla="*/ 759 w 802"/>
                                  <a:gd name="T69" fmla="*/ 364 h 521"/>
                                  <a:gd name="T70" fmla="*/ 774 w 802"/>
                                  <a:gd name="T71" fmla="*/ 343 h 521"/>
                                  <a:gd name="T72" fmla="*/ 785 w 802"/>
                                  <a:gd name="T73" fmla="*/ 324 h 521"/>
                                  <a:gd name="T74" fmla="*/ 794 w 802"/>
                                  <a:gd name="T75" fmla="*/ 304 h 521"/>
                                  <a:gd name="T76" fmla="*/ 799 w 802"/>
                                  <a:gd name="T77" fmla="*/ 282 h 521"/>
                                  <a:gd name="T78" fmla="*/ 802 w 802"/>
                                  <a:gd name="T79" fmla="*/ 243 h 521"/>
                                  <a:gd name="T80" fmla="*/ 802 w 802"/>
                                  <a:gd name="T81" fmla="*/ 200 h 521"/>
                                  <a:gd name="T82" fmla="*/ 799 w 802"/>
                                  <a:gd name="T83" fmla="*/ 178 h 521"/>
                                  <a:gd name="T84" fmla="*/ 793 w 802"/>
                                  <a:gd name="T85" fmla="*/ 158 h 521"/>
                                  <a:gd name="T86" fmla="*/ 784 w 802"/>
                                  <a:gd name="T87" fmla="*/ 139 h 521"/>
                                  <a:gd name="T88" fmla="*/ 773 w 802"/>
                                  <a:gd name="T89" fmla="*/ 123 h 521"/>
                                  <a:gd name="T90" fmla="*/ 759 w 802"/>
                                  <a:gd name="T91" fmla="*/ 108 h 521"/>
                                  <a:gd name="T92" fmla="*/ 737 w 802"/>
                                  <a:gd name="T93" fmla="*/ 90 h 521"/>
                                  <a:gd name="T94" fmla="*/ 701 w 802"/>
                                  <a:gd name="T95" fmla="*/ 70 h 521"/>
                                  <a:gd name="T96" fmla="*/ 662 w 802"/>
                                  <a:gd name="T97" fmla="*/ 55 h 521"/>
                                  <a:gd name="T98" fmla="*/ 600 w 802"/>
                                  <a:gd name="T99" fmla="*/ 38 h 521"/>
                                  <a:gd name="T100" fmla="*/ 536 w 802"/>
                                  <a:gd name="T101" fmla="*/ 24 h 521"/>
                                  <a:gd name="T102" fmla="*/ 439 w 802"/>
                                  <a:gd name="T103" fmla="*/ 14 h 521"/>
                                  <a:gd name="T104" fmla="*/ 320 w 802"/>
                                  <a:gd name="T105" fmla="*/ 4 h 521"/>
                                  <a:gd name="T106" fmla="*/ 230 w 802"/>
                                  <a:gd name="T107" fmla="*/ 0 h 5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</a:cxnLst>
                                <a:rect l="0" t="0" r="r" b="b"/>
                                <a:pathLst>
                                  <a:path w="802" h="521">
                                    <a:moveTo>
                                      <a:pt x="213" y="1"/>
                                    </a:moveTo>
                                    <a:lnTo>
                                      <a:pt x="198" y="3"/>
                                    </a:lnTo>
                                    <a:lnTo>
                                      <a:pt x="184" y="6"/>
                                    </a:lnTo>
                                    <a:lnTo>
                                      <a:pt x="169" y="11"/>
                                    </a:lnTo>
                                    <a:lnTo>
                                      <a:pt x="157" y="16"/>
                                    </a:lnTo>
                                    <a:lnTo>
                                      <a:pt x="143" y="22"/>
                                    </a:lnTo>
                                    <a:lnTo>
                                      <a:pt x="131" y="29"/>
                                    </a:lnTo>
                                    <a:lnTo>
                                      <a:pt x="119" y="38"/>
                                    </a:lnTo>
                                    <a:lnTo>
                                      <a:pt x="108" y="47"/>
                                    </a:lnTo>
                                    <a:lnTo>
                                      <a:pt x="96" y="58"/>
                                    </a:lnTo>
                                    <a:lnTo>
                                      <a:pt x="85" y="68"/>
                                    </a:lnTo>
                                    <a:lnTo>
                                      <a:pt x="75" y="79"/>
                                    </a:lnTo>
                                    <a:lnTo>
                                      <a:pt x="66" y="91"/>
                                    </a:lnTo>
                                    <a:lnTo>
                                      <a:pt x="57" y="103"/>
                                    </a:lnTo>
                                    <a:lnTo>
                                      <a:pt x="48" y="117"/>
                                    </a:lnTo>
                                    <a:lnTo>
                                      <a:pt x="41" y="131"/>
                                    </a:lnTo>
                                    <a:lnTo>
                                      <a:pt x="33" y="144"/>
                                    </a:lnTo>
                                    <a:lnTo>
                                      <a:pt x="27" y="158"/>
                                    </a:lnTo>
                                    <a:lnTo>
                                      <a:pt x="21" y="173"/>
                                    </a:lnTo>
                                    <a:lnTo>
                                      <a:pt x="16" y="186"/>
                                    </a:lnTo>
                                    <a:lnTo>
                                      <a:pt x="12" y="201"/>
                                    </a:lnTo>
                                    <a:lnTo>
                                      <a:pt x="9" y="216"/>
                                    </a:lnTo>
                                    <a:lnTo>
                                      <a:pt x="5" y="230"/>
                                    </a:lnTo>
                                    <a:lnTo>
                                      <a:pt x="2" y="244"/>
                                    </a:lnTo>
                                    <a:lnTo>
                                      <a:pt x="1" y="259"/>
                                    </a:lnTo>
                                    <a:lnTo>
                                      <a:pt x="0" y="273"/>
                                    </a:lnTo>
                                    <a:lnTo>
                                      <a:pt x="0" y="286"/>
                                    </a:lnTo>
                                    <a:lnTo>
                                      <a:pt x="1" y="300"/>
                                    </a:lnTo>
                                    <a:lnTo>
                                      <a:pt x="4" y="312"/>
                                    </a:lnTo>
                                    <a:lnTo>
                                      <a:pt x="6" y="325"/>
                                    </a:lnTo>
                                    <a:lnTo>
                                      <a:pt x="9" y="337"/>
                                    </a:lnTo>
                                    <a:lnTo>
                                      <a:pt x="14" y="348"/>
                                    </a:lnTo>
                                    <a:lnTo>
                                      <a:pt x="19" y="358"/>
                                    </a:lnTo>
                                    <a:lnTo>
                                      <a:pt x="26" y="371"/>
                                    </a:lnTo>
                                    <a:lnTo>
                                      <a:pt x="33" y="382"/>
                                    </a:lnTo>
                                    <a:lnTo>
                                      <a:pt x="42" y="393"/>
                                    </a:lnTo>
                                    <a:lnTo>
                                      <a:pt x="52" y="404"/>
                                    </a:lnTo>
                                    <a:lnTo>
                                      <a:pt x="62" y="414"/>
                                    </a:lnTo>
                                    <a:lnTo>
                                      <a:pt x="72" y="424"/>
                                    </a:lnTo>
                                    <a:lnTo>
                                      <a:pt x="83" y="432"/>
                                    </a:lnTo>
                                    <a:lnTo>
                                      <a:pt x="94" y="441"/>
                                    </a:lnTo>
                                    <a:lnTo>
                                      <a:pt x="119" y="457"/>
                                    </a:lnTo>
                                    <a:lnTo>
                                      <a:pt x="145" y="472"/>
                                    </a:lnTo>
                                    <a:lnTo>
                                      <a:pt x="172" y="484"/>
                                    </a:lnTo>
                                    <a:lnTo>
                                      <a:pt x="200" y="494"/>
                                    </a:lnTo>
                                    <a:lnTo>
                                      <a:pt x="230" y="503"/>
                                    </a:lnTo>
                                    <a:lnTo>
                                      <a:pt x="260" y="510"/>
                                    </a:lnTo>
                                    <a:lnTo>
                                      <a:pt x="289" y="515"/>
                                    </a:lnTo>
                                    <a:lnTo>
                                      <a:pt x="319" y="519"/>
                                    </a:lnTo>
                                    <a:lnTo>
                                      <a:pt x="348" y="521"/>
                                    </a:lnTo>
                                    <a:lnTo>
                                      <a:pt x="377" y="521"/>
                                    </a:lnTo>
                                    <a:lnTo>
                                      <a:pt x="404" y="520"/>
                                    </a:lnTo>
                                    <a:lnTo>
                                      <a:pt x="432" y="518"/>
                                    </a:lnTo>
                                    <a:lnTo>
                                      <a:pt x="447" y="515"/>
                                    </a:lnTo>
                                    <a:lnTo>
                                      <a:pt x="464" y="512"/>
                                    </a:lnTo>
                                    <a:lnTo>
                                      <a:pt x="482" y="508"/>
                                    </a:lnTo>
                                    <a:lnTo>
                                      <a:pt x="502" y="503"/>
                                    </a:lnTo>
                                    <a:lnTo>
                                      <a:pt x="543" y="489"/>
                                    </a:lnTo>
                                    <a:lnTo>
                                      <a:pt x="585" y="474"/>
                                    </a:lnTo>
                                    <a:lnTo>
                                      <a:pt x="606" y="466"/>
                                    </a:lnTo>
                                    <a:lnTo>
                                      <a:pt x="626" y="456"/>
                                    </a:lnTo>
                                    <a:lnTo>
                                      <a:pt x="646" y="447"/>
                                    </a:lnTo>
                                    <a:lnTo>
                                      <a:pt x="664" y="437"/>
                                    </a:lnTo>
                                    <a:lnTo>
                                      <a:pt x="683" y="427"/>
                                    </a:lnTo>
                                    <a:lnTo>
                                      <a:pt x="699" y="418"/>
                                    </a:lnTo>
                                    <a:lnTo>
                                      <a:pt x="712" y="406"/>
                                    </a:lnTo>
                                    <a:lnTo>
                                      <a:pt x="726" y="397"/>
                                    </a:lnTo>
                                    <a:lnTo>
                                      <a:pt x="738" y="385"/>
                                    </a:lnTo>
                                    <a:lnTo>
                                      <a:pt x="750" y="374"/>
                                    </a:lnTo>
                                    <a:lnTo>
                                      <a:pt x="759" y="364"/>
                                    </a:lnTo>
                                    <a:lnTo>
                                      <a:pt x="767" y="353"/>
                                    </a:lnTo>
                                    <a:lnTo>
                                      <a:pt x="774" y="343"/>
                                    </a:lnTo>
                                    <a:lnTo>
                                      <a:pt x="780" y="333"/>
                                    </a:lnTo>
                                    <a:lnTo>
                                      <a:pt x="785" y="324"/>
                                    </a:lnTo>
                                    <a:lnTo>
                                      <a:pt x="790" y="314"/>
                                    </a:lnTo>
                                    <a:lnTo>
                                      <a:pt x="794" y="304"/>
                                    </a:lnTo>
                                    <a:lnTo>
                                      <a:pt x="797" y="293"/>
                                    </a:lnTo>
                                    <a:lnTo>
                                      <a:pt x="799" y="282"/>
                                    </a:lnTo>
                                    <a:lnTo>
                                      <a:pt x="800" y="269"/>
                                    </a:lnTo>
                                    <a:lnTo>
                                      <a:pt x="802" y="243"/>
                                    </a:lnTo>
                                    <a:lnTo>
                                      <a:pt x="802" y="212"/>
                                    </a:lnTo>
                                    <a:lnTo>
                                      <a:pt x="802" y="200"/>
                                    </a:lnTo>
                                    <a:lnTo>
                                      <a:pt x="800" y="189"/>
                                    </a:lnTo>
                                    <a:lnTo>
                                      <a:pt x="799" y="178"/>
                                    </a:lnTo>
                                    <a:lnTo>
                                      <a:pt x="795" y="168"/>
                                    </a:lnTo>
                                    <a:lnTo>
                                      <a:pt x="793" y="158"/>
                                    </a:lnTo>
                                    <a:lnTo>
                                      <a:pt x="788" y="148"/>
                                    </a:lnTo>
                                    <a:lnTo>
                                      <a:pt x="784" y="139"/>
                                    </a:lnTo>
                                    <a:lnTo>
                                      <a:pt x="778" y="131"/>
                                    </a:lnTo>
                                    <a:lnTo>
                                      <a:pt x="773" y="123"/>
                                    </a:lnTo>
                                    <a:lnTo>
                                      <a:pt x="767" y="116"/>
                                    </a:lnTo>
                                    <a:lnTo>
                                      <a:pt x="759" y="108"/>
                                    </a:lnTo>
                                    <a:lnTo>
                                      <a:pt x="752" y="102"/>
                                    </a:lnTo>
                                    <a:lnTo>
                                      <a:pt x="737" y="90"/>
                                    </a:lnTo>
                                    <a:lnTo>
                                      <a:pt x="720" y="80"/>
                                    </a:lnTo>
                                    <a:lnTo>
                                      <a:pt x="701" y="70"/>
                                    </a:lnTo>
                                    <a:lnTo>
                                      <a:pt x="682" y="63"/>
                                    </a:lnTo>
                                    <a:lnTo>
                                      <a:pt x="662" y="55"/>
                                    </a:lnTo>
                                    <a:lnTo>
                                      <a:pt x="641" y="49"/>
                                    </a:lnTo>
                                    <a:lnTo>
                                      <a:pt x="600" y="38"/>
                                    </a:lnTo>
                                    <a:lnTo>
                                      <a:pt x="559" y="28"/>
                                    </a:lnTo>
                                    <a:lnTo>
                                      <a:pt x="536" y="24"/>
                                    </a:lnTo>
                                    <a:lnTo>
                                      <a:pt x="494" y="21"/>
                                    </a:lnTo>
                                    <a:lnTo>
                                      <a:pt x="439" y="14"/>
                                    </a:lnTo>
                                    <a:lnTo>
                                      <a:pt x="380" y="9"/>
                                    </a:lnTo>
                                    <a:lnTo>
                                      <a:pt x="320" y="4"/>
                                    </a:lnTo>
                                    <a:lnTo>
                                      <a:pt x="268" y="1"/>
                                    </a:lnTo>
                                    <a:lnTo>
                                      <a:pt x="230" y="0"/>
                                    </a:lnTo>
                                    <a:lnTo>
                                      <a:pt x="213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2" name="Freeform 153"/>
                            <wps:cNvSpPr>
                              <a:spLocks/>
                            </wps:cNvSpPr>
                            <wps:spPr bwMode="auto">
                              <a:xfrm>
                                <a:off x="8879" y="4536"/>
                                <a:ext cx="129" cy="95"/>
                              </a:xfrm>
                              <a:custGeom>
                                <a:avLst/>
                                <a:gdLst>
                                  <a:gd name="T0" fmla="*/ 130 w 642"/>
                                  <a:gd name="T1" fmla="*/ 49 h 477"/>
                                  <a:gd name="T2" fmla="*/ 93 w 642"/>
                                  <a:gd name="T3" fmla="*/ 86 h 477"/>
                                  <a:gd name="T4" fmla="*/ 60 w 642"/>
                                  <a:gd name="T5" fmla="*/ 124 h 477"/>
                                  <a:gd name="T6" fmla="*/ 34 w 642"/>
                                  <a:gd name="T7" fmla="*/ 165 h 477"/>
                                  <a:gd name="T8" fmla="*/ 15 w 642"/>
                                  <a:gd name="T9" fmla="*/ 206 h 477"/>
                                  <a:gd name="T10" fmla="*/ 2 w 642"/>
                                  <a:gd name="T11" fmla="*/ 247 h 477"/>
                                  <a:gd name="T12" fmla="*/ 0 w 642"/>
                                  <a:gd name="T13" fmla="*/ 289 h 477"/>
                                  <a:gd name="T14" fmla="*/ 2 w 642"/>
                                  <a:gd name="T15" fmla="*/ 320 h 477"/>
                                  <a:gd name="T16" fmla="*/ 8 w 642"/>
                                  <a:gd name="T17" fmla="*/ 339 h 477"/>
                                  <a:gd name="T18" fmla="*/ 17 w 642"/>
                                  <a:gd name="T19" fmla="*/ 362 h 477"/>
                                  <a:gd name="T20" fmla="*/ 31 w 642"/>
                                  <a:gd name="T21" fmla="*/ 384 h 477"/>
                                  <a:gd name="T22" fmla="*/ 49 w 642"/>
                                  <a:gd name="T23" fmla="*/ 404 h 477"/>
                                  <a:gd name="T24" fmla="*/ 70 w 642"/>
                                  <a:gd name="T25" fmla="*/ 421 h 477"/>
                                  <a:gd name="T26" fmla="*/ 95 w 642"/>
                                  <a:gd name="T27" fmla="*/ 436 h 477"/>
                                  <a:gd name="T28" fmla="*/ 122 w 642"/>
                                  <a:gd name="T29" fmla="*/ 449 h 477"/>
                                  <a:gd name="T30" fmla="*/ 152 w 642"/>
                                  <a:gd name="T31" fmla="*/ 459 h 477"/>
                                  <a:gd name="T32" fmla="*/ 184 w 642"/>
                                  <a:gd name="T33" fmla="*/ 468 h 477"/>
                                  <a:gd name="T34" fmla="*/ 216 w 642"/>
                                  <a:gd name="T35" fmla="*/ 473 h 477"/>
                                  <a:gd name="T36" fmla="*/ 251 w 642"/>
                                  <a:gd name="T37" fmla="*/ 477 h 477"/>
                                  <a:gd name="T38" fmla="*/ 286 w 642"/>
                                  <a:gd name="T39" fmla="*/ 477 h 477"/>
                                  <a:gd name="T40" fmla="*/ 320 w 642"/>
                                  <a:gd name="T41" fmla="*/ 475 h 477"/>
                                  <a:gd name="T42" fmla="*/ 355 w 642"/>
                                  <a:gd name="T43" fmla="*/ 472 h 477"/>
                                  <a:gd name="T44" fmla="*/ 388 w 642"/>
                                  <a:gd name="T45" fmla="*/ 464 h 477"/>
                                  <a:gd name="T46" fmla="*/ 420 w 642"/>
                                  <a:gd name="T47" fmla="*/ 456 h 477"/>
                                  <a:gd name="T48" fmla="*/ 451 w 642"/>
                                  <a:gd name="T49" fmla="*/ 443 h 477"/>
                                  <a:gd name="T50" fmla="*/ 492 w 642"/>
                                  <a:gd name="T51" fmla="*/ 422 h 477"/>
                                  <a:gd name="T52" fmla="*/ 539 w 642"/>
                                  <a:gd name="T53" fmla="*/ 389 h 477"/>
                                  <a:gd name="T54" fmla="*/ 577 w 642"/>
                                  <a:gd name="T55" fmla="*/ 352 h 477"/>
                                  <a:gd name="T56" fmla="*/ 608 w 642"/>
                                  <a:gd name="T57" fmla="*/ 310 h 477"/>
                                  <a:gd name="T58" fmla="*/ 626 w 642"/>
                                  <a:gd name="T59" fmla="*/ 275 h 477"/>
                                  <a:gd name="T60" fmla="*/ 633 w 642"/>
                                  <a:gd name="T61" fmla="*/ 253 h 477"/>
                                  <a:gd name="T62" fmla="*/ 639 w 642"/>
                                  <a:gd name="T63" fmla="*/ 229 h 477"/>
                                  <a:gd name="T64" fmla="*/ 642 w 642"/>
                                  <a:gd name="T65" fmla="*/ 204 h 477"/>
                                  <a:gd name="T66" fmla="*/ 642 w 642"/>
                                  <a:gd name="T67" fmla="*/ 181 h 477"/>
                                  <a:gd name="T68" fmla="*/ 639 w 642"/>
                                  <a:gd name="T69" fmla="*/ 156 h 477"/>
                                  <a:gd name="T70" fmla="*/ 633 w 642"/>
                                  <a:gd name="T71" fmla="*/ 133 h 477"/>
                                  <a:gd name="T72" fmla="*/ 624 w 642"/>
                                  <a:gd name="T73" fmla="*/ 108 h 477"/>
                                  <a:gd name="T74" fmla="*/ 610 w 642"/>
                                  <a:gd name="T75" fmla="*/ 88 h 477"/>
                                  <a:gd name="T76" fmla="*/ 589 w 642"/>
                                  <a:gd name="T77" fmla="*/ 73 h 477"/>
                                  <a:gd name="T78" fmla="*/ 550 w 642"/>
                                  <a:gd name="T79" fmla="*/ 54 h 477"/>
                                  <a:gd name="T80" fmla="*/ 486 w 642"/>
                                  <a:gd name="T81" fmla="*/ 30 h 477"/>
                                  <a:gd name="T82" fmla="*/ 414 w 642"/>
                                  <a:gd name="T83" fmla="*/ 14 h 477"/>
                                  <a:gd name="T84" fmla="*/ 341 w 642"/>
                                  <a:gd name="T85" fmla="*/ 3 h 477"/>
                                  <a:gd name="T86" fmla="*/ 271 w 642"/>
                                  <a:gd name="T87" fmla="*/ 0 h 477"/>
                                  <a:gd name="T88" fmla="*/ 224 w 642"/>
                                  <a:gd name="T89" fmla="*/ 3 h 477"/>
                                  <a:gd name="T90" fmla="*/ 198 w 642"/>
                                  <a:gd name="T91" fmla="*/ 8 h 477"/>
                                  <a:gd name="T92" fmla="*/ 174 w 642"/>
                                  <a:gd name="T93" fmla="*/ 15 h 477"/>
                                  <a:gd name="T94" fmla="*/ 157 w 642"/>
                                  <a:gd name="T95" fmla="*/ 25 h 47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</a:cxnLst>
                                <a:rect l="0" t="0" r="r" b="b"/>
                                <a:pathLst>
                                  <a:path w="642" h="477">
                                    <a:moveTo>
                                      <a:pt x="151" y="30"/>
                                    </a:moveTo>
                                    <a:lnTo>
                                      <a:pt x="130" y="49"/>
                                    </a:lnTo>
                                    <a:lnTo>
                                      <a:pt x="110" y="66"/>
                                    </a:lnTo>
                                    <a:lnTo>
                                      <a:pt x="93" y="86"/>
                                    </a:lnTo>
                                    <a:lnTo>
                                      <a:pt x="75" y="104"/>
                                    </a:lnTo>
                                    <a:lnTo>
                                      <a:pt x="60" y="124"/>
                                    </a:lnTo>
                                    <a:lnTo>
                                      <a:pt x="47" y="144"/>
                                    </a:lnTo>
                                    <a:lnTo>
                                      <a:pt x="34" y="165"/>
                                    </a:lnTo>
                                    <a:lnTo>
                                      <a:pt x="23" y="185"/>
                                    </a:lnTo>
                                    <a:lnTo>
                                      <a:pt x="15" y="206"/>
                                    </a:lnTo>
                                    <a:lnTo>
                                      <a:pt x="7" y="227"/>
                                    </a:lnTo>
                                    <a:lnTo>
                                      <a:pt x="2" y="247"/>
                                    </a:lnTo>
                                    <a:lnTo>
                                      <a:pt x="0" y="268"/>
                                    </a:lnTo>
                                    <a:lnTo>
                                      <a:pt x="0" y="289"/>
                                    </a:lnTo>
                                    <a:lnTo>
                                      <a:pt x="1" y="310"/>
                                    </a:lnTo>
                                    <a:lnTo>
                                      <a:pt x="2" y="320"/>
                                    </a:lnTo>
                                    <a:lnTo>
                                      <a:pt x="5" y="329"/>
                                    </a:lnTo>
                                    <a:lnTo>
                                      <a:pt x="8" y="339"/>
                                    </a:lnTo>
                                    <a:lnTo>
                                      <a:pt x="11" y="349"/>
                                    </a:lnTo>
                                    <a:lnTo>
                                      <a:pt x="17" y="362"/>
                                    </a:lnTo>
                                    <a:lnTo>
                                      <a:pt x="23" y="373"/>
                                    </a:lnTo>
                                    <a:lnTo>
                                      <a:pt x="31" y="384"/>
                                    </a:lnTo>
                                    <a:lnTo>
                                      <a:pt x="39" y="394"/>
                                    </a:lnTo>
                                    <a:lnTo>
                                      <a:pt x="49" y="404"/>
                                    </a:lnTo>
                                    <a:lnTo>
                                      <a:pt x="59" y="412"/>
                                    </a:lnTo>
                                    <a:lnTo>
                                      <a:pt x="70" y="421"/>
                                    </a:lnTo>
                                    <a:lnTo>
                                      <a:pt x="83" y="428"/>
                                    </a:lnTo>
                                    <a:lnTo>
                                      <a:pt x="95" y="436"/>
                                    </a:lnTo>
                                    <a:lnTo>
                                      <a:pt x="109" y="443"/>
                                    </a:lnTo>
                                    <a:lnTo>
                                      <a:pt x="122" y="449"/>
                                    </a:lnTo>
                                    <a:lnTo>
                                      <a:pt x="137" y="454"/>
                                    </a:lnTo>
                                    <a:lnTo>
                                      <a:pt x="152" y="459"/>
                                    </a:lnTo>
                                    <a:lnTo>
                                      <a:pt x="168" y="464"/>
                                    </a:lnTo>
                                    <a:lnTo>
                                      <a:pt x="184" y="468"/>
                                    </a:lnTo>
                                    <a:lnTo>
                                      <a:pt x="200" y="470"/>
                                    </a:lnTo>
                                    <a:lnTo>
                                      <a:pt x="216" y="473"/>
                                    </a:lnTo>
                                    <a:lnTo>
                                      <a:pt x="234" y="475"/>
                                    </a:lnTo>
                                    <a:lnTo>
                                      <a:pt x="251" y="477"/>
                                    </a:lnTo>
                                    <a:lnTo>
                                      <a:pt x="268" y="477"/>
                                    </a:lnTo>
                                    <a:lnTo>
                                      <a:pt x="286" y="477"/>
                                    </a:lnTo>
                                    <a:lnTo>
                                      <a:pt x="303" y="477"/>
                                    </a:lnTo>
                                    <a:lnTo>
                                      <a:pt x="320" y="475"/>
                                    </a:lnTo>
                                    <a:lnTo>
                                      <a:pt x="337" y="474"/>
                                    </a:lnTo>
                                    <a:lnTo>
                                      <a:pt x="355" y="472"/>
                                    </a:lnTo>
                                    <a:lnTo>
                                      <a:pt x="371" y="468"/>
                                    </a:lnTo>
                                    <a:lnTo>
                                      <a:pt x="388" y="464"/>
                                    </a:lnTo>
                                    <a:lnTo>
                                      <a:pt x="404" y="461"/>
                                    </a:lnTo>
                                    <a:lnTo>
                                      <a:pt x="420" y="456"/>
                                    </a:lnTo>
                                    <a:lnTo>
                                      <a:pt x="436" y="449"/>
                                    </a:lnTo>
                                    <a:lnTo>
                                      <a:pt x="451" y="443"/>
                                    </a:lnTo>
                                    <a:lnTo>
                                      <a:pt x="466" y="437"/>
                                    </a:lnTo>
                                    <a:lnTo>
                                      <a:pt x="492" y="422"/>
                                    </a:lnTo>
                                    <a:lnTo>
                                      <a:pt x="516" y="406"/>
                                    </a:lnTo>
                                    <a:lnTo>
                                      <a:pt x="539" y="389"/>
                                    </a:lnTo>
                                    <a:lnTo>
                                      <a:pt x="559" y="370"/>
                                    </a:lnTo>
                                    <a:lnTo>
                                      <a:pt x="577" y="352"/>
                                    </a:lnTo>
                                    <a:lnTo>
                                      <a:pt x="595" y="331"/>
                                    </a:lnTo>
                                    <a:lnTo>
                                      <a:pt x="608" y="310"/>
                                    </a:lnTo>
                                    <a:lnTo>
                                      <a:pt x="621" y="287"/>
                                    </a:lnTo>
                                    <a:lnTo>
                                      <a:pt x="626" y="275"/>
                                    </a:lnTo>
                                    <a:lnTo>
                                      <a:pt x="629" y="264"/>
                                    </a:lnTo>
                                    <a:lnTo>
                                      <a:pt x="633" y="253"/>
                                    </a:lnTo>
                                    <a:lnTo>
                                      <a:pt x="637" y="240"/>
                                    </a:lnTo>
                                    <a:lnTo>
                                      <a:pt x="639" y="229"/>
                                    </a:lnTo>
                                    <a:lnTo>
                                      <a:pt x="641" y="217"/>
                                    </a:lnTo>
                                    <a:lnTo>
                                      <a:pt x="642" y="204"/>
                                    </a:lnTo>
                                    <a:lnTo>
                                      <a:pt x="642" y="192"/>
                                    </a:lnTo>
                                    <a:lnTo>
                                      <a:pt x="642" y="181"/>
                                    </a:lnTo>
                                    <a:lnTo>
                                      <a:pt x="641" y="169"/>
                                    </a:lnTo>
                                    <a:lnTo>
                                      <a:pt x="639" y="156"/>
                                    </a:lnTo>
                                    <a:lnTo>
                                      <a:pt x="637" y="144"/>
                                    </a:lnTo>
                                    <a:lnTo>
                                      <a:pt x="633" y="133"/>
                                    </a:lnTo>
                                    <a:lnTo>
                                      <a:pt x="629" y="120"/>
                                    </a:lnTo>
                                    <a:lnTo>
                                      <a:pt x="624" y="108"/>
                                    </a:lnTo>
                                    <a:lnTo>
                                      <a:pt x="618" y="97"/>
                                    </a:lnTo>
                                    <a:lnTo>
                                      <a:pt x="610" y="88"/>
                                    </a:lnTo>
                                    <a:lnTo>
                                      <a:pt x="600" y="81"/>
                                    </a:lnTo>
                                    <a:lnTo>
                                      <a:pt x="589" y="73"/>
                                    </a:lnTo>
                                    <a:lnTo>
                                      <a:pt x="577" y="66"/>
                                    </a:lnTo>
                                    <a:lnTo>
                                      <a:pt x="550" y="54"/>
                                    </a:lnTo>
                                    <a:lnTo>
                                      <a:pt x="519" y="41"/>
                                    </a:lnTo>
                                    <a:lnTo>
                                      <a:pt x="486" y="30"/>
                                    </a:lnTo>
                                    <a:lnTo>
                                      <a:pt x="451" y="21"/>
                                    </a:lnTo>
                                    <a:lnTo>
                                      <a:pt x="414" y="14"/>
                                    </a:lnTo>
                                    <a:lnTo>
                                      <a:pt x="377" y="8"/>
                                    </a:lnTo>
                                    <a:lnTo>
                                      <a:pt x="341" y="3"/>
                                    </a:lnTo>
                                    <a:lnTo>
                                      <a:pt x="305" y="0"/>
                                    </a:lnTo>
                                    <a:lnTo>
                                      <a:pt x="271" y="0"/>
                                    </a:lnTo>
                                    <a:lnTo>
                                      <a:pt x="239" y="2"/>
                                    </a:lnTo>
                                    <a:lnTo>
                                      <a:pt x="224" y="3"/>
                                    </a:lnTo>
                                    <a:lnTo>
                                      <a:pt x="210" y="5"/>
                                    </a:lnTo>
                                    <a:lnTo>
                                      <a:pt x="198" y="8"/>
                                    </a:lnTo>
                                    <a:lnTo>
                                      <a:pt x="185" y="12"/>
                                    </a:lnTo>
                                    <a:lnTo>
                                      <a:pt x="174" y="15"/>
                                    </a:lnTo>
                                    <a:lnTo>
                                      <a:pt x="166" y="19"/>
                                    </a:lnTo>
                                    <a:lnTo>
                                      <a:pt x="157" y="25"/>
                                    </a:lnTo>
                                    <a:lnTo>
                                      <a:pt x="151" y="3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3" name="Freeform 154"/>
                            <wps:cNvSpPr>
                              <a:spLocks/>
                            </wps:cNvSpPr>
                            <wps:spPr bwMode="auto">
                              <a:xfrm>
                                <a:off x="8855" y="4649"/>
                                <a:ext cx="100" cy="78"/>
                              </a:xfrm>
                              <a:custGeom>
                                <a:avLst/>
                                <a:gdLst>
                                  <a:gd name="T0" fmla="*/ 39 w 501"/>
                                  <a:gd name="T1" fmla="*/ 345 h 394"/>
                                  <a:gd name="T2" fmla="*/ 51 w 501"/>
                                  <a:gd name="T3" fmla="*/ 358 h 394"/>
                                  <a:gd name="T4" fmla="*/ 65 w 501"/>
                                  <a:gd name="T5" fmla="*/ 368 h 394"/>
                                  <a:gd name="T6" fmla="*/ 81 w 501"/>
                                  <a:gd name="T7" fmla="*/ 376 h 394"/>
                                  <a:gd name="T8" fmla="*/ 107 w 501"/>
                                  <a:gd name="T9" fmla="*/ 386 h 394"/>
                                  <a:gd name="T10" fmla="*/ 146 w 501"/>
                                  <a:gd name="T11" fmla="*/ 392 h 394"/>
                                  <a:gd name="T12" fmla="*/ 188 w 501"/>
                                  <a:gd name="T13" fmla="*/ 394 h 394"/>
                                  <a:gd name="T14" fmla="*/ 229 w 501"/>
                                  <a:gd name="T15" fmla="*/ 389 h 394"/>
                                  <a:gd name="T16" fmla="*/ 268 w 501"/>
                                  <a:gd name="T17" fmla="*/ 381 h 394"/>
                                  <a:gd name="T18" fmla="*/ 301 w 501"/>
                                  <a:gd name="T19" fmla="*/ 371 h 394"/>
                                  <a:gd name="T20" fmla="*/ 344 w 501"/>
                                  <a:gd name="T21" fmla="*/ 347 h 394"/>
                                  <a:gd name="T22" fmla="*/ 395 w 501"/>
                                  <a:gd name="T23" fmla="*/ 310 h 394"/>
                                  <a:gd name="T24" fmla="*/ 436 w 501"/>
                                  <a:gd name="T25" fmla="*/ 274 h 394"/>
                                  <a:gd name="T26" fmla="*/ 465 w 501"/>
                                  <a:gd name="T27" fmla="*/ 238 h 394"/>
                                  <a:gd name="T28" fmla="*/ 486 w 501"/>
                                  <a:gd name="T29" fmla="*/ 203 h 394"/>
                                  <a:gd name="T30" fmla="*/ 499 w 501"/>
                                  <a:gd name="T31" fmla="*/ 170 h 394"/>
                                  <a:gd name="T32" fmla="*/ 501 w 501"/>
                                  <a:gd name="T33" fmla="*/ 139 h 394"/>
                                  <a:gd name="T34" fmla="*/ 496 w 501"/>
                                  <a:gd name="T35" fmla="*/ 110 h 394"/>
                                  <a:gd name="T36" fmla="*/ 484 w 501"/>
                                  <a:gd name="T37" fmla="*/ 83 h 394"/>
                                  <a:gd name="T38" fmla="*/ 464 w 501"/>
                                  <a:gd name="T39" fmla="*/ 60 h 394"/>
                                  <a:gd name="T40" fmla="*/ 437 w 501"/>
                                  <a:gd name="T41" fmla="*/ 40 h 394"/>
                                  <a:gd name="T42" fmla="*/ 402 w 501"/>
                                  <a:gd name="T43" fmla="*/ 24 h 394"/>
                                  <a:gd name="T44" fmla="*/ 363 w 501"/>
                                  <a:gd name="T45" fmla="*/ 12 h 394"/>
                                  <a:gd name="T46" fmla="*/ 317 w 501"/>
                                  <a:gd name="T47" fmla="*/ 3 h 394"/>
                                  <a:gd name="T48" fmla="*/ 265 w 501"/>
                                  <a:gd name="T49" fmla="*/ 0 h 394"/>
                                  <a:gd name="T50" fmla="*/ 209 w 501"/>
                                  <a:gd name="T51" fmla="*/ 2 h 394"/>
                                  <a:gd name="T52" fmla="*/ 176 w 501"/>
                                  <a:gd name="T53" fmla="*/ 4 h 394"/>
                                  <a:gd name="T54" fmla="*/ 155 w 501"/>
                                  <a:gd name="T55" fmla="*/ 5 h 394"/>
                                  <a:gd name="T56" fmla="*/ 119 w 501"/>
                                  <a:gd name="T57" fmla="*/ 15 h 394"/>
                                  <a:gd name="T58" fmla="*/ 89 w 501"/>
                                  <a:gd name="T59" fmla="*/ 29 h 394"/>
                                  <a:gd name="T60" fmla="*/ 68 w 501"/>
                                  <a:gd name="T61" fmla="*/ 41 h 394"/>
                                  <a:gd name="T62" fmla="*/ 49 w 501"/>
                                  <a:gd name="T63" fmla="*/ 59 h 394"/>
                                  <a:gd name="T64" fmla="*/ 31 w 501"/>
                                  <a:gd name="T65" fmla="*/ 80 h 394"/>
                                  <a:gd name="T66" fmla="*/ 16 w 501"/>
                                  <a:gd name="T67" fmla="*/ 104 h 394"/>
                                  <a:gd name="T68" fmla="*/ 7 w 501"/>
                                  <a:gd name="T69" fmla="*/ 134 h 394"/>
                                  <a:gd name="T70" fmla="*/ 0 w 501"/>
                                  <a:gd name="T71" fmla="*/ 169 h 394"/>
                                  <a:gd name="T72" fmla="*/ 0 w 501"/>
                                  <a:gd name="T73" fmla="*/ 209 h 394"/>
                                  <a:gd name="T74" fmla="*/ 8 w 501"/>
                                  <a:gd name="T75" fmla="*/ 256 h 394"/>
                                  <a:gd name="T76" fmla="*/ 23 w 501"/>
                                  <a:gd name="T77" fmla="*/ 308 h 39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</a:cxnLst>
                                <a:rect l="0" t="0" r="r" b="b"/>
                                <a:pathLst>
                                  <a:path w="501" h="394">
                                    <a:moveTo>
                                      <a:pt x="34" y="338"/>
                                    </a:moveTo>
                                    <a:lnTo>
                                      <a:pt x="39" y="345"/>
                                    </a:lnTo>
                                    <a:lnTo>
                                      <a:pt x="45" y="352"/>
                                    </a:lnTo>
                                    <a:lnTo>
                                      <a:pt x="51" y="358"/>
                                    </a:lnTo>
                                    <a:lnTo>
                                      <a:pt x="57" y="363"/>
                                    </a:lnTo>
                                    <a:lnTo>
                                      <a:pt x="65" y="368"/>
                                    </a:lnTo>
                                    <a:lnTo>
                                      <a:pt x="72" y="373"/>
                                    </a:lnTo>
                                    <a:lnTo>
                                      <a:pt x="81" y="376"/>
                                    </a:lnTo>
                                    <a:lnTo>
                                      <a:pt x="89" y="380"/>
                                    </a:lnTo>
                                    <a:lnTo>
                                      <a:pt x="107" y="386"/>
                                    </a:lnTo>
                                    <a:lnTo>
                                      <a:pt x="126" y="390"/>
                                    </a:lnTo>
                                    <a:lnTo>
                                      <a:pt x="146" y="392"/>
                                    </a:lnTo>
                                    <a:lnTo>
                                      <a:pt x="167" y="394"/>
                                    </a:lnTo>
                                    <a:lnTo>
                                      <a:pt x="188" y="394"/>
                                    </a:lnTo>
                                    <a:lnTo>
                                      <a:pt x="208" y="391"/>
                                    </a:lnTo>
                                    <a:lnTo>
                                      <a:pt x="229" y="389"/>
                                    </a:lnTo>
                                    <a:lnTo>
                                      <a:pt x="249" y="386"/>
                                    </a:lnTo>
                                    <a:lnTo>
                                      <a:pt x="268" y="381"/>
                                    </a:lnTo>
                                    <a:lnTo>
                                      <a:pt x="285" y="376"/>
                                    </a:lnTo>
                                    <a:lnTo>
                                      <a:pt x="301" y="371"/>
                                    </a:lnTo>
                                    <a:lnTo>
                                      <a:pt x="315" y="365"/>
                                    </a:lnTo>
                                    <a:lnTo>
                                      <a:pt x="344" y="347"/>
                                    </a:lnTo>
                                    <a:lnTo>
                                      <a:pt x="370" y="328"/>
                                    </a:lnTo>
                                    <a:lnTo>
                                      <a:pt x="395" y="310"/>
                                    </a:lnTo>
                                    <a:lnTo>
                                      <a:pt x="416" y="291"/>
                                    </a:lnTo>
                                    <a:lnTo>
                                      <a:pt x="436" y="274"/>
                                    </a:lnTo>
                                    <a:lnTo>
                                      <a:pt x="452" y="255"/>
                                    </a:lnTo>
                                    <a:lnTo>
                                      <a:pt x="465" y="238"/>
                                    </a:lnTo>
                                    <a:lnTo>
                                      <a:pt x="478" y="221"/>
                                    </a:lnTo>
                                    <a:lnTo>
                                      <a:pt x="486" y="203"/>
                                    </a:lnTo>
                                    <a:lnTo>
                                      <a:pt x="494" y="186"/>
                                    </a:lnTo>
                                    <a:lnTo>
                                      <a:pt x="499" y="170"/>
                                    </a:lnTo>
                                    <a:lnTo>
                                      <a:pt x="501" y="154"/>
                                    </a:lnTo>
                                    <a:lnTo>
                                      <a:pt x="501" y="139"/>
                                    </a:lnTo>
                                    <a:lnTo>
                                      <a:pt x="500" y="124"/>
                                    </a:lnTo>
                                    <a:lnTo>
                                      <a:pt x="496" y="110"/>
                                    </a:lnTo>
                                    <a:lnTo>
                                      <a:pt x="491" y="97"/>
                                    </a:lnTo>
                                    <a:lnTo>
                                      <a:pt x="484" y="83"/>
                                    </a:lnTo>
                                    <a:lnTo>
                                      <a:pt x="475" y="72"/>
                                    </a:lnTo>
                                    <a:lnTo>
                                      <a:pt x="464" y="60"/>
                                    </a:lnTo>
                                    <a:lnTo>
                                      <a:pt x="451" y="50"/>
                                    </a:lnTo>
                                    <a:lnTo>
                                      <a:pt x="437" y="40"/>
                                    </a:lnTo>
                                    <a:lnTo>
                                      <a:pt x="421" y="31"/>
                                    </a:lnTo>
                                    <a:lnTo>
                                      <a:pt x="402" y="24"/>
                                    </a:lnTo>
                                    <a:lnTo>
                                      <a:pt x="384" y="16"/>
                                    </a:lnTo>
                                    <a:lnTo>
                                      <a:pt x="363" y="12"/>
                                    </a:lnTo>
                                    <a:lnTo>
                                      <a:pt x="340" y="7"/>
                                    </a:lnTo>
                                    <a:lnTo>
                                      <a:pt x="317" y="3"/>
                                    </a:lnTo>
                                    <a:lnTo>
                                      <a:pt x="292" y="0"/>
                                    </a:lnTo>
                                    <a:lnTo>
                                      <a:pt x="265" y="0"/>
                                    </a:lnTo>
                                    <a:lnTo>
                                      <a:pt x="238" y="0"/>
                                    </a:lnTo>
                                    <a:lnTo>
                                      <a:pt x="209" y="2"/>
                                    </a:lnTo>
                                    <a:lnTo>
                                      <a:pt x="180" y="4"/>
                                    </a:lnTo>
                                    <a:lnTo>
                                      <a:pt x="176" y="4"/>
                                    </a:lnTo>
                                    <a:lnTo>
                                      <a:pt x="167" y="4"/>
                                    </a:lnTo>
                                    <a:lnTo>
                                      <a:pt x="155" y="5"/>
                                    </a:lnTo>
                                    <a:lnTo>
                                      <a:pt x="138" y="9"/>
                                    </a:lnTo>
                                    <a:lnTo>
                                      <a:pt x="119" y="15"/>
                                    </a:lnTo>
                                    <a:lnTo>
                                      <a:pt x="99" y="24"/>
                                    </a:lnTo>
                                    <a:lnTo>
                                      <a:pt x="89" y="29"/>
                                    </a:lnTo>
                                    <a:lnTo>
                                      <a:pt x="78" y="35"/>
                                    </a:lnTo>
                                    <a:lnTo>
                                      <a:pt x="68" y="41"/>
                                    </a:lnTo>
                                    <a:lnTo>
                                      <a:pt x="58" y="50"/>
                                    </a:lnTo>
                                    <a:lnTo>
                                      <a:pt x="49" y="59"/>
                                    </a:lnTo>
                                    <a:lnTo>
                                      <a:pt x="40" y="68"/>
                                    </a:lnTo>
                                    <a:lnTo>
                                      <a:pt x="31" y="80"/>
                                    </a:lnTo>
                                    <a:lnTo>
                                      <a:pt x="24" y="91"/>
                                    </a:lnTo>
                                    <a:lnTo>
                                      <a:pt x="16" y="104"/>
                                    </a:lnTo>
                                    <a:lnTo>
                                      <a:pt x="11" y="118"/>
                                    </a:lnTo>
                                    <a:lnTo>
                                      <a:pt x="7" y="134"/>
                                    </a:lnTo>
                                    <a:lnTo>
                                      <a:pt x="3" y="150"/>
                                    </a:lnTo>
                                    <a:lnTo>
                                      <a:pt x="0" y="169"/>
                                    </a:lnTo>
                                    <a:lnTo>
                                      <a:pt x="0" y="188"/>
                                    </a:lnTo>
                                    <a:lnTo>
                                      <a:pt x="0" y="209"/>
                                    </a:lnTo>
                                    <a:lnTo>
                                      <a:pt x="4" y="232"/>
                                    </a:lnTo>
                                    <a:lnTo>
                                      <a:pt x="8" y="256"/>
                                    </a:lnTo>
                                    <a:lnTo>
                                      <a:pt x="15" y="281"/>
                                    </a:lnTo>
                                    <a:lnTo>
                                      <a:pt x="23" y="308"/>
                                    </a:lnTo>
                                    <a:lnTo>
                                      <a:pt x="34" y="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2" o:spid="_x0000_s1026" style="position:absolute;margin-left:-5.25pt;margin-top:284.9pt;width:305.3pt;height:204.5pt;z-index:251747328" coordorigin="975,7282" coordsize="6106,3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">
                <v:rect id="Rectangle 68" o:spid="_x0000_s1027" style="position:absolute;left:975;top:7282;width:6106;height:38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3tMcQA&#10;AADcAAAADwAAAGRycy9kb3ducmV2LnhtbERPTWvCQBC9F/oflhG81Y0tSJu6SrW1CB6k2orehuw0&#10;Cc3Oxswa47/vCoXe5vE+ZzztXKVaaqT0bGA4SEARZ96WnBv43C7uHkFJQLZYeSYDFxKYTm5vxpha&#10;f+YPajchVzGEJUUDRQh1qrVkBTmUga+JI/ftG4chwibXtsFzDHeVvk+SkXZYcmwosKZ5QdnP5uQM&#10;7Pavx8PXciX72ftWWlkfF/YNjen3updnUIG68C/+cy9tnP/0ANdn4gV6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t7THEAAAA3AAAAA8AAAAAAAAAAAAAAAAAmAIAAGRycy9k&#10;b3ducmV2LnhtbFBLBQYAAAAABAAEAPUAAACJAwAAAAA=&#10;" fillcolor="#c2d69b [1942]" strokecolor="#c2d69b [1942]">
                  <v:fill color2="#c2d69b [1942]" focus="100%" type="gradient"/>
                </v:rect>
                <v:group id="Group 156" o:spid="_x0000_s1028" style="position:absolute;left:1095;top:7452;width:5762;height:3481" coordorigin="8436,6763" coordsize="5890,46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      <v:shape id="Freeform 157" o:spid="_x0000_s1029" style="position:absolute;left:8652;top:6610;width:839;height:1271;rotation:90;visibility:visible;mso-wrap-style:square;v-text-anchor:top" coordsize="1840,25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Hrx8EA&#10;AADcAAAADwAAAGRycy9kb3ducmV2LnhtbERP22oCMRB9L/gPYYS+aVZBWbdGEWmxRarU9gOGzbgb&#10;3UyWJNX1701B6NscznXmy8424kI+GMcKRsMMBHHptOFKwc/32yAHESKyxsYxKbhRgOWi9zTHQrsr&#10;f9HlECuRQjgUqKCOsS2kDGVNFsPQtcSJOzpvMSboK6k9XlO4beQ4y6bSouHUUGNL65rK8+HXKjh9&#10;hE/Nq52h43i/fc19btwmV+q5361eQETq4r/44X7Xaf5sAn/PpAvk4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B68fBAAAA3AAAAA8AAAAAAAAAAAAAAAAAmAIAAGRycy9kb3du&#10;cmV2LnhtbFBLBQYAAAAABAAEAPUAAACGAwAAAAA=&#10;" path="m446,2521r40,8l527,2533r43,-2l614,2528r44,-10l702,2507r45,-16l792,2472r46,-24l883,2424r47,-30l976,2362r46,-34l1067,2290r46,-40l1158,2207r45,-45l1247,2115r44,-49l1334,2014r41,-52l1417,1906r40,-55l1496,1792r38,-59l1571,1673r35,-62l1640,1549r32,-64l1703,1421r28,-64l1758,1292r21,-64l1795,1166r14,-60l1821,1046r10,-58l1837,933r3,-56l1840,824r-2,-51l1834,722r-7,-49l1818,626r-13,-46l1791,536r-17,-42l1755,452r-21,-39l1709,375r-25,-37l1655,304r-31,-33l1592,240r-34,-29l1521,183r-39,-26l1442,132r-43,-22l1355,90,1309,71,1260,53,1212,38,1160,25,1115,15,1068,8,1022,2,975,,928,,882,2,837,7r-46,7l746,25,701,36,657,52,613,70,570,90r-43,22l487,138r-40,29l408,197r-37,34l334,267r-34,39l267,349r-31,45l206,441r-28,51l153,547r-25,55l106,663,87,724,70,791,55,859,44,930r-10,75l25,1078r-9,73l10,1222r-4,70l2,1360r-1,68l,1494r2,64l4,1622r4,62l14,1743r7,59l31,1859r9,54l52,1967r12,50l78,2066r15,47l110,2158r19,43l148,2242r21,38l191,2316r23,33l239,2380r26,28l293,2434r27,24l350,2478r30,17l412,2510r34,11xm471,2348r35,7l543,2359r37,l618,2354r38,-6l695,2337r39,-13l774,2308r39,-19l854,2267r40,-25l934,2215r41,-29l1014,2154r40,-35l1093,2083r39,-38l1170,2004r38,-42l1246,1918r37,-46l1319,1824r35,-48l1387,1726r33,-52l1453,1622r30,-53l1513,1514r28,-55l1568,1403r24,-57l1616,1289r26,-57l1665,1176r19,-56l1700,1065r13,-54l1723,959r7,-51l1735,857r1,-50l1736,760r-5,-47l1725,668r-8,-45l1705,580r-13,-41l1675,498r-17,-38l1636,422r-22,-35l1589,354r-27,-33l1533,290r-31,-29l1470,234r-34,-26l1399,184r-38,-21l1322,143r-41,-18l1239,109,1195,94,1150,83r-41,-9l1068,67r-42,-3l983,61r-43,l897,64r-42,4l811,74,768,84,726,96r-43,14l640,126r-41,19l558,167r-40,25l479,218r-38,29l404,280r-34,35l335,353r-32,40l272,437r-28,46l217,533r-24,52l170,640r-20,58l133,760r-16,65l105,893r-9,71l89,1038r-9,64l74,1165r-6,63l65,1288r-2,60l61,1406r2,58l64,1520r3,55l72,1628r6,52l85,1731r8,48l103,1827r11,45l125,1916r13,42l154,1999r15,39l186,2074r18,35l223,2141r20,30l264,2200r23,27l310,2251r24,22l360,2293r26,17l414,2325r28,13l471,2348xe" fillcolor="#b6dde8 [1304]" stroked="f">
                    <v:fill opacity="48573f"/>
                    <v:path arrowok="t" o:connecttype="custom" o:connectlocs="280,1268;382,1228;487,1149;589,1037;682,899;762,745;818,585;839,440;829,314;791,207;726,120;638,55;529,13;423,0;320,18;222,69;137,154;70,274;25,431;5,613;1,782;14,933;42,1060;87,1162;146,1233;215,1178;299,1178;389,1138;481,1063;568,962;647,840;715,704;768,562;791,430;783,313;746,212;685,131;603,72;506,37;409,32;311,55;218,109;138,197;78,321;44,484;30,646;31,790;47,917;77,1023;120,1104;176,1159" o:connectangles="0,0,0,0,0,0,0,0,0,0,0,0,0,0,0,0,0,0,0,0,0,0,0,0,0,0,0,0,0,0,0,0,0,0,0,0,0,0,0,0,0,0,0,0,0,0,0,0,0,0,0"/>
                    <o:lock v:ext="edit" verticies="t"/>
                  </v:shape>
                  <v:group id="Group 158" o:spid="_x0000_s1030" style="position:absolute;left:8674;top:6763;width:5652;height:4635" coordorigin="2128,3251" coordsize="8625,70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yNM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azI0wwAAANwAAAAP&#10;AAAAAAAAAAAAAAAAAKoCAABkcnMvZG93bnJldi54bWxQSwUGAAAAAAQABAD6AAAAmgMAAAAA&#10;">
                    <v:shape id="Freeform 159" o:spid="_x0000_s1031" style="position:absolute;left:2861;top:6481;width:1151;height:1671;rotation:90;visibility:visible;mso-wrap-style:square;v-text-anchor:top" coordsize="3607,5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W33sMA&#10;AADcAAAADwAAAGRycy9kb3ducmV2LnhtbERPS2vCQBC+F/oflin01mw0UJvoKloo7a1oo+chO3lo&#10;djZktzH117sFwdt8fM9ZrEbTioF611hWMIliEMSF1Q1XCvKfj5c3EM4ja2wtk4I/crBaPj4sMNP2&#10;zFsadr4SIYRdhgpq77tMSlfUZNBFtiMOXGl7gz7AvpK6x3MIN62cxvGrNNhwaKixo/eaitPu1yi4&#10;JPu8yLs0yY/N5rv8nByOW5oq9fw0rucgPI3+Lr65v3SYn87g/5lwgV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3W33sMAAADcAAAADwAAAAAAAAAAAAAAAACYAgAAZHJzL2Rv&#10;d25yZXYueG1sUEsFBgAAAAAEAAQA9QAAAIgDAAAAAA==&#10;" path="m2691,33r76,33l2838,105r69,49l2972,208r63,63l3094,340r57,76l3203,497r50,87l3301,677r42,99l3384,879r37,106l3454,1098r31,116l3512,1333r24,122l3556,1582r16,128l3587,1841r10,134l3603,2110r4,136l3607,2384r-3,138l3597,2662r-10,140l3574,2941r-18,139l3536,3218r-25,138l3483,3492r-36,125l3406,3738r-42,115l3317,3962r-49,104l3215,4166r-54,93l3103,4347r-61,83l2979,4507r-65,72l2847,4646r-72,62l2703,4765r-75,51l2552,4862r-79,40l2392,4939r-83,30l2225,4995r-85,20l2052,5030r-89,11l1872,5046r-92,l1687,5041r-94,-10l1497,5017r-96,-20l1304,4972r-99,-30l1106,4908r-86,-34l936,4835r-81,-43l776,4745r-76,-50l628,4639r-72,-58l490,4519r-63,-67l367,4384r-56,-74l259,4233r-48,-80l167,4070r-39,-88l95,3892,65,3799,42,3703,23,3603,10,3500,1,3395,,3287,4,3176,14,3062,31,2946,55,2826,86,2704r36,-123l166,2455r52,-129l278,2195r66,-132l409,1932r67,-126l545,1683r68,-120l683,1447r73,-113l828,1227r74,-104l976,1022r75,-96l1127,834r76,-88l1279,662r77,-78l1433,509r77,-70l1588,374r77,-59l1742,259r77,-49l1895,165r77,-41l2048,90r75,-30l2198,38r73,-19l2344,7,2416,r70,l2556,5r69,12l2691,33xm2541,346r66,27l2670,408r60,41l2788,497r56,54l2896,610r50,65l2992,745r45,74l3079,900r38,84l3152,1073r34,92l3217,1261r26,101l3268,1465r21,105l3308,1679r15,111l3335,1903r11,116l3352,2135r3,118l3356,2373r-2,120l3348,2614r-8,121l3328,2857r-15,121l3295,3099r-22,121l3250,3338r-22,123l3202,3578r-29,113l3138,3797r-38,103l3060,3998r-45,92l2966,4178r-52,81l2860,4337r-59,73l2741,4478r-63,63l2612,4598r-68,53l2473,4700r-72,42l2326,4780r-77,33l2171,4842r-80,24l2010,4884r-83,15l1844,4907r-84,4l1675,4911r-87,-6l1502,4894r-87,-15l1327,4857r-86,-25l1153,4803r-76,-31l1002,4736r-73,-39l858,4655r-70,-48l719,4556r-65,-54l590,4443r-61,-63l472,4314r-54,-70l367,4170r-47,-77l278,4013r-39,-83l204,3844r-29,-90l151,3660r-20,-96l118,3465r-9,-102l107,3257r5,-106l122,3041r18,-114l164,2812r32,-118l235,2574r46,-123l336,2327r63,-127l471,2071r57,-115l586,1846r61,-108l707,1635r63,-100l833,1437r64,-93l961,1254r66,-87l1092,1086r68,-80l1228,932r67,-70l1363,794r67,-62l1499,674r69,-55l1636,570r68,-47l1772,482r68,-37l1907,412r67,-28l2040,361r66,-19l2171,328r65,-10l2299,314r61,l2422,320r60,10l2541,346xe" fillcolor="#fd98ff [831]" stroked="f">
                      <v:fill opacity="48573f"/>
                      <v:path arrowok="t" o:connecttype="custom" o:connectlocs="948,69;1038,193;1102,364;1140,566;1151,789;1135,1020;1087,1238;1009,1410;908,1539;789,1623;655,1666;508,1666;353,1625;223,1555;117,1452;41,1319;3,1159;10,976;70,770;174,557;288,372;408,219;531,104;654,30;771,0;811,115;908,182;983,298;1035,451;1064,630;1070,826;1051,1026;1013,1222;946,1384;855,1504;742,1583;615,1622;479,1621;344,1580;229,1509;133,1405;65,1273;35,1114;52,931;127,729;226,541;328,386;435,263;544,173;651,120;753,104" o:connectangles="0,0,0,0,0,0,0,0,0,0,0,0,0,0,0,0,0,0,0,0,0,0,0,0,0,0,0,0,0,0,0,0,0,0,0,0,0,0,0,0,0,0,0,0,0,0,0,0,0,0,0"/>
                      <o:lock v:ext="edit" verticies="t"/>
                    </v:shape>
                    <v:shape id="Freeform 160" o:spid="_x0000_s1032" style="position:absolute;left:4638;top:4650;width:1629;height:1584;rotation:90;visibility:visible;mso-wrap-style:square;v-text-anchor:top" coordsize="3575,3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zp8YA&#10;AADcAAAADwAAAGRycy9kb3ducmV2LnhtbESPQUvDQBCF70L/wzKF3uxGKUXTbosWFC8VjKXtcchO&#10;k9XsbMiuSfz3zkHobYb35r1v1tvRN6qnLrrABu7mGSjiMljHlYHD58vtA6iYkC02gcnAL0XYbiY3&#10;a8xtGPiD+iJVSkI45migTqnNtY5lTR7jPLTEol1C5zHJ2lXadjhIuG/0fZYttUfH0lBjS7uayu/i&#10;xxtYLI/nHb1WxdfQt84N7/vn0z4ZM5uOTytQicZ0Nf9fv1nBfxRaeUYm0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Pzp8YAAADcAAAADwAAAAAAAAAAAAAAAACYAgAAZHJz&#10;L2Rvd25yZXYueG1sUEsFBgAAAAAEAAQA9QAAAIsDAAAAAA==&#10;" path="m3443,2886r-43,45l3353,2971r-53,37l3243,3040r-61,28l3117,3092r-70,20l2975,3128r-76,13l2819,3150r-82,5l2653,3156r-86,-3l2477,3149r-92,-10l2293,3126r-95,-15l2102,3092r-96,-23l1907,3044r-98,-28l1710,2985r-99,-33l1512,2915r-98,-40l1315,2834r-98,-45l1121,2742r-95,-49l931,2641r-91,-54l749,2530r-81,-59l592,2411r-70,-62l456,2287r-62,-63l337,2160r-53,-64l236,2031r-44,-65l153,1901r-34,-67l89,1768,64,1702,43,1634,25,1567,13,1500,4,1433,,1365r,-67l4,1230r8,-66l25,1096r16,-66l62,964,86,899r28,-65l146,768r36,-65l222,641r44,-64l313,515r51,-61l412,400r50,-48l515,304r55,-43l625,219r60,-38l745,147r63,-31l872,88,938,64r68,-20l1075,26r70,-12l1216,5,1289,r74,l1438,4r76,8l1589,25r79,18l1745,65r78,27l1901,126r80,36l2059,206r80,49l2218,308r79,59l2376,432r78,71l2532,580r79,83l2686,745r74,82l2830,908r68,82l2962,1070r61,82l3083,1233r54,80l3191,1394r48,79l3285,1551r43,78l3367,1706r37,76l3437,1857r29,74l3492,2004r22,71l3533,2146r16,67l3562,2281r7,65l3574,2409r1,61l3572,2530r-7,57l3555,2643r-15,53l3523,2747r-23,49l3474,2842r-31,44xm3259,2693r-36,40l3180,2768r-45,34l3085,2830r-53,25l2976,2877r-61,18l2853,2911r-66,11l2718,2931r-71,6l2575,2938r-76,l2422,2933r-78,-7l2263,2916r-82,-13l2098,2888r-84,-19l1930,2849r-86,-24l1759,2798r-87,-28l1587,2738r-86,-33l1415,2668r-84,-38l1247,2588r-83,-42l1081,2501r-81,-47l921,2405r-82,-49l762,2307r-73,-51l621,2202r-63,-53l498,2094r-54,-57l394,1979r-45,-60l307,1859r-36,-60l239,1737r-29,-61l186,1613r-20,-63l151,1487r-12,-64l132,1359r-4,-62l128,1233r5,-64l141,1106r12,-63l169,982r20,-62l213,860r26,-61l269,740r35,-58l342,625r41,-55l428,515r42,-46l515,425r47,-43l613,342r53,-38l720,270r57,-33l836,207r61,-26l960,157r65,-20l1091,121r68,-13l1228,98r70,-6l1369,91r73,3l1515,102r74,10l1664,129r76,23l1816,178r76,30l1968,246r76,43l2121,336r76,55l2273,450r75,66l2423,589r75,78l2571,753r67,71l2702,895r62,71l2822,1038r55,72l2931,1181r50,69l3028,1321r44,70l3113,1460r40,69l3188,1597r32,67l3251,1730r26,66l3301,1860r21,64l3340,1986r14,61l3366,2107r10,58l3380,2221r3,56l3381,2330r-3,52l3371,2433r-11,48l3347,2528r-17,44l3310,2615r-23,40l3259,2693xe" fillcolor="#ccc0d9 [1303]" stroked="f">
                      <v:fill opacity="48573f"/>
                      <v:path arrowok="t" o:connecttype="custom" o:connectlocs="1478,1526;1321,1576;1129,1580;914,1540;689,1463;468,1352;270,1210;129,1052;41,887;2,719;11,550;67,385;166,228;285,110;427,32;587,0;760,22;938,103;1118,252;1290,456;1429,659;1534,856;1601,1041;1629,1209;1613,1353;1485,1352;1382,1433;1238,1471;1068,1469;879,1430;684,1358;493,1255;314,1132;180,993;96,841;60,682;70,523;123,371;214,235;328,136;467,69;624,46;793,76;966,169;1138,335;1286,521;1400,698;1481,868;1528,1027;1541,1169;1517,1291" o:connectangles="0,0,0,0,0,0,0,0,0,0,0,0,0,0,0,0,0,0,0,0,0,0,0,0,0,0,0,0,0,0,0,0,0,0,0,0,0,0,0,0,0,0,0,0,0,0,0,0,0,0,0"/>
                      <o:lock v:ext="edit" verticies="t"/>
                    </v:shape>
                    <v:shape id="Freeform 161" o:spid="_x0000_s1033" style="position:absolute;left:2469;top:4359;width:1822;height:2503;rotation:90;visibility:visible;mso-wrap-style:square;v-text-anchor:top" coordsize="3997,49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n+gsAA&#10;AADcAAAADwAAAGRycy9kb3ducmV2LnhtbERPy6rCMBDdC/5DGMGdpor46DWKCIK4EHxxXQ7N3Lbc&#10;ZFKaqPXvjSC4m8N5znzZWCPuVPvSsYJBPwFBnDldcq7gfNr0piB8QNZoHJOCJ3lYLtqtOabaPfhA&#10;92PIRQxhn6KCIoQqldJnBVn0fVcRR+7P1RZDhHUudY2PGG6NHCbJWFosOTYUWNG6oOz/eLMK1qtc&#10;XvV+N72a3WU/Ghuc/AZUqttpVj8gAjXhK/64tzrOn83g/Uy8QC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dn+gsAAAADcAAAADwAAAAAAAAAAAAAAAACYAgAAZHJzL2Rvd25y&#10;ZXYueG1sUEsFBgAAAAAEAAQA9QAAAIUDAAAAAA==&#10;" path="m543,4884r-67,-48l412,4781r-60,-63l299,4648r-50,-76l204,4490r-39,-87l128,4309,97,4211,71,4108,49,4000,30,3888,17,3772,7,3652,1,3529,,3403,3,3276r7,-132l20,3012,35,2877,54,2740,75,2603r26,-137l131,2327r33,-138l202,2050r40,-137l286,1775r47,-136l384,1504r54,-133l496,1240r64,-118l625,1010,694,904,764,804r71,-94l909,622r76,-82l1062,463r78,-70l1221,329r80,-58l1384,218r84,-46l1553,131r86,-36l1727,65r88,-24l1904,23r89,-13l2083,1,2174,r91,4l2357,12r92,14l2542,46r92,25l2727,101r92,35l2912,178r92,45l3097,274r91,57l3268,383r75,57l3416,501r69,64l3550,631r61,71l3670,777r53,77l3773,933r45,83l3858,1102r36,88l3925,1282r24,93l3970,1470r15,98l3995,1669r2,102l3995,1875r-9,105l3971,2088r-22,109l3921,2307r-34,112l3844,2532r-49,115l3738,2762r-64,117l3602,2996r-79,119l3435,3233r-95,118l3246,3469r-95,112l3056,3690r-94,105l2865,3897r-96,97l2673,4088r-97,89l2480,4261r-96,80l2288,4418r-95,71l2098,4557r-95,63l1910,4678r-93,53l1726,4779r-90,44l1546,4862r-88,33l1371,4924r-85,24l1203,4967r-82,13l1040,4987r-77,2l887,4985r-73,-8l743,4962r-69,-20l607,4916r-64,-32xm762,4604r-60,-42l645,4513r-51,-54l546,4398r-44,-65l463,4262r-37,-76l394,4106r-29,-86l342,3932r-20,-94l304,3742,291,3641,281,3538r-6,-105l274,3324r1,-111l280,3100r8,-116l300,2868r16,-117l333,2631r23,-119l381,2392r28,-121l441,2152r35,-121l514,1911r41,-118l600,1676r47,-117l698,1444r47,-117l796,1214r55,-107l907,1007r61,-94l1030,824r65,-84l1162,663r70,-72l1304,526r73,-60l1453,410r77,-49l1608,316r81,-37l1770,245r83,-27l1936,196r84,-17l2104,167r85,-6l2275,160r85,4l2447,173r85,14l2618,206r85,25l2787,260r84,34l2954,333r83,45l3118,427r70,47l3256,525r65,54l3384,639r59,62l3501,766r55,70l3606,909r47,75l3697,1064r39,81l3772,1231r29,86l3827,1407r22,92l3864,1594r10,97l3878,1789r-1,101l3870,1993r-14,104l3834,2203r-27,106l3773,2418r-42,110l3681,2639r-56,111l3559,2862r-73,113l3404,3088r-90,115l3214,3317r-82,102l3049,3518r-84,95l2882,3704r-84,88l2714,3876r-85,79l2544,4032r-84,72l2376,4173r-85,64l2208,4297r-83,57l2042,4406r-81,49l1879,4499r-81,40l1719,4575r-79,30l1563,4633r-76,22l1413,4674r-74,13l1268,4697r-70,4l1129,4701r-66,-4l999,4688r-63,-14l875,4655r-58,-22l762,4604xe" fillcolor="#e5b8b7 [1301]" stroked="f">
                      <v:fill opacity="48573f"/>
                      <v:path arrowok="t" o:connecttype="custom" o:connectlocs="136,2332;44,2113;3,1832;9,1511;60,1167;152,822;285,507;449,271;631,109;827,21;1032,2;1243,51;1453,166;1618,317;1740,510;1810,738;1817,993;1752,1270;1606,1563;1393,1851;1174,2096;956,2286;746,2420;548,2492;371,2497;347,2310;229,2174;156,1973;125,1722;137,1439;186,1139;274,841;388,555;530,333;697,181;883,98;1076,82;1270,130;1453,238;1596,384;1703,574;1761,800;1758,1052;1678,1324;1511,1607;1314,1858;1121,2059;931,2211;748,2310;578,2357;427,2345" o:connectangles="0,0,0,0,0,0,0,0,0,0,0,0,0,0,0,0,0,0,0,0,0,0,0,0,0,0,0,0,0,0,0,0,0,0,0,0,0,0,0,0,0,0,0,0,0,0,0,0,0,0,0"/>
                      <o:lock v:ext="edit" verticies="t"/>
                    </v:shape>
                    <v:shape id="Freeform 162" o:spid="_x0000_s1034" style="position:absolute;left:5360;top:7488;width:2964;height:2707;rotation:90;visibility:visible;mso-wrap-style:square;v-text-anchor:top" coordsize="6503,5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r618MA&#10;AADcAAAADwAAAGRycy9kb3ducmV2LnhtbESPQWvCQBSE74L/YXmFXqTZbQ9V0qxShZLirWnB6yP7&#10;TILZtzG70aS/3i0UPA4z8w2TbUbbigv1vnGs4TlRIIhLZxquNPx8fzytQPiAbLB1TBom8rBZz2cZ&#10;psZd+YsuRahEhLBPUUMdQpdK6cuaLPrEdcTRO7reYoiyr6Tp8RrhtpUvSr1Kiw3HhRo72tVUnorB&#10;ahjKZY7NXm2r32FS+eKAU7BnrR8fxvc3EIHGcA//tz+NhkiEvzPxCM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br618MAAADcAAAADwAAAAAAAAAAAAAAAACYAgAAZHJzL2Rv&#10;d25yZXYueG1sUEsFBgAAAAAEAAQA9QAAAIgDAAAAAA==&#10;" path="m172,616r69,-87l319,450r87,-72l502,311,605,252,717,199,835,153,961,112,1094,78,1231,51,1376,30,1524,14,1678,4,1837,r163,2l2166,9r170,13l2507,41r176,24l2859,94r179,34l3217,167r180,45l3577,260r180,55l3938,373r179,64l4295,504r175,73l4645,654r172,80l4985,819r152,94l5279,1008r135,97l5541,1204r119,102l5771,1409r102,105l5968,1621r87,109l6134,1840r71,111l6268,2064r56,114l6373,2292r40,116l6446,2526r25,117l6489,2761r10,119l6503,2999r-4,120l6488,3239r-18,119l6444,3479r-34,120l6371,3719r-46,120l6271,3957r-61,120l6144,4195r-75,118l5988,4430r-76,99l5832,4624r-84,91l5657,4802r-93,80l5466,4959r-102,70l5259,5094r-109,59l5037,5207r-116,46l4801,5294r-122,33l4554,5355r-128,19l4296,5387r-132,4l4029,5388r-138,-11l3753,5357r-141,-27l3469,5293r-143,-45l3181,5194r-147,-63l2887,5057r-148,-83l2589,4882,2440,4779,2290,4665,2140,4541,1990,4406,1843,4275,1701,4142,1563,4009,1432,3876,1305,3743,1184,3609,1068,3475,957,3343,853,3209,753,3078,660,2945,572,2815,490,2684,414,2556,344,2429,281,2303,223,2179,172,2057,128,1936,90,1818,58,1702,34,1588,16,1477,5,1368,,1262,4,1159r9,-99l30,964,55,871,87,783r39,-86l172,616xm526,924r60,-76l655,778r75,-65l813,655r90,-54l999,554r103,-41l1211,476r114,-31l1445,420r124,-20l1697,385r133,-10l1968,369r140,2l2251,375r147,10l2547,400r150,19l2850,443r154,29l3161,506r155,36l3473,585r156,46l3786,682r156,54l4097,796r154,62l4403,925r150,71l4702,1070r151,71l4998,1217r136,80l5262,1379r120,86l5495,1554r105,91l5698,1739r89,98l5869,1936r74,101l6011,2141r59,104l6122,2353r44,108l6204,2570r31,110l6258,2791r16,111l6284,3015r2,112l6281,3240r-12,112l6250,3465r-25,111l6195,3687r-39,110l6110,3906r-51,109l6001,4122r-64,104l5866,4329r-66,89l5727,4503r-78,82l5567,4663r-86,75l5389,4809r-96,66l5194,4937r-103,55l4984,5044r-112,45l4758,5130r-117,34l4520,5191r-123,20l4271,5226r-128,5l4012,5230r-132,-9l3744,5203r-136,-26l3470,5143r-139,-44l3191,5046r-143,-64l2906,4909r-142,-84l2620,4732,2475,4626,2332,4510,2188,4384,2045,4244,1916,4128,1792,4012,1673,3896,1559,3779,1448,3661,1344,3544,1244,3428r-93,-117l1062,3195,978,3079,898,2963,825,2849,756,2735,693,2623,635,2511,583,2401,536,2292,495,2185,459,2079,430,1976,405,1874r-18,-99l374,1678r-7,-96l366,1490r4,-90l381,1313r17,-84l421,1147r29,-78l485,995r41,-71xe" fillcolor="#b8cce4 [1300]" stroked="f">
                      <v:fill opacity="48573f"/>
                      <v:path arrowok="t" o:connecttype="custom" o:connectlocs="229,156;499,39;837,0;1223,33;1630,131;2037,290;2406,506;2677,760;2857,1036;2949,1327;2957,1626;2883,1928;2729,2224;2536,2451;2296,2615;2017,2698;1711,2690;1383,2576;1044,2342;712,2013;436,1679;223,1348;78,1033;7,742;14,484;240,464;412,302;659,211;961,186;1299,222;1654,317;2007,464;2340,651;2597,873;2767,1127;2852,1401;2857,1683;2785,1961;2644,2218;2456,2415;2221,2555;1947,2624;1644,2600;1325,2465;997,2201;711,1898;484,1604;316,1317;209,1044;167,794;192,576" o:connectangles="0,0,0,0,0,0,0,0,0,0,0,0,0,0,0,0,0,0,0,0,0,0,0,0,0,0,0,0,0,0,0,0,0,0,0,0,0,0,0,0,0,0,0,0,0,0,0,0,0,0,0"/>
                      <o:lock v:ext="edit" verticies="t"/>
                    </v:shape>
                    <v:shape id="Freeform 163" o:spid="_x0000_s1035" style="position:absolute;left:4024;top:7732;width:1243;height:1883;rotation:4257902fd;visibility:visible;mso-wrap-style:square;v-text-anchor:top" coordsize="2725,37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Dj/cUA&#10;AADcAAAADwAAAGRycy9kb3ducmV2LnhtbESPT2vCQBTE74V+h+UVeqsbcxCJriLaQhE9+N/jI/vc&#10;xGbfhuw2xm/vCoUeh5n5DTOedrYSLTW+dKyg30tAEOdOl2wU7HdfH0MQPiBrrByTgjt5mE5eX8aY&#10;aXfjDbXbYESEsM9QQRFCnUnp84Is+p6riaN3cY3FEGVjpG7wFuG2kmmSDKTFkuNCgTXNC8p/tr9W&#10;wWp9Xixmn/frKj0tzwfTDo8Gc6Xe37rZCESgLvyH/9rfWkGa9OF5Jh4BOX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4OP9xQAAANwAAAAPAAAAAAAAAAAAAAAAAJgCAABkcnMv&#10;ZG93bnJldi54bWxQSwUGAAAAAAQABAD1AAAAigMAAAAA&#10;" path="m659,17l720,6,781,r63,1l908,8r66,13l1039,39r66,24l1173,91r67,33l1308,163r69,43l1444,253r69,53l1581,361r67,59l1715,483r66,67l1848,621r64,72l1976,769r61,79l2099,930r59,82l2215,1099r57,88l2326,1277r52,91l2429,1460r47,94l2521,1650r43,95l2603,1841r31,94l2659,2027r21,89l2698,2204r13,85l2719,2373r5,81l2725,2533r-2,77l2716,2684r-11,73l2691,2827r-18,67l2652,2960r-25,63l2598,3084r-32,59l2531,3198r-38,54l2451,3303r-45,48l2358,3397r-51,44l2252,3483r-57,37l2135,3557r-63,33l2007,3621r-69,27l1867,3674r-74,23l1717,3717r-67,14l1581,3742r-69,7l1443,3753r-67,l1307,3750r-69,-7l1170,3731r-67,-14l1036,3698r-65,-21l907,3651r-64,-31l781,3587r-60,-38l662,3506r-58,-45l549,3412r-53,-55l443,3299r-48,-63l349,3170r-44,-71l263,3023r-38,-79l190,2861r-32,-89l128,2680r-25,-97l82,2481,63,2374,49,2264,36,2155,24,2049,14,1943,7,1839,2,1737,,1638r,-99l1,1444r5,-94l12,1259r8,-89l31,1084,44,999,58,918,76,840,95,764r20,-72l139,622r25,-68l190,491r29,-60l250,374r32,-53l317,272r36,-46l391,184r41,-38l474,111,518,82,563,56,611,34,659,17xm696,274r53,-10l803,259r56,l914,265r57,10l1028,290r59,20l1146,334r59,28l1264,394r59,37l1383,471r59,44l1501,563r60,50l1619,668r58,57l1734,785r56,63l1845,913r55,68l1952,1050r52,73l2055,1197r49,76l2151,1350r45,79l2240,1510r42,83l2322,1676r37,82l2393,1844r38,85l2464,2012r29,83l2518,2175r19,80l2552,2333r11,76l2569,2484r2,73l2570,2628r-6,70l2556,2765r-13,65l2525,2894r-20,62l2481,3015r-27,57l2424,3127r-34,52l2353,3230r-39,48l2271,3323r-46,44l2176,3407r-51,38l2072,3480r-56,32l1958,3542r-61,27l1835,3593r-66,21l1702,3632r-60,12l1581,3653r-62,7l1456,3663r-64,l1328,3659r-64,-7l1200,3642r-63,-14l1073,3612r-63,-22l948,3565r-62,-28l825,3505r-58,-35l709,3429r-56,-44l599,3338r-52,-52l496,3229r-48,-59l403,3105r-43,-69l321,2963r-36,-77l251,2803r-29,-87l196,2625r-23,-96l155,2429,141,2323r-9,-110l119,2118r-10,-92l101,1934r-5,-90l92,1755r-2,-86l91,1583r3,-83l98,1420r7,-80l114,1264r10,-75l137,1117r15,-70l167,979r18,-65l205,853r21,-61l250,735r25,-54l301,630r29,-49l359,535r32,-41l425,455r34,-37l494,385r38,-29l572,330r40,-22l653,289r43,-15xe" fillcolor="#f7a969 [2412]" stroked="f">
                      <v:fill opacity="48573f"/>
                      <v:path arrowok="t" o:connecttype="custom" o:connectlocs="414,4;566,62;721,181;872,348;1010,551;1129,780;1213,1017;1243,1231;1227,1418;1170,1577;1076,1704;945,1801;783,1865;628,1883;473,1855;329,1781;202,1655;103,1477;37,1245;6,975;0,725;20,501;63,312;129,161;216,56;317,137;443,138;577,198;712,308;842,458;960,639;1059,841;1137,1051;1172,1246;1160,1420;1106,1569;1015,1689;893,1777;749,1828;606,1836;461,1801;323,1720;204,1590;114,1406;64,1166;44,925;45,712;69,525;114,369;178,248;261,166" o:connectangles="0,0,0,0,0,0,0,0,0,0,0,0,0,0,0,0,0,0,0,0,0,0,0,0,0,0,0,0,0,0,0,0,0,0,0,0,0,0,0,0,0,0,0,0,0,0,0,0,0,0,0"/>
                      <o:lock v:ext="edit" verticies="t"/>
                    </v:shape>
                    <v:shape id="Freeform 164" o:spid="_x0000_s1036" style="position:absolute;left:4023;top:3030;width:1667;height:2109;rotation:90;visibility:visible;mso-wrap-style:square;v-text-anchor:top" coordsize="3181,3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O+dsMA&#10;AADcAAAADwAAAGRycy9kb3ducmV2LnhtbESPT4vCMBTE7wt+h/CEva1pexCpRlFR1tWT//D6aJ5N&#10;sXkpTdZ2v/1GWNjjMDO/YWaL3tbiSa2vHCtIRwkI4sLpiksFl/P2YwLCB2SNtWNS8EMeFvPB2wxz&#10;7To+0vMUShEh7HNUYEJocil9YciiH7mGOHp311oMUbal1C12EW5rmSXJWFqsOC4YbGhtqHicvq0C&#10;F66b27Y5pJ/Zvjt6vq7S6sso9T7sl1MQgfrwH/5r77SCLMngdSYeAT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uO+dsMAAADcAAAADwAAAAAAAAAAAAAAAACYAgAAZHJzL2Rv&#10;d25yZXYueG1sUEsFBgAAAAAEAAQA9QAAAIgDAAAAAA==&#10;" path="m375,81l433,52,493,31,557,16,624,5,693,r72,2l838,7r76,11l991,35r80,20l1152,81r81,29l1315,145r84,38l1484,225r84,46l1653,321r84,54l1823,431r84,61l1991,554r84,67l2157,689r82,73l2320,836r78,76l2475,991r75,81l2623,1154r72,84l2763,1324r67,88l2884,1498r51,87l2980,1670r41,84l3057,1837r31,82l3116,2000r21,80l3155,2159r13,77l3176,2312r5,74l3181,2461r-5,71l3168,2603r-13,70l3138,2740r-21,67l3092,2871r-29,62l3031,2995r-36,59l2954,3112r-44,57l2863,3222r-52,54l2756,3325r-58,49l2636,3420r-65,45l2502,3508r-72,40l2365,3580r-67,30l2231,3634r-68,23l2093,3676r-70,14l1952,3701r-72,7l1809,3711r-73,-1l1664,3705r-72,-9l1519,3682r-72,-18l1376,3642r-71,-27l1233,3583r-68,-35l1096,3508r-68,-46l962,3412r-64,-56l834,3296r-62,-65l712,3161r-59,-76l598,3003r-54,-85l492,2826r-48,-97l397,2626,353,2517,310,2411,269,2306,232,2202,198,2099,166,1997,136,1897r-26,-99l87,1701,66,1605,49,1510,33,1418,21,1328r-9,-89l5,1152,1,1068,,987,2,907,7,830r7,-73l25,685,38,617,53,551,74,488,95,429r25,-56l147,320r31,-49l211,225r37,-41l287,145r43,-35l375,81xm480,331r51,-25l585,287r55,-14l699,263r60,-5l821,258r64,5l951,271r68,14l1088,301r70,21l1227,347r73,29l1372,409r74,35l1519,483r74,43l1666,571r74,49l1813,672r74,54l1959,783r73,59l2102,904r70,64l2240,1034r68,69l2373,1173r64,72l2500,1318r59,75l2617,1470r62,76l2735,1623r51,75l2831,1774r41,75l2908,1925r31,73l2966,2073r21,73l3005,2218r13,71l3027,2360r3,70l3030,2499r-3,69l3018,2634r-13,65l2989,2763r-21,61l2945,2886r-28,58l2887,3002r-36,56l2813,3111r-41,52l2727,3213r-48,47l2627,3306r-53,43l2515,3390r-60,38l2392,3464r-57,29l2275,3520r-61,22l2151,3562r-64,17l2021,3593r-67,9l1887,3610r-69,2l1749,3612r-68,-5l1611,3599r-70,-12l1471,3570r-70,-20l1332,3524r-69,-28l1195,3462r-66,-40l1064,3380r-65,-49l936,3278r-62,-59l815,3156r-57,-70l702,3013r-53,-81l598,2847r-48,-91l504,2659,463,2556,423,2447r-38,-94l350,2261r-32,-91l288,2080r-27,-89l237,1903r-22,-85l196,1733r-17,-83l165,1567r-12,-79l144,1409r-6,-77l133,1258r-1,-74l133,1115r2,-69l141,980r10,-64l161,854r13,-59l190,738r18,-53l229,633r22,-49l278,539r27,-43l336,456r32,-35l403,388r37,-31l480,331xe" fillcolor="#ffc [669]" stroked="f">
                      <v:fill opacity="48573f"/>
                      <v:path arrowok="t" o:connecttype="custom" o:connectlocs="327,3;519,20;733,104;955,245;1173,433;1375,656;1538,901;1633,1137;1667,1356;1644,1557;1570,1736;1444,1890;1273,2016;1097,2089;910,2108;721,2070;539,1967;373,1796;233,1551;122,1251;46,967;6,704;4,472;39,277;111,128;252,188;398,147;570,171;758,252;950,382;1138,550;1310,749;1460,965;1554,1178;1588,1381;1566,1570;1494,1738;1377,1879;1224,1985;1059,2042;881,2050;698,2003;524,1893;368,1712;243,1453;151,1182;94,938;70,715;79,521;120,360;193,239" o:connectangles="0,0,0,0,0,0,0,0,0,0,0,0,0,0,0,0,0,0,0,0,0,0,0,0,0,0,0,0,0,0,0,0,0,0,0,0,0,0,0,0,0,0,0,0,0,0,0,0,0,0,0"/>
                      <o:lock v:ext="edit" verticies="t"/>
                    </v:shape>
                    <v:shape id="Freeform 165" o:spid="_x0000_s1037" style="position:absolute;left:7902;top:4482;width:1654;height:2525;rotation:90;visibility:visible;mso-wrap-style:square;v-text-anchor:top" coordsize="3629,50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aWdcUA&#10;AADcAAAADwAAAGRycy9kb3ducmV2LnhtbESP3WoCMRSE7wXfIRyhd5rVgtTVKCoUKoUt/oB4d9gc&#10;d1c3J2ETdX37plDwcpiZb5jZojW1uFPjK8sKhoMEBHFudcWFgsP+s/8BwgdkjbVlUvAkD4t5tzPD&#10;VNsHb+m+C4WIEPYpKihDcKmUPi/JoB9YRxy9s20MhiibQuoGHxFuajlKkrE0WHFcKNHRuqT8ursZ&#10;BePnz7HKtnKSfa/O2ea0Ol2cdEq99drlFESgNrzC/+0vrWCUvMPfmXg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9pZ1xQAAANwAAAAPAAAAAAAAAAAAAAAAAJgCAABkcnMv&#10;ZG93bnJldi54bWxQSwUGAAAAAAQABAD1AAAAigMAAAAA&#10;" path="m2759,4994r74,-33l2904,4919r68,-48l3037,4814r60,-63l3155,4680r55,-76l3262,4521r48,-87l3355,4339r41,-98l3434,4137r34,-108l3499,3916r29,-117l3551,3679r22,-123l3591,3430r14,-129l3617,3169r7,-133l3627,2900r2,-136l3626,2627r-7,-139l3610,2348r-13,-138l3580,2070r-20,-138l3536,1793r-27,-137l3478,1521r-39,-126l3396,1276r-45,-114l3302,1054,3251,951r-54,-98l3140,761r-59,-87l3019,592r-65,-75l2887,446r-70,-67l2746,320r-73,-56l2597,215r-78,-44l2439,131,2357,97,2274,68,2190,44,2103,25,2016,12,1926,4,1835,r-92,3l1650,9r-93,11l1461,37r-96,23l1269,86r-99,32l1073,154r-86,37l904,231r-80,44l747,324r-76,53l600,433r-69,60l464,556r-61,67l345,694r-55,75l239,847r-45,81l151,1013r-36,87l83,1190r-28,95l33,1382,16,1482,5,1585,,1690r1,108l7,1909r13,114l39,2139r26,118l98,2378r39,123l185,2626r53,127l301,2884r69,131l437,3143r70,126l577,3391r72,118l722,3623r74,111l871,3840r76,103l1023,4042r77,95l1177,4228r78,86l1334,4396r78,77l1490,4545r80,69l1648,4676r78,60l1805,4789r78,49l1961,4880r77,39l2114,4951r76,27l2265,5001r74,16l2412,5028r72,5l2554,5033r70,-7l2692,5013r67,-19xm2603,4686r65,-28l2730,4621r60,-43l2846,4530r54,-55l2951,4415r49,-67l3045,4277r43,-75l3128,4121r37,-85l3199,3947r31,-94l3257,3756r26,-100l3305,3553r20,-107l3340,3337r13,-111l3364,3112r7,-115l3376,2880r1,-118l3375,2642r-5,-119l3362,2402r-11,-122l3336,2159r-17,-121l3298,1917r-24,-120l3248,1678r-24,-122l3196,1440r-32,-111l3127,1222r-39,-101l3044,1023r-46,-91l2948,846r-54,-81l2838,688r-60,-71l2717,551r-66,-62l2585,433r-70,-51l2444,334r-74,-41l2294,256r-77,-31l2139,198r-81,-21l1977,159r-82,-12l1810,140r-84,-1l1641,141r-85,7l1469,161r-87,17l1296,200r-88,28l1121,260r-74,32l973,328r-73,41l830,414r-70,48l693,514r-65,57l566,630r-59,64l451,762r-53,71l349,907r-45,79l263,1066r-37,84l193,1238r-27,91l143,1422r-17,96l115,1618r-6,103l109,1825r6,108l128,2043r20,112l175,2270r33,118l250,2506r50,122l356,2751r66,126l496,3004r60,113l616,3227r63,107l742,3436r64,99l871,3631r67,92l1004,3811r68,85l1139,3977r69,77l1277,4127r69,70l1414,4262r70,60l1554,4380r69,53l1693,4482r69,44l1831,4566r68,36l1967,4633r68,27l2101,4681r66,18l2233,4712r64,8l2361,4723r61,-2l2484,4714r59,-11l2603,4686xe" fillcolor="#fed6ff [351]" stroked="f">
                      <v:fill opacity="48573f"/>
                      <v:path arrowok="t" o:connecttype="custom" o:connectlocs="1384,2415;1509,2224;1595,1965;1643,1656;1653,1318;1623,969;1548,640;1431,382;1284,190;1112,66;919,6;710,10;489,77;306,189;157,348;52,552;2,795;18,1073;108,1381;263,1701;432,1978;608,2205;787,2376;964,2484;1132,2525;1186,2351;1322,2245;1426,2067;1496,1834;1533,1561;1536,1266;1503,962;1442,667;1344,424;1208,245;1046,128;864,74;670,81;477,146;316,258;181,418;88,621;50,863;80,1139;192,1443;338,1724;489,1955;644,2138;803,2271;958,2348;1104,2368" o:connectangles="0,0,0,0,0,0,0,0,0,0,0,0,0,0,0,0,0,0,0,0,0,0,0,0,0,0,0,0,0,0,0,0,0,0,0,0,0,0,0,0,0,0,0,0,0,0,0,0,0,0,0"/>
                      <o:lock v:ext="edit" verticies="t"/>
                    </v:shape>
                    <v:shape id="Freeform 166" o:spid="_x0000_s1038" style="position:absolute;left:9146;top:6418;width:1629;height:1584;rotation:90;visibility:visible;mso-wrap-style:square;v-text-anchor:top" coordsize="3575,3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CzncIA&#10;AADcAAAADwAAAGRycy9kb3ducmV2LnhtbESPQYvCMBSE7wv+h/CEva2pIuJWYxFBEERBV/T6aJ5t&#10;afJSmli7/94sLHgcZuYbZpn11oiOWl85VjAeJSCIc6crLhRcfrZfcxA+IGs0jknBL3nIVoOPJaba&#10;PflE3TkUIkLYp6igDKFJpfR5SRb9yDXE0bu71mKIsi2kbvEZ4dbISZLMpMWK40KJDW1Kyuvzwypw&#10;x1vXzGvC/XW6ZcMmfNPloNTnsF8vQATqwzv8395pBZNkCn9n4hGQq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kLOdwgAAANwAAAAPAAAAAAAAAAAAAAAAAJgCAABkcnMvZG93&#10;bnJldi54bWxQSwUGAAAAAAQABAD1AAAAhwMAAAAA&#10;" path="m3443,271r-43,-45l3353,186r-53,-37l3243,116,3182,88,3117,64,3048,44,2975,27,2899,15,2820,6,2739,1,2653,r-86,2l2478,8r-92,9l2293,30r-95,15l2103,64r-97,22l1907,111r-98,29l1710,171r-99,33l1512,240r-98,39l1315,322r-97,44l1121,413r-95,50l932,514r-92,54l750,624r-81,60l593,745r-71,61l456,869r-62,63l337,995r-52,65l236,1124r-42,65l154,1255r-34,66l89,1388r-25,66l43,1522r-17,66l13,1655r-8,68l,1790r,68l5,1924r8,68l25,2058r17,68l62,2192r24,65l114,2322r32,65l183,2452r39,64l266,2579r47,63l364,2703r49,52l463,2805r52,46l569,2895r57,42l685,2975r60,34l808,3041r64,27l938,3093r68,20l1075,3130r70,13l1217,3151r72,5l1363,3157r75,-4l1514,3144r77,-13l1668,3113r77,-22l1823,3063r80,-32l1981,2993r79,-42l2140,2902r78,-54l2297,2789r79,-66l2455,2652r78,-78l2611,2491r75,-80l2760,2329r70,-82l2898,2166r65,-82l3024,2004r59,-81l3138,1842r52,-80l3239,1683r46,-79l3328,1526r40,-77l3404,1374r33,-75l3467,1224r26,-72l3515,1081r19,-70l3550,943r12,-68l3570,810r5,-63l3575,686r-3,-60l3565,568r-10,-55l3540,459r-17,-50l3500,361r-26,-46l3443,271xm3260,462r-38,-40l3181,386r-46,-32l3085,324r-52,-24l2976,278r-61,-19l2852,244r-65,-11l2718,224r-70,-5l2575,217r-76,1l2422,223r-78,7l2263,239r-82,13l2098,268r-84,19l1930,307r-86,23l1759,358r-87,28l1587,418r-85,33l1416,488r-85,38l1247,567r-83,43l1082,655r-82,47l922,752r-83,47l762,849r-73,51l622,953r-64,54l498,1062r-53,57l394,1177r-45,59l307,1295r-36,62l239,1417r-29,63l186,1543r-20,63l151,1668r-12,64l132,1795r-4,64l128,1923r5,63l141,2050r12,61l170,2174r19,62l213,2296r27,60l271,2416r34,58l342,2530r41,56l428,2641r43,46l515,2732r49,41l613,2813r53,38l720,2886r57,33l836,2948r62,27l961,2998r64,20l1091,3036r68,13l1228,3059r70,4l1370,3065r72,-3l1516,3055r73,-12l1664,3027r76,-22l1816,2979r76,-32l1968,2911r77,-43l2121,2819r76,-53l2273,2706r75,-67l2423,2567r75,-79l2571,2403r68,-71l2702,2260r62,-72l2822,2117r55,-71l2931,1975r50,-71l3028,1834r44,-70l3113,1696r40,-69l3188,1558r33,-67l3251,1425r27,-66l3302,1294r20,-63l3340,1169r15,-61l3367,1048r8,-58l3380,933r3,-56l3383,824r-5,-52l3371,722r-10,-48l3347,626r-17,-43l3310,540r-23,-40l3260,462xe" fillcolor="#fbd4b4 [1305]" stroked="f">
                      <v:fill opacity="48573f"/>
                      <v:path arrowok="t" o:connecttype="custom" o:connectlocs="1478,58;1321,8;1129,4;914,43;689,120;468,232;270,374;130,532;41,696;2,865;11,1033;67,1198;166,1356;285,1474;427,1552;587,1583;760,1562;939,1481;1119,1331;1290,1127;1430,924;1535,727;1602,542;1629,375;1613,230;1485,232;1382,151;1238,112;1068,115;879,154;684,226;493,329;314,452;180,591;96,743;60,901;70,1059;123,1212;215,1348;328,1448;467,1514;624,1538;793,1508;966,1414;1138,1248;1286,1062;1400,885;1481,715;1529,556;1542,413;1517,293" o:connectangles="0,0,0,0,0,0,0,0,0,0,0,0,0,0,0,0,0,0,0,0,0,0,0,0,0,0,0,0,0,0,0,0,0,0,0,0,0,0,0,0,0,0,0,0,0,0,0,0,0,0,0"/>
                      <o:lock v:ext="edit" verticies="t"/>
                    </v:shape>
                    <v:shape id="Freeform 167" o:spid="_x0000_s1039" style="position:absolute;left:8017;top:3789;width:767;height:1055;rotation:90;visibility:visible;mso-wrap-style:square;v-text-anchor:top" coordsize="1684,2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oTzcEA&#10;AADcAAAADwAAAGRycy9kb3ducmV2LnhtbESPQYvCMBSE78L+h/AWvGmyiiLVKLsrYq/qsl4fzbOt&#10;Ni+libb+eyMIHoeZ+YZZrDpbiRs1vnSs4WuoQBBnzpSca/g7bAYzED4gG6wck4Y7eVgtP3oLTIxr&#10;eUe3fchFhLBPUEMRQp1I6bOCLPqhq4mjd3KNxRBlk0vTYBvhtpIjpabSYslxocCafgvKLvur1dD+&#10;q86Nf6o771IMl9l6m57bo9b9z+57DiJQF97hVzs1GkZqAs8z8Qj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/aE83BAAAA3AAAAA8AAAAAAAAAAAAAAAAAmAIAAGRycy9kb3du&#10;cmV2LnhtbFBLBQYAAAAABAAEAPUAAACGAwAAAAA=&#10;" path="m229,43l200,63,174,87r-25,26l127,143r-22,32l86,209,70,246,54,286,41,328,31,370,21,416r-8,48l7,512,3,562,1,614,,667r1,55l4,776r5,56l15,889r7,58l32,1004r10,58l55,1121r15,58l85,1237r17,58l121,1353r20,57l162,1467r23,57l208,1578r28,50l264,1675r29,45l322,1763r30,39l383,1838r32,35l447,1906r33,28l514,1962r35,24l583,2009r36,20l654,2046r37,15l728,2073r37,11l801,2092r38,5l877,2100r38,1l954,2099r38,-4l1032,2090r39,-9l1110,2071r39,-13l1188,2043r39,-17l1265,2007r39,-22l1343,1962r34,-23l1409,1915r29,-26l1468,1863r27,-28l1521,1805r25,-32l1569,1741r20,-34l1608,1673r17,-37l1640,1599r13,-38l1664,1522r8,-40l1679,1441r4,-43l1684,1355r-1,-43l1679,1267r-6,-45l1664,1175r-12,-46l1638,1082r-18,-48l1598,986r-23,-49l1547,889r-29,-50l1485,789r-38,-49l1406,689r-39,-49l1328,593r-40,-46l1247,502r-40,-43l1167,419r-41,-39l1085,342r-40,-36l1004,272,964,240,924,209,883,182,844,155,805,131,766,108,727,87,689,69,651,53,614,39,577,27,542,17,506,9,472,3,439,1,405,,373,1,342,4r-29,6l284,20,256,30,229,43xm321,162r-25,18l273,200r-23,22l230,248r-18,27l195,305r-15,32l166,371r-12,36l144,445r-9,39l128,525r-5,42l118,611r-2,45l116,701r,47l118,795r4,49l127,892r6,50l141,992r9,51l161,1094r12,49l186,1194r14,51l217,1295r18,51l252,1396r21,48l294,1493r20,49l335,1590r23,44l383,1676r25,41l434,1753r27,36l490,1821r29,31l549,1880r32,25l612,1928r33,21l678,1968r33,15l746,1997r34,12l816,2018r35,8l887,2030r35,3l958,2034r37,-3l1030,2028r37,-6l1103,2014r35,-11l1174,1991r35,-14l1245,1960r34,-19l1314,1921r28,-20l1371,1880r28,-24l1425,1831r25,-26l1475,1778r23,-30l1519,1718r20,-32l1557,1653r17,-35l1589,1583r13,-37l1613,1508r8,-39l1628,1429r4,-40l1634,1347r-1,-43l1630,1262r-5,-44l1615,1173r-11,-45l1589,1082r-18,-46l1551,989r-24,-47l1499,895r-31,-48l1434,800r-38,-49l1354,704r-34,-44l1284,619r-34,-40l1214,541r-35,-37l1143,468r-36,-34l1072,402r-36,-29l1001,343,965,316,931,291,895,267,861,245,826,225,792,206,758,189,724,174,691,161,659,150,627,140r-32,-8l564,126r-29,-3l505,120r-29,l448,123r-27,3l395,132r-26,8l345,150r-24,12xe" fillcolor="#ffd966 [1950]" stroked="f">
                      <v:fill opacity="48573f"/>
                      <v:path arrowok="t" o:connecttype="custom" o:connectlocs="58,72;19,165;1,282;4,418;25,563;64,708;120,841;189,941;266,1009;348,1046;435,1054;523,1033;612,985;681,921;732,840;762,744;765,636;738,519;676,396;587,275;494,172;402,91;314,35;230,5;156,2;146,81;97,138;66,223;53,329;58,448;79,574;115,701;163,820;223,914;294,979;372,1013;453,1020;535,1000;611,955;672,893;717,812;741,718;740,612;706,497;636,377;553,272;472,187;392,123;315,81;244,62;180,66" o:connectangles="0,0,0,0,0,0,0,0,0,0,0,0,0,0,0,0,0,0,0,0,0,0,0,0,0,0,0,0,0,0,0,0,0,0,0,0,0,0,0,0,0,0,0,0,0,0,0,0,0,0,0"/>
                      <o:lock v:ext="edit" verticies="t"/>
                    </v:shape>
                    <v:shape id="Freeform 168" o:spid="_x0000_s1040" style="position:absolute;left:6118;top:3727;width:1449;height:1862;rotation:90;visibility:visible;mso-wrap-style:square;v-text-anchor:top" coordsize="3180,3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d1jMUA&#10;AADcAAAADwAAAGRycy9kb3ducmV2LnhtbESPQWvCQBSE70L/w/IK3szGHKxEV6mVgh5a0RS8vu6+&#10;JqHZtyG7muTfdwuFHoeZ+YZZbwfbiDt1vnasYJ6kIIi1MzWXCj6K19kShA/IBhvHpGAkD9vNw2SN&#10;uXE9n+l+CaWIEPY5KqhCaHMpva7Iok9cSxy9L9dZDFF2pTQd9hFuG5ml6UJarDkuVNjSS0X6+3Kz&#10;Cs76s6Rw3O9aXezfT08Nv2XjVanp4/C8AhFoCP/hv/bBKMjSBfyeiUd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J3WMxQAAANwAAAAPAAAAAAAAAAAAAAAAAJgCAABkcnMv&#10;ZG93bnJldi54bWxQSwUGAAAAAAQABAD1AAAAigMAAAAA&#10;" path="m374,3632r58,27l494,3681r63,16l624,3707r69,4l764,3710r75,-6l913,3694r79,-17l1070,3657r81,-26l1233,3601r83,-34l1399,3529r84,-43l1568,3440r84,-50l1738,3337r85,-57l1907,3220r85,-64l2075,3091r83,-70l2239,2950r80,-75l2398,2800r77,-80l2550,2640r74,-82l2695,2473r69,-85l2829,2300r56,-87l2934,2127r47,-85l3021,1958r36,-83l3089,1793r26,-82l3137,1632r18,-78l3168,1476r8,-76l3180,1325r,-73l3176,1180r-8,-71l3155,1040r-17,-69l3117,906r-25,-65l3064,778r-34,-61l2995,658r-40,-59l2911,544r-49,-55l2811,437r-55,-51l2698,338r-62,-46l2570,247r-68,-43l2430,164r-65,-32l2299,102,2231,76,2162,55,2094,36,2022,22,1951,11,1880,4,1808,r-73,2l1663,6r-72,10l1518,30r-71,18l1375,70r-71,26l1234,128r-69,36l1096,204r-67,46l962,300r-65,56l834,416r-62,65l712,551r-58,76l598,707r-55,87l492,886r-49,97l396,1086r-43,108l310,1301r-40,105l233,1510r-36,103l165,1715r-28,99l111,1914r-24,98l66,2108r-18,94l34,2294r-14,91l11,2473r-6,86l,2643r,82l1,2804r5,77l15,2956r9,71l38,3096r16,65l73,3224r22,59l120,3338r27,54l178,3441r33,45l248,3529r39,38l329,3601r45,31xm481,3381r49,25l584,3425r56,14l698,3449r60,4l821,3453r64,-4l951,3440r67,-13l1087,3409r70,-20l1228,3364r72,-29l1372,3303r74,-36l1520,3228r73,-42l1667,3139r73,-48l1814,3040r73,-54l1960,2929r71,-60l2102,2808r70,-64l2241,2678r66,-69l2373,2539r64,-72l2499,2393r61,-74l2618,2242r60,-76l2734,2090r51,-77l2831,1939r41,-76l2908,1788r31,-74l2965,1639r23,-73l3004,1494r13,-73l3026,1351r4,-69l3030,1212r-4,-68l3017,1078r-11,-65l2989,949r-20,-63l2945,826r-27,-60l2886,710r-35,-56l2813,599r-41,-52l2727,498r-49,-48l2627,405r-54,-44l2516,321r-61,-38l2392,247r-58,-29l2275,192r-62,-22l2152,150r-66,-17l2021,119r-66,-10l1887,102r-69,-2l1750,100r-70,5l1610,113r-69,12l1471,141r-70,20l1332,186r-69,30l1196,250r-67,39l1063,332r-64,48l936,434r-62,59l815,556r-58,68l701,699r-52,80l598,865r-49,91l504,1053r-42,103l423,1265r-37,94l350,1450r-32,91l288,1631r-27,89l236,1807r-21,87l196,1979r-18,83l164,2144r-11,80l144,2302r-7,77l133,2454r-2,73l132,2597r3,69l141,2732r9,64l160,2858r15,59l190,2974r18,54l229,3079r23,49l277,3173r28,42l335,3255r33,37l404,3325r36,30l481,3381xe" fillcolor="#daeef3 [664]" stroked="f">
                      <v:fill opacity="48573f"/>
                      <v:path arrowok="t" o:connecttype="custom" o:connectlocs="284,1860;452,1845;637,1771;831,1646;1020,1480;1196,1283;1337,1067;1419,858;1449,665;1430,487;1365,330;1256,194;1107,82;954,18;791,1;627,35;469,125;324,276;202,493;106,758;40,1010;5,1241;3,1446;33,1618;96,1749;219,1696;345,1733;495,1710;659,1639;827,1525;990,1377;1139,1201;1269,1010;1351,822;1381,643;1362,476;1299,328;1197,203;1064,109;921,60;766,53;607,93;455,191;319,351;211,580;131,818;81,1035;61,1231;68,1403;104,1545;168,1652" o:connectangles="0,0,0,0,0,0,0,0,0,0,0,0,0,0,0,0,0,0,0,0,0,0,0,0,0,0,0,0,0,0,0,0,0,0,0,0,0,0,0,0,0,0,0,0,0,0,0,0,0,0,0"/>
                      <o:lock v:ext="edit" verticies="t"/>
                    </v:shape>
                    <v:shape id="Freeform 169" o:spid="_x0000_s1041" style="position:absolute;left:9102;top:3239;width:1224;height:1908;rotation:7920596fd;visibility:visible;mso-wrap-style:square;v-text-anchor:top" coordsize="2687,3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1mbMUA&#10;AADcAAAADwAAAGRycy9kb3ducmV2LnhtbESPQWsCMRSE7wX/Q3iF3jSp0Cpbo4hSqtZDXQteH5vn&#10;7urmZUmibv+9KRR6HGbmG2Yy62wjruRD7VjD80CBIC6cqbnU8L1/749BhIhssHFMGn4owGzae5hg&#10;ZtyNd3TNYykShEOGGqoY20zKUFRkMQxcS5y8o/MWY5K+lMbjLcFtI4dKvUqLNaeFCltaVFSc84vV&#10;MP98UT4/rPEjbLfL0+bruF83Uuunx27+BiJSF//Df+2V0TBUI/g9k46An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WZsxQAAANwAAAAPAAAAAAAAAAAAAAAAAJgCAABkcnMv&#10;ZG93bnJldi54bWxQSwUGAAAAAAQABAD1AAAAigMAAAAA&#10;" path="m740,3780r-57,-21l628,3730r-53,-34l525,3656r-49,-45l430,3560r-44,-55l345,3445r-39,-64l269,3312r-36,-72l201,3163r-29,-79l143,3000r-25,-85l96,2825,74,2733,56,2640,41,2543,28,2444,17,2345,9,2244,3,2141,1,2038,,1934,2,1830,7,1724r7,-105l23,1515,36,1411,52,1306,70,1203r24,-94l122,1018r29,-88l183,847r35,-79l256,693r39,-71l335,555r44,-64l425,431r48,-55l521,324r53,-48l626,232r55,-40l738,155r59,-31l856,95,918,70,980,49r64,-17l1110,18r66,-9l1244,3,1312,r70,3l1454,7r72,10l1598,29r74,16l1746,66r75,23l1886,114r64,27l2012,171r61,33l2131,241r55,39l2241,322r51,47l2341,416r46,51l2431,521r41,56l2509,636r34,62l2574,763r29,66l2626,899r21,72l2663,1045r12,77l2683,1200r4,82l2686,1364r-5,87l2670,1539r-14,88l2636,1720r-25,93l2580,1909r-35,97l2503,2106r-47,102l2409,2306r-47,97l2315,2497r-50,91l2215,2676r-52,86l2111,2845r-53,80l2005,3002r-55,74l1896,3147r-56,67l1786,3278r-57,62l1673,3396r-57,55l1560,3501r-57,47l1446,3591r-56,39l1334,3665r-57,32l1221,3724r-56,24l1110,3767r-55,15l1001,3793r-54,6l894,3801r-52,-2l789,3792r-49,-12xm845,3544r-50,-20l747,3499r-47,-29l657,3436r-43,-40l574,3354r-40,-48l498,3254r-36,-55l430,3139r-31,-61l370,3012r-27,-69l319,2872r-23,-75l276,2720r-19,-78l240,2560r-13,-82l214,2393r-9,-86l198,2219r-6,-88l189,2041r-1,-90l191,1859r3,-91l200,1677r8,-91l219,1495r14,-91l249,1314r13,-93l278,1132r20,-84l321,967r26,-77l377,815r31,-70l442,679r37,-64l519,556r42,-56l604,448r47,-49l698,354r50,-40l800,276r53,-34l909,212r57,-27l1024,163r60,-19l1144,127r62,-12l1267,107r64,-5l1395,101r64,2l1525,109r65,10l1656,133r67,17l1788,171r58,21l1903,216r56,28l2013,275r54,33l2119,345r51,40l2219,428r47,45l2310,521r43,52l2392,627r36,57l2463,743r31,61l2521,870r25,66l2566,1006r17,71l2594,1151r9,76l2606,1306r,81l2600,1470r-10,85l2574,1642r-21,88l2527,1822r-33,93l2456,2010r-44,96l2361,2204r-40,88l2279,2376r-43,81l2192,2537r-43,77l2103,2688r-46,71l2010,2828r-46,66l1915,2957r-49,61l1818,3076r-49,54l1719,3181r-50,48l1620,3276r-50,41l1519,3356r-50,37l1419,3425r-50,29l1320,3481r-50,22l1220,3522r-49,15l1123,3549r-48,8l1028,3562r-46,1l935,3561r-45,-7l845,3544xe" fillcolor="#c2d69b [1942]" stroked="f">
                      <v:fill opacity="48573f"/>
                      <v:path arrowok="t" o:connecttype="custom" o:connectlocs="239,1835;139,1697;65,1506;19,1277;0,1023;10,760;56,511;134,312;237,163;363,62;506,9;662,4;830,45;971,121;1087,234;1173,383;1219,563;1216,773;1159,1007;1055,1253;937,1468;814,1645;685,1781;556,1869;431,1907;385,1779;280,1705;196,1576;135,1404;97,1201;86,979;100,750;136,526;201,341;297,200;414,106;549,58;695,55;841,96;965,173;1072,288;1148,437;1186,616;1173,824;1099,1057;999,1274;895,1453;783,1597;669,1703;556,1768;447,1789" o:connectangles="0,0,0,0,0,0,0,0,0,0,0,0,0,0,0,0,0,0,0,0,0,0,0,0,0,0,0,0,0,0,0,0,0,0,0,0,0,0,0,0,0,0,0,0,0,0,0,0,0,0,0"/>
                      <o:lock v:ext="edit" verticies="t"/>
                    </v:shape>
                    <v:shape id="Freeform 170" o:spid="_x0000_s1042" style="position:absolute;left:8046;top:8286;width:2251;height:1783;rotation:90;visibility:visible;mso-wrap-style:square;v-text-anchor:top" coordsize="4939,3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q/UL8A&#10;AADcAAAADwAAAGRycy9kb3ducmV2LnhtbERPy4rCMBTdD/gP4QruxlSRUapRxAe4GBAfH3Btrm0x&#10;uSlN1Pj3ZiG4PJz3bBGtEQ9qfe1YwaCfgSAunK65VHA+bX8nIHxA1mgck4IXeVjMOz8zzLV78oEe&#10;x1CKFMI+RwVVCE0upS8qsuj7riFO3NW1FkOCbSl1i88Ubo0cZtmftFhzaqiwoVVFxe14twos7jej&#10;9Tne5eBfnkw8bHfji1Gq143LKYhAMXzFH/dOKxhmaW06k46AnL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2r9QvwAAANwAAAAPAAAAAAAAAAAAAAAAAJgCAABkcnMvZG93bnJl&#10;di54bWxQSwUGAAAAAAQABAD1AAAAhAMAAAAA&#10;" path="m21,2662l6,2582,,2502r3,-82l13,2336r18,-85l55,2166r32,-87l126,1992r45,-89l222,1815r58,-89l343,1638r69,-88l487,1462r79,-87l650,1288r88,-86l832,1118r96,-83l1029,952r104,-79l1241,793r111,-76l1466,643r116,-72l1701,502r120,-68l1944,372r124,-62l2193,253r127,-54l2447,148r123,-37l2691,79,2810,52,2925,32,3038,15,3147,6,3253,r105,l3459,6r97,9l3651,31r91,20l3831,74r87,30l3999,138r80,38l4155,219r73,47l4298,317r67,56l4428,433r60,64l4544,565r53,71l4647,712r46,79l4736,874r39,86l4811,1050r32,94l4871,1241r25,99l4914,1430r13,89l4935,1609r4,90l4938,1789r-6,90l4922,1968r-15,89l4885,2144r-25,87l4831,2317r-36,84l4755,2483r-46,81l4658,2643r-56,77l4540,2793r-66,72l4403,2934r-79,66l4243,3063r-89,61l4060,3180r-100,53l3855,3281r-111,45l3628,3366r-122,37l3378,3435r-134,26l3104,3484r-146,16l2816,3516r-140,14l2537,3540r-135,8l2268,3552r-132,1l2008,3552r-125,-4l1759,3540r-120,-9l1523,3518r-114,-15l1300,3485r-107,-20l1090,3441r-99,-26l896,3386r-92,-31l718,3321r-83,-36l557,3246r-74,-42l413,3160r-64,-46l290,3066r-55,-51l185,2961r-43,-54l102,2849,70,2789,42,2726,21,2662xm359,2618r-14,-70l341,2478r1,-72l350,2333r14,-75l385,2183r27,-75l444,2031r38,-77l526,1877r48,-77l629,1723r58,-77l750,1569r68,-76l890,1417r76,-74l1045,1269r83,-72l1215,1125r90,-70l1399,987r95,-67l1592,856r101,-63l1796,732r104,-58l2007,618r108,-53l2225,515r111,-47l2447,423r113,-48l2670,333r109,-36l2886,267r104,-24l3092,225r101,-13l3291,205r97,-3l3480,206r91,8l3660,227r86,19l3829,269r80,27l3986,329r75,37l4133,406r69,45l4267,500r63,53l4388,610r56,60l4496,734r49,68l4590,873r42,73l4670,1023r34,80l4734,1185r27,87l4782,1359r16,78l4809,1518r8,82l4820,1681r-1,84l4813,1848r-9,84l4789,2015r-19,84l4747,2182r-29,82l4685,2346r-38,80l4603,2504r-47,77l4502,2656r-58,72l4380,2799r-69,68l4237,2931r-80,61l4072,3050r-92,55l3884,3156r-103,46l3673,3244r-114,38l3438,3314r-125,27l3180,3364r-139,17l2897,3391r-125,14l2649,3417r-121,9l2409,3431r-116,4l2179,3435r-111,-2l1958,3428r-106,-7l1748,3410r-100,-13l1549,3383r-95,-18l1363,3345r-88,-22l1190,3298r-82,-28l1030,3242r-75,-32l885,3177r-67,-36l755,3103r-60,-40l640,3022r-50,-44l542,2932r-41,-49l463,2835r-33,-52l401,2729r-23,-54l359,2618xe" fillcolor="#facfac [2892]" stroked="f">
                      <v:fill opacity="48573f"/>
                      <v:path arrowok="t" o:connecttype="custom" o:connectlocs="6,1172;78,955;222,734;423,519;668,323;943,156;1226,40;1483,0;1705,26;1894,110;2045,249;2158,439;2231,672;2251,898;2215,1120;2123,1326;1971,1505;1757,1647;1478,1737;1156,1776;858,1780;592,1749;366,1684;188,1586;65,1459;164,1314;166,1133;240,942;373,749;554,565;772,398;1014,258;1267,149;1500,103;1707,123;1884,204;2025,336;2128,513;2187,721;2194,927;2150,1136;2052,1333;1895,1501;1674,1628;1386,1697;1098,1722;844,1717;621,1679;435,1611;292,1517;196,1397" o:connectangles="0,0,0,0,0,0,0,0,0,0,0,0,0,0,0,0,0,0,0,0,0,0,0,0,0,0,0,0,0,0,0,0,0,0,0,0,0,0,0,0,0,0,0,0,0,0,0,0,0,0,0"/>
                      <o:lock v:ext="edit" verticies="t"/>
                    </v:shape>
                    <v:shape id="Freeform 171" o:spid="_x0000_s1043" style="position:absolute;left:4648;top:5826;width:1587;height:2573;rotation:90;visibility:visible;mso-wrap-style:square;v-text-anchor:top" coordsize="3482,5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0bp8UA&#10;AADcAAAADwAAAGRycy9kb3ducmV2LnhtbESPzWrDMBCE74W8g9hCbo3cUJfEjRJCcElPhTqBXBdr&#10;/UOtlZEU28nTV4VCj8PMfMNsdpPpxEDOt5YVPC8SEMSl1S3XCs6n96cVCB+QNXaWScGNPOy2s4cN&#10;ZtqO/EVDEWoRIewzVNCE0GdS+rIhg35he+LoVdYZDFG6WmqHY4SbTi6T5FUabDkuNNjToaHyu7ga&#10;BWTqiyuO+3N+z1+q1eehOqWpVGr+OO3fQASawn/4r/2hFSyTNfyeiUd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TRunxQAAANwAAAAPAAAAAAAAAAAAAAAAAJgCAABkcnMv&#10;ZG93bnJldi54bWxQSwUGAAAAAAQABAD1AAAAigMAAAAA&#10;" path="m1698,5128r81,-8l1860,5102r79,-25l2019,5044r78,-40l2174,4955r76,-56l2325,4838r73,-69l2471,4693r70,-80l2609,4526r68,-91l2742,4338r64,-102l2867,4130r59,-110l2983,3906r54,-118l3090,3667r48,-125l3186,3416r44,-130l3270,3154r38,-133l3342,2885r32,-136l3403,2612r25,-138l3449,2336r18,-139l3480,2059r2,-132l3480,1801r-7,-122l3461,1560r-16,-113l3424,1336r-25,-105l3371,1130r-34,-97l3301,940r-42,-88l3214,768r-48,-79l3113,613r-57,-71l2997,474r-63,-61l2868,355r-70,-55l2724,252r-76,-45l2569,167r-82,-37l2402,98,2314,71,2224,48,2131,29,2035,15,1937,5,1837,1,1734,,1630,3r-93,8l1446,23r-90,17l1267,61r-88,26l1092,118r-84,36l926,194r-80,44l767,286r-74,53l620,397r-70,63l485,528r-63,71l363,675r-56,80l255,840r-47,90l165,1024r-39,98l93,1225,63,1333,39,1444,22,1560,8,1681,1,1805,,1934r5,134l16,2207r17,142l58,2496r24,143l108,2780r29,137l167,3052r32,132l235,3313r37,124l311,3559r41,117l395,3791r45,110l488,4008r48,102l586,4208r51,94l690,4391r55,85l801,4556r58,76l917,4702r60,66l1038,4828r63,56l1164,4934r64,44l1293,5017r65,33l1426,5078r66,22l1561,5115r69,9l1698,5128xm1647,4786r72,-7l1789,4764r70,-21l1929,4715r68,-36l2065,4639r66,-47l2197,4538r65,-59l2325,4415r61,-69l2447,4272r59,-78l2563,4111r56,-88l2673,3932r51,-95l2774,3739r49,-102l2868,3533r44,-107l2952,3316r39,-112l3027,3090r33,-115l3091,2858r27,-120l3143,2619r23,-120l3183,2378r16,-121l3212,2136r15,-123l3238,1893r5,-116l3241,1664r-6,-108l3225,1450r-16,-101l3189,1251r-25,-93l3136,1066r-35,-86l3064,898r-42,-79l2976,744r-49,-69l2874,607r-57,-63l2758,486r-65,-54l2627,382r-69,-46l2486,294r-75,-37l2334,223r-79,-28l2173,170r-84,-20l2003,135r-87,-11l1827,118r-92,-2l1643,119r-81,7l1480,137r-82,15l1317,172r-81,25l1155,226r-78,33l999,296r-76,42l848,384r-72,51l705,490r-68,59l573,613r-62,69l452,755r-55,77l346,914r-46,86l258,1090r-38,95l186,1284r-27,105l137,1497r-18,113l108,1727r-5,122l106,1976r8,130l128,2242r23,140l182,2526r20,126l225,2775r25,121l278,3013r29,114l339,3238r34,109l408,3451r37,102l484,3651r40,95l566,3837r44,88l655,4009r46,79l750,4164r48,72l849,4305r51,64l954,4428r53,56l1062,4535r55,47l1173,4624r57,37l1288,4693r59,29l1406,4744r60,18l1525,4775r61,8l1647,4786xe" fillcolor="#b2a1c7 [1943]" stroked="f">
                      <v:fill opacity="48573f"/>
                      <v:path arrowok="t" o:connecttype="custom" o:connectlocs="920,2531;1093,2393;1250,2177;1384,1901;1490,1583;1562,1241;1586,904;1549,618;1465,385;1337,207;1171,84;971,15;743,2;537,44;350,144;192,301;75,514;10,783;7,1107;62,1464;142,1786;244,2062;365,2286;502,2451;650,2548;751,2401;910,2348;1060,2215;1194,2019;1307,1773;1395,1493;1451,1193;1478,892;1453,628;1377,411;1257,244;1099,129;913,68;712,63;526,113;354,218;206,379;100,595;49,867;69,1195;127,1512;203,1783;299,2012;410,2192;535,2320;668,2389" o:connectangles="0,0,0,0,0,0,0,0,0,0,0,0,0,0,0,0,0,0,0,0,0,0,0,0,0,0,0,0,0,0,0,0,0,0,0,0,0,0,0,0,0,0,0,0,0,0,0,0,0,0,0"/>
                      <o:lock v:ext="edit" verticies="t"/>
                    </v:shape>
                    <v:shape id="Freeform 172" o:spid="_x0000_s1044" style="position:absolute;left:6658;top:5878;width:960;height:1223;rotation:-416808fd;visibility:visible;mso-wrap-style:square;v-text-anchor:top" coordsize="2725,37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4W28AA&#10;AADcAAAADwAAAGRycy9kb3ducmV2LnhtbERPTYvCMBC9L+x/CLPgbZvqoS5dYxFB8aToyp6HZmxr&#10;m0lpYo3/3hwEj4/3vSiC6cRIg2ssK5gmKQji0uqGKwXnv833DwjnkTV2lknBgxwUy8+PBeba3vlI&#10;48lXIoawy1FB7X2fS+nKmgy6xPbEkbvYwaCPcKikHvAew00nZ2maSYMNx4Yae1rXVLanm1Hwv++7&#10;KpuHrcm2+npsN4c0lKNSk6+w+gXhKfi3+OXeaQWzaZwfz8QjIJ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I4W28AAAADcAAAADwAAAAAAAAAAAAAAAACYAgAAZHJzL2Rvd25y&#10;ZXYueG1sUEsFBgAAAAAEAAQA9QAAAIUDAAAAAA==&#10;" path="m659,17l720,6,781,r63,1l908,8r66,13l1039,39r66,24l1173,91r67,33l1308,163r69,43l1444,253r69,53l1581,361r67,59l1715,483r66,67l1848,621r64,72l1976,769r61,79l2099,930r59,82l2215,1099r57,88l2326,1277r52,91l2429,1460r47,94l2521,1650r43,95l2603,1841r31,94l2659,2027r21,89l2698,2204r13,85l2719,2373r5,81l2725,2533r-2,77l2716,2684r-11,73l2691,2827r-18,67l2652,2960r-25,63l2598,3084r-32,59l2531,3198r-38,54l2451,3303r-45,48l2358,3397r-51,44l2252,3483r-57,37l2135,3557r-63,33l2007,3621r-69,27l1867,3674r-74,23l1717,3717r-67,14l1581,3742r-69,7l1443,3753r-67,l1307,3750r-69,-7l1170,3731r-67,-14l1036,3698r-65,-21l907,3651r-64,-31l781,3587r-60,-38l662,3506r-58,-45l549,3412r-53,-55l443,3299r-48,-63l349,3170r-44,-71l263,3023r-38,-79l190,2861r-32,-89l128,2680r-25,-97l82,2481,63,2374,49,2264,36,2155,24,2049,14,1943,7,1839,2,1737,,1638r,-99l1,1444r5,-94l12,1259r8,-89l31,1084,44,999,58,918,76,840,95,764r20,-72l139,622r25,-68l190,491r29,-60l250,374r32,-53l317,272r36,-46l391,184r41,-38l474,111,518,82,563,56,611,34,659,17xm696,274r53,-10l803,259r56,l914,265r57,10l1028,290r59,20l1146,334r59,28l1264,394r59,37l1383,471r59,44l1501,563r60,50l1619,668r58,57l1734,785r56,63l1845,913r55,68l1952,1050r52,73l2055,1197r49,76l2151,1350r45,79l2240,1510r42,83l2322,1676r37,82l2393,1844r38,85l2464,2012r29,83l2518,2175r19,80l2552,2333r11,76l2569,2484r2,73l2570,2628r-6,70l2556,2765r-13,65l2525,2894r-20,62l2481,3015r-27,57l2424,3127r-34,52l2353,3230r-39,48l2271,3323r-46,44l2176,3407r-51,38l2072,3480r-56,32l1958,3542r-61,27l1835,3593r-66,21l1702,3632r-60,12l1581,3653r-62,7l1456,3663r-64,l1328,3659r-64,-7l1200,3642r-63,-14l1073,3612r-63,-22l948,3565r-62,-28l825,3505r-58,-35l709,3429r-56,-44l599,3338r-52,-52l496,3229r-48,-59l403,3105r-43,-69l321,2963r-36,-77l251,2803r-29,-87l196,2625r-23,-96l155,2429,141,2323r-9,-110l119,2118r-10,-92l101,1934r-5,-90l92,1755r-2,-86l91,1583r3,-83l98,1420r7,-80l114,1264r10,-75l137,1117r15,-70l167,979r18,-65l205,853r21,-61l250,735r25,-54l301,630r29,-49l359,535r32,-41l425,455r34,-37l494,385r38,-29l572,330r40,-22l653,289r43,-15xe" fillcolor="#fabf8f [1945]" stroked="f">
                      <v:fill opacity="48573f"/>
                      <v:path arrowok="t" o:connecttype="custom" o:connectlocs="320,3;437,40;557,118;674,226;780,358;872,506;937,661;960,800;948,921;904,1024;831,1107;730,1170;605,1211;485,1223;365,1205;254,1157;156,1075;79,959;29,808;5,633;0,471;16,326;49,203;99,105;167,36;245,89;342,90;445,128;550,200;650,298;741,415;818,546;878,683;905,809;896,922;854,1019;784,1097;690,1154;578,1187;468,1192;356,1170;250,1117;158,1033;88,913;50,757;34,601;35,463;54,341;88,240;138,161;202,108" o:connectangles="0,0,0,0,0,0,0,0,0,0,0,0,0,0,0,0,0,0,0,0,0,0,0,0,0,0,0,0,0,0,0,0,0,0,0,0,0,0,0,0,0,0,0,0,0,0,0,0,0,0,0"/>
                      <o:lock v:ext="edit" verticies="t"/>
                    </v:shape>
                  </v:group>
                </v:group>
                <v:group id="Group 291" o:spid="_x0000_s1045" style="position:absolute;left:3233;top:7418;width:3629;height:3492" coordorigin="3233,7418" coordsize="3629,34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nTIZsQAAADcAAAA&#10;DwAAAAAAAAAAAAAAAACqAgAAZHJzL2Rvd25yZXYueG1sUEsFBgAAAAAEAAQA+gAAAJsDAAAAAA==&#10;">
                  <v:group id="Group 114" o:spid="_x0000_s1046" style="position:absolute;left:4901;top:7418;width:1961;height:1450;rotation:1303420fd" coordorigin="6989,9560" coordsize="4640,3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Q19GxgAAANwA&#10;AAAPAAAAAAAAAAAAAAAAAKoCAABkcnMvZG93bnJldi54bWxQSwUGAAAAAAQABAD6AAAAnQMAAAAA&#10;">
                    <v:shape id="Freeform 115" o:spid="_x0000_s1047" style="position:absolute;left:7108;top:9678;width:4398;height:3246;visibility:visible;mso-wrap-style:square;v-text-anchor:top" coordsize="4398,3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T1e8QA&#10;AADcAAAADwAAAGRycy9kb3ducmV2LnhtbESP0YrCMBRE3xf8h3CFfVk0ValINYqIwurLousHXJpr&#10;W21uYhO1/r0RFvZxmJkzzGzRmlrcqfGVZQWDfgKCOLe64kLB8XfTm4DwAVljbZkUPMnDYt75mGGm&#10;7YP3dD+EQkQI+wwVlCG4TEqfl2TQ960jjt7JNgZDlE0hdYOPCDe1HCbJWBqsOC6U6GhVUn453IyC&#10;9fXsqnQ3Tifb/Ce9OG75a71X6rPbLqcgArXhP/zX/tYKhoMRvM/EIyD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E9XvEAAAA3AAAAA8AAAAAAAAAAAAAAAAAmAIAAGRycy9k&#10;b3ducmV2LnhtbFBLBQYAAAAABAAEAPUAAACJAwAAAAA=&#10;" path="m2239,1860c1893,1501,1548,1143,1548,1143l517,845,141,1127,,1503r266,203l751,1831r797,63l1910,1925v,,177,82,266,173c2102,2115,1681,2027,1637,2237v14,173,29,346,29,346l2220,3183r465,63c2897,3188,3332,2973,3491,2836v139,-128,179,-310,149,-412c3606,2090,3155,1934,3028,1885v-5,-284,42,-389,128,-562c3245,1124,3335,1027,3542,846l4398,235,4227,,3782,9,3322,342,2984,987r-69,276c2915,1263,2920,1505,2925,1748,2807,1566,2778,1424,2432,1409v-49,19,380,69,150,471c2514,1640,2278,1562,2144,1596v71,34,306,73,286,392c2376,1939,2386,1895,2239,1860xe" stroked="f">
                      <v:path arrowok="t" o:connecttype="custom" o:connectlocs="2239,1860;1548,1143;517,845;141,1127;0,1503;266,1706;751,1831;1548,1894;1910,1925;2176,2098;1637,2237;1666,2583;2220,3183;2685,3246;3491,2836;3640,2424;3028,1885;3156,1323;3542,846;4398,235;4227,0;3782,9;3322,342;2984,987;2915,1263;2925,1748;2432,1409;2582,1880;2144,1596;2430,1988;2239,1860" o:connectangles="0,0,0,0,0,0,0,0,0,0,0,0,0,0,0,0,0,0,0,0,0,0,0,0,0,0,0,0,0,0,0"/>
                    </v:shape>
                    <v:shape id="Freeform 116" o:spid="_x0000_s1048" style="position:absolute;left:9780;top:11556;width:1045;height:1365;visibility:visible;mso-wrap-style:square;v-text-anchor:top" coordsize="1045,1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5F98YA&#10;AADcAAAADwAAAGRycy9kb3ducmV2LnhtbESPQWvCQBSE74L/YXlCb7pRpEjqKqVGsIei1R7a2yP7&#10;moRm34bsM6b99a4g9DjMzDfMct27WnXUhsqzgekkAUWce1txYeDjtB0vQAVBtlh7JgO/FGC9Gg6W&#10;mFp/4XfqjlKoCOGQooFSpEm1DnlJDsPEN8TR+/atQ4myLbRt8RLhrtazJHnUDiuOCyU29FJS/nM8&#10;OwNOf+XdOZPsUzaHej9//ct2bydjHkb98xMooV7+w/f2zhqYTedwOxOPgF5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o5F98YAAADcAAAADwAAAAAAAAAAAAAAAACYAgAAZHJz&#10;L2Rvd25yZXYueG1sUEsFBgAAAAAEAAQA9QAAAIsDAAAAAA==&#10;" path="m352,8c382,,923,220,973,492v72,195,-11,335,-239,556c483,1194,711,1076,244,1309,128,1348,94,1365,,1365,817,1020,912,692,839,470,778,270,453,104,352,8xe" fillcolor="silver" stroked="f">
                      <v:path arrowok="t" o:connecttype="custom" o:connectlocs="352,8;973,492;734,1048;244,1309;0,1365;839,470;352,8" o:connectangles="0,0,0,0,0,0,0"/>
                    </v:shape>
                    <v:group id="Group 117" o:spid="_x0000_s1049" style="position:absolute;left:6989;top:9560;width:4640;height:3377" coordorigin="6989,9560" coordsize="4640,3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/OZc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yR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85lxgAAANwA&#10;AAAPAAAAAAAAAAAAAAAAAKoCAABkcnMvZG93bnJldi54bWxQSwUGAAAAAAQABAD6AAAAnQMAAAAA&#10;">
                      <v:shape id="Freeform 118" o:spid="_x0000_s1050" style="position:absolute;left:6989;top:9560;width:4640;height:3377;visibility:visible;mso-wrap-style:square;v-text-anchor:top" coordsize="19610,14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1cncIA&#10;AADcAAAADwAAAGRycy9kb3ducmV2LnhtbESPQYvCMBSE74L/IbwFb5pWXJGuURZBFG+6PXh8NG+b&#10;avNSkqj13xthYY/DzHzDLNe9bcWdfGgcK8gnGQjiyumGawXlz3a8ABEissbWMSl4UoD1ajhYYqHd&#10;g490P8VaJAiHAhWYGLtCylAZshgmriNO3q/zFmOSvpba4yPBbSunWTaXFhtOCwY72hiqrqebVXA5&#10;z46HvnS63O4/883uUHmzCEqNPvrvLxCR+vgf/mvvtYJpPof3mXQ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rVydwgAAANwAAAAPAAAAAAAAAAAAAAAAAJgCAABkcnMvZG93&#10;bnJldi54bWxQSwUGAAAAAAQABAD1AAAAhwMAAAAA&#10;" path="m9946,8316l9814,8108,9680,7905,9548,7704,9413,7509,9278,7317,9142,7129,9003,6946,8864,6767,8723,6593,8578,6422,8431,6256,8281,6094,8129,5936,7973,5782,7814,5634,7650,5489,7483,5349,7311,5215,7136,5084,6955,4957,6768,4835,6578,4719,6381,4606,6178,4499,5971,4396r-216,-99l5534,4204r-228,-89l5071,4031r-242,-79l4579,3878r-258,-70l4160,3771r-168,-32l3818,3712r-178,-21l3460,3676r-185,-9l3089,3665r-188,4l2713,3678r-188,18l2338,3719r-186,30l1969,3787r-179,45l1614,3885r-171,59l1278,4012r-159,76l969,4171r-144,91l690,4362,565,4471,451,4588,348,4714r-92,135l177,4992r-66,152l61,5306,25,5478,4,5660,,5850r14,202l58,6328r73,253l228,6815r122,213l494,7222r165,177l845,7559r204,142l1270,7829r238,113l1759,8042r265,88l2299,8205r286,66l2881,8327r303,45l3492,8411r314,32l4123,8468r319,19l4761,8504r318,12l5395,8526r313,7l6016,8541r301,8l6611,8558r285,11l7169,8583r262,17l7680,8623r235,29l7962,8659r51,9l8063,8679r54,13l8171,8706r56,16l8284,8740r58,18l8400,8778r59,20l8520,8820r59,24l8640,8867r60,24l8761,8917r61,24l8942,8995r116,53l9172,9102r107,55l9381,9209r94,50l9560,9309r76,44l9632,9356r-3,2l9195,9299r-388,-25l8463,9283r-299,39l7905,9390r-218,96l7509,9606r-139,142l7264,9910r-68,180l7160,10287r-2,210l7186,10719r59,231l7331,11189r113,243l7582,11680r164,247l7931,12173r207,243l8365,12652r245,229l8874,13100r278,208l9445,13499r307,177l10071,13833r329,136l10738,14083r345,89l11435,14233r356,32l11821,14267r31,3l11884,14270r32,-1l11951,14267r35,-3l12022,14260r35,-5l12095,14249r38,-6l12171,14234r39,-7l12286,14207r79,-21l12442,14163r77,-24l12594,14114r73,-26l12736,14063r66,-24l12863,14015r55,-21l13325,13826r378,-173l14050,13476r320,-180l14661,13115r264,-186l15161,12742r209,-189l15553,12361r156,-191l15839,11978r105,-193l16024,11591r56,-192l16111,11206r7,-190l16103,10825r-39,-188l16003,10452r-84,-185l15814,10087r-126,-178l15541,9735r-167,-170l15186,9399r-208,-162l14751,9080r-244,-151l14242,8783r-282,-140l13660,8511r-316,-127l13366,7875r72,-481l13553,6940r156,-427l13900,6110r226,-378l14380,5375r280,-335l14960,4726r318,-296l15610,4152r341,-261l16298,3646r350,-231l16994,3197r341,-205l17668,2797r318,-186l18287,2434r280,-169l18822,2101r225,-158l19241,1790r156,-152l19514,1487r72,-150l19610,1186r-28,-152l19497,877,19354,717,19146,550,18872,378,18428,216,18000,101,17590,30,17198,r-374,11l16467,59r-340,84l15803,262r-306,150l15207,591r-273,207l14677,1030r-240,256l14213,1563r-207,297l13814,2173r-176,329l13479,2844r-145,352l13205,3557r-114,368l12993,4298r-83,375l12840,5049r-53,375l12749,5794r-25,364l12714,6516r5,347l12738,7199r33,321l12818,7826r-36,-109l12744,7613r-42,-99l12656,7421r-49,-89l12555,7247r-56,-79l12441,7092r-62,-70l12316,6956r-67,-62l12180,6836r-72,-53l12035,6734r-77,-45l11881,6648r-81,-37l11719,6578r-85,-29l11549,6523r-87,-21l11373,6484r-89,-14l11193,6459r-92,-7l11007,6447r-94,l10819,6449r-96,6l10626,6464r-96,11l10433,6490r86,11l10603,6515r80,16l10762,6550r75,23l10910,6597r69,29l11044,6656r63,34l11167,6726r57,40l11276,6809r49,46l11370,6903r42,51l11449,7008r33,58l11512,7127r25,63l11558,7257r16,69l11586,7399r8,75l11597,7554r-2,81l11589,7719r-13,89l11560,7899r-22,94l11511,8090r-32,101l11441,8294r-48,-105l11344,8090r-51,-92l11241,7911r-53,-82l11133,7753r-54,-71l11022,7617r-58,-61l10905,7500r-61,-50l10782,7404r-63,-42l10655,7325r-66,-34l10522,7263r-68,-26l10386,7216r-70,-17l10244,7185r-73,-11l10097,7166r-76,-4l9945,7160r-78,2l9788,7166r-81,7l9626,7181r-83,13l9459,7206r-86,16l9287,7239r107,15l9498,7274r99,22l9691,7322r89,30l9864,7384r80,35l10019,7457r72,40l10158,7540r61,45l10278,7632r54,48l10383,7730r47,54l10473,7837r38,55l10547,7948r32,57l10609,8063r25,60l10657,8182r19,59l10693,8301r14,60l10717,8422r8,59l10730,8541r4,59l10734,8658r-1,58l10728,8772r-24,-33l10681,8706r-24,-31l10632,8646r-23,-29l10584,8591r-24,-26l10535,8542r-24,-22l10487,8499r-25,-20l10436,8460r-25,-17l10386,8426r-24,-15l10337,8397r-25,-12l10287,8374r-26,-11l10237,8354r-25,-9l10187,8338r-25,-6l10138,8327r-24,-5l10089,8319r-24,-2l10041,8314r-24,l9993,8314r-23,l9946,8316xm9737,9260r-16,-28l9700,9202r-26,-31l9644,9139r-33,-32l9572,9074r-42,-35l9485,9004r-51,-34l9381,8935r-56,-36l9264,8865r-61,-35l9137,8795r-69,-33l8997,8729r-74,-33l8848,8666r-78,-30l8691,8606r-82,-27l8525,8553r-84,-25l8354,8506r-88,-21l8178,8466r-89,-16l7999,8435r-90,-11l7817,8416r-91,-6l7634,8406r-495,-11l6661,8377r-462,-23l5754,8325r-425,-33l4920,8252r-389,-44l4161,8158r-350,-55l3481,8043r-311,-65l2882,7909r-267,-76l2370,7754r-223,-85l1947,7580r-176,-94l1618,7388,1489,7285,1385,7178r-78,-112l1254,6950r-27,-120l1226,6705r27,-129l1306,6444r82,-136l1498,6167r140,-145l1806,5875r197,-152l2231,5567r135,-83l2505,5409r140,-69l2787,5279r143,-54l3076,5178r149,-41l3374,5102r151,-27l3677,5055r154,-15l3985,5032r156,-2l4298,5034r157,11l4614,5060r158,22l4930,5110r160,33l5249,5181r160,44l5567,5274r160,53l5885,5387r159,64l6201,5519r155,74l6512,5671r156,82l6822,5841r152,90l7125,6026r50,33l7233,6100r65,47l7368,6199r76,57l7525,6319r87,67l7702,6456r192,154l8097,6774r210,172l8521,7123r213,178l8944,7479r203,172l9337,7815r176,152l9669,8104r134,119l9910,8320r-27,4l9857,8329r-26,5l9806,8340r-26,8l9756,8356r-25,9l9707,8374r-23,10l9660,8395r-23,10l9615,8417r-44,23l9529,8466r-38,28l9452,8522r-34,29l9386,8580r-30,29l9329,8638r-25,29l9283,8694r45,-14l9371,8669r41,-7l9452,8657r40,-1l9529,8656r36,3l9600,8666r32,7l9663,8684r29,12l9720,8710r24,17l9767,8746r21,20l9806,8787r16,23l9836,8835r11,26l9857,8887r6,28l9866,8944r1,30l9864,9004r-5,31l9852,9068r-11,30l9826,9132r-17,32l9788,9196r-24,32l9737,9260xm12915,7201r-19,-314l12903,6564r31,-328l12989,5904r75,-336l13161,5231r115,-337l13409,4560r149,-330l13722,3904r178,-318l14091,3275r202,-299l14504,2689r220,-275l14952,2156r232,-243l15423,1690r241,-203l15907,1305r245,-158l16395,1013r241,-106l16875,829r234,-49l17337,764r221,18l17771,834r203,89l18165,1049r180,167l18512,1424r7,76l18504,1578r-33,79l18418,1739r-72,84l18258,1910r-104,89l18037,2090r-133,96l17761,2285r-156,102l17440,2492r-356,225l16701,2961r-199,129l16300,3225r-205,139l15889,3510r-205,152l15480,3819r-202,166l15080,4156r-194,178l14698,4520r-182,192l14343,4913r-164,209l14025,5338r-143,225l13752,5797r-27,56l13699,5909r-25,56l13651,6024r-23,58l13607,6141r-21,59l13568,6261r-20,59l13531,6381r-18,62l13496,6503r-31,124l13435,6750r-28,122l13381,6993r-27,122l13328,7232r-26,116l13275,7462r-14,56l13246,7572r-15,53l13216,7677r-6,47l13204,7774r-5,52l13197,7878r-3,54l13194,7988r1,55l13199,8098r4,55l13209,8207r9,53l13228,8311r6,24l13240,8360r7,24l13255,8406r8,22l13272,8450r9,20l13291,8490r120,47l13568,8602r90,39l13756,8684r102,48l13965,8784r112,56l14192,8901r117,64l14427,9034r120,73l14666,9184r119,81l14901,9351r114,90l15124,9535r106,98l15330,9734r94,105l15512,9949r79,114l15662,10181r62,122l15774,10429r41,129l15842,10692r15,137l15858,10971r-13,145l15816,11264r-16,102l15776,11468r-36,104l15694,11676r-54,104l15578,11885r-72,104l15427,12094r-88,104l15245,12302r-101,103l15036,12507r-114,100l14803,12708r-126,97l14547,12902r-135,95l14274,13090r-142,89l13985,13267r-150,85l13683,13434r-155,79l13371,13590r-158,71l13053,13731r-161,64l12732,13855r-163,57l12409,13964r-161,47l12088,14053r-165,24l11747,14082r-183,-14l11373,14037r-195,-47l10976,13928r-204,-76l10566,13761r-209,-102l10148,13545r-208,-125l9732,13285r-204,-142l9328,12992r-196,-158l8943,12671r-183,-169l8585,12330r-164,-175l8265,11978r-143,-179l7989,11620r-119,-178l7767,11265r-88,-173l7607,10922r-54,-166l7517,10595r-15,-153l7507,10296r27,-139l7584,10027r9,-37l7608,9952r19,-37l7649,9879r26,-37l7705,9806r33,-35l7775,9738r41,-33l7859,9672r49,-29l7960,9613r54,-27l8072,9560r62,-25l8199,9512r69,-20l8339,9473r76,-17l8493,9442r81,-12l8658,9421r88,-7l8838,9410r93,l9028,9411r99,5l9230,9425r105,11l9444,9451r111,20l9669,9493r22,-15l9716,9461r26,-19l9768,9421r27,-22l9822,9374r28,-26l9876,9321r27,-28l9927,9262r24,-31l9974,9199r20,-34l10013,9131r16,-35l10042,9060r12,-36l10060,8988r4,-35l10064,8915r-4,-35l10050,8842r-14,-35l10018,8771r-24,-36l9965,8700r-36,-34l9888,8632r-48,-32l9784,8569r-62,-31l9653,8510r115,-5l9874,8500r51,-1l9972,8497r46,l10061,8497r42,3l10143,8501r38,4l10218,8510r36,6l10287,8523r34,9l10352,8543r31,12l10412,8570r29,16l10469,8605r27,21l10524,8648r26,26l10576,8703r26,31l10628,8767r24,36l10678,8842r26,44l10730,8931r26,49l10783,9033r26,-63l10830,8906r15,-66l10856,8774r5,-68l10863,8640r-4,-68l10851,8502r-11,-68l10824,8366r-18,-67l10782,8233r-26,-67l10728,8100r-32,-63l10662,7974r-37,-60l10587,7854r-41,-57l10503,7742r-45,-54l10412,7639r-45,-47l10318,7547r-48,-42l10221,7468r-50,-34l10122,7403r-50,-26l10023,7354r-50,-18l9925,7322r89,18l10097,7357r79,18l10252,7394r69,21l10388,7436r63,22l10510,7482r56,25l10619,7531r49,28l10715,7587r45,28l10803,7646r41,33l10882,7712r37,35l10955,7782r35,38l11025,7859r32,41l11090,7942r32,45l11154,8032r66,97l11289,8233r72,112l11440,8465r57,-79l11548,8307r46,-77l11634,8153r36,-75l11701,8004r26,-73l11748,7859r18,-72l11778,7718r7,-68l11788,7583r,-65l11782,7452r-9,-62l11759,7328r-17,-59l11721,7210r-25,-57l11667,7098r-33,-53l11599,6993r-40,-50l11517,6894r-46,-45l11422,6804r-52,-42l11315,6721r-58,-38l11197,6646r-65,-35l11067,6579r112,11l11289,6609r105,23l11497,6661r98,34l11690,6734r90,43l11868,6825r83,52l12031,6933r77,58l12181,7053r69,63l12316,7183r63,68l12438,7321r56,71l12547,7463r50,73l12642,7609r44,73l12725,7755r37,72l12796,7897r31,70l12854,8035r25,67l12900,8165r18,60l12934,8283r13,55l12957,8390r,-3l12954,8375r-2,-25l12947,8314r-4,-47l12938,8210r-5,-65l12928,8069r-5,-82l12918,7895r-3,-100l12912,7688r-2,-112l12910,7456r1,-125l12915,7201xe" fillcolor="#622423 [1605]" stroked="f">
                        <v:path arrowok="t" o:connecttype="custom" o:connectlocs="1810,1299;984,892;265,967;54,1613;1051,2008;1933,2060;2242,2191;1700,2537;2622,3354;2944,3352;3717,2880;3490,2149;3774,921;4613,208;3363,370;3022,1780;2811,1573;2489,1538;2724,1687;2672,1893;2424,1700;2314,1740;2522,1936;2499,2027;2399,1971;2244,2131;1956,2008;824,1903;328,1493;943,1191;1578,1361;2116,1770;2280,1989;2255,2048;2335,2124;3141,1158;3993,196;4236,517;3394,1163;3186,1568;3122,1890;3232,2045;3670,2354;3669,2837;3164,3216;2451,3232;1800,2585;1871,2282;2184,2230;2365,2169;2315,2028;2457,2025;2563,2108;2495,1845;2426,1750;2616,1870;2787,1826;2690,1600;2882,1669;3057,1946;3055,1764" o:connectangles="0,0,0,0,0,0,0,0,0,0,0,0,0,0,0,0,0,0,0,0,0,0,0,0,0,0,0,0,0,0,0,0,0,0,0,0,0,0,0,0,0,0,0,0,0,0,0,0,0,0,0,0,0,0,0,0,0,0,0,0,0"/>
                        <o:lock v:ext="edit" verticies="t"/>
                      </v:shape>
                      <v:group id="Group 119" o:spid="_x0000_s1051" style="position:absolute;left:9540;top:11776;width:724;height:777" coordorigin="9540,11776" coordsize="724,7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H1i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l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tH1icQAAADcAAAA&#10;DwAAAAAAAAAAAAAAAACqAgAAZHJzL2Rvd25yZXYueG1sUEsFBgAAAAAEAAQA+gAAAJsDAAAAAA==&#10;">
                        <v:shape id="Freeform 120" o:spid="_x0000_s1052" style="position:absolute;left:9669;top:11976;width:122;height:91;visibility:visible;mso-wrap-style:square;v-text-anchor:top" coordsize="515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+42sEA&#10;AADcAAAADwAAAGRycy9kb3ducmV2LnhtbERPTYvCMBC9C/6HMII3TRVXdrtGEUHRo+0e9jjbjE2x&#10;mdQmavXXbw6Cx8f7Xqw6W4sbtb5yrGAyTkAQF05XXCr4ybejTxA+IGusHZOCB3lYLfu9Baba3flI&#10;tyyUIoawT1GBCaFJpfSFIYt+7BriyJ1cazFE2JZSt3iP4baW0ySZS4sVxwaDDW0MFefsahU8D5nJ&#10;fy91cZw/mmr255Pd18dZqeGgW3+DCNSFt/jl3msF00lcG8/EIy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iPuNrBAAAA3AAAAA8AAAAAAAAAAAAAAAAAmAIAAGRycy9kb3du&#10;cmV2LnhtbFBLBQYAAAAABAAEAPUAAACGAwAAAAA=&#10;" path="m74,51l53,70,34,90,21,110,11,129,3,148,,167r,17l2,202r5,17l13,235r10,16l34,266r14,15l62,294r16,13l95,319r17,11l131,341r18,9l168,359r20,7l206,372r19,5l242,382r16,3l274,387r15,l301,386r13,-1l323,381r7,-5l335,370r4,-8l344,355r6,-8l357,341r15,-15l389,312r40,-31l466,249r16,-18l497,213r5,-10l507,194r4,-10l514,174r1,-11l515,153r-1,-11l512,131r-4,-11l502,108,494,95,485,83,473,72,462,61,450,51,438,42,424,33,410,26,397,21,382,15,368,11,353,7,337,5,323,2,293,,262,,232,2,204,6r-27,5l151,18r-24,8l107,33,89,42,74,51xe" fillcolor="#622423 [1605]" stroked="f">
                          <v:path arrowok="t" o:connecttype="custom" o:connectlocs="13,16;5,26;1,35;0,43;2,51;5,59;11,66;18,72;27,78;35,82;45,86;53,89;61,91;68,91;74,91;78,88;80,85;83,82;88,77;102,66;114,54;119,48;121,43;122,38;122,33;120,28;117,22;112,17;107,12;100,8;94,5;87,3;80,1;69,0;55,0;42,3;30,6;21,10" o:connectangles="0,0,0,0,0,0,0,0,0,0,0,0,0,0,0,0,0,0,0,0,0,0,0,0,0,0,0,0,0,0,0,0,0,0,0,0,0,0"/>
                        </v:shape>
                        <v:shape id="Freeform 121" o:spid="_x0000_s1053" style="position:absolute;left:9540;top:11790;width:47;height:127;visibility:visible;mso-wrap-style:square;v-text-anchor:top" coordsize="199,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uyNMMA&#10;AADcAAAADwAAAGRycy9kb3ducmV2LnhtbESPQWvCQBSE7wX/w/KE3uomHsREVxFBrLQIVQ8eH9ln&#10;Es2+DbvbGP+9WxB6HGbmG2a+7E0jOnK+tqwgHSUgiAuray4VnI6bjykIH5A1NpZJwYM8LBeDtznm&#10;2t75h7pDKEWEsM9RQRVCm0vpi4oM+pFtiaN3sc5giNKVUju8R7hp5DhJJtJgzXGhwpbWFRW3w69R&#10;cOWs2dfT9Lw1vS/1rnOZ+f5S6n3Yr2YgAvXhP/xqf2oF4zSDvzPxCM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1uyNMMAAADcAAAADwAAAAAAAAAAAAAAAACYAgAAZHJzL2Rv&#10;d25yZXYueG1sUEsFBgAAAAAEAAQA9QAAAIgDAAAAAA==&#10;" path="m52,r4,1l61,1r5,2l71,6r8,6l89,21,99,32r10,14l118,62r10,17l136,97r9,21l154,141r7,22l168,188r8,26l182,241r5,27l192,295r4,26l198,347r1,25l199,396r,22l198,438r-2,19l193,475r-4,15l184,503r-6,11l172,523r-7,7l161,533r-4,1l154,535r-5,l144,535r-4,-1l135,533r-5,-3l120,523r-9,-9l102,503,92,490,82,475,73,457,63,438,55,418,47,396,39,372,31,347,25,321,19,295,14,268,9,241,5,214,3,188,1,163,,141,1,118,3,97,4,79,8,62,11,46,16,32,21,21r8,-9l35,6,39,3,43,1r4,l52,xe" fillcolor="#622423 [1605]" stroked="f" strokecolor="#1f1a17" strokeweight="0">
                          <v:path arrowok="t" o:connecttype="custom" o:connectlocs="13,0;16,1;19,3;23,8;28,15;32,23;36,33;40,45;43,57;45,70;47,82;47,94;47,104;46,113;43,119;41,124;38,127;36,127;34,127;32,127;28,124;24,119;19,113;15,104;11,94;7,82;4,70;2,57;1,45;0,33;1,23;2,15;4,8;7,3;9,1;11,0" o:connectangles="0,0,0,0,0,0,0,0,0,0,0,0,0,0,0,0,0,0,0,0,0,0,0,0,0,0,0,0,0,0,0,0,0,0,0,0"/>
                        </v:shape>
                        <v:shape id="Freeform 122" o:spid="_x0000_s1054" style="position:absolute;left:9775;top:11776;width:43;height:139;visibility:visible;mso-wrap-style:square;v-text-anchor:top" coordsize="181,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8Bj8IA&#10;AADcAAAADwAAAGRycy9kb3ducmV2LnhtbERP3WrCMBS+H/gO4QjerakFh3SNMuYmCtuFPw9waM7a&#10;YnNSk2hrn365GOzy4/sv1oNpxZ2cbywrmCcpCOLS6oYrBefT5/MShA/IGlvLpOBBHtaryVOBubY9&#10;H+h+DJWIIexzVFCH0OVS+rImgz6xHXHkfqwzGCJ0ldQO+xhuWpml6Ys02HBsqLGj95rKy/FmFHx/&#10;7X27+FhuRvJkaXTXy2J7VWo2Hd5eQQQawr/4z73TCrIszo9n4hG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jwGPwgAAANwAAAAPAAAAAAAAAAAAAAAAAJgCAABkcnMvZG93&#10;bnJldi54bWxQSwUGAAAAAAQABAD1AAAAhwMAAAAA&#10;" path="m127,2l131,r4,l140,2r3,1l150,8r6,7l162,25r5,14l172,54r2,17l178,89r1,21l181,134r,25l181,185r-2,27l177,240r-4,30l169,300r-5,29l158,358r-6,27l146,412r-8,25l131,462r-7,21l115,504r-9,18l98,540r-9,13l80,566r-8,10l63,582r-9,3l51,587r-5,l42,585r-4,-1l31,579r-6,-7l20,562,15,550,10,535,6,517,4,498,1,477,,454,,430,1,404,2,376,5,347,7,317r5,-30l17,258r5,-29l28,202r7,-26l42,150r7,-23l58,104,65,83,74,65,83,49,91,34r9,-13l110,13r9,-8l127,2xe" fillcolor="#622423 [1605]" stroked="f" strokecolor="#1f1a17" strokeweight="0">
                          <v:path arrowok="t" o:connecttype="custom" o:connectlocs="31,0;33,0;36,2;38,6;41,13;42,21;43,32;43,44;42,57;40,71;38,85;35,98;31,109;27,119;23,128;19,134;15,138;12,139;10,139;7,137;5,133;2,127;1,118;0,108;0,96;1,82;3,68;5,54;8,42;12,30;15,20;20,12;24,5;28,1" o:connectangles="0,0,0,0,0,0,0,0,0,0,0,0,0,0,0,0,0,0,0,0,0,0,0,0,0,0,0,0,0,0,0,0,0,0"/>
                        </v:shape>
                        <v:group id="Group 123" o:spid="_x0000_s1055" style="position:absolute;left:9802;top:12119;width:462;height:434" coordorigin="8834,3389" coordsize="390,3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gC28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hh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GALbxgAAANwA&#10;AAAPAAAAAAAAAAAAAAAAAKoCAABkcnMvZG93bnJldi54bWxQSwUGAAAAAAQABAD6AAAAnQMAAAAA&#10;">
                          <v:shape id="Freeform 124" o:spid="_x0000_s1056" style="position:absolute;left:8834;top:3389;width:390;height:366;visibility:visible;mso-wrap-style:square;v-text-anchor:top" coordsize="1951,1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57isIA&#10;AADcAAAADwAAAGRycy9kb3ducmV2LnhtbESPT4vCMBTE7wt+h/AEL4um28Mi1bRIwT+nZa3i+dE8&#10;22LzUppsrd/eLAgeh5n5DbPORtOKgXrXWFbwtYhAEJdWN1wpOJ+28yUI55E1tpZJwYMcZOnkY42J&#10;tnc+0lD4SgQIuwQV1N53iZSurMmgW9iOOHhX2xv0QfaV1D3eA9y0Mo6ib2mw4bBQY0d5TeWt+DMK&#10;aP9b5PTjo53GfGgPuLOf+UWp2XTcrEB4Gv07/GoftII4juH/TDgCMn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bnuKwgAAANwAAAAPAAAAAAAAAAAAAAAAAJgCAABkcnMvZG93&#10;bnJldi54bWxQSwUGAAAAAAQABAD1AAAAhwMAAAAA&#10;" path="m1948,r3,55l1951,114r-3,67l1942,252r-9,76l1923,407r-14,83l1892,577r-18,86l1853,752r-24,91l1803,932r-29,89l1743,1109r-34,86l1674,1278r-39,79l1596,1434r-44,71l1508,1571r-47,60l1413,1684r-52,47l1307,1769r-54,30l1195,1820r-58,11l1075,1831r-63,-11l947,1798r-66,-36l813,1714r-55,4l706,1721r-48,l613,1718r-19,-1l574,1715r-17,-3l539,1709r-15,-5l511,1699r-13,-5l489,1686r-23,-17l443,1646r-24,-28l393,1586r-26,-37l340,1508r-27,-43l286,1418r-28,-51l232,1314r-27,-56l179,1201r-24,-59l131,1082r-22,-62l88,957,69,893,52,830,36,767,23,704,14,642,6,581,1,521,,463,1,407,7,353r9,-52l30,253,47,207,69,165,95,127,126,93r47,11l221,114r51,9l324,130r54,8l433,144r57,5l548,153r59,3l667,159r60,1l789,161r62,-1l913,159r63,-1l1038,155r63,-4l1163,146r63,-5l1288,135r60,-7l1409,120r60,-8l1528,103r58,-11l1643,82r54,-12l1751,57r52,-12l1853,30r48,-13l1948,xe" fillcolor="#622423 [1605]" stroked="f" strokecolor="#1f1a17" strokeweight="0">
                            <v:path arrowok="t" o:connecttype="custom" o:connectlocs="390,11;389,36;386,66;382,98;375,133;366,169;355,204;342,239;327,271;310,301;292,326;272,346;250,360;227,366;202,364;176,352;152,343;132,344;119,343;111,342;105,341;100,339;93,334;84,323;73,310;63,293;52,273;41,251;31,228;22,204;14,179;7,153;3,128;0,104;0,81;3,60;9,41;19,25;35,21;54,25;76,28;98,30;121,31;145,32;170,32;195,32;220,30;245,28;269,26;294,22;317,18;339,14;360,9;380,3" o:connectangles="0,0,0,0,0,0,0,0,0,0,0,0,0,0,0,0,0,0,0,0,0,0,0,0,0,0,0,0,0,0,0,0,0,0,0,0,0,0,0,0,0,0,0,0,0,0,0,0,0,0,0,0,0,0"/>
                          </v:shape>
                          <v:shape id="Freeform 125" o:spid="_x0000_s1057" style="position:absolute;left:8846;top:3421;width:233;height:301;visibility:visible;mso-wrap-style:square;v-text-anchor:top" coordsize="1161,15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dXK8YA&#10;AADcAAAADwAAAGRycy9kb3ducmV2LnhtbESPS2vCQBSF9wX/w3AFd83EWEpJM0pRCi4sWBXE3W3m&#10;moRm7oTMNA9/vVModHk4j4+TrQZTi45aV1lWMI9iEMS51RUXCk7H98cXEM4ja6wtk4KRHKyWk4cM&#10;U217/qTu4AsRRtilqKD0vkmldHlJBl1kG+LgXW1r0AfZFlK32IdxU8skjp+lwYoDocSG1iXl34cf&#10;EyC8GeX5cjpen/bjPLl95LeveqfUbDq8vYLwNPj/8F97qxUkyQJ+z4Qj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2dXK8YAAADcAAAADwAAAAAAAAAAAAAAAACYAgAAZHJz&#10;L2Rvd25yZXYueG1sUEsFBgAAAAAEAAQA9QAAAIsDAAAAAA==&#10;" path="m115,r62,12l238,25r62,9l359,44r61,8l479,59r59,6l598,69r59,4l716,75r60,1l834,76r59,l953,74r58,-2l1070,68r15,62l1099,195r12,66l1122,329r10,69l1139,466r8,68l1153,601r4,65l1159,730r2,60l1161,847r-3,53l1154,948r-5,43l1142,1028r-17,14l1107,1056r-16,11l1076,1076r-14,9l1049,1091r-13,3l1023,1098r-11,1l1001,1101r-11,l980,1098r-10,-2l961,1092r-8,-4l944,1083r-17,-12l911,1057r-16,-15l878,1026r-16,-16l844,995r-9,-7l825,982r-10,-6l804,970r3,51l810,1073r4,54l818,1179r5,53l827,1284r2,52l831,1388r-7,14l815,1416r-9,12l796,1440r-12,9l772,1459r-13,8l745,1474r-14,6l716,1487r-14,4l687,1495r-15,3l656,1500r-16,1l624,1503r-15,l593,1503r-16,-2l562,1500r-30,-5l504,1488r-26,-9l454,1469r-10,-6l434,1458r-8,-6l418,1446r-21,-30l375,1384r-22,-36l329,1310r-23,-41l282,1226r-23,-45l235,1133r-23,-48l188,1034,166,982,144,929,123,875,103,821,84,767,67,712,52,658,37,603,26,549,16,496,8,444,3,393,,344,,295,3,250,8,206,18,164,30,126,45,89,65,57,88,26,115,xe" stroked="f">
                            <v:path arrowok="t" o:connecttype="custom" o:connectlocs="36,2;60,7;84,10;108,13;132,15;156,15;179,15;203,14;218,26;223,52;227,80;230,107;232,133;233,158;232,180;231,198;226,209;219,214;213,217;208,219;203,220;199,220;195,219;191,218;186,214;180,209;173,202;168,198;164,195;162,204;163,226;165,247;166,268;165,281;162,286;157,290;152,294;147,296;141,299;135,300;128,301;122,301;116,301;107,299;96,296;89,293;85,291;80,284;71,270;61,254;52,237;43,217;33,197;25,175;17,154;10,132;5,110;2,89;0,69;1,50;4,33;9,18;18,5" o:connectangles="0,0,0,0,0,0,0,0,0,0,0,0,0,0,0,0,0,0,0,0,0,0,0,0,0,0,0,0,0,0,0,0,0,0,0,0,0,0,0,0,0,0,0,0,0,0,0,0,0,0,0,0,0,0,0,0,0,0,0,0,0,0,0"/>
                          </v:shape>
                          <v:shape id="Freeform 126" o:spid="_x0000_s1058" style="position:absolute;left:8939;top:3441;width:62;height:164;visibility:visible;mso-wrap-style:square;v-text-anchor:top" coordsize="309,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Hz88UA&#10;AADcAAAADwAAAGRycy9kb3ducmV2LnhtbESPT4vCMBTE7wt+h/AEb2tqkWWpRqkuCyK44J+Dx2fz&#10;TIvNS2mird/eLCzscZiZ3zDzZW9r8aDWV44VTMYJCOLC6YqNgtPx+/0ThA/IGmvHpOBJHpaLwdsc&#10;M+063tPjEIyIEPYZKihDaDIpfVGSRT92DXH0rq61GKJsjdQtdhFua5kmyYe0WHFcKLGhdUnF7XC3&#10;ClZfxhSTy/ZyOt9/gt53+TbfdUqNhn0+AxGoD//hv/ZGK0jTKfyeiUdAL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8fPzxQAAANwAAAAPAAAAAAAAAAAAAAAAAJgCAABkcnMv&#10;ZG93bnJldi54bWxQSwUGAAAAAAQABAD1AAAAigMAAAAA&#10;" path="m,l10,32r28,84l78,236r48,140l152,449r25,70l203,589r23,62l250,706r19,47l279,772r9,16l295,800r6,10l309,819r-1,-3l299,804,283,782,262,751,237,712,209,665,178,611,162,581,146,550,131,518,115,484,100,449,85,413,71,375,59,336,47,297,36,257,26,215,17,173,10,131,5,88,1,45,,xe" fillcolor="#622423 [1605]" stroked="f">
                            <v:path arrowok="t" o:connecttype="custom" o:connectlocs="0,0;2,6;8,23;16,47;25,75;30,90;36,104;41,118;45,130;50,141;54,151;56,155;58,158;59,160;60,162;62,164;62,163;60,161;57,157;53,150;48,143;42,133;36,122;33,116;29,110;26,104;23,97;20,90;17,83;14,75;12,67;9,59;7,51;5,43;3,35;2,26;1,18;0,9;0,0" o:connectangles="0,0,0,0,0,0,0,0,0,0,0,0,0,0,0,0,0,0,0,0,0,0,0,0,0,0,0,0,0,0,0,0,0,0,0,0,0,0,0"/>
                          </v:shape>
                        </v:group>
                      </v:group>
                    </v:group>
                  </v:group>
                  <v:group id="Group 127" o:spid="_x0000_s1059" style="position:absolute;left:4635;top:9979;width:1117;height:931;rotation:-407021fd" coordorigin="9422,9791" coordsize="2108,14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rFTJnFAAAA3AAA&#10;AA8AAAAAAAAAAAAAAAAAqgIAAGRycy9kb3ducmV2LnhtbFBLBQYAAAAABAAEAPoAAACcAwAAAAA=&#10;">
                    <v:shape id="Freeform 128" o:spid="_x0000_s1060" style="position:absolute;left:9473;top:9847;width:1979;height:1319;visibility:visible;mso-wrap-style:square;v-text-anchor:top" coordsize="6414,4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MSTMUA&#10;AADcAAAADwAAAGRycy9kb3ducmV2LnhtbESPwW7CMBBE75X4B2uReisOOVCUYlCFQEJqeyBAz9t4&#10;SdzGaxO7EP4eI1XqcTQ7b3Zmi9624kxdMI4VjEcZCOLKacO1gv1u/TQFESKyxtYxKbhSgMV88DDD&#10;QrsLb+lcxlokCIcCFTQx+kLKUDVkMYycJ07e0XUWY5JdLXWHlwS3rcyzbCItGk4NDXpaNlT9lL82&#10;veG/jV/x2+njuP481V8H8zx9L5V6HPavLyAi9fH/+C+90QryfAL3MYkA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wxJMxQAAANwAAAAPAAAAAAAAAAAAAAAAAJgCAABkcnMv&#10;ZG93bnJldi54bWxQSwUGAAAAAAQABAD1AAAAigMAAAAA&#10;" path="m1064,1659r-5,47l1057,1754r-1,51l1054,1858r2,55l1057,1968r1,57l1062,2083r7,119l1079,2321r12,118l1106,2556r15,112l1136,2775r16,100l1168,2964r15,79l1197,3109r11,52l1218,3195r-41,5l1132,3206r-48,8l1035,3222r-51,10l929,3243r-54,13l819,3269r-55,15l707,3300r-57,19l593,3337r-56,21l483,3381r-55,23l377,3429r-50,27l279,3485r-45,29l192,3545r-38,34l118,3613r-31,36l60,3687r-22,40l20,3769,8,3812,,3857r,47l5,3953r13,51l36,4057r24,32l97,4119r53,27l216,4170r78,21l383,4208r100,14l592,4234r117,9l834,4249r131,4l1101,4254r140,-3l1385,4248r146,-8l1678,4232r146,-11l1970,4207r144,-15l2255,4174r138,-20l2526,4133r126,-24l2771,4083r113,-27l2986,4028r92,-31l3160,3965r70,-34l3286,3897r42,-38l3355,3822r28,44l3428,3906r59,38l3560,3979r86,33l3743,4041r108,27l3967,4093r125,21l4223,4134r136,16l4500,4162r145,12l4791,4181r146,5l5084,4188r145,l5370,4186r138,-6l5641,4171r126,-12l5884,4145r111,-17l6094,4108r89,-22l6258,4060r63,-29l6368,4000r32,-33l6414,3930r-4,-38l6387,3848r-37,-55l6311,3741r-37,-50l6237,3645r-38,-43l6162,3561r-39,-37l6086,3488r-37,-32l6011,3427r-37,-28l5936,3375r-37,-24l5862,3331r-37,-18l5789,3297r-37,-15l5716,3269r-36,-11l5645,3250r-36,-8l5573,3236r-35,-5l5504,3229r-35,-3l5434,3226r-33,l5367,3227r-33,3l5302,3232r-32,4l5238,3241r115,-346l5432,2568r42,-305l5484,1976r-23,-268l5411,1462r-78,-227l5230,1027,5105,838,4961,668,4797,519,4618,387,4426,276,4221,183,4008,109,3787,55,3562,18,3333,,3104,2,2876,20,2652,58r-217,56l2224,188r-199,92l1839,391,1667,519,1511,665,1375,829r-115,181l1168,1209r-67,216l1064,1659xe" stroked="f">
                      <v:path arrowok="t" o:connecttype="custom" o:connectlocs="326,544;326,593;328,646;337,756;351,860;365,944;376,991;334,997;287,1006;236,1018;183,1035;132,1055;86,1081;48,1110;19,1143;2,1182;2,1226;19,1268;67,1293;149,1309;257,1317;383,1318;518,1312;652,1300;779,1281;890,1258;975,1229;1027,1197;1058,1211;1125,1244;1224,1269;1345,1287;1478,1296;1613,1299;1740,1293;1850,1280;1931,1259;1975,1230;1971,1193;1936,1144;1901,1104;1866,1072;1832,1046;1797,1027;1764,1014;1731,1005;1698,1001;1666,1000;1636,1002;1652,898;1692,613;1645,383;1531,207;1366,86;1168,17;958,1;751,35;567,121;424,257;340,442" o:connectangles="0,0,0,0,0,0,0,0,0,0,0,0,0,0,0,0,0,0,0,0,0,0,0,0,0,0,0,0,0,0,0,0,0,0,0,0,0,0,0,0,0,0,0,0,0,0,0,0,0,0,0,0,0,0,0,0,0,0,0,0"/>
                    </v:shape>
                    <v:shape id="Freeform 129" o:spid="_x0000_s1061" style="position:absolute;left:9868;top:10814;width:1191;height:203;visibility:visible;mso-wrap-style:square;v-text-anchor:top" coordsize="3853,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yM18QA&#10;AADcAAAADwAAAGRycy9kb3ducmV2LnhtbESPQWsCMRSE74X+h/AKvRRNXLDK1igqrXh168Hjc/Pc&#10;LN28rJtU139vhEKPw8x8w8wWvWvEhbpQe9YwGioQxKU3NVca9t9fgymIEJENNp5Jw40CLObPTzPM&#10;jb/yji5FrESCcMhRg42xzaUMpSWHYehb4uSdfOcwJtlV0nR4TXDXyEypd+mw5rRgsaW1pfKn+HUa&#10;1qfNQX3SeTzZNcXqWJOa2jel9etLv/wAEamP/+G/9tZoyLIJPM6k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cjNfEAAAA3AAAAA8AAAAAAAAAAAAAAAAAmAIAAGRycy9k&#10;b3ducmV2LnhtbFBLBQYAAAAABAAEAPUAAACJAwAAAAA=&#10;" path="m,l74,34r90,37l267,112r115,43l507,199r135,46l711,267r72,24l856,313r74,23l1005,357r76,21l1157,397r78,20l1312,436r78,17l1467,469r77,15l1620,499r77,12l1771,521r74,9l1917,537r70,5l2057,546r66,1l2177,547r53,-2l2283,542r54,-4l2392,535r54,-7l2502,522r56,-7l2613,506r56,-10l2724,486r57,-11l2837,463r57,-12l2950,437r55,-15l3061,406r56,-16l3172,374r55,-19l3282,337r54,-19l3390,297r52,-20l3495,255r52,-22l3598,211r49,-24l3697,162r48,-24l3793,113r47,-26l3848,98r3,11l3853,122r-3,12l3845,146r-7,14l3828,173r-13,14l3801,201r-16,15l3766,230r-20,15l3724,259r-24,15l3676,289r-25,14l3597,332r-56,28l3484,387r-57,25l3371,436r-52,21l3270,474r-42,15l3181,504r-50,16l3076,535r-60,16l2953,566r-66,14l2816,594r-74,14l2665,619r-79,10l2503,637r-84,5l2376,645r-44,1l2289,647r-44,l2199,646r-45,-1l2109,642r-46,-2l1971,632r-91,-10l1787,611r-93,-12l1601,587r-92,-15l1417,556r-91,-18l1235,521r-89,-20l1058,481,973,462,889,439,807,418,728,395,651,373,577,349,508,326,441,301,378,277,319,253,263,229,212,204,168,180,126,156,91,133,60,109,37,87,18,63,6,42,,21,,xe" fillcolor="#622423 [1605]" stroked="f">
                      <v:path arrowok="t" o:connecttype="custom" o:connectlocs="51,22;157,62;242,91;311,112;382,131;453,147;525,160;593,168;656,172;706,170;756,166;808,159;860,149;912,137;963,122;1014,106;1064,87;1112,66;1158,43;1189,31;1190,42;1183,54;1170,68;1151,81;1129,95;1077,121;1026,143;983,158;932,173;870,186;799,197;734,202;694,203;652,201;581,195;495,184;410,169;327,151;249,131;178,110;117,87;66,64;28,42;6,20;0,0" o:connectangles="0,0,0,0,0,0,0,0,0,0,0,0,0,0,0,0,0,0,0,0,0,0,0,0,0,0,0,0,0,0,0,0,0,0,0,0,0,0,0,0,0,0,0,0,0"/>
                    </v:shape>
                    <v:shape id="Freeform 130" o:spid="_x0000_s1062" style="position:absolute;left:9422;top:9791;width:2108;height:1411;visibility:visible;mso-wrap-style:square;v-text-anchor:top" coordsize="6829,4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Q4yb8A&#10;AADcAAAADwAAAGRycy9kb3ducmV2LnhtbERPTYvCMBC9L/gfwgje1tQiItUourDgRcHai7ehGdti&#10;M6lNqtVfbw6Cx8f7Xq57U4s7ta6yrGAyjkAQ51ZXXCjITv+/cxDOI2usLZOCJzlYrwY/S0y0ffCR&#10;7qkvRAhhl6CC0vsmkdLlJRl0Y9sQB+5iW4M+wLaQusVHCDe1jKNoJg1WHBpKbOivpPyadkbB5TU7&#10;11NzPGzzbNvdXOqJur1So2G/WYDw1Puv+OPeaQVxHNaGM+EIyN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9DjJvwAAANwAAAAPAAAAAAAAAAAAAAAAAJgCAABkcnMvZG93bnJl&#10;di54bWxQSwUGAAAAAAQABAD1AAAAhAMAAAAA&#10;" path="m1199,3256r-44,6l1108,3269r-50,10l1007,3290r-53,14l900,3320r-56,17l788,3357r-55,21l676,3400r-57,25l563,3452r-54,29l456,3511r-54,30l353,3575r-48,36l258,3647r-44,38l175,3725r-37,42l104,3809r-28,44l51,3899r-21,48l15,3995,5,4046,,4097r2,53l9,4204r14,56l44,4317r23,36l108,4385r55,30l232,4442r81,23l406,4485r104,19l624,4519r122,12l876,4540r136,7l1155,4551r145,1l1450,4551r151,-4l1754,4541r153,-9l2060,4521r150,-14l2357,4491r143,-17l2638,4453r132,-22l2895,4406r116,-27l3118,4350r96,-31l3299,4287r73,-36l3432,4216r44,-39l3505,4136r32,47l3585,4227r66,39l3730,4303r94,35l3930,4369r118,27l4174,4421r135,21l4452,4460r149,17l4753,4489r157,9l5068,4504r160,3l5386,4507r157,-2l5696,4499r150,-9l5990,4479r136,-15l6254,4447r119,-20l6481,4404r96,-26l6659,4349r68,-32l6779,4282r34,-37l6829,4206r-4,-42l6800,4118r-39,-67l6722,3987r-40,-61l6644,3869r-40,-54l6565,3763r-40,-48l6486,3668r-40,-44l6406,3585r-39,-39l6327,3511r-38,-33l6249,3447r-39,-27l6171,3394r-39,-23l6094,3350r-39,-19l6017,3315r-39,-15l5941,3288r-38,-11l5866,3268r-37,-6l5793,3256r-37,-3l5720,3251r-35,l5649,3253r-34,3l5581,3261r108,-353l5760,2578r33,-312l5792,1976r-34,-270l5696,1455r-90,-230l5490,1015,5351,825,5192,655,5015,504,4821,374,4613,263,4394,171,4165,99,3929,47,3689,14,3445,,3202,6,2960,32,2723,76r-230,64l2270,222,2060,323,1862,444,1680,583,1516,741,1372,918r-121,195l1153,1327r-69,233l1043,1811r-5,50l1036,1911r-3,52l1033,2016r,54l1035,2124r1,56l1038,2235r4,56l1047,2345r5,56l1057,2457r12,109l1083,2672r15,101l1114,2870r16,89l1146,3039r16,72l1176,3172r12,48l1199,3256xm1359,3378r-41,5l1273,3389r-48,8l1176,3405r-51,10l1070,3426r-54,13l960,3452r-55,15l848,3483r-57,19l734,3520r-56,21l624,3564r-55,23l518,3612r-50,27l420,3668r-45,29l333,3728r-38,34l259,3796r-31,36l201,3870r-22,40l161,3952r-12,43l141,4040r,47l146,4136r13,51l177,4240r24,32l238,4302r53,27l357,4353r78,21l524,4391r100,14l733,4417r117,9l975,4432r131,4l1242,4437r140,-3l1526,4431r146,-8l1819,4415r146,-11l2111,4390r144,-15l2396,4357r138,-20l2667,4316r126,-24l2912,4266r113,-27l3127,4211r92,-31l3301,4148r70,-34l3427,4080r42,-38l3496,4005r28,44l3569,4089r59,38l3701,4162r86,33l3884,4224r108,27l4108,4276r125,21l4364,4317r136,16l4641,4345r145,12l4932,4364r146,5l5225,4371r145,l5511,4369r138,-6l5782,4354r126,-12l6025,4328r111,-17l6235,4291r89,-22l6399,4243r63,-29l6509,4183r32,-33l6555,4113r-4,-38l6528,4031r-37,-55l6452,3924r-37,-50l6378,3828r-38,-43l6303,3744r-39,-37l6227,3671r-37,-32l6152,3610r-37,-28l6077,3558r-37,-24l6003,3514r-37,-18l5930,3480r-37,-15l5857,3452r-36,-11l5786,3433r-36,-8l5714,3419r-35,-5l5645,3412r-35,-3l5575,3409r-33,l5508,3410r-33,3l5443,3415r-32,4l5379,3424r115,-346l5573,2751r42,-305l5625,2159r-23,-268l5552,1645r-78,-227l5371,1210,5246,1021,5102,851,4938,702,4759,570,4567,459,4362,366,4149,292,3928,238,3703,201,3474,183r-229,2l3017,203r-224,38l2576,297r-211,74l2166,463,1980,574,1808,702,1652,848r-136,164l1401,1193r-92,199l1242,1608r-37,234l1200,1889r-2,48l1197,1988r-2,53l1197,2096r1,55l1199,2208r4,58l1210,2385r10,119l1232,2622r15,117l1262,2851r15,107l1293,3058r16,89l1324,3226r14,66l1349,3344r10,34xe" fillcolor="#622423 [1605]" stroked="f">
                      <v:path arrowok="t" o:connecttype="custom" o:connectlocs="294,1024;191,1062;94,1119;23,1194;1,1286;50,1369;230,1404;494,1409;772,1387;992,1339;1092,1297;1250,1363;1516,1394;1805,1392;2030,1357;2107,1291;2039,1183;1965,1099;1893,1045;1822,1016;1755,1008;1788,702;1652,256;1286,31;841,24;468,230;320,577;320,676;330,795;359,964;393,1051;296,1070;193,1105;103,1156;50,1225;55,1314;162,1361;383,1375;652,1361;899,1322;1058,1265;1142,1290;1347,1338;1613,1355;1860,1342;2009,1297;1992,1216;1922,1138;1853,1089;1786,1064;1721,1057;1660,1061;1714,510;1469,177;1072,57;669,144;404,431;369,633;377,776;404,975" o:connectangles="0,0,0,0,0,0,0,0,0,0,0,0,0,0,0,0,0,0,0,0,0,0,0,0,0,0,0,0,0,0,0,0,0,0,0,0,0,0,0,0,0,0,0,0,0,0,0,0,0,0,0,0,0,0,0,0,0,0,0,0"/>
                      <o:lock v:ext="edit" verticies="t"/>
                    </v:shape>
                  </v:group>
                  <v:group id="Group 289" o:spid="_x0000_s1063" style="position:absolute;left:3233;top:8332;width:3110;height:2415" coordorigin="6595,4080" coordsize="3110,24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4O3c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H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uDt3FAAAA3AAA&#10;AA8AAAAAAAAAAAAAAAAAqgIAAGRycy9kb3ducmV2LnhtbFBLBQYAAAAABAAEAPoAAACcAwAAAAA=&#10;">
                    <v:group id="Group 132" o:spid="_x0000_s1064" style="position:absolute;left:6683;top:4080;width:3022;height:2415;rotation:1047217fd" coordorigin="10324,8313" coordsize="4144,3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E+GVDCAAAA3AAAAA8A&#10;AAAAAAAAAAAAAAAAqgIAAGRycy9kb3ducmV2LnhtbFBLBQYAAAAABAAEAPoAAACZAwAAAAA=&#10;">
                      <v:shape id="Freeform 133" o:spid="_x0000_s1065" style="position:absolute;left:10364;top:8363;width:4066;height:3079;rotation:-1461932fd;visibility:visible;mso-wrap-style:square;v-text-anchor:top" coordsize="7543,5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dSQsYA&#10;AADcAAAADwAAAGRycy9kb3ducmV2LnhtbESPT2vCQBTE7wW/w/KE3upGi9pGV9GA4EHqn0ro8ZF9&#10;JsHs25BdNX57tyB4HGbmN8x03ppKXKlxpWUF/V4EgjizuuRcwfF39fEFwnlkjZVlUnAnB/NZ522K&#10;sbY33tP14HMRIOxiVFB4X8dSuqwgg65na+LgnWxj0AfZ5FI3eAtwU8lBFI2kwZLDQoE1JQVl58PF&#10;KODdOU3S/Tj1drw8/vxtN9/JcKPUe7ddTEB4av0r/GyvtYLBZx/+z4QjIG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9dSQsYAAADcAAAADwAAAAAAAAAAAAAAAACYAgAAZHJz&#10;L2Rvd25yZXYueG1sUEsFBgAAAAAEAAQA9QAAAIsDAAAAAA==&#10;" path="m134,896l200,794r75,-95l361,610r96,-83l561,451,675,380,797,316,927,258r139,-52l1210,160r151,-41l1520,84,1683,56,1851,34,2026,16,2204,5,2387,r185,l2762,7r193,11l3149,34r196,22l3543,84r199,33l3943,156r199,44l4342,248r199,54l4739,362r197,64l5130,496r192,75l5520,641r188,76l5886,798r169,87l6215,976r150,97l6506,1174r132,105l6761,1389r113,113l6978,1618r97,120l7160,1862r78,126l7307,2117r60,131l7417,2380r44,135l7494,2652r25,139l7535,2929r8,141l7542,3210r-8,142l7516,3493r-26,143l7456,3777r-42,141l7363,4057r-58,140l7238,4336r-75,136l7090,4589r-80,114l6925,4814r-92,108l6735,5025r-106,99l6519,5218r-115,87l6282,5388r-126,77l6023,5535r-136,63l5746,5655r-146,49l5449,5744r-153,33l5138,5800r-162,14l4810,5819r-170,-5l4469,5798r-176,-28l4116,5733r-181,-49l3752,5623r-185,-73l3380,5464r-189,-99l2999,5252,2807,5126,2613,4985,2419,4829,2246,4702,2078,4573,1916,4443,1760,4312,1610,4180,1467,4047,1329,3914,1198,3781,1073,3648,954,3514,843,3381,738,3247,639,3115,548,2982,462,2851,384,2721,314,2592,249,2464,193,2338,143,2213,100,2089,65,1968,37,1849,17,1732,5,1618,,1506,2,1397,13,1290,30,1187,58,1086,91,989r43,-93xe" fillcolor="#fbd4b4 [1305]" stroked="f">
                        <v:fill color2="#ffc [669]" rotate="t" angle="135" focus="100%" type="gradient"/>
                        <v:path arrowok="t" o:connecttype="custom" o:connectlocs="148,370;302,239;500,137;734,63;998,18;1287,0;1593,10;1910,44;2233,106;2555,192;2869,302;3173,422;3431,568;3644,735;3814,920;3939,1120;4022,1331;4062,1550;4061,1774;4019,1999;3938,2221;3822,2428;3683,2604;3514,2761;3318,2892;3097,2992;2855,3057;2593,3079;2314,3053;2022,2975;1720,2839;1409,2638;1120,2420;868,2212;646,2001;454,1789;295,1578;169,1372;77,1171;20,978;0,797;16,628;72,474" o:connectangles="0,0,0,0,0,0,0,0,0,0,0,0,0,0,0,0,0,0,0,0,0,0,0,0,0,0,0,0,0,0,0,0,0,0,0,0,0,0,0,0,0,0,0"/>
                      </v:shape>
                      <v:shape id="AutoShape 134" o:spid="_x0000_s1066" style="position:absolute;left:10915;top:9615;width:295;height:224;rotation:511371fd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ntNsUA&#10;AADcAAAADwAAAGRycy9kb3ducmV2LnhtbESPQWvCQBSE7wX/w/IKXkrdNIJI6iohUqre1B7a2yP7&#10;mg3Nvg27W5P217uFgsdhZr5hVpvRduJCPrSOFTzNMhDEtdMtNwrezi+PSxAhImvsHJOCHwqwWU/u&#10;VlhoN/CRLqfYiAThUKACE2NfSBlqQxbDzPXEyft03mJM0jdSexwS3HYyz7KFtNhyWjDYU2Wo/jp9&#10;WwXVNsP9+PBeH9zva+lNGEz1USo1vR/LZxCRxngL/7d3WkE+z+HvTDoC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Ke02xQAAANwAAAAPAAAAAAAAAAAAAAAAAJgCAABkcnMv&#10;ZG93bnJldi54bWxQSwUGAAAAAAQABAD1AAAAigMAAAAA&#10;" path="m,3839r3831,l5017,,6169,3839r3831,l6915,6161r1187,3839l5017,7634,1898,10000,3085,6161,,3839xe" fillcolor="#e5dfec [663]" stroked="f">
                        <v:stroke joinstyle="miter"/>
                        <v:path o:connecttype="custom" o:connectlocs="0,86;113,86;148,0;182,86;295,86;204,138;239,224;148,171;56,224;91,138;0,86" o:connectangles="0,0,0,0,0,0,0,0,0,0,0"/>
                      </v:shape>
                      <v:shape id="AutoShape 135" o:spid="_x0000_s1067" style="position:absolute;left:13039;top:8651;width:246;height:264;rotation:-3080043fd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9jTcQA&#10;AADcAAAADwAAAGRycy9kb3ducmV2LnhtbESPQYvCMBSE7wv+h/AEL6KpFspSjSKK6MWVrYLXR/Ns&#10;q81LaaLWf79ZWNjjMDPfMPNlZ2rxpNZVlhVMxhEI4tzqigsF59N29AnCeWSNtWVS8CYHy0XvY46p&#10;ti/+pmfmCxEg7FJUUHrfpFK6vCSDbmwb4uBdbWvQB9kWUrf4CnBTy2kUJdJgxWGhxIbWJeX37GEU&#10;HDbFLanyi92drvHx65wN78mElBr0u9UMhKfO/4f/2nutYBrH8HsmHAG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vY03EAAAA3AAAAA8AAAAAAAAAAAAAAAAAmAIAAGRycy9k&#10;b3ducmV2LnhtbFBLBQYAAAAABAAEAPUAAACJAwAAAAA=&#10;" path="m,3826r3821,l5000,,6179,3826r3821,l6911,6174r1178,3826l5000,7652,1911,10000,3089,6174,,3826xe" fillcolor="#fd98ff [831]" stroked="f">
                        <v:stroke joinstyle="miter"/>
                        <v:path o:connecttype="custom" o:connectlocs="0,101;94,101;123,0;152,101;246,101;170,163;199,264;123,202;47,264;76,163;0,101" o:connectangles="0,0,0,0,0,0,0,0,0,0,0"/>
                      </v:shape>
                      <v:shape id="AutoShape 136" o:spid="_x0000_s1068" style="position:absolute;left:10349;top:9678;width:185;height:161;rotation:-1502878fd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OP0MYA&#10;AADcAAAADwAAAGRycy9kb3ducmV2LnhtbESPT2vCQBTE74V+h+UVems2/kElzUaKqPRatRVvr9ln&#10;Ept9G7Krif30rlDocZiZ3zDpvDe1uFDrKssKBlEMgji3uuJCwW67epmBcB5ZY22ZFFzJwTx7fEgx&#10;0bbjD7psfCEChF2CCkrvm0RKl5dk0EW2IQ7e0bYGfZBtIXWLXYCbWg7jeCINVhwWSmxoUVL+szkb&#10;BV3Bg6/T796f+8P352y1XE8X27VSz0/92ysIT73/D/+137WC4WgM9zPhCMj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5OP0MYAAADcAAAADwAAAAAAAAAAAAAAAACYAgAAZHJz&#10;L2Rvd25yZXYueG1sUEsFBgAAAAAEAAQA9QAAAIsDAAAAAA==&#10;" path="m,3789r3838,l5027,,6162,3789r3838,l6919,6211r1189,3789l5027,7640,1892,10000,3081,6211,,3789xe" fillcolor="#fabf8f [1945]" stroked="f">
                        <v:stroke joinstyle="miter"/>
                        <v:path o:connecttype="custom" o:connectlocs="0,61;71,61;93,0;114,61;185,61;128,100;150,161;93,123;35,161;57,100;0,61" o:connectangles="0,0,0,0,0,0,0,0,0,0,0"/>
                      </v:shape>
                      <v:shape id="AutoShape 137" o:spid="_x0000_s1069" style="position:absolute;left:13718;top:9460;width:363;height:315;rotation:-1502878fd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YkG8UA&#10;AADcAAAADwAAAGRycy9kb3ducmV2LnhtbESPT2vCQBTE74V+h+UVems2tVYluooEAqU3/+T+zD6T&#10;aPZtyG6T2E/fFQoeh5n5DbPajKYRPXWutqzgPYpBEBdW11wqOB6ytwUI55E1NpZJwY0cbNbPTytM&#10;tB14R/3elyJA2CWooPK+TaR0RUUGXWRb4uCdbWfQB9mVUnc4BLhp5CSOZ9JgzWGhwpbSiorr/sco&#10;mF8X50s+ZLPp7yn9nh7ots1lqtTry7hdgvA0+kf4v/2lFUw+PuF+Jhw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NiQbxQAAANwAAAAPAAAAAAAAAAAAAAAAAJgCAABkcnMv&#10;ZG93bnJldi54bWxQSwUGAAAAAAQABAD1AAAAigMAAAAA&#10;" path="m,3810r3829,l5014,,6171,3810r3829,l6915,6190r1184,3810l5014,7651,1901,10000,3085,6190,,3810xe" fillcolor="#fed6ff [351]" stroked="f">
                        <v:stroke joinstyle="miter"/>
                        <v:path o:connecttype="custom" o:connectlocs="0,120;139,120;182,0;224,120;363,120;251,195;294,315;182,241;69,315;112,195;0,120" o:connectangles="0,0,0,0,0,0,0,0,0,0,0"/>
                      </v:shape>
                      <v:shape id="AutoShape 138" o:spid="_x0000_s1070" style="position:absolute;left:11436;top:8746;width:550;height:479;rotation:-1502878fd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eV5sMA&#10;AADcAAAADwAAAGRycy9kb3ducmV2LnhtbESPS4vCQBCE74L/YegFbzoxikjWiYiL4tUnHptM57Gb&#10;6clmRo3/fmdB8FhU1VfUYtmZWtypdZVlBeNRBII4s7riQsHpuBnOQTiPrLG2TAqe5GCZ9nsLTLR9&#10;8J7uB1+IAGGXoILS+yaR0mUlGXQj2xAHL7etQR9kW0jd4iPATS3jKJpJgxWHhRIbWpeU/RxuRsH1&#10;9xRtv9hMi1XMu3x/Obvb91ipwUe3+gThqfPv8Ku90wriyQz+z4QjI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8eV5sMAAADcAAAADwAAAAAAAAAAAAAAAACYAgAAZHJzL2Rv&#10;d25yZXYueG1sUEsFBgAAAAAEAAQA9QAAAIgDAAAAAA==&#10;" path="m,3820r3818,l5000,,6182,3820r3818,l6909,6180r1182,3820l5000,7641,1909,10000,3091,6180,,3820xe" fillcolor="#daeef3 [664]" stroked="f">
                        <v:stroke joinstyle="miter"/>
                        <v:path o:connecttype="custom" o:connectlocs="0,183;210,183;275,0;340,183;550,183;380,296;445,479;275,366;105,479;170,296;0,183" o:connectangles="0,0,0,0,0,0,0,0,0,0,0"/>
                      </v:shape>
                      <v:shape id="AutoShape 139" o:spid="_x0000_s1071" style="position:absolute;left:11426;top:10100;width:361;height:314;rotation:-1502878fd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l5KsQA&#10;AADcAAAADwAAAGRycy9kb3ducmV2LnhtbESPS2vCQBSF9wX/w3AFN0UnRuojOkoVhEJWjW7cXTLX&#10;JJi5EzNTE/+9Uyh0eTiPj7PZ9aYWD2pdZVnBdBKBIM6trrhQcD4dx0sQziNrrC2Tgic52G0HbxtM&#10;tO34mx6ZL0QYYZeggtL7JpHS5SUZdBPbEAfvaluDPsi2kLrFLoybWsZRNJcGKw6EEhs6lJTfsh8T&#10;uOnt8jGfrvb3fRZxauL3LpWk1GjYf65BeOr9f/iv/aUVxLMF/J4JR0B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ZeSrEAAAA3AAAAA8AAAAAAAAAAAAAAAAAmAIAAGRycy9k&#10;b3ducmV2LnhtbFBLBQYAAAAABAAEAPUAAACJAwAAAAA=&#10;" path="m,3822r3823,l5014,,6177,3822r3823,l6898,6178r1191,3822l5014,7643,1911,10000,3102,6178,,3822xe" fillcolor="#fd98ff [831]" stroked="f">
                        <v:stroke joinstyle="miter"/>
                        <v:path o:connecttype="custom" o:connectlocs="0,120;138,120;181,0;223,120;361,120;249,194;292,314;181,240;69,314;112,194;0,120" o:connectangles="0,0,0,0,0,0,0,0,0,0,0"/>
                      </v:shape>
                      <v:shape id="AutoShape 140" o:spid="_x0000_s1072" style="position:absolute;left:12551;top:10573;width:521;height:454;rotation:1881181fd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fxY8IA&#10;AADcAAAADwAAAGRycy9kb3ducmV2LnhtbERPy2rCQBTdF/yH4Qrd1YkplBodxQdi6aYYg7i8ZK5J&#10;NHMnzIya/n1nUXB5OO/ZojetuJPzjWUF41ECgri0uuFKQXHYvn2C8AFZY2uZFPySh8V88DLDTNsH&#10;7+meh0rEEPYZKqhD6DIpfVmTQT+yHXHkztYZDBG6SmqHjxhuWpkmyYc02HBsqLGjdU3lNb8ZBeef&#10;wuhiszq136E85G5yvCx3qVKvw345BRGoD0/xv/tLK0jf49p4Jh4B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F/FjwgAAANwAAAAPAAAAAAAAAAAAAAAAAJgCAABkcnMvZG93&#10;bnJldi54bWxQSwUGAAAAAAQABAD1AAAAhwMAAAAA&#10;" path="m,3811r3820,l5010,,6180,3811r3820,l6910,6189r1171,3811l5010,7643,1919,10000,3090,6189,,3811xe" fillcolor="#e5b8b7 [1301]" stroked="f">
                        <v:stroke joinstyle="miter"/>
                        <v:path o:connecttype="custom" o:connectlocs="0,173;199,173;261,0;322,173;521,173;360,281;421,454;261,347;100,454;161,281;0,173" o:connectangles="0,0,0,0,0,0,0,0,0,0,0"/>
                      </v:shape>
                      <v:group id="Group 141" o:spid="_x0000_s1073" style="position:absolute;left:10324;top:8313;width:4144;height:3180;rotation:-1461932fd" coordorigin="7480,3796" coordsize="1537,1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BDjpsQAAADcAAAA&#10;DwAAAAAAAAAAAAAAAACqAgAAZHJzL2Rvd25yZXYueG1sUEsFBgAAAAAEAAQA+gAAAJsDAAAAAA==&#10;">
                        <v:shape id="Freeform 142" o:spid="_x0000_s1074" style="position:absolute;left:7480;top:3796;width:1537;height:1202;visibility:visible;mso-wrap-style:square;v-text-anchor:top" coordsize="7683,6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AB1cIA&#10;AADcAAAADwAAAGRycy9kb3ducmV2LnhtbERPS0sDMRC+F/wPYQQvxWZ3Ealr01IUUQQp9oHXYTNu&#10;lm4mYZO26793DoLHj++9WI2+V2caUhfYQDkrQBE3wXbcGtjvXm7noFJGttgHJgM/lGC1vJossLbh&#10;wp903uZWSQinGg24nGOtdWoceUyzEImF+w6DxyxwaLUd8CLhvtdVUdxrjx1Lg8NIT46a4/bkpXcT&#10;Y/XsPzav69O0pPeHw9fRlcbcXI/rR1CZxvwv/nO/WQPVncyXM3IE9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8AHVwgAAANwAAAAPAAAAAAAAAAAAAAAAAJgCAABkcnMvZG93&#10;bnJldi54bWxQSwUGAAAAAAQABAD1AAAAhwMAAAAA&#10;" path="m141,904r1,-4l272,1076r-2,2l141,904xm142,900r18,-28l178,842r20,-28l218,787r21,-28l260,732r22,-26l306,680r24,-26l355,629r26,-24l407,581r27,-23l463,535r28,-22l521,491,640,675r-29,22l584,719r-27,22l529,764r-26,24l479,811r-24,24l432,860r-24,25l386,911r-21,26l345,963r-20,28l307,1019r-18,29l272,1076,142,900xm521,491r29,-21l581,449r31,-21l644,408r34,-20l711,370r34,-19l779,334r36,-17l851,299r36,-17l924,267r38,-16l1001,236r38,-15l1079,208r112,189l1152,411r-39,14l1075,440r-37,15l1001,471r-36,16l930,505r-36,17l861,539r-33,19l794,576r-32,19l730,615r-30,19l669,655r-29,20l521,491xm1079,208r104,-35l1290,142r110,-27l1514,90,1632,68,1752,49,1874,33,1999,21,2126,11,2256,5,2389,1,2522,r136,2l2795,7r139,8l3074,26r141,13l3357,56r144,18l3644,96r143,25l3932,150r144,29l4220,213r145,36l4509,287r143,41l4796,372r141,46l5078,467r139,52l5356,574r74,185l5293,705,5154,654,5014,606,4873,559,4732,516,4590,475,4448,437,4305,402,4162,368,4019,339,3875,312,3733,287,3591,265,3450,246,3309,230,3169,216,3030,206r-137,-8l2757,193r-135,-1l2490,192r-131,5l2230,203r-126,10l1979,225r-121,16l1739,260r-116,21l1510,305r-110,28l1294,364r-103,33l1079,208xm5393,667r-37,-93l5368,580r14,10l5395,602r13,15l5420,633r13,19l5442,670r9,20l5457,707r4,16l5461,731r1,6l5461,743r-1,5l5459,753r-3,4l5454,759r-4,2l5446,762r-5,l5436,761r-6,-2l5393,667xm5353,573r60,19l5470,613r57,21l5583,655r55,21l5692,699r55,23l5800,746r52,23l5903,793r50,24l6004,842r48,26l6101,894r48,26l6196,947r55,177l6207,1098r-47,-26l6113,1048r-47,-25l6018,998r-50,-23l5917,951r-50,-22l5816,905r-53,-22l5710,862r-54,-21l5602,820r-56,-21l5489,779r-56,-18l5353,573xm6196,947r60,36l6316,1020r58,37l6431,1097r55,38l6542,1175r53,41l6646,1257r51,42l6746,1341r48,43l6841,1427r46,45l6932,1516r42,46l7016,1608r41,47l7095,1702r38,47l7170,1797r35,50l7240,1895r33,49l7304,1995r31,49l7363,2096r29,51l7419,2199r25,52l7469,2303r22,53l7513,2409r-115,-45l7379,2319r-18,-43l7340,2232r-21,-43l7297,2147r-24,-43l7248,2062r-26,-42l7195,1978r-28,-41l7137,1896r-30,-41l7075,1814r-32,-39l7008,1734r-34,-38l6937,1656r-37,-38l6861,1579r-39,-37l6781,1504r-42,-37l6695,1431r-44,-36l6605,1359r-47,-34l6510,1290r-50,-35l6410,1222r-51,-33l6306,1156r-55,-32l6196,947xm7513,2409r20,51l7551,2512r18,52l7585,2616r15,52l7613,2720r13,52l7637,2825r10,53l7655,2930r8,53l7669,3036r5,54l7678,3143r3,53l7683,3249r,55l7683,3357r-3,53l7678,3463r-5,55l7668,3571r-8,53l7653,3677r-9,55l7634,3785r-11,53l7611,3891r-14,53l7582,3997r-16,54l7549,4103,7417,3937r16,-51l7447,3837r14,-51l7475,3735r11,-50l7497,3635r10,-51l7516,3534r8,-50l7530,3433r5,-50l7540,3333r4,-50l7545,3233r1,-49l7546,3134r,-51l7544,3034r-4,-48l7537,2936r-7,-49l7524,2839r-7,-49l7508,2741r-10,-48l7487,2646r-12,-49l7461,2550r-14,-47l7431,2456r-16,-47l7398,2364r115,45xm7549,4103r-24,70l7498,4242r-28,70l7440,4381r-32,69l7373,4519r-37,68l7298,4655,7169,4480r37,-67l7242,4346r35,-68l7308,4211r31,-69l7366,4074r26,-68l7417,3937r132,166xm7298,4655r-29,47l7240,4751r-31,47l7178,4843r-34,46l7111,4935r-36,45l7039,5024,6914,4843r35,-43l6984,4756r33,-45l7050,4665r31,-45l7112,4574r29,-47l7169,4480r129,175xm7039,5024r-36,42l6966,5108r-38,41l6888,5190r-39,41l6808,5269r-42,38l6723,5346r-44,37l6635,5419r-46,36l6543,5488r-48,35l6448,5555r-49,32l6349,5618r-51,29l6248,5676r-52,28l6143,5730r-55,26l6035,5781r-56,24l5924,5827r-57,21l5810,5868r-58,19l5694,5905r-60,16l5574,5936r-60,13l5452,5962,5345,5771r60,-12l5465,5745r59,-15l5583,5714r57,-17l5699,5678r55,-19l5811,5638r54,-23l5920,5592r54,-24l6026,5542r53,-26l6130,5488r51,-29l6232,5431r48,-31l6328,5369r48,-33l6422,5304r46,-35l6514,5234r43,-36l6600,5161r44,-37l6684,5086r41,-38l6765,5008r38,-40l6841,4928r38,-42l6914,4843r125,181xm5452,5962r-61,11l5327,5983r-63,8l5201,5998r-65,6l5071,6007r-65,3l4940,6010r-67,l4805,6007r-66,-3l4671,5998r-70,-8l4532,5981r-69,-9l4392,5959r-70,-13l4251,5929r-71,-17l4108,5892r-72,-21l3963,5848r-73,-25l3817,5796r-74,-29l3670,5737r-75,-34l3520,5668r-75,-37l3371,5593r-76,-41l3218,5509r-55,-177l3236,5374r74,40l3383,5452r73,36l3529,5521r72,32l3674,5583r71,29l3817,5638r71,23l3958,5685r71,19l4099,5724r69,16l4238,5756r69,14l4375,5781r69,11l4511,5800r67,7l4645,5812r66,4l4777,5818r66,l4907,5818r64,-2l5036,5812r63,-6l5160,5800r62,-9l5284,5782r61,-11l5452,5962xm3218,5509r-87,-53l3042,5400r-89,-58l2864,5280r-91,-64l2683,5148r-90,-71l2502,5003r-24,-155l2564,4919r86,67l2736,5051r85,62l2907,5171r85,57l3077,5281r86,51l3218,5509xm2490,4925r12,78l2489,4991r-14,-16l2463,4959r-11,-18l2442,4923r-9,-19l2427,4887r-4,-18l2422,4862r,-7l2422,4848r1,-5l2424,4840r3,-4l2429,4834r4,-3l2437,4830r5,l2447,4831r5,1l2464,4839r14,9l2490,4925xm2511,5009r,l2469,4841r42,168xm2490,4925r21,84l2497,4998r-13,-13l2470,4970r-11,-18l2448,4934r-10,-19l2431,4898r-7,-19l2422,4863r,-12l2422,4845r2,-4l2426,4836r2,-2l2432,4831r4,-1l2440,4830r4,l2450,4831r5,3l2462,4837r7,4l2490,4925xm2510,5008r-100,-72l2312,4863r-95,-74l2123,4716r-92,-74l1941,4568r-88,-75l1768,4419r-19,-149l1832,4343r87,71l2005,4487r90,72l2186,4631r92,70l2374,4772r96,70l2510,5008xm1768,4419r-86,-75l1599,4267r-80,-75l1440,4115r-78,-77l1288,3962r-73,-77l1143,3808r11,-119l1222,3761r69,73l1362,3907r74,73l1512,4052r76,73l1667,4197r82,73l1768,4419xm1143,3808r-92,-101l965,3605,881,3504,800,3403,724,3301,651,3201,581,3101,517,3001r-62,-99l397,2803r-54,-98l292,2607r-46,-96l203,2416r-38,-96l130,2226r-30,-92l73,2042,51,1952,32,1861,17,1774,7,1687,1,1602,,1518r3,-83l9,1354r11,-79l35,1197r19,-75l79,1048r27,-72l140,905r131,173l240,1142r-26,65l193,1275r-19,68l161,1414r-11,71l144,1558r-3,75l142,1709r5,77l156,1865r12,79l184,2025r20,81l228,2189r26,83l285,2357r34,86l356,2528r41,87l442,2702r48,88l542,2878r54,89l654,3056r62,91l782,3237r68,90l922,3417r74,91l1074,3598r80,91l1143,3808xm205,992l140,905r2,-3l146,899r2,-2l153,895r5,l163,897r5,2l174,902r13,7l199,920r14,14l226,951r13,17l250,987r10,18l266,1024r5,16l273,1055r,7l273,1069r-1,5l271,1078,205,992xe" fillcolor="#622423 [1605]" stroked="f">
                          <v:path arrowok="t" o:connecttype="custom" o:connectlocs="52,146;122,139;65,198;149,70;223,85;140,127;400,4;729,19;1071,115;775,62;446,41;1071,115;1093,147;1071,115;1201,168;1184,190;1252,197;1378,294;1467,409;1464,438;1395,339;1292,251;1523,544;1537,671;1517,799;1505,697;1506,577;1503,482;1449,869;1436,969;1429,905;1336,1077;1218,1151;1069,1154;1206,1108;1320,1032;1066,1197;907,1196;734,1147;706,1104;875,1156;1032,1160;519,1015;498,985;485,970;498,985;490,987;488,966;406,928;494,968;244,752;176,701;33,464;4,255;30,297;64,489;199,702;34,180;55,212" o:connectangles="0,0,0,0,0,0,0,0,0,0,0,0,0,0,0,0,0,0,0,0,0,0,0,0,0,0,0,0,0,0,0,0,0,0,0,0,0,0,0,0,0,0,0,0,0,0,0,0,0,0,0,0,0,0,0,0,0,0,0"/>
                          <o:lock v:ext="edit" verticies="t"/>
                        </v:shape>
                        <v:shape id="Freeform 143" o:spid="_x0000_s1075" style="position:absolute;left:8505;top:3895;width:107;height:61;visibility:visible;mso-wrap-style:square;v-text-anchor:top" coordsize="107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j1A8cA&#10;AADcAAAADwAAAGRycy9kb3ducmV2LnhtbESPQWvCQBSE74X+h+UJvZS6USRodA3BUhAp1aSC10f2&#10;mQSzb0N21bS/vlso9DjMzDfMKh1MK27Uu8aygsk4AkFcWt1wpeD4+fYyB+E8ssbWMin4Igfp+vFh&#10;hYm2d87pVvhKBAi7BBXU3neJlK6syaAb2444eGfbG/RB9pXUPd4D3LRyGkWxNNhwWKixo01N5aW4&#10;GgXxIV9cYv2+35yy6iN63n2Xi9OrUk+jIVuC8DT4//Bfe6sVTGcT+D0TjoB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Eo9QPHAAAA3AAAAA8AAAAAAAAAAAAAAAAAmAIAAGRy&#10;cy9kb3ducmV2LnhtbFBLBQYAAAAABAAEAPUAAACMAwAAAAA=&#10;" path="m,l107,35,87,61,6,32,,xe" fillcolor="#622423 [1605]" stroked="f">
                          <v:path arrowok="t" o:connecttype="custom" o:connectlocs="0,0;107,35;87,61;6,32;0,0" o:connectangles="0,0,0,0,0"/>
                        </v:shape>
                        <v:shape id="Freeform 144" o:spid="_x0000_s1076" style="position:absolute;left:7506;top:3918;width:54;height:123;visibility:visible;mso-wrap-style:square;v-text-anchor:top" coordsize="54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httsIA&#10;AADcAAAADwAAAGRycy9kb3ducmV2LnhtbESPQYvCMBSE78L+h/AW9qZpi4hUo4iw0Kut6PXZPJvu&#10;Ni+liVr//WZB8DjMzDfMejvaTtxp8K1jBeksAUFcO91yo+BYfU+XIHxA1tg5JgVP8rDdfEzWmGv3&#10;4APdy9CICGGfowITQp9L6WtDFv3M9cTRu7rBYohyaKQe8BHhtpNZkiykxZbjgsGe9obq3/JmFVRn&#10;Paanw/lSmdQXP8Wt7Jv5U6mvz3G3AhFoDO/wq11oBdk8g/8z8QjI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iG22wgAAANwAAAAPAAAAAAAAAAAAAAAAAJgCAABkcnMvZG93&#10;bnJldi54bWxQSwUGAAAAAAQABAD1AAAAhwMAAAAA&#10;" path="m30,30l54,,18,123,,66,30,30xe" fillcolor="#622423 [1605]" stroked="f">
                          <v:path arrowok="t" o:connecttype="custom" o:connectlocs="30,30;54,0;18,123;0,66;30,30" o:connectangles="0,0,0,0,0"/>
                        </v:shape>
                      </v:group>
                    </v:group>
                    <v:shape id="Freeform 145" o:spid="_x0000_s1077" style="position:absolute;left:6595;top:4359;width:389;height:897;visibility:visible;mso-wrap-style:square;v-text-anchor:top" coordsize="389,8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fpW8cA&#10;AADcAAAADwAAAGRycy9kb3ducmV2LnhtbESPS2vDMBCE74X8B7GBXEIiJw11ca2E0BAI9FCaB/S4&#10;WOsHtVZGUmOnv74qBHocZuYbJt8MphVXcr6xrGAxT0AQF1Y3XCk4n/azZxA+IGtsLZOCG3nYrEcP&#10;OWba9vxB12OoRISwz1BBHUKXSemLmgz6ue2Io1daZzBE6SqpHfYRblq5TJInabDhuFBjR681FV/H&#10;b6MA339Ol10qU+/S8+rwVlbT4bNXajIeti8gAg3hP3xvH7SC5eoR/s7EI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n6VvHAAAA3AAAAA8AAAAAAAAAAAAAAAAAmAIAAGRy&#10;cy9kb3ducmV2LnhtbFBLBQYAAAAABAAEAPUAAACMAwAAAAA=&#10;" path="m257,52c195,87,118,115,37,286,,409,29,662,134,791v52,88,22,106,32,48c44,488,107,431,119,337,116,324,211,115,389,26,355,,285,50,257,52xe" fillcolor="#622423 [1605]" stroked="f">
                      <v:path arrowok="t" o:connecttype="custom" o:connectlocs="257,52;37,286;134,791;166,839;119,337;389,26;257,52" o:connectangles="0,0,0,0,0,0,0"/>
                    </v:shape>
                  </v:group>
                  <v:rect id="Rectangle 174" o:spid="_x0000_s1078" style="position:absolute;left:3649;top:8953;width:2302;height:12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Z2tsQA&#10;AADcAAAADwAAAGRycy9kb3ducmV2LnhtbESPQWvCQBSE7wX/w/KE3urG1IaSuooKilAQjNLzI/vM&#10;hmbfhuwa4793hUKPw8x8w8yXg21ET52vHSuYThIQxKXTNVcKzqft2ycIH5A1No5JwZ08LBejlznm&#10;2t34SH0RKhEh7HNUYEJocyl9aciin7iWOHoX11kMUXaV1B3eItw2Mk2STFqsOS4YbGljqPwtrlbB&#10;5X3Xfzfyo5L7gxlOB50W2fpHqdfxsPoCEWgI/+G/9l4rSGczeJ6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2drbEAAAA3AAAAA8AAAAAAAAAAAAAAAAAmAIAAGRycy9k&#10;b3ducmV2LnhtbFBLBQYAAAAABAAEAPUAAACJAwAAAAA=&#10;" filled="f" fillcolor="#460047 [2415]" stroked="f">
                    <v:textbox inset=",10.8pt">
                      <w:txbxContent>
                        <w:sdt>
                          <w:sdtPr>
                            <w:rPr>
                              <w:rStyle w:val="InvitationTitleChar"/>
                            </w:rPr>
                            <w:id w:val="89988776"/>
                            <w:placeholder>
                              <w:docPart w:val="E43AE83244C54E74BAA9265DD43E7A7B"/>
                            </w:placeholder>
                            <w:temporary/>
                            <w:showingPlcHdr/>
                            <w:text w:multiLine="1"/>
                          </w:sdtPr>
                          <w:sdtEndPr>
                            <w:rPr>
                              <w:rStyle w:val="DefaultParagraphFont"/>
                              <w:b/>
                            </w:rPr>
                          </w:sdtEndPr>
                          <w:sdtContent>
                            <w:p w:rsidR="0071734C" w:rsidRPr="00753247" w:rsidRDefault="0071734C" w:rsidP="00753247">
                              <w:pPr>
                                <w:pStyle w:val="InvitationTitle"/>
                              </w:pPr>
                              <w:r w:rsidRPr="00753247">
                                <w:t>You’re Invited</w:t>
                              </w:r>
                            </w:p>
                          </w:sdtContent>
                        </w:sdt>
                      </w:txbxContent>
                    </v:textbox>
                  </v:rect>
                  <v:group id="Group 146" o:spid="_x0000_s1079" style="position:absolute;left:3946;top:9451;width:2793;height:732;rotation:-1868953fd" coordorigin="7635,4393" coordsize="1478,4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WQki7FAAAA3AAA&#10;AA8AAAAAAAAAAAAAAAAAqgIAAGRycy9kb3ducmV2LnhtbFBLBQYAAAAABAAEAPoAAACcAwAAAAA=&#10;">
                    <v:shape id="Freeform 147" o:spid="_x0000_s1080" style="position:absolute;left:7635;top:4471;width:323;height:325;visibility:visible;mso-wrap-style:square;v-text-anchor:top" coordsize="1615,1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MWDsYA&#10;AADcAAAADwAAAGRycy9kb3ducmV2LnhtbESPQWvCQBSE74X+h+UVeil1YwxSo6tIaYu9qRXR2yP7&#10;zAazb0N2G+O/d4VCj8PMfMPMFr2tRUetrxwrGA4SEMSF0xWXCnY/n69vIHxA1lg7JgVX8rCYPz7M&#10;MNfuwhvqtqEUEcI+RwUmhCaX0heGLPqBa4ijd3KtxRBlW0rd4iXCbS3TJBlLixXHBYMNvRsqzttf&#10;q+Bj1DVfabH6NseXbLPW+2xyPh2Uen7ql1MQgfrwH/5rr7SCNBvD/Uw8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MWDsYAAADcAAAADwAAAAAAAAAAAAAAAACYAgAAZHJz&#10;L2Rvd25yZXYueG1sUEsFBgAAAAAEAAQA9QAAAIsDAAAAAA==&#10;" path="m783,500r-5,-1l773,496r-4,-3l766,489r-2,-5l762,478r-1,-6l761,464r1,-16l763,430r4,-19l772,390r8,-45l788,301r2,-22l790,259r-1,-10l788,239r-1,-9l783,222,770,187,756,154r-9,-18l738,120,728,103,719,88,707,73,695,60,681,46,668,35,652,25,634,16,617,9,597,4,576,2,555,,533,,511,3,487,5r-23,5l440,16r-25,8l392,32r-24,9l346,52,323,63,302,75,281,87,260,99r-19,14l223,126r-18,17l189,159r-15,17l158,195r-13,18l131,233r-12,18l95,292,74,332,56,371,39,407,26,441,16,473r-5,16l7,504,5,519,2,533,1,548,,563r,15l,593r1,15l4,624r2,15l9,655r3,26l17,703r5,22l28,745r8,18l43,781r9,16l60,812r10,12l82,836r9,12l104,857r11,9l127,874r13,7l152,887r12,5l177,897r13,4l203,904r26,7l253,914r46,4l339,922r5,5l349,933r3,6l356,945r6,15l366,976r6,35l377,1048r3,19l382,1085r5,19l393,1122r8,16l411,1156r6,7l423,1170r7,7l438,1183r18,12l477,1206r24,10l526,1224r27,7l580,1237r28,4l638,1245r29,1l695,1246r28,-1l749,1242r26,-4l799,1233r22,-7l840,1219r-6,12l829,1247r-3,17l825,1285r1,21l830,1330r5,23l842,1378r10,25l862,1429r14,25l889,1478r18,24l924,1524r20,21l966,1565r22,16l1014,1596r26,12l1069,1617r29,5l1129,1624r34,-2l1196,1614r36,-11l1270,1587r39,-21l1349,1539r41,-33l1433,1466r45,-46l1524,1367r24,-32l1570,1303r16,-30l1599,1243r9,-27l1613,1190r2,-26l1614,1141r-4,-24l1604,1095r-8,-20l1584,1055r-12,-18l1557,1020r-16,-17l1524,989r-20,-14l1484,963r-20,-13l1443,940r-21,-10l1401,922r-21,-6l1359,908r-20,-5l1320,900r-18,-4l1285,893r-15,-1l1255,892r-11,1l1234,895r3,-45l1237,810r-3,-38l1229,738r-7,-31l1213,678r-11,-26l1190,629r-14,-21l1161,589r-17,-16l1127,558r-19,-12l1088,535r-19,-9l1049,519r-21,-7l1007,507r-21,-3l966,501r-41,-2l887,498r-65,2l783,500xe" fillcolor="#622423 [1605]" stroked="f">
                      <v:path arrowok="t" o:connecttype="custom" o:connectlocs="154,99;152,94;153,82;158,56;157,46;149,27;141,15;130,5;115,0;97,1;78,6;60,15;45,25;32,39;19,58;5,88;1,104;0,116;1,128;4,145;10,159;18,170;28,176;38,180;60,184;70,188;74,202;77,221;83,233;91,239;111,246;133,249;155,248;167,246;165,261;170,281;181,301;198,316;220,325;246,321;278,301;310,267;322,243;322,224;314,208;301,195;284,186;268,181;254,179;247,170;244,141;235,122;222,109;206,102;185,100" o:connectangles="0,0,0,0,0,0,0,0,0,0,0,0,0,0,0,0,0,0,0,0,0,0,0,0,0,0,0,0,0,0,0,0,0,0,0,0,0,0,0,0,0,0,0,0,0,0,0,0,0,0,0,0,0,0,0"/>
                    </v:shape>
                    <v:shape id="Freeform 148" o:spid="_x0000_s1081" style="position:absolute;left:7662;top:4502;width:116;height:128;visibility:visible;mso-wrap-style:square;v-text-anchor:top" coordsize="578,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8Mt8gA&#10;AADcAAAADwAAAGRycy9kb3ducmV2LnhtbESPT2vCQBTE7wW/w/KEXopuKvUP0VVsQSgtrWg8eHxk&#10;n0k0+zZkt0nsp+8WBI/DzPyGWaw6U4qGaldYVvA8jEAQp1YXnCk4JJvBDITzyBpLy6TgSg5Wy97D&#10;AmNtW95Rs/eZCBB2MSrIva9iKV2ak0E3tBVx8E62NuiDrDOpa2wD3JRyFEUTabDgsJBjRW85pZf9&#10;j1GQfF+P2836Y/c63v62xyY9P31+JUo99rv1HISnzt/Dt/a7VjB6mcL/mXAE5PI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Dwy3yAAAANwAAAAPAAAAAAAAAAAAAAAAAJgCAABk&#10;cnMvZG93bnJldi54bWxQSwUGAAAAAAQABAD1AAAAjQMAAAAA&#10;" path="m135,639r24,-2l184,635r26,-6l239,620r14,-6l266,608r15,-6l295,594r13,-9l322,577r13,-10l349,556r15,-11l377,532r15,-15l406,503r30,-34l464,435r26,-36l515,364r21,-32l552,303r6,-13l564,277r4,-11l572,255r5,-21l578,214r,-17l577,179r-3,-17l570,145r-2,-17l565,112,562,97,557,83,549,70,541,57r-6,-5l528,47r-6,-5l514,38,497,28,480,19,462,10,441,4,431,2,418,,407,,395,,381,2,368,4,353,7r-16,5l304,24,274,38,243,52,213,68,184,87r-27,20l131,128r-23,22l95,161r-9,13l74,187r-8,13l56,213r-8,14l40,242r-8,13l26,270r-6,16l15,301r-4,16l8,334,5,350,3,368,1,385,,430r1,42l3,491r3,20l9,521r4,10l16,541r5,9l31,568r10,16l52,599r13,14l71,618r7,6l86,628r8,3l103,634r10,2l124,637r11,2xe" stroked="f">
                      <v:path arrowok="t" o:connecttype="custom" o:connectlocs="32,128;42,126;51,123;56,121;62,117;67,114;73,109;79,104;88,94;98,80;108,67;112,58;114,53;116,47;116,39;115,32;114,26;113,19;110,14;107,10;105,8;100,6;93,2;86,0;82,0;76,0;71,1;61,5;49,10;37,17;26,26;19,32;15,37;11,43;8,48;5,54;3,60;2,67;1,74;0,86;1,98;2,104;3,108;6,114;10,120;14,124;17,126;21,127;25,128" o:connectangles="0,0,0,0,0,0,0,0,0,0,0,0,0,0,0,0,0,0,0,0,0,0,0,0,0,0,0,0,0,0,0,0,0,0,0,0,0,0,0,0,0,0,0,0,0,0,0,0,0"/>
                    </v:shape>
                    <v:shape id="Freeform 149" o:spid="_x0000_s1082" style="position:absolute;left:7733;top:4594;width:133;height:108;visibility:visible;mso-wrap-style:square;v-text-anchor:top" coordsize="664,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o488IA&#10;AADcAAAADwAAAGRycy9kb3ducmV2LnhtbERPy4rCMBTdD/gP4QpuBk1H6iDVKI4gKLrxgW6vzbUp&#10;NjeliVr/frIYmOXhvKfz1lbiSY0vHSv4GiQgiHOnSy4UnI6r/hiED8gaK8ek4E0e5rPOxxQz7V68&#10;p+chFCKGsM9QgQmhzqT0uSGLfuBq4sjdXGMxRNgUUjf4iuG2ksMk+ZYWS44NBmtaGsrvh4dV8JlW&#10;dMnf120a1pvN6GdnzuftXqlet11MQARqw7/4z73WCoZpXBvPxCMgZ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mjjzwgAAANwAAAAPAAAAAAAAAAAAAAAAAJgCAABkcnMvZG93&#10;bnJldi54bWxQSwUGAAAAAAQABAD1AAAAhwMAAAAA&#10;" path="m78,521r11,3l102,528r12,3l126,533r28,4l183,538r15,l213,537r15,-1l244,533r16,-4l276,526r16,-4l308,516r17,-6l343,502r18,-8l380,485r38,-21l457,440r37,-24l528,392r31,-23l585,346r10,-10l605,327r9,-9l620,308r11,-17l640,272r6,-17l650,239r3,-18l657,204r2,-16l663,172r1,-16l664,141r-2,-15l657,113r-2,-8l651,98r-5,-8l640,84,627,69,614,54,599,41,582,29r-9,-7l563,17,552,12,539,9,527,5,513,3,497,,481,,448,,413,3,380,6r-35,5l313,19r-32,8l249,38,219,52r-15,7l189,67r-13,9l162,84,150,94r-14,10l125,115r-12,11l102,137,92,150,81,163r-9,14l62,191r-7,14l47,221r-7,17l24,278,10,318,5,338,1,358,,367r,12l,388r1,10l5,419r4,19l14,455r7,18l26,480r5,7l36,494r7,6l51,506r7,5l68,516r10,5xe" stroked="f">
                      <v:path arrowok="t" o:connecttype="custom" o:connectlocs="18,105;23,107;31,108;40,108;46,108;52,106;58,105;65,102;72,99;84,93;99,84;112,74;119,67;123,64;126,58;129,51;131,44;132,38;133,31;133,25;131,21;129,18;126,14;120,8;115,4;111,2;106,1;100,0;90,0;76,1;63,4;50,8;41,12;35,15;30,19;25,23;20,28;16,33;12,38;9,44;5,56;1,68;0,74;0,78;1,84;3,91;5,96;7,99;10,102;14,104" o:connectangles="0,0,0,0,0,0,0,0,0,0,0,0,0,0,0,0,0,0,0,0,0,0,0,0,0,0,0,0,0,0,0,0,0,0,0,0,0,0,0,0,0,0,0,0,0,0,0,0,0,0"/>
                    </v:shape>
                    <v:shape id="Freeform 150" o:spid="_x0000_s1083" style="position:absolute;left:7819;top:4675;width:122;height:99;visibility:visible;mso-wrap-style:square;v-text-anchor:top" coordsize="607,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3T9sQA&#10;AADcAAAADwAAAGRycy9kb3ducmV2LnhtbESPQWvCQBSE7wX/w/IKXopuIlI0dRVRFG9SbWmPj+xr&#10;Epp9G7JPjf/eFQSPw8x8w8wWnavVmdpQeTaQDhNQxLm3FRcGvo6bwQRUEGSLtWcycKUAi3nvZYaZ&#10;9Rf+pPNBChUhHDI0UIo0mdYhL8lhGPqGOHp/vnUoUbaFti1eItzVepQk79phxXGhxIZWJeX/h5Mz&#10;UFfX9a9I+rakvd0l/J1utz8bY/qv3fIDlFAnz/CjvbMGRuMp3M/EI6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N0/bEAAAA3AAAAA8AAAAAAAAAAAAAAAAAmAIAAGRycy9k&#10;b3ducmV2LnhtbFBLBQYAAAAABAAEAPUAAACJAwAAAAA=&#10;" path="m535,16l514,9,491,4,466,1,440,,412,1,383,5r-28,6l325,20r-16,5l293,32r-18,8l259,48,224,68,189,89r-35,22l123,134,95,155,71,174,61,184r-8,9l45,202r-6,8l29,226r-7,16l16,258r-4,15l10,289,6,304,3,320,1,335,,349r,13l1,376r5,14l8,396r4,6l17,408r5,8l33,428r12,14l59,454r15,12l82,471r10,5l102,480r11,4l125,487r13,3l152,491r15,1l198,492r30,-2l259,486r31,-5l321,475r29,-9l379,456r28,-12l433,430r26,-16l470,406r12,-9l493,387r10,-10l514,366r9,-11l533,343r8,-13l549,317r8,-14l564,289r6,-14l586,237r12,-35l602,183r4,-19l607,146r-1,-19l602,109,598,92,593,75,587,59r-4,-6l578,47r-4,-6l567,35r-7,-5l553,25r-9,-5l535,16xe" stroked="f">
                      <v:path arrowok="t" o:connecttype="custom" o:connectlocs="103,2;94,0;83,0;71,2;62,5;55,8;45,14;31,22;19,31;12,37;9,41;6,45;3,52;2,58;1,64;0,70;0,76;2,80;3,82;7,86;12,91;16,95;21,97;25,98;31,99;40,99;52,98;65,96;76,92;87,87;94,82;99,78;103,74;107,69;110,64;113,58;118,48;121,37;122,29;121,22;119,15;117,11;115,8;113,6;109,4" o:connectangles="0,0,0,0,0,0,0,0,0,0,0,0,0,0,0,0,0,0,0,0,0,0,0,0,0,0,0,0,0,0,0,0,0,0,0,0,0,0,0,0,0,0,0,0,0"/>
                    </v:shape>
                    <v:shape id="Freeform 151" o:spid="_x0000_s1084" style="position:absolute;left:8837;top:4393;width:276;height:352;visibility:visible;mso-wrap-style:square;v-text-anchor:top" coordsize="1378,1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SWxMAA&#10;AADcAAAADwAAAGRycy9kb3ducmV2LnhtbERPy4rCMBTdC/MP4QruNLXgqxplZkAYFy7amQ+4Nte2&#10;2NyUJNb695OF4PJw3rvDYFrRk/ONZQXzWQKCuLS64UrB3+9xugbhA7LG1jIpeJKHw/5jtMNM2wfn&#10;1BehEjGEfYYK6hC6TEpf1mTQz2xHHLmrdQZDhK6S2uEjhptWpkmylAYbjg01dvRdU3kr7kbB+jQv&#10;843Epl8V9pLf3Tm9fm2UmoyHzy2IQEN4i1/uH60gXcT58Uw8AnL/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fSWxMAAAADcAAAADwAAAAAAAAAAAAAAAACYAgAAZHJzL2Rvd25y&#10;ZXYueG1sUEsFBgAAAAAEAAQA9QAAAIUDAAAAAA==&#10;" path="m601,18l558,34,517,51,499,61r-19,9l462,81,444,92r-17,13l411,119r-16,16l378,152r-17,20l345,194r-16,25l313,246r-11,23l291,292r-9,25l275,342r-5,24l266,391r-2,25l264,441r1,24l270,490r6,24l284,536r6,11l295,558r6,11l308,579r8,10l323,599r9,10l342,617r-19,9l305,636r-19,11l270,659r-17,13l237,687r-15,16l207,719r-14,17l180,753r-13,19l156,792r-11,20l136,831r-8,20l120,872r-7,21l108,914r-5,21l100,956r-2,21l98,997r,20l100,1037r3,20l108,1075r6,17l121,1110r10,17l141,1142r13,15l168,1170r-19,11l130,1194r-17,16l97,1227r-15,20l68,1267r-13,22l44,1313r-12,24l24,1362r-8,26l10,1415r-5,26l2,1468,,1496r,26l3,1548r3,26l11,1598r8,24l29,1644r11,21l53,1685r15,17l87,1718r20,14l129,1743r25,10l180,1759r29,4l241,1763r35,-3l296,1757r22,-4l339,1748r22,-5l384,1736r21,-8l427,1719r22,-8l470,1701r21,-11l512,1677r20,-12l551,1653r18,-15l587,1623r16,-15l617,1592r14,-16l643,1559r12,-19l663,1522r9,-20l677,1482r4,-20l683,1441r-1,-21l679,1398r-5,-22l667,1352r-10,-23l645,1305r-16,-25l663,1274r32,-7l725,1258r30,-10l781,1237r26,-12l830,1210r23,-16l862,1185r10,-8l882,1167r9,-10l900,1146r8,-12l916,1122r7,-12l929,1096r8,-13l942,1068r6,-16l958,1018r7,-36l972,941r4,-34l977,892r,-14l976,865r,-13l974,840r-3,-11l968,817r-4,-13l954,779,942,750r18,-6l981,737r20,-7l1022,721r21,-10l1064,702r21,-12l1106,679r21,-12l1148,653r21,-13l1189,625r20,-15l1227,595r19,-16l1263,562r17,-16l1295,527r15,-17l1324,491r12,-18l1347,454r9,-18l1365,416r6,-20l1374,376r3,-20l1378,337r-1,-20l1373,297r-5,-20l1361,256r-9,-15l1341,225r-12,-14l1314,196r-17,-15l1278,166r-21,-14l1235,139r-24,-13l1186,113r-26,-13l1135,89,1106,78,1078,67,1049,57r-30,-9l990,40,959,32,929,25,900,19,870,14,840,9,812,5,784,3,757,,731,,705,,682,1,660,4,639,6r-20,5l601,18xe" fillcolor="#622423 [1605]" stroked="f">
                      <v:path arrowok="t" o:connecttype="custom" o:connectlocs="100,12;86,21;72,34;60,54;54,73;53,93;58,109;63,118;65,125;51,134;39,147;29,162;23,178;20,195;21,211;26,225;30,236;16,249;6,267;1,288;1,309;6,328;17,343;36,351;59,351;77,347;94,340;110,330;124,318;133,304;137,288;134,270;133,254;156,247;173,237;180,229;186,219;192,203;196,178;195,168;191,156;200,146;217,138;234,128;250,116;262,102;272,87;276,71;274,55;266,42;252,30;232,20;210,11;186,5;163,1;141,0;124,2" o:connectangles="0,0,0,0,0,0,0,0,0,0,0,0,0,0,0,0,0,0,0,0,0,0,0,0,0,0,0,0,0,0,0,0,0,0,0,0,0,0,0,0,0,0,0,0,0,0,0,0,0,0,0,0,0,0,0,0,0"/>
                    </v:shape>
                    <v:shape id="Freeform 152" o:spid="_x0000_s1085" style="position:absolute;left:8918;top:4420;width:161;height:104;visibility:visible;mso-wrap-style:square;v-text-anchor:top" coordsize="802,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gFp8UA&#10;AADcAAAADwAAAGRycy9kb3ducmV2LnhtbESPQWsCMRSE7wX/Q3iCt5pdoaWuRhFB9GChVS/enpvn&#10;7mLysiTpuu2vbwoFj8PMfMPMl701oiMfGscK8nEGgrh0uuFKwem4eX4DESKyRuOYFHxTgOVi8DTH&#10;Qrs7f1J3iJVIEA4FKqhjbAspQ1mTxTB2LXHyrs5bjEn6SmqP9wS3Rk6y7FVabDgt1NjSuqbydviy&#10;CqbbrGz3t2q3zX338fN+NtPLxSg1GvarGYhIfXyE/9s7rWDyksPfmXQ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KAWnxQAAANwAAAAPAAAAAAAAAAAAAAAAAJgCAABkcnMv&#10;ZG93bnJldi54bWxQSwUGAAAAAAQABAD1AAAAigMAAAAA&#10;" path="m213,1l198,3,184,6r-15,5l157,16r-14,6l131,29r-12,9l108,47,96,58,85,68,75,79,66,91r-9,12l48,117r-7,14l33,144r-6,14l21,173r-5,13l12,201,9,216,5,230,2,244,1,259,,273r,13l1,300r3,12l6,325r3,12l14,348r5,10l26,371r7,11l42,393r10,11l62,414r10,10l83,432r11,9l119,457r26,15l172,484r28,10l230,503r30,7l289,515r30,4l348,521r29,l404,520r28,-2l447,515r17,-3l482,508r20,-5l543,489r42,-15l606,466r20,-10l646,447r18,-10l683,427r16,-9l712,406r14,-9l738,385r12,-11l759,364r8,-11l774,343r6,-10l785,324r5,-10l794,304r3,-11l799,282r1,-13l802,243r,-31l802,200r-2,-11l799,178r-4,-10l793,158r-5,-10l784,139r-6,-8l773,123r-6,-7l759,108r-7,-6l737,90,720,80,701,70,682,63,662,55,641,49,600,38,559,28,536,24,494,21,439,14,380,9,320,4,268,1,230,,213,1xe" stroked="f">
                      <v:path arrowok="t" o:connecttype="custom" o:connectlocs="40,1;34,2;29,4;24,8;19,12;15,16;11,21;8,26;5,32;3,37;2,43;0,49;0,54;0,60;1,65;3,69;5,74;8,78;12,83;17,86;24,91;35,97;46,100;58,103;70,104;81,104;90,103;97,101;109,98;122,93;130,89;137,85;143,81;148,77;152,73;155,68;158,65;159,61;160,56;161,49;161,40;160,36;159,32;157,28;155,25;152,22;148,18;141,14;133,11;120,8;108,5;88,3;64,1;46,0" o:connectangles="0,0,0,0,0,0,0,0,0,0,0,0,0,0,0,0,0,0,0,0,0,0,0,0,0,0,0,0,0,0,0,0,0,0,0,0,0,0,0,0,0,0,0,0,0,0,0,0,0,0,0,0,0,0"/>
                    </v:shape>
                    <v:shape id="Freeform 153" o:spid="_x0000_s1086" style="position:absolute;left:8879;top:4536;width:129;height:95;visibility:visible;mso-wrap-style:square;v-text-anchor:top" coordsize="642,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qiAccA&#10;AADcAAAADwAAAGRycy9kb3ducmV2LnhtbESPW2vCQBSE3wv+h+UIvtVNo5aSuop4w7Yv9YLYt0P2&#10;NAlmz4bsauK/dwtCH4eZ+YYZT1tTiivVrrCs4KUfgSBOrS44U3DYr57fQDiPrLG0TApu5GA66TyN&#10;MdG24S1ddz4TAcIuQQW591UipUtzMuj6tiIO3q+tDfog60zqGpsAN6WMo+hVGiw4LORY0Tyn9Ly7&#10;GAXpp18tB1+L0/dwv22aj4s5/ayPSvW67ewdhKfW/4cf7Y1WEI9i+DsTjoC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R6ogHHAAAA3AAAAA8AAAAAAAAAAAAAAAAAmAIAAGRy&#10;cy9kb3ducmV2LnhtbFBLBQYAAAAABAAEAPUAAACMAwAAAAA=&#10;" path="m151,30l130,49,110,66,93,86,75,104,60,124,47,144,34,165,23,185r-8,21l7,227,2,247,,268r,21l1,310r1,10l5,329r3,10l11,349r6,13l23,373r8,11l39,394r10,10l59,412r11,9l83,428r12,8l109,443r13,6l137,454r15,5l168,464r16,4l200,470r16,3l234,475r17,2l268,477r18,l303,477r17,-2l337,474r18,-2l371,468r17,-4l404,461r16,-5l436,449r15,-6l466,437r26,-15l516,406r23,-17l559,370r18,-18l595,331r13,-21l621,287r5,-12l629,264r4,-11l637,240r2,-11l641,217r1,-13l642,192r,-11l641,169r-2,-13l637,144r-4,-11l629,120r-5,-12l618,97r-8,-9l600,81,589,73,577,66,550,54,519,41,486,30,451,21,414,14,377,8,341,3,305,,271,,239,2,224,3,210,5,198,8r-13,4l174,15r-8,4l157,25r-6,5xe" stroked="f">
                      <v:path arrowok="t" o:connecttype="custom" o:connectlocs="26,10;19,17;12,25;7,33;3,41;0,49;0,58;0,64;2,68;3,72;6,76;10,80;14,84;19,87;25,89;31,91;37,93;43,94;50,95;57,95;64,95;71,94;78,92;84,91;91,88;99,84;108,77;116,70;122,62;126,55;127,50;128,46;129,41;129,36;128,31;127,26;125,22;123,18;118,15;111,11;98,6;83,3;69,1;54,0;45,1;40,2;35,3;32,5" o:connectangles="0,0,0,0,0,0,0,0,0,0,0,0,0,0,0,0,0,0,0,0,0,0,0,0,0,0,0,0,0,0,0,0,0,0,0,0,0,0,0,0,0,0,0,0,0,0,0,0"/>
                    </v:shape>
                    <v:shape id="Freeform 154" o:spid="_x0000_s1087" style="position:absolute;left:8855;top:4649;width:100;height:78;visibility:visible;mso-wrap-style:square;v-text-anchor:top" coordsize="501,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LYxMUA&#10;AADcAAAADwAAAGRycy9kb3ducmV2LnhtbESPT2vCQBTE7wW/w/IEb7pRq0jqKlIQxIrgn0OPj+xr&#10;kmb3bZrdxvjtu4LQ4zAzv2GW684a0VLjS8cKxqMEBHHmdMm5gutlO1yA8AFZo3FMCu7kYb3qvSwx&#10;1e7GJ2rPIRcRwj5FBUUIdSqlzwqy6EeuJo7el2sshiibXOoGbxFujZwkyVxaLDkuFFjTe0FZdf61&#10;Co573v+88q41Rt6nycd3dfjUlVKDfrd5AxGoC//hZ3unFUxmU3ici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tjExQAAANwAAAAPAAAAAAAAAAAAAAAAAJgCAABkcnMv&#10;ZG93bnJldi54bWxQSwUGAAAAAAQABAD1AAAAigMAAAAA&#10;" path="m34,338r5,7l45,352r6,6l57,363r8,5l72,373r9,3l89,380r18,6l126,390r20,2l167,394r21,l208,391r21,-2l249,386r19,-5l285,376r16,-5l315,365r29,-18l370,328r25,-18l416,291r20,-17l452,255r13,-17l478,221r8,-18l494,186r5,-16l501,154r,-15l500,124r-4,-14l491,97,484,83,475,72,464,60,451,50,437,40,421,31,402,24,384,16,363,12,340,7,317,3,292,,265,,238,,209,2,180,4r-4,l167,4,155,5,138,9r-19,6l99,24,89,29,78,35,68,41,58,50r-9,9l40,68,31,80,24,91r-8,13l11,118,7,134,3,150,,169r,19l,209r4,23l8,256r7,25l23,308r11,30xe" stroked="f">
                      <v:path arrowok="t" o:connecttype="custom" o:connectlocs="8,68;10,71;13,73;16,74;21,76;29,78;38,78;46,77;53,75;60,73;69,69;79,61;87,54;93,47;97,40;100,34;100,28;99,22;97,16;93,12;87,8;80,5;72,2;63,1;53,0;42,0;35,1;31,1;24,3;18,6;14,8;10,12;6,16;3,21;1,27;0,33;0,41;2,51;5,61" o:connectangles="0,0,0,0,0,0,0,0,0,0,0,0,0,0,0,0,0,0,0,0,0,0,0,0,0,0,0,0,0,0,0,0,0,0,0,0,0,0,0"/>
                    </v:shape>
                  </v:group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4886325</wp:posOffset>
                </wp:positionH>
                <wp:positionV relativeFrom="paragraph">
                  <wp:posOffset>3613150</wp:posOffset>
                </wp:positionV>
                <wp:extent cx="3877310" cy="2597150"/>
                <wp:effectExtent l="9525" t="10795" r="8890" b="11430"/>
                <wp:wrapNone/>
                <wp:docPr id="191" name="Rectangl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25971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88C7D" id="Rectangle 294" o:spid="_x0000_s1026" style="position:absolute;margin-left:384.75pt;margin-top:284.5pt;width:305.3pt;height:204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" fillcolor="#c2d69b [1942]" strokecolor="#c2d69b [1942]">
                <v:fill color2="#c2d69b [1942]" focus="100%" type="gradient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6320155</wp:posOffset>
                </wp:positionH>
                <wp:positionV relativeFrom="paragraph">
                  <wp:posOffset>3851910</wp:posOffset>
                </wp:positionV>
                <wp:extent cx="2304415" cy="2217420"/>
                <wp:effectExtent l="5080" t="0" r="100330" b="28575"/>
                <wp:wrapNone/>
                <wp:docPr id="148" name="Group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4415" cy="2217420"/>
                          <a:chOff x="3233" y="7418"/>
                          <a:chExt cx="3629" cy="3492"/>
                        </a:xfrm>
                      </wpg:grpSpPr>
                      <wpg:grpSp>
                        <wpg:cNvPr id="149" name="Group 313"/>
                        <wpg:cNvGrpSpPr>
                          <a:grpSpLocks/>
                        </wpg:cNvGrpSpPr>
                        <wpg:grpSpPr bwMode="auto">
                          <a:xfrm rot="1193317">
                            <a:off x="4901" y="7418"/>
                            <a:ext cx="1961" cy="1450"/>
                            <a:chOff x="6989" y="9560"/>
                            <a:chExt cx="4640" cy="3377"/>
                          </a:xfrm>
                        </wpg:grpSpPr>
                        <wps:wsp>
                          <wps:cNvPr id="150" name="Freeform 314"/>
                          <wps:cNvSpPr>
                            <a:spLocks/>
                          </wps:cNvSpPr>
                          <wps:spPr bwMode="auto">
                            <a:xfrm>
                              <a:off x="7108" y="9678"/>
                              <a:ext cx="4398" cy="3246"/>
                            </a:xfrm>
                            <a:custGeom>
                              <a:avLst/>
                              <a:gdLst>
                                <a:gd name="T0" fmla="*/ 2239 w 4398"/>
                                <a:gd name="T1" fmla="*/ 1860 h 3246"/>
                                <a:gd name="T2" fmla="*/ 1548 w 4398"/>
                                <a:gd name="T3" fmla="*/ 1143 h 3246"/>
                                <a:gd name="T4" fmla="*/ 517 w 4398"/>
                                <a:gd name="T5" fmla="*/ 845 h 3246"/>
                                <a:gd name="T6" fmla="*/ 141 w 4398"/>
                                <a:gd name="T7" fmla="*/ 1127 h 3246"/>
                                <a:gd name="T8" fmla="*/ 0 w 4398"/>
                                <a:gd name="T9" fmla="*/ 1503 h 3246"/>
                                <a:gd name="T10" fmla="*/ 266 w 4398"/>
                                <a:gd name="T11" fmla="*/ 1706 h 3246"/>
                                <a:gd name="T12" fmla="*/ 751 w 4398"/>
                                <a:gd name="T13" fmla="*/ 1831 h 3246"/>
                                <a:gd name="T14" fmla="*/ 1548 w 4398"/>
                                <a:gd name="T15" fmla="*/ 1894 h 3246"/>
                                <a:gd name="T16" fmla="*/ 1910 w 4398"/>
                                <a:gd name="T17" fmla="*/ 1925 h 3246"/>
                                <a:gd name="T18" fmla="*/ 2176 w 4398"/>
                                <a:gd name="T19" fmla="*/ 2098 h 3246"/>
                                <a:gd name="T20" fmla="*/ 1637 w 4398"/>
                                <a:gd name="T21" fmla="*/ 2237 h 3246"/>
                                <a:gd name="T22" fmla="*/ 1666 w 4398"/>
                                <a:gd name="T23" fmla="*/ 2583 h 3246"/>
                                <a:gd name="T24" fmla="*/ 2220 w 4398"/>
                                <a:gd name="T25" fmla="*/ 3183 h 3246"/>
                                <a:gd name="T26" fmla="*/ 2685 w 4398"/>
                                <a:gd name="T27" fmla="*/ 3246 h 3246"/>
                                <a:gd name="T28" fmla="*/ 3491 w 4398"/>
                                <a:gd name="T29" fmla="*/ 2836 h 3246"/>
                                <a:gd name="T30" fmla="*/ 3640 w 4398"/>
                                <a:gd name="T31" fmla="*/ 2424 h 3246"/>
                                <a:gd name="T32" fmla="*/ 3028 w 4398"/>
                                <a:gd name="T33" fmla="*/ 1885 h 3246"/>
                                <a:gd name="T34" fmla="*/ 3156 w 4398"/>
                                <a:gd name="T35" fmla="*/ 1323 h 3246"/>
                                <a:gd name="T36" fmla="*/ 3542 w 4398"/>
                                <a:gd name="T37" fmla="*/ 846 h 3246"/>
                                <a:gd name="T38" fmla="*/ 4398 w 4398"/>
                                <a:gd name="T39" fmla="*/ 235 h 3246"/>
                                <a:gd name="T40" fmla="*/ 4227 w 4398"/>
                                <a:gd name="T41" fmla="*/ 0 h 3246"/>
                                <a:gd name="T42" fmla="*/ 3782 w 4398"/>
                                <a:gd name="T43" fmla="*/ 9 h 3246"/>
                                <a:gd name="T44" fmla="*/ 3322 w 4398"/>
                                <a:gd name="T45" fmla="*/ 342 h 3246"/>
                                <a:gd name="T46" fmla="*/ 2984 w 4398"/>
                                <a:gd name="T47" fmla="*/ 987 h 3246"/>
                                <a:gd name="T48" fmla="*/ 2915 w 4398"/>
                                <a:gd name="T49" fmla="*/ 1263 h 3246"/>
                                <a:gd name="T50" fmla="*/ 2925 w 4398"/>
                                <a:gd name="T51" fmla="*/ 1748 h 3246"/>
                                <a:gd name="T52" fmla="*/ 2432 w 4398"/>
                                <a:gd name="T53" fmla="*/ 1409 h 3246"/>
                                <a:gd name="T54" fmla="*/ 2582 w 4398"/>
                                <a:gd name="T55" fmla="*/ 1880 h 3246"/>
                                <a:gd name="T56" fmla="*/ 2144 w 4398"/>
                                <a:gd name="T57" fmla="*/ 1596 h 3246"/>
                                <a:gd name="T58" fmla="*/ 2430 w 4398"/>
                                <a:gd name="T59" fmla="*/ 1988 h 3246"/>
                                <a:gd name="T60" fmla="*/ 2239 w 4398"/>
                                <a:gd name="T61" fmla="*/ 1860 h 32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4398" h="3246">
                                  <a:moveTo>
                                    <a:pt x="2239" y="1860"/>
                                  </a:moveTo>
                                  <a:cubicBezTo>
                                    <a:pt x="1893" y="1501"/>
                                    <a:pt x="1548" y="1143"/>
                                    <a:pt x="1548" y="1143"/>
                                  </a:cubicBezTo>
                                  <a:lnTo>
                                    <a:pt x="517" y="845"/>
                                  </a:lnTo>
                                  <a:lnTo>
                                    <a:pt x="141" y="1127"/>
                                  </a:lnTo>
                                  <a:lnTo>
                                    <a:pt x="0" y="1503"/>
                                  </a:lnTo>
                                  <a:lnTo>
                                    <a:pt x="266" y="1706"/>
                                  </a:lnTo>
                                  <a:lnTo>
                                    <a:pt x="751" y="1831"/>
                                  </a:lnTo>
                                  <a:lnTo>
                                    <a:pt x="1548" y="1894"/>
                                  </a:lnTo>
                                  <a:lnTo>
                                    <a:pt x="1910" y="1925"/>
                                  </a:lnTo>
                                  <a:cubicBezTo>
                                    <a:pt x="1910" y="1925"/>
                                    <a:pt x="2087" y="2007"/>
                                    <a:pt x="2176" y="2098"/>
                                  </a:cubicBezTo>
                                  <a:cubicBezTo>
                                    <a:pt x="2102" y="2115"/>
                                    <a:pt x="1681" y="2027"/>
                                    <a:pt x="1637" y="2237"/>
                                  </a:cubicBezTo>
                                  <a:cubicBezTo>
                                    <a:pt x="1651" y="2410"/>
                                    <a:pt x="1666" y="2583"/>
                                    <a:pt x="1666" y="2583"/>
                                  </a:cubicBezTo>
                                  <a:lnTo>
                                    <a:pt x="2220" y="3183"/>
                                  </a:lnTo>
                                  <a:lnTo>
                                    <a:pt x="2685" y="3246"/>
                                  </a:lnTo>
                                  <a:cubicBezTo>
                                    <a:pt x="2897" y="3188"/>
                                    <a:pt x="3332" y="2973"/>
                                    <a:pt x="3491" y="2836"/>
                                  </a:cubicBezTo>
                                  <a:cubicBezTo>
                                    <a:pt x="3630" y="2708"/>
                                    <a:pt x="3670" y="2526"/>
                                    <a:pt x="3640" y="2424"/>
                                  </a:cubicBezTo>
                                  <a:cubicBezTo>
                                    <a:pt x="3606" y="2090"/>
                                    <a:pt x="3155" y="1934"/>
                                    <a:pt x="3028" y="1885"/>
                                  </a:cubicBezTo>
                                  <a:cubicBezTo>
                                    <a:pt x="3023" y="1601"/>
                                    <a:pt x="3070" y="1496"/>
                                    <a:pt x="3156" y="1323"/>
                                  </a:cubicBezTo>
                                  <a:cubicBezTo>
                                    <a:pt x="3245" y="1124"/>
                                    <a:pt x="3335" y="1027"/>
                                    <a:pt x="3542" y="846"/>
                                  </a:cubicBezTo>
                                  <a:lnTo>
                                    <a:pt x="4398" y="235"/>
                                  </a:lnTo>
                                  <a:lnTo>
                                    <a:pt x="4227" y="0"/>
                                  </a:lnTo>
                                  <a:lnTo>
                                    <a:pt x="3782" y="9"/>
                                  </a:lnTo>
                                  <a:lnTo>
                                    <a:pt x="3322" y="342"/>
                                  </a:lnTo>
                                  <a:lnTo>
                                    <a:pt x="2984" y="987"/>
                                  </a:lnTo>
                                  <a:lnTo>
                                    <a:pt x="2915" y="1263"/>
                                  </a:lnTo>
                                  <a:cubicBezTo>
                                    <a:pt x="2915" y="1263"/>
                                    <a:pt x="2920" y="1505"/>
                                    <a:pt x="2925" y="1748"/>
                                  </a:cubicBezTo>
                                  <a:cubicBezTo>
                                    <a:pt x="2807" y="1566"/>
                                    <a:pt x="2778" y="1424"/>
                                    <a:pt x="2432" y="1409"/>
                                  </a:cubicBezTo>
                                  <a:cubicBezTo>
                                    <a:pt x="2383" y="1428"/>
                                    <a:pt x="2812" y="1478"/>
                                    <a:pt x="2582" y="1880"/>
                                  </a:cubicBezTo>
                                  <a:cubicBezTo>
                                    <a:pt x="2514" y="1640"/>
                                    <a:pt x="2278" y="1562"/>
                                    <a:pt x="2144" y="1596"/>
                                  </a:cubicBezTo>
                                  <a:cubicBezTo>
                                    <a:pt x="2215" y="1630"/>
                                    <a:pt x="2450" y="1669"/>
                                    <a:pt x="2430" y="1988"/>
                                  </a:cubicBezTo>
                                  <a:cubicBezTo>
                                    <a:pt x="2376" y="1939"/>
                                    <a:pt x="2386" y="1895"/>
                                    <a:pt x="2239" y="186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Freeform 315"/>
                          <wps:cNvSpPr>
                            <a:spLocks/>
                          </wps:cNvSpPr>
                          <wps:spPr bwMode="auto">
                            <a:xfrm>
                              <a:off x="9780" y="11556"/>
                              <a:ext cx="1045" cy="1365"/>
                            </a:xfrm>
                            <a:custGeom>
                              <a:avLst/>
                              <a:gdLst>
                                <a:gd name="T0" fmla="*/ 352 w 1045"/>
                                <a:gd name="T1" fmla="*/ 8 h 1365"/>
                                <a:gd name="T2" fmla="*/ 973 w 1045"/>
                                <a:gd name="T3" fmla="*/ 492 h 1365"/>
                                <a:gd name="T4" fmla="*/ 734 w 1045"/>
                                <a:gd name="T5" fmla="*/ 1048 h 1365"/>
                                <a:gd name="T6" fmla="*/ 244 w 1045"/>
                                <a:gd name="T7" fmla="*/ 1309 h 1365"/>
                                <a:gd name="T8" fmla="*/ 0 w 1045"/>
                                <a:gd name="T9" fmla="*/ 1365 h 1365"/>
                                <a:gd name="T10" fmla="*/ 839 w 1045"/>
                                <a:gd name="T11" fmla="*/ 470 h 1365"/>
                                <a:gd name="T12" fmla="*/ 352 w 1045"/>
                                <a:gd name="T13" fmla="*/ 8 h 13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045" h="1365">
                                  <a:moveTo>
                                    <a:pt x="352" y="8"/>
                                  </a:moveTo>
                                  <a:cubicBezTo>
                                    <a:pt x="382" y="0"/>
                                    <a:pt x="923" y="220"/>
                                    <a:pt x="973" y="492"/>
                                  </a:cubicBezTo>
                                  <a:cubicBezTo>
                                    <a:pt x="1045" y="687"/>
                                    <a:pt x="962" y="827"/>
                                    <a:pt x="734" y="1048"/>
                                  </a:cubicBezTo>
                                  <a:cubicBezTo>
                                    <a:pt x="483" y="1194"/>
                                    <a:pt x="711" y="1076"/>
                                    <a:pt x="244" y="1309"/>
                                  </a:cubicBezTo>
                                  <a:cubicBezTo>
                                    <a:pt x="128" y="1348"/>
                                    <a:pt x="94" y="1365"/>
                                    <a:pt x="0" y="1365"/>
                                  </a:cubicBezTo>
                                  <a:cubicBezTo>
                                    <a:pt x="817" y="1020"/>
                                    <a:pt x="912" y="692"/>
                                    <a:pt x="839" y="470"/>
                                  </a:cubicBezTo>
                                  <a:cubicBezTo>
                                    <a:pt x="778" y="270"/>
                                    <a:pt x="453" y="104"/>
                                    <a:pt x="352" y="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52" name="Group 316"/>
                          <wpg:cNvGrpSpPr>
                            <a:grpSpLocks/>
                          </wpg:cNvGrpSpPr>
                          <wpg:grpSpPr bwMode="auto">
                            <a:xfrm>
                              <a:off x="6989" y="9560"/>
                              <a:ext cx="4640" cy="3377"/>
                              <a:chOff x="6989" y="9560"/>
                              <a:chExt cx="4640" cy="3377"/>
                            </a:xfrm>
                          </wpg:grpSpPr>
                          <wps:wsp>
                            <wps:cNvPr id="153" name="Freeform 317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6989" y="9560"/>
                                <a:ext cx="4640" cy="3377"/>
                              </a:xfrm>
                              <a:custGeom>
                                <a:avLst/>
                                <a:gdLst>
                                  <a:gd name="T0" fmla="*/ 7650 w 19610"/>
                                  <a:gd name="T1" fmla="*/ 5489 h 14270"/>
                                  <a:gd name="T2" fmla="*/ 4160 w 19610"/>
                                  <a:gd name="T3" fmla="*/ 3771 h 14270"/>
                                  <a:gd name="T4" fmla="*/ 1119 w 19610"/>
                                  <a:gd name="T5" fmla="*/ 4088 h 14270"/>
                                  <a:gd name="T6" fmla="*/ 228 w 19610"/>
                                  <a:gd name="T7" fmla="*/ 6815 h 14270"/>
                                  <a:gd name="T8" fmla="*/ 4442 w 19610"/>
                                  <a:gd name="T9" fmla="*/ 8487 h 14270"/>
                                  <a:gd name="T10" fmla="*/ 8171 w 19610"/>
                                  <a:gd name="T11" fmla="*/ 8706 h 14270"/>
                                  <a:gd name="T12" fmla="*/ 9475 w 19610"/>
                                  <a:gd name="T13" fmla="*/ 9259 h 14270"/>
                                  <a:gd name="T14" fmla="*/ 7186 w 19610"/>
                                  <a:gd name="T15" fmla="*/ 10719 h 14270"/>
                                  <a:gd name="T16" fmla="*/ 11083 w 19610"/>
                                  <a:gd name="T17" fmla="*/ 14172 h 14270"/>
                                  <a:gd name="T18" fmla="*/ 12442 w 19610"/>
                                  <a:gd name="T19" fmla="*/ 14163 h 14270"/>
                                  <a:gd name="T20" fmla="*/ 15709 w 19610"/>
                                  <a:gd name="T21" fmla="*/ 12170 h 14270"/>
                                  <a:gd name="T22" fmla="*/ 14751 w 19610"/>
                                  <a:gd name="T23" fmla="*/ 9080 h 14270"/>
                                  <a:gd name="T24" fmla="*/ 15951 w 19610"/>
                                  <a:gd name="T25" fmla="*/ 3891 h 14270"/>
                                  <a:gd name="T26" fmla="*/ 19497 w 19610"/>
                                  <a:gd name="T27" fmla="*/ 877 h 14270"/>
                                  <a:gd name="T28" fmla="*/ 14213 w 19610"/>
                                  <a:gd name="T29" fmla="*/ 1563 h 14270"/>
                                  <a:gd name="T30" fmla="*/ 12771 w 19610"/>
                                  <a:gd name="T31" fmla="*/ 7520 h 14270"/>
                                  <a:gd name="T32" fmla="*/ 11881 w 19610"/>
                                  <a:gd name="T33" fmla="*/ 6648 h 14270"/>
                                  <a:gd name="T34" fmla="*/ 10519 w 19610"/>
                                  <a:gd name="T35" fmla="*/ 6501 h 14270"/>
                                  <a:gd name="T36" fmla="*/ 11512 w 19610"/>
                                  <a:gd name="T37" fmla="*/ 7127 h 14270"/>
                                  <a:gd name="T38" fmla="*/ 11293 w 19610"/>
                                  <a:gd name="T39" fmla="*/ 7998 h 14270"/>
                                  <a:gd name="T40" fmla="*/ 10244 w 19610"/>
                                  <a:gd name="T41" fmla="*/ 7185 h 14270"/>
                                  <a:gd name="T42" fmla="*/ 9780 w 19610"/>
                                  <a:gd name="T43" fmla="*/ 7352 h 14270"/>
                                  <a:gd name="T44" fmla="*/ 10657 w 19610"/>
                                  <a:gd name="T45" fmla="*/ 8182 h 14270"/>
                                  <a:gd name="T46" fmla="*/ 10560 w 19610"/>
                                  <a:gd name="T47" fmla="*/ 8565 h 14270"/>
                                  <a:gd name="T48" fmla="*/ 10138 w 19610"/>
                                  <a:gd name="T49" fmla="*/ 8327 h 14270"/>
                                  <a:gd name="T50" fmla="*/ 9485 w 19610"/>
                                  <a:gd name="T51" fmla="*/ 9004 h 14270"/>
                                  <a:gd name="T52" fmla="*/ 8266 w 19610"/>
                                  <a:gd name="T53" fmla="*/ 8485 h 14270"/>
                                  <a:gd name="T54" fmla="*/ 3481 w 19610"/>
                                  <a:gd name="T55" fmla="*/ 8043 h 14270"/>
                                  <a:gd name="T56" fmla="*/ 1388 w 19610"/>
                                  <a:gd name="T57" fmla="*/ 6308 h 14270"/>
                                  <a:gd name="T58" fmla="*/ 3985 w 19610"/>
                                  <a:gd name="T59" fmla="*/ 5032 h 14270"/>
                                  <a:gd name="T60" fmla="*/ 6668 w 19610"/>
                                  <a:gd name="T61" fmla="*/ 5753 h 14270"/>
                                  <a:gd name="T62" fmla="*/ 8944 w 19610"/>
                                  <a:gd name="T63" fmla="*/ 7479 h 14270"/>
                                  <a:gd name="T64" fmla="*/ 9637 w 19610"/>
                                  <a:gd name="T65" fmla="*/ 8405 h 14270"/>
                                  <a:gd name="T66" fmla="*/ 9529 w 19610"/>
                                  <a:gd name="T67" fmla="*/ 8656 h 14270"/>
                                  <a:gd name="T68" fmla="*/ 9867 w 19610"/>
                                  <a:gd name="T69" fmla="*/ 8974 h 14270"/>
                                  <a:gd name="T70" fmla="*/ 13276 w 19610"/>
                                  <a:gd name="T71" fmla="*/ 4894 h 14270"/>
                                  <a:gd name="T72" fmla="*/ 16875 w 19610"/>
                                  <a:gd name="T73" fmla="*/ 829 h 14270"/>
                                  <a:gd name="T74" fmla="*/ 17904 w 19610"/>
                                  <a:gd name="T75" fmla="*/ 2186 h 14270"/>
                                  <a:gd name="T76" fmla="*/ 14343 w 19610"/>
                                  <a:gd name="T77" fmla="*/ 4913 h 14270"/>
                                  <a:gd name="T78" fmla="*/ 13465 w 19610"/>
                                  <a:gd name="T79" fmla="*/ 6627 h 14270"/>
                                  <a:gd name="T80" fmla="*/ 13194 w 19610"/>
                                  <a:gd name="T81" fmla="*/ 7988 h 14270"/>
                                  <a:gd name="T82" fmla="*/ 13658 w 19610"/>
                                  <a:gd name="T83" fmla="*/ 8641 h 14270"/>
                                  <a:gd name="T84" fmla="*/ 15512 w 19610"/>
                                  <a:gd name="T85" fmla="*/ 9949 h 14270"/>
                                  <a:gd name="T86" fmla="*/ 15506 w 19610"/>
                                  <a:gd name="T87" fmla="*/ 11989 h 14270"/>
                                  <a:gd name="T88" fmla="*/ 13371 w 19610"/>
                                  <a:gd name="T89" fmla="*/ 13590 h 14270"/>
                                  <a:gd name="T90" fmla="*/ 10357 w 19610"/>
                                  <a:gd name="T91" fmla="*/ 13659 h 14270"/>
                                  <a:gd name="T92" fmla="*/ 7607 w 19610"/>
                                  <a:gd name="T93" fmla="*/ 10922 h 14270"/>
                                  <a:gd name="T94" fmla="*/ 7908 w 19610"/>
                                  <a:gd name="T95" fmla="*/ 9643 h 14270"/>
                                  <a:gd name="T96" fmla="*/ 9230 w 19610"/>
                                  <a:gd name="T97" fmla="*/ 9425 h 14270"/>
                                  <a:gd name="T98" fmla="*/ 9994 w 19610"/>
                                  <a:gd name="T99" fmla="*/ 9165 h 14270"/>
                                  <a:gd name="T100" fmla="*/ 9784 w 19610"/>
                                  <a:gd name="T101" fmla="*/ 8569 h 14270"/>
                                  <a:gd name="T102" fmla="*/ 10383 w 19610"/>
                                  <a:gd name="T103" fmla="*/ 8555 h 14270"/>
                                  <a:gd name="T104" fmla="*/ 10830 w 19610"/>
                                  <a:gd name="T105" fmla="*/ 8906 h 14270"/>
                                  <a:gd name="T106" fmla="*/ 10546 w 19610"/>
                                  <a:gd name="T107" fmla="*/ 7797 h 14270"/>
                                  <a:gd name="T108" fmla="*/ 10252 w 19610"/>
                                  <a:gd name="T109" fmla="*/ 7394 h 14270"/>
                                  <a:gd name="T110" fmla="*/ 11057 w 19610"/>
                                  <a:gd name="T111" fmla="*/ 7900 h 14270"/>
                                  <a:gd name="T112" fmla="*/ 11778 w 19610"/>
                                  <a:gd name="T113" fmla="*/ 7718 h 14270"/>
                                  <a:gd name="T114" fmla="*/ 11370 w 19610"/>
                                  <a:gd name="T115" fmla="*/ 6762 h 14270"/>
                                  <a:gd name="T116" fmla="*/ 12181 w 19610"/>
                                  <a:gd name="T117" fmla="*/ 7053 h 14270"/>
                                  <a:gd name="T118" fmla="*/ 12918 w 19610"/>
                                  <a:gd name="T119" fmla="*/ 8225 h 14270"/>
                                  <a:gd name="T120" fmla="*/ 12910 w 19610"/>
                                  <a:gd name="T121" fmla="*/ 7456 h 1427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</a:cxnLst>
                                <a:rect l="0" t="0" r="r" b="b"/>
                                <a:pathLst>
                                  <a:path w="19610" h="14270">
                                    <a:moveTo>
                                      <a:pt x="9946" y="8316"/>
                                    </a:moveTo>
                                    <a:lnTo>
                                      <a:pt x="9814" y="8108"/>
                                    </a:lnTo>
                                    <a:lnTo>
                                      <a:pt x="9680" y="7905"/>
                                    </a:lnTo>
                                    <a:lnTo>
                                      <a:pt x="9548" y="7704"/>
                                    </a:lnTo>
                                    <a:lnTo>
                                      <a:pt x="9413" y="7509"/>
                                    </a:lnTo>
                                    <a:lnTo>
                                      <a:pt x="9278" y="7317"/>
                                    </a:lnTo>
                                    <a:lnTo>
                                      <a:pt x="9142" y="7129"/>
                                    </a:lnTo>
                                    <a:lnTo>
                                      <a:pt x="9003" y="6946"/>
                                    </a:lnTo>
                                    <a:lnTo>
                                      <a:pt x="8864" y="6767"/>
                                    </a:lnTo>
                                    <a:lnTo>
                                      <a:pt x="8723" y="6593"/>
                                    </a:lnTo>
                                    <a:lnTo>
                                      <a:pt x="8578" y="6422"/>
                                    </a:lnTo>
                                    <a:lnTo>
                                      <a:pt x="8431" y="6256"/>
                                    </a:lnTo>
                                    <a:lnTo>
                                      <a:pt x="8281" y="6094"/>
                                    </a:lnTo>
                                    <a:lnTo>
                                      <a:pt x="8129" y="5936"/>
                                    </a:lnTo>
                                    <a:lnTo>
                                      <a:pt x="7973" y="5782"/>
                                    </a:lnTo>
                                    <a:lnTo>
                                      <a:pt x="7814" y="5634"/>
                                    </a:lnTo>
                                    <a:lnTo>
                                      <a:pt x="7650" y="5489"/>
                                    </a:lnTo>
                                    <a:lnTo>
                                      <a:pt x="7483" y="5349"/>
                                    </a:lnTo>
                                    <a:lnTo>
                                      <a:pt x="7311" y="5215"/>
                                    </a:lnTo>
                                    <a:lnTo>
                                      <a:pt x="7136" y="5084"/>
                                    </a:lnTo>
                                    <a:lnTo>
                                      <a:pt x="6955" y="4957"/>
                                    </a:lnTo>
                                    <a:lnTo>
                                      <a:pt x="6768" y="4835"/>
                                    </a:lnTo>
                                    <a:lnTo>
                                      <a:pt x="6578" y="4719"/>
                                    </a:lnTo>
                                    <a:lnTo>
                                      <a:pt x="6381" y="4606"/>
                                    </a:lnTo>
                                    <a:lnTo>
                                      <a:pt x="6178" y="4499"/>
                                    </a:lnTo>
                                    <a:lnTo>
                                      <a:pt x="5971" y="4396"/>
                                    </a:lnTo>
                                    <a:lnTo>
                                      <a:pt x="5755" y="4297"/>
                                    </a:lnTo>
                                    <a:lnTo>
                                      <a:pt x="5534" y="4204"/>
                                    </a:lnTo>
                                    <a:lnTo>
                                      <a:pt x="5306" y="4115"/>
                                    </a:lnTo>
                                    <a:lnTo>
                                      <a:pt x="5071" y="4031"/>
                                    </a:lnTo>
                                    <a:lnTo>
                                      <a:pt x="4829" y="3952"/>
                                    </a:lnTo>
                                    <a:lnTo>
                                      <a:pt x="4579" y="3878"/>
                                    </a:lnTo>
                                    <a:lnTo>
                                      <a:pt x="4321" y="3808"/>
                                    </a:lnTo>
                                    <a:lnTo>
                                      <a:pt x="4160" y="3771"/>
                                    </a:lnTo>
                                    <a:lnTo>
                                      <a:pt x="3992" y="3739"/>
                                    </a:lnTo>
                                    <a:lnTo>
                                      <a:pt x="3818" y="3712"/>
                                    </a:lnTo>
                                    <a:lnTo>
                                      <a:pt x="3640" y="3691"/>
                                    </a:lnTo>
                                    <a:lnTo>
                                      <a:pt x="3460" y="3676"/>
                                    </a:lnTo>
                                    <a:lnTo>
                                      <a:pt x="3275" y="3667"/>
                                    </a:lnTo>
                                    <a:lnTo>
                                      <a:pt x="3089" y="3665"/>
                                    </a:lnTo>
                                    <a:lnTo>
                                      <a:pt x="2901" y="3669"/>
                                    </a:lnTo>
                                    <a:lnTo>
                                      <a:pt x="2713" y="3678"/>
                                    </a:lnTo>
                                    <a:lnTo>
                                      <a:pt x="2525" y="3696"/>
                                    </a:lnTo>
                                    <a:lnTo>
                                      <a:pt x="2338" y="3719"/>
                                    </a:lnTo>
                                    <a:lnTo>
                                      <a:pt x="2152" y="3749"/>
                                    </a:lnTo>
                                    <a:lnTo>
                                      <a:pt x="1969" y="3787"/>
                                    </a:lnTo>
                                    <a:lnTo>
                                      <a:pt x="1790" y="3832"/>
                                    </a:lnTo>
                                    <a:lnTo>
                                      <a:pt x="1614" y="3885"/>
                                    </a:lnTo>
                                    <a:lnTo>
                                      <a:pt x="1443" y="3944"/>
                                    </a:lnTo>
                                    <a:lnTo>
                                      <a:pt x="1278" y="4012"/>
                                    </a:lnTo>
                                    <a:lnTo>
                                      <a:pt x="1119" y="4088"/>
                                    </a:lnTo>
                                    <a:lnTo>
                                      <a:pt x="969" y="4171"/>
                                    </a:lnTo>
                                    <a:lnTo>
                                      <a:pt x="825" y="4262"/>
                                    </a:lnTo>
                                    <a:lnTo>
                                      <a:pt x="690" y="4362"/>
                                    </a:lnTo>
                                    <a:lnTo>
                                      <a:pt x="565" y="4471"/>
                                    </a:lnTo>
                                    <a:lnTo>
                                      <a:pt x="451" y="4588"/>
                                    </a:lnTo>
                                    <a:lnTo>
                                      <a:pt x="348" y="4714"/>
                                    </a:lnTo>
                                    <a:lnTo>
                                      <a:pt x="256" y="4849"/>
                                    </a:lnTo>
                                    <a:lnTo>
                                      <a:pt x="177" y="4992"/>
                                    </a:lnTo>
                                    <a:lnTo>
                                      <a:pt x="111" y="5144"/>
                                    </a:lnTo>
                                    <a:lnTo>
                                      <a:pt x="61" y="5306"/>
                                    </a:lnTo>
                                    <a:lnTo>
                                      <a:pt x="25" y="5478"/>
                                    </a:lnTo>
                                    <a:lnTo>
                                      <a:pt x="4" y="5660"/>
                                    </a:lnTo>
                                    <a:lnTo>
                                      <a:pt x="0" y="5850"/>
                                    </a:lnTo>
                                    <a:lnTo>
                                      <a:pt x="14" y="6052"/>
                                    </a:lnTo>
                                    <a:lnTo>
                                      <a:pt x="58" y="6328"/>
                                    </a:lnTo>
                                    <a:lnTo>
                                      <a:pt x="131" y="6581"/>
                                    </a:lnTo>
                                    <a:lnTo>
                                      <a:pt x="228" y="6815"/>
                                    </a:lnTo>
                                    <a:lnTo>
                                      <a:pt x="350" y="7028"/>
                                    </a:lnTo>
                                    <a:lnTo>
                                      <a:pt x="494" y="7222"/>
                                    </a:lnTo>
                                    <a:lnTo>
                                      <a:pt x="659" y="7399"/>
                                    </a:lnTo>
                                    <a:lnTo>
                                      <a:pt x="845" y="7559"/>
                                    </a:lnTo>
                                    <a:lnTo>
                                      <a:pt x="1049" y="7701"/>
                                    </a:lnTo>
                                    <a:lnTo>
                                      <a:pt x="1270" y="7829"/>
                                    </a:lnTo>
                                    <a:lnTo>
                                      <a:pt x="1508" y="7942"/>
                                    </a:lnTo>
                                    <a:lnTo>
                                      <a:pt x="1759" y="8042"/>
                                    </a:lnTo>
                                    <a:lnTo>
                                      <a:pt x="2024" y="8130"/>
                                    </a:lnTo>
                                    <a:lnTo>
                                      <a:pt x="2299" y="8205"/>
                                    </a:lnTo>
                                    <a:lnTo>
                                      <a:pt x="2585" y="8271"/>
                                    </a:lnTo>
                                    <a:lnTo>
                                      <a:pt x="2881" y="8327"/>
                                    </a:lnTo>
                                    <a:lnTo>
                                      <a:pt x="3184" y="8372"/>
                                    </a:lnTo>
                                    <a:lnTo>
                                      <a:pt x="3492" y="8411"/>
                                    </a:lnTo>
                                    <a:lnTo>
                                      <a:pt x="3806" y="8443"/>
                                    </a:lnTo>
                                    <a:lnTo>
                                      <a:pt x="4123" y="8468"/>
                                    </a:lnTo>
                                    <a:lnTo>
                                      <a:pt x="4442" y="8487"/>
                                    </a:lnTo>
                                    <a:lnTo>
                                      <a:pt x="4761" y="8504"/>
                                    </a:lnTo>
                                    <a:lnTo>
                                      <a:pt x="5079" y="8516"/>
                                    </a:lnTo>
                                    <a:lnTo>
                                      <a:pt x="5395" y="8526"/>
                                    </a:lnTo>
                                    <a:lnTo>
                                      <a:pt x="5708" y="8533"/>
                                    </a:lnTo>
                                    <a:lnTo>
                                      <a:pt x="6016" y="8541"/>
                                    </a:lnTo>
                                    <a:lnTo>
                                      <a:pt x="6317" y="8549"/>
                                    </a:lnTo>
                                    <a:lnTo>
                                      <a:pt x="6611" y="8558"/>
                                    </a:lnTo>
                                    <a:lnTo>
                                      <a:pt x="6896" y="8569"/>
                                    </a:lnTo>
                                    <a:lnTo>
                                      <a:pt x="7169" y="8583"/>
                                    </a:lnTo>
                                    <a:lnTo>
                                      <a:pt x="7431" y="8600"/>
                                    </a:lnTo>
                                    <a:lnTo>
                                      <a:pt x="7680" y="8623"/>
                                    </a:lnTo>
                                    <a:lnTo>
                                      <a:pt x="7915" y="8652"/>
                                    </a:lnTo>
                                    <a:lnTo>
                                      <a:pt x="7962" y="8659"/>
                                    </a:lnTo>
                                    <a:lnTo>
                                      <a:pt x="8013" y="8668"/>
                                    </a:lnTo>
                                    <a:lnTo>
                                      <a:pt x="8063" y="8679"/>
                                    </a:lnTo>
                                    <a:lnTo>
                                      <a:pt x="8117" y="8692"/>
                                    </a:lnTo>
                                    <a:lnTo>
                                      <a:pt x="8171" y="8706"/>
                                    </a:lnTo>
                                    <a:lnTo>
                                      <a:pt x="8227" y="8722"/>
                                    </a:lnTo>
                                    <a:lnTo>
                                      <a:pt x="8284" y="8740"/>
                                    </a:lnTo>
                                    <a:lnTo>
                                      <a:pt x="8342" y="8758"/>
                                    </a:lnTo>
                                    <a:lnTo>
                                      <a:pt x="8400" y="8778"/>
                                    </a:lnTo>
                                    <a:lnTo>
                                      <a:pt x="8459" y="8798"/>
                                    </a:lnTo>
                                    <a:lnTo>
                                      <a:pt x="8520" y="8820"/>
                                    </a:lnTo>
                                    <a:lnTo>
                                      <a:pt x="8579" y="8844"/>
                                    </a:lnTo>
                                    <a:lnTo>
                                      <a:pt x="8640" y="8867"/>
                                    </a:lnTo>
                                    <a:lnTo>
                                      <a:pt x="8700" y="8891"/>
                                    </a:lnTo>
                                    <a:lnTo>
                                      <a:pt x="8761" y="8917"/>
                                    </a:lnTo>
                                    <a:lnTo>
                                      <a:pt x="8822" y="8941"/>
                                    </a:lnTo>
                                    <a:lnTo>
                                      <a:pt x="8942" y="8995"/>
                                    </a:lnTo>
                                    <a:lnTo>
                                      <a:pt x="9058" y="9048"/>
                                    </a:lnTo>
                                    <a:lnTo>
                                      <a:pt x="9172" y="9102"/>
                                    </a:lnTo>
                                    <a:lnTo>
                                      <a:pt x="9279" y="9157"/>
                                    </a:lnTo>
                                    <a:lnTo>
                                      <a:pt x="9381" y="9209"/>
                                    </a:lnTo>
                                    <a:lnTo>
                                      <a:pt x="9475" y="9259"/>
                                    </a:lnTo>
                                    <a:lnTo>
                                      <a:pt x="9560" y="9309"/>
                                    </a:lnTo>
                                    <a:lnTo>
                                      <a:pt x="9636" y="9353"/>
                                    </a:lnTo>
                                    <a:lnTo>
                                      <a:pt x="9632" y="9356"/>
                                    </a:lnTo>
                                    <a:lnTo>
                                      <a:pt x="9629" y="9358"/>
                                    </a:lnTo>
                                    <a:lnTo>
                                      <a:pt x="9195" y="9299"/>
                                    </a:lnTo>
                                    <a:lnTo>
                                      <a:pt x="8807" y="9274"/>
                                    </a:lnTo>
                                    <a:lnTo>
                                      <a:pt x="8463" y="9283"/>
                                    </a:lnTo>
                                    <a:lnTo>
                                      <a:pt x="8164" y="9322"/>
                                    </a:lnTo>
                                    <a:lnTo>
                                      <a:pt x="7905" y="9390"/>
                                    </a:lnTo>
                                    <a:lnTo>
                                      <a:pt x="7687" y="9486"/>
                                    </a:lnTo>
                                    <a:lnTo>
                                      <a:pt x="7509" y="9606"/>
                                    </a:lnTo>
                                    <a:lnTo>
                                      <a:pt x="7370" y="9748"/>
                                    </a:lnTo>
                                    <a:lnTo>
                                      <a:pt x="7264" y="9910"/>
                                    </a:lnTo>
                                    <a:lnTo>
                                      <a:pt x="7196" y="10090"/>
                                    </a:lnTo>
                                    <a:lnTo>
                                      <a:pt x="7160" y="10287"/>
                                    </a:lnTo>
                                    <a:lnTo>
                                      <a:pt x="7158" y="10497"/>
                                    </a:lnTo>
                                    <a:lnTo>
                                      <a:pt x="7186" y="10719"/>
                                    </a:lnTo>
                                    <a:lnTo>
                                      <a:pt x="7245" y="10950"/>
                                    </a:lnTo>
                                    <a:lnTo>
                                      <a:pt x="7331" y="11189"/>
                                    </a:lnTo>
                                    <a:lnTo>
                                      <a:pt x="7444" y="11432"/>
                                    </a:lnTo>
                                    <a:lnTo>
                                      <a:pt x="7582" y="11680"/>
                                    </a:lnTo>
                                    <a:lnTo>
                                      <a:pt x="7746" y="11927"/>
                                    </a:lnTo>
                                    <a:lnTo>
                                      <a:pt x="7931" y="12173"/>
                                    </a:lnTo>
                                    <a:lnTo>
                                      <a:pt x="8138" y="12416"/>
                                    </a:lnTo>
                                    <a:lnTo>
                                      <a:pt x="8365" y="12652"/>
                                    </a:lnTo>
                                    <a:lnTo>
                                      <a:pt x="8610" y="12881"/>
                                    </a:lnTo>
                                    <a:lnTo>
                                      <a:pt x="8874" y="13100"/>
                                    </a:lnTo>
                                    <a:lnTo>
                                      <a:pt x="9152" y="13308"/>
                                    </a:lnTo>
                                    <a:lnTo>
                                      <a:pt x="9445" y="13499"/>
                                    </a:lnTo>
                                    <a:lnTo>
                                      <a:pt x="9752" y="13676"/>
                                    </a:lnTo>
                                    <a:lnTo>
                                      <a:pt x="10071" y="13833"/>
                                    </a:lnTo>
                                    <a:lnTo>
                                      <a:pt x="10400" y="13969"/>
                                    </a:lnTo>
                                    <a:lnTo>
                                      <a:pt x="10738" y="14083"/>
                                    </a:lnTo>
                                    <a:lnTo>
                                      <a:pt x="11083" y="14172"/>
                                    </a:lnTo>
                                    <a:lnTo>
                                      <a:pt x="11435" y="14233"/>
                                    </a:lnTo>
                                    <a:lnTo>
                                      <a:pt x="11791" y="14265"/>
                                    </a:lnTo>
                                    <a:lnTo>
                                      <a:pt x="11821" y="14267"/>
                                    </a:lnTo>
                                    <a:lnTo>
                                      <a:pt x="11852" y="14270"/>
                                    </a:lnTo>
                                    <a:lnTo>
                                      <a:pt x="11884" y="14270"/>
                                    </a:lnTo>
                                    <a:lnTo>
                                      <a:pt x="11916" y="14269"/>
                                    </a:lnTo>
                                    <a:lnTo>
                                      <a:pt x="11951" y="14267"/>
                                    </a:lnTo>
                                    <a:lnTo>
                                      <a:pt x="11986" y="14264"/>
                                    </a:lnTo>
                                    <a:lnTo>
                                      <a:pt x="12022" y="14260"/>
                                    </a:lnTo>
                                    <a:lnTo>
                                      <a:pt x="12057" y="14255"/>
                                    </a:lnTo>
                                    <a:lnTo>
                                      <a:pt x="12095" y="14249"/>
                                    </a:lnTo>
                                    <a:lnTo>
                                      <a:pt x="12133" y="14243"/>
                                    </a:lnTo>
                                    <a:lnTo>
                                      <a:pt x="12171" y="14234"/>
                                    </a:lnTo>
                                    <a:lnTo>
                                      <a:pt x="12210" y="14227"/>
                                    </a:lnTo>
                                    <a:lnTo>
                                      <a:pt x="12286" y="14207"/>
                                    </a:lnTo>
                                    <a:lnTo>
                                      <a:pt x="12365" y="14186"/>
                                    </a:lnTo>
                                    <a:lnTo>
                                      <a:pt x="12442" y="14163"/>
                                    </a:lnTo>
                                    <a:lnTo>
                                      <a:pt x="12519" y="14139"/>
                                    </a:lnTo>
                                    <a:lnTo>
                                      <a:pt x="12594" y="14114"/>
                                    </a:lnTo>
                                    <a:lnTo>
                                      <a:pt x="12667" y="14088"/>
                                    </a:lnTo>
                                    <a:lnTo>
                                      <a:pt x="12736" y="14063"/>
                                    </a:lnTo>
                                    <a:lnTo>
                                      <a:pt x="12802" y="14039"/>
                                    </a:lnTo>
                                    <a:lnTo>
                                      <a:pt x="12863" y="14015"/>
                                    </a:lnTo>
                                    <a:lnTo>
                                      <a:pt x="12918" y="13994"/>
                                    </a:lnTo>
                                    <a:lnTo>
                                      <a:pt x="13325" y="13826"/>
                                    </a:lnTo>
                                    <a:lnTo>
                                      <a:pt x="13703" y="13653"/>
                                    </a:lnTo>
                                    <a:lnTo>
                                      <a:pt x="14050" y="13476"/>
                                    </a:lnTo>
                                    <a:lnTo>
                                      <a:pt x="14370" y="13296"/>
                                    </a:lnTo>
                                    <a:lnTo>
                                      <a:pt x="14661" y="13115"/>
                                    </a:lnTo>
                                    <a:lnTo>
                                      <a:pt x="14925" y="12929"/>
                                    </a:lnTo>
                                    <a:lnTo>
                                      <a:pt x="15161" y="12742"/>
                                    </a:lnTo>
                                    <a:lnTo>
                                      <a:pt x="15370" y="12553"/>
                                    </a:lnTo>
                                    <a:lnTo>
                                      <a:pt x="15553" y="12361"/>
                                    </a:lnTo>
                                    <a:lnTo>
                                      <a:pt x="15709" y="12170"/>
                                    </a:lnTo>
                                    <a:lnTo>
                                      <a:pt x="15839" y="11978"/>
                                    </a:lnTo>
                                    <a:lnTo>
                                      <a:pt x="15944" y="11785"/>
                                    </a:lnTo>
                                    <a:lnTo>
                                      <a:pt x="16024" y="11591"/>
                                    </a:lnTo>
                                    <a:lnTo>
                                      <a:pt x="16080" y="11399"/>
                                    </a:lnTo>
                                    <a:lnTo>
                                      <a:pt x="16111" y="11206"/>
                                    </a:lnTo>
                                    <a:lnTo>
                                      <a:pt x="16118" y="11016"/>
                                    </a:lnTo>
                                    <a:lnTo>
                                      <a:pt x="16103" y="10825"/>
                                    </a:lnTo>
                                    <a:lnTo>
                                      <a:pt x="16064" y="10637"/>
                                    </a:lnTo>
                                    <a:lnTo>
                                      <a:pt x="16003" y="10452"/>
                                    </a:lnTo>
                                    <a:lnTo>
                                      <a:pt x="15919" y="10267"/>
                                    </a:lnTo>
                                    <a:lnTo>
                                      <a:pt x="15814" y="10087"/>
                                    </a:lnTo>
                                    <a:lnTo>
                                      <a:pt x="15688" y="9909"/>
                                    </a:lnTo>
                                    <a:lnTo>
                                      <a:pt x="15541" y="9735"/>
                                    </a:lnTo>
                                    <a:lnTo>
                                      <a:pt x="15374" y="9565"/>
                                    </a:lnTo>
                                    <a:lnTo>
                                      <a:pt x="15186" y="9399"/>
                                    </a:lnTo>
                                    <a:lnTo>
                                      <a:pt x="14978" y="9237"/>
                                    </a:lnTo>
                                    <a:lnTo>
                                      <a:pt x="14751" y="9080"/>
                                    </a:lnTo>
                                    <a:lnTo>
                                      <a:pt x="14507" y="8929"/>
                                    </a:lnTo>
                                    <a:lnTo>
                                      <a:pt x="14242" y="8783"/>
                                    </a:lnTo>
                                    <a:lnTo>
                                      <a:pt x="13960" y="8643"/>
                                    </a:lnTo>
                                    <a:lnTo>
                                      <a:pt x="13660" y="8511"/>
                                    </a:lnTo>
                                    <a:lnTo>
                                      <a:pt x="13344" y="8384"/>
                                    </a:lnTo>
                                    <a:lnTo>
                                      <a:pt x="13366" y="7875"/>
                                    </a:lnTo>
                                    <a:lnTo>
                                      <a:pt x="13438" y="7394"/>
                                    </a:lnTo>
                                    <a:lnTo>
                                      <a:pt x="13553" y="6940"/>
                                    </a:lnTo>
                                    <a:lnTo>
                                      <a:pt x="13709" y="6513"/>
                                    </a:lnTo>
                                    <a:lnTo>
                                      <a:pt x="13900" y="6110"/>
                                    </a:lnTo>
                                    <a:lnTo>
                                      <a:pt x="14126" y="5732"/>
                                    </a:lnTo>
                                    <a:lnTo>
                                      <a:pt x="14380" y="5375"/>
                                    </a:lnTo>
                                    <a:lnTo>
                                      <a:pt x="14660" y="5040"/>
                                    </a:lnTo>
                                    <a:lnTo>
                                      <a:pt x="14960" y="4726"/>
                                    </a:lnTo>
                                    <a:lnTo>
                                      <a:pt x="15278" y="4430"/>
                                    </a:lnTo>
                                    <a:lnTo>
                                      <a:pt x="15610" y="4152"/>
                                    </a:lnTo>
                                    <a:lnTo>
                                      <a:pt x="15951" y="3891"/>
                                    </a:lnTo>
                                    <a:lnTo>
                                      <a:pt x="16298" y="3646"/>
                                    </a:lnTo>
                                    <a:lnTo>
                                      <a:pt x="16648" y="3415"/>
                                    </a:lnTo>
                                    <a:lnTo>
                                      <a:pt x="16994" y="3197"/>
                                    </a:lnTo>
                                    <a:lnTo>
                                      <a:pt x="17335" y="2992"/>
                                    </a:lnTo>
                                    <a:lnTo>
                                      <a:pt x="17668" y="2797"/>
                                    </a:lnTo>
                                    <a:lnTo>
                                      <a:pt x="17986" y="2611"/>
                                    </a:lnTo>
                                    <a:lnTo>
                                      <a:pt x="18287" y="2434"/>
                                    </a:lnTo>
                                    <a:lnTo>
                                      <a:pt x="18567" y="2265"/>
                                    </a:lnTo>
                                    <a:lnTo>
                                      <a:pt x="18822" y="2101"/>
                                    </a:lnTo>
                                    <a:lnTo>
                                      <a:pt x="19047" y="1943"/>
                                    </a:lnTo>
                                    <a:lnTo>
                                      <a:pt x="19241" y="1790"/>
                                    </a:lnTo>
                                    <a:lnTo>
                                      <a:pt x="19397" y="1638"/>
                                    </a:lnTo>
                                    <a:lnTo>
                                      <a:pt x="19514" y="1487"/>
                                    </a:lnTo>
                                    <a:lnTo>
                                      <a:pt x="19586" y="1337"/>
                                    </a:lnTo>
                                    <a:lnTo>
                                      <a:pt x="19610" y="1186"/>
                                    </a:lnTo>
                                    <a:lnTo>
                                      <a:pt x="19582" y="1034"/>
                                    </a:lnTo>
                                    <a:lnTo>
                                      <a:pt x="19497" y="877"/>
                                    </a:lnTo>
                                    <a:lnTo>
                                      <a:pt x="19354" y="717"/>
                                    </a:lnTo>
                                    <a:lnTo>
                                      <a:pt x="19146" y="550"/>
                                    </a:lnTo>
                                    <a:lnTo>
                                      <a:pt x="18872" y="378"/>
                                    </a:lnTo>
                                    <a:lnTo>
                                      <a:pt x="18428" y="216"/>
                                    </a:lnTo>
                                    <a:lnTo>
                                      <a:pt x="18000" y="101"/>
                                    </a:lnTo>
                                    <a:lnTo>
                                      <a:pt x="17590" y="30"/>
                                    </a:lnTo>
                                    <a:lnTo>
                                      <a:pt x="17198" y="0"/>
                                    </a:lnTo>
                                    <a:lnTo>
                                      <a:pt x="16824" y="11"/>
                                    </a:lnTo>
                                    <a:lnTo>
                                      <a:pt x="16467" y="59"/>
                                    </a:lnTo>
                                    <a:lnTo>
                                      <a:pt x="16127" y="143"/>
                                    </a:lnTo>
                                    <a:lnTo>
                                      <a:pt x="15803" y="262"/>
                                    </a:lnTo>
                                    <a:lnTo>
                                      <a:pt x="15497" y="412"/>
                                    </a:lnTo>
                                    <a:lnTo>
                                      <a:pt x="15207" y="591"/>
                                    </a:lnTo>
                                    <a:lnTo>
                                      <a:pt x="14934" y="798"/>
                                    </a:lnTo>
                                    <a:lnTo>
                                      <a:pt x="14677" y="1030"/>
                                    </a:lnTo>
                                    <a:lnTo>
                                      <a:pt x="14437" y="1286"/>
                                    </a:lnTo>
                                    <a:lnTo>
                                      <a:pt x="14213" y="1563"/>
                                    </a:lnTo>
                                    <a:lnTo>
                                      <a:pt x="14006" y="1860"/>
                                    </a:lnTo>
                                    <a:lnTo>
                                      <a:pt x="13814" y="2173"/>
                                    </a:lnTo>
                                    <a:lnTo>
                                      <a:pt x="13638" y="2502"/>
                                    </a:lnTo>
                                    <a:lnTo>
                                      <a:pt x="13479" y="2844"/>
                                    </a:lnTo>
                                    <a:lnTo>
                                      <a:pt x="13334" y="3196"/>
                                    </a:lnTo>
                                    <a:lnTo>
                                      <a:pt x="13205" y="3557"/>
                                    </a:lnTo>
                                    <a:lnTo>
                                      <a:pt x="13091" y="3925"/>
                                    </a:lnTo>
                                    <a:lnTo>
                                      <a:pt x="12993" y="4298"/>
                                    </a:lnTo>
                                    <a:lnTo>
                                      <a:pt x="12910" y="4673"/>
                                    </a:lnTo>
                                    <a:lnTo>
                                      <a:pt x="12840" y="5049"/>
                                    </a:lnTo>
                                    <a:lnTo>
                                      <a:pt x="12787" y="5424"/>
                                    </a:lnTo>
                                    <a:lnTo>
                                      <a:pt x="12749" y="5794"/>
                                    </a:lnTo>
                                    <a:lnTo>
                                      <a:pt x="12724" y="6158"/>
                                    </a:lnTo>
                                    <a:lnTo>
                                      <a:pt x="12714" y="6516"/>
                                    </a:lnTo>
                                    <a:lnTo>
                                      <a:pt x="12719" y="6863"/>
                                    </a:lnTo>
                                    <a:lnTo>
                                      <a:pt x="12738" y="7199"/>
                                    </a:lnTo>
                                    <a:lnTo>
                                      <a:pt x="12771" y="7520"/>
                                    </a:lnTo>
                                    <a:lnTo>
                                      <a:pt x="12818" y="7826"/>
                                    </a:lnTo>
                                    <a:lnTo>
                                      <a:pt x="12782" y="7717"/>
                                    </a:lnTo>
                                    <a:lnTo>
                                      <a:pt x="12744" y="7613"/>
                                    </a:lnTo>
                                    <a:lnTo>
                                      <a:pt x="12702" y="7514"/>
                                    </a:lnTo>
                                    <a:lnTo>
                                      <a:pt x="12656" y="7421"/>
                                    </a:lnTo>
                                    <a:lnTo>
                                      <a:pt x="12607" y="7332"/>
                                    </a:lnTo>
                                    <a:lnTo>
                                      <a:pt x="12555" y="7247"/>
                                    </a:lnTo>
                                    <a:lnTo>
                                      <a:pt x="12499" y="7168"/>
                                    </a:lnTo>
                                    <a:lnTo>
                                      <a:pt x="12441" y="7092"/>
                                    </a:lnTo>
                                    <a:lnTo>
                                      <a:pt x="12379" y="7022"/>
                                    </a:lnTo>
                                    <a:lnTo>
                                      <a:pt x="12316" y="6956"/>
                                    </a:lnTo>
                                    <a:lnTo>
                                      <a:pt x="12249" y="6894"/>
                                    </a:lnTo>
                                    <a:lnTo>
                                      <a:pt x="12180" y="6836"/>
                                    </a:lnTo>
                                    <a:lnTo>
                                      <a:pt x="12108" y="6783"/>
                                    </a:lnTo>
                                    <a:lnTo>
                                      <a:pt x="12035" y="6734"/>
                                    </a:lnTo>
                                    <a:lnTo>
                                      <a:pt x="11958" y="6689"/>
                                    </a:lnTo>
                                    <a:lnTo>
                                      <a:pt x="11881" y="6648"/>
                                    </a:lnTo>
                                    <a:lnTo>
                                      <a:pt x="11800" y="6611"/>
                                    </a:lnTo>
                                    <a:lnTo>
                                      <a:pt x="11719" y="6578"/>
                                    </a:lnTo>
                                    <a:lnTo>
                                      <a:pt x="11634" y="6549"/>
                                    </a:lnTo>
                                    <a:lnTo>
                                      <a:pt x="11549" y="6523"/>
                                    </a:lnTo>
                                    <a:lnTo>
                                      <a:pt x="11462" y="6502"/>
                                    </a:lnTo>
                                    <a:lnTo>
                                      <a:pt x="11373" y="6484"/>
                                    </a:lnTo>
                                    <a:lnTo>
                                      <a:pt x="11284" y="6470"/>
                                    </a:lnTo>
                                    <a:lnTo>
                                      <a:pt x="11193" y="6459"/>
                                    </a:lnTo>
                                    <a:lnTo>
                                      <a:pt x="11101" y="6452"/>
                                    </a:lnTo>
                                    <a:lnTo>
                                      <a:pt x="11007" y="6447"/>
                                    </a:lnTo>
                                    <a:lnTo>
                                      <a:pt x="10913" y="6447"/>
                                    </a:lnTo>
                                    <a:lnTo>
                                      <a:pt x="10819" y="6449"/>
                                    </a:lnTo>
                                    <a:lnTo>
                                      <a:pt x="10723" y="6455"/>
                                    </a:lnTo>
                                    <a:lnTo>
                                      <a:pt x="10626" y="6464"/>
                                    </a:lnTo>
                                    <a:lnTo>
                                      <a:pt x="10530" y="6475"/>
                                    </a:lnTo>
                                    <a:lnTo>
                                      <a:pt x="10433" y="6490"/>
                                    </a:lnTo>
                                    <a:lnTo>
                                      <a:pt x="10519" y="6501"/>
                                    </a:lnTo>
                                    <a:lnTo>
                                      <a:pt x="10603" y="6515"/>
                                    </a:lnTo>
                                    <a:lnTo>
                                      <a:pt x="10683" y="6531"/>
                                    </a:lnTo>
                                    <a:lnTo>
                                      <a:pt x="10762" y="6550"/>
                                    </a:lnTo>
                                    <a:lnTo>
                                      <a:pt x="10837" y="6573"/>
                                    </a:lnTo>
                                    <a:lnTo>
                                      <a:pt x="10910" y="6597"/>
                                    </a:lnTo>
                                    <a:lnTo>
                                      <a:pt x="10979" y="6626"/>
                                    </a:lnTo>
                                    <a:lnTo>
                                      <a:pt x="11044" y="6656"/>
                                    </a:lnTo>
                                    <a:lnTo>
                                      <a:pt x="11107" y="6690"/>
                                    </a:lnTo>
                                    <a:lnTo>
                                      <a:pt x="11167" y="6726"/>
                                    </a:lnTo>
                                    <a:lnTo>
                                      <a:pt x="11224" y="6766"/>
                                    </a:lnTo>
                                    <a:lnTo>
                                      <a:pt x="11276" y="6809"/>
                                    </a:lnTo>
                                    <a:lnTo>
                                      <a:pt x="11325" y="6855"/>
                                    </a:lnTo>
                                    <a:lnTo>
                                      <a:pt x="11370" y="6903"/>
                                    </a:lnTo>
                                    <a:lnTo>
                                      <a:pt x="11412" y="6954"/>
                                    </a:lnTo>
                                    <a:lnTo>
                                      <a:pt x="11449" y="7008"/>
                                    </a:lnTo>
                                    <a:lnTo>
                                      <a:pt x="11482" y="7066"/>
                                    </a:lnTo>
                                    <a:lnTo>
                                      <a:pt x="11512" y="7127"/>
                                    </a:lnTo>
                                    <a:lnTo>
                                      <a:pt x="11537" y="7190"/>
                                    </a:lnTo>
                                    <a:lnTo>
                                      <a:pt x="11558" y="7257"/>
                                    </a:lnTo>
                                    <a:lnTo>
                                      <a:pt x="11574" y="7326"/>
                                    </a:lnTo>
                                    <a:lnTo>
                                      <a:pt x="11586" y="7399"/>
                                    </a:lnTo>
                                    <a:lnTo>
                                      <a:pt x="11594" y="7474"/>
                                    </a:lnTo>
                                    <a:lnTo>
                                      <a:pt x="11597" y="7554"/>
                                    </a:lnTo>
                                    <a:lnTo>
                                      <a:pt x="11595" y="7635"/>
                                    </a:lnTo>
                                    <a:lnTo>
                                      <a:pt x="11589" y="7719"/>
                                    </a:lnTo>
                                    <a:lnTo>
                                      <a:pt x="11576" y="7808"/>
                                    </a:lnTo>
                                    <a:lnTo>
                                      <a:pt x="11560" y="7899"/>
                                    </a:lnTo>
                                    <a:lnTo>
                                      <a:pt x="11538" y="7993"/>
                                    </a:lnTo>
                                    <a:lnTo>
                                      <a:pt x="11511" y="8090"/>
                                    </a:lnTo>
                                    <a:lnTo>
                                      <a:pt x="11479" y="8191"/>
                                    </a:lnTo>
                                    <a:lnTo>
                                      <a:pt x="11441" y="8294"/>
                                    </a:lnTo>
                                    <a:lnTo>
                                      <a:pt x="11393" y="8189"/>
                                    </a:lnTo>
                                    <a:lnTo>
                                      <a:pt x="11344" y="8090"/>
                                    </a:lnTo>
                                    <a:lnTo>
                                      <a:pt x="11293" y="7998"/>
                                    </a:lnTo>
                                    <a:lnTo>
                                      <a:pt x="11241" y="7911"/>
                                    </a:lnTo>
                                    <a:lnTo>
                                      <a:pt x="11188" y="7829"/>
                                    </a:lnTo>
                                    <a:lnTo>
                                      <a:pt x="11133" y="7753"/>
                                    </a:lnTo>
                                    <a:lnTo>
                                      <a:pt x="11079" y="7682"/>
                                    </a:lnTo>
                                    <a:lnTo>
                                      <a:pt x="11022" y="7617"/>
                                    </a:lnTo>
                                    <a:lnTo>
                                      <a:pt x="10964" y="7556"/>
                                    </a:lnTo>
                                    <a:lnTo>
                                      <a:pt x="10905" y="7500"/>
                                    </a:lnTo>
                                    <a:lnTo>
                                      <a:pt x="10844" y="7450"/>
                                    </a:lnTo>
                                    <a:lnTo>
                                      <a:pt x="10782" y="7404"/>
                                    </a:lnTo>
                                    <a:lnTo>
                                      <a:pt x="10719" y="7362"/>
                                    </a:lnTo>
                                    <a:lnTo>
                                      <a:pt x="10655" y="7325"/>
                                    </a:lnTo>
                                    <a:lnTo>
                                      <a:pt x="10589" y="7291"/>
                                    </a:lnTo>
                                    <a:lnTo>
                                      <a:pt x="10522" y="7263"/>
                                    </a:lnTo>
                                    <a:lnTo>
                                      <a:pt x="10454" y="7237"/>
                                    </a:lnTo>
                                    <a:lnTo>
                                      <a:pt x="10386" y="7216"/>
                                    </a:lnTo>
                                    <a:lnTo>
                                      <a:pt x="10316" y="7199"/>
                                    </a:lnTo>
                                    <a:lnTo>
                                      <a:pt x="10244" y="7185"/>
                                    </a:lnTo>
                                    <a:lnTo>
                                      <a:pt x="10171" y="7174"/>
                                    </a:lnTo>
                                    <a:lnTo>
                                      <a:pt x="10097" y="7166"/>
                                    </a:lnTo>
                                    <a:lnTo>
                                      <a:pt x="10021" y="7162"/>
                                    </a:lnTo>
                                    <a:lnTo>
                                      <a:pt x="9945" y="7160"/>
                                    </a:lnTo>
                                    <a:lnTo>
                                      <a:pt x="9867" y="7162"/>
                                    </a:lnTo>
                                    <a:lnTo>
                                      <a:pt x="9788" y="7166"/>
                                    </a:lnTo>
                                    <a:lnTo>
                                      <a:pt x="9707" y="7173"/>
                                    </a:lnTo>
                                    <a:lnTo>
                                      <a:pt x="9626" y="7181"/>
                                    </a:lnTo>
                                    <a:lnTo>
                                      <a:pt x="9543" y="7194"/>
                                    </a:lnTo>
                                    <a:lnTo>
                                      <a:pt x="9459" y="7206"/>
                                    </a:lnTo>
                                    <a:lnTo>
                                      <a:pt x="9373" y="7222"/>
                                    </a:lnTo>
                                    <a:lnTo>
                                      <a:pt x="9287" y="7239"/>
                                    </a:lnTo>
                                    <a:lnTo>
                                      <a:pt x="9394" y="7254"/>
                                    </a:lnTo>
                                    <a:lnTo>
                                      <a:pt x="9498" y="7274"/>
                                    </a:lnTo>
                                    <a:lnTo>
                                      <a:pt x="9597" y="7296"/>
                                    </a:lnTo>
                                    <a:lnTo>
                                      <a:pt x="9691" y="7322"/>
                                    </a:lnTo>
                                    <a:lnTo>
                                      <a:pt x="9780" y="7352"/>
                                    </a:lnTo>
                                    <a:lnTo>
                                      <a:pt x="9864" y="7384"/>
                                    </a:lnTo>
                                    <a:lnTo>
                                      <a:pt x="9944" y="7419"/>
                                    </a:lnTo>
                                    <a:lnTo>
                                      <a:pt x="10019" y="7457"/>
                                    </a:lnTo>
                                    <a:lnTo>
                                      <a:pt x="10091" y="7497"/>
                                    </a:lnTo>
                                    <a:lnTo>
                                      <a:pt x="10158" y="7540"/>
                                    </a:lnTo>
                                    <a:lnTo>
                                      <a:pt x="10219" y="7585"/>
                                    </a:lnTo>
                                    <a:lnTo>
                                      <a:pt x="10278" y="7632"/>
                                    </a:lnTo>
                                    <a:lnTo>
                                      <a:pt x="10332" y="7680"/>
                                    </a:lnTo>
                                    <a:lnTo>
                                      <a:pt x="10383" y="7730"/>
                                    </a:lnTo>
                                    <a:lnTo>
                                      <a:pt x="10430" y="7784"/>
                                    </a:lnTo>
                                    <a:lnTo>
                                      <a:pt x="10473" y="7837"/>
                                    </a:lnTo>
                                    <a:lnTo>
                                      <a:pt x="10511" y="7892"/>
                                    </a:lnTo>
                                    <a:lnTo>
                                      <a:pt x="10547" y="7948"/>
                                    </a:lnTo>
                                    <a:lnTo>
                                      <a:pt x="10579" y="8005"/>
                                    </a:lnTo>
                                    <a:lnTo>
                                      <a:pt x="10609" y="8063"/>
                                    </a:lnTo>
                                    <a:lnTo>
                                      <a:pt x="10634" y="8123"/>
                                    </a:lnTo>
                                    <a:lnTo>
                                      <a:pt x="10657" y="8182"/>
                                    </a:lnTo>
                                    <a:lnTo>
                                      <a:pt x="10676" y="8241"/>
                                    </a:lnTo>
                                    <a:lnTo>
                                      <a:pt x="10693" y="8301"/>
                                    </a:lnTo>
                                    <a:lnTo>
                                      <a:pt x="10707" y="8361"/>
                                    </a:lnTo>
                                    <a:lnTo>
                                      <a:pt x="10717" y="8422"/>
                                    </a:lnTo>
                                    <a:lnTo>
                                      <a:pt x="10725" y="8481"/>
                                    </a:lnTo>
                                    <a:lnTo>
                                      <a:pt x="10730" y="8541"/>
                                    </a:lnTo>
                                    <a:lnTo>
                                      <a:pt x="10734" y="8600"/>
                                    </a:lnTo>
                                    <a:lnTo>
                                      <a:pt x="10734" y="8658"/>
                                    </a:lnTo>
                                    <a:lnTo>
                                      <a:pt x="10733" y="8716"/>
                                    </a:lnTo>
                                    <a:lnTo>
                                      <a:pt x="10728" y="8772"/>
                                    </a:lnTo>
                                    <a:lnTo>
                                      <a:pt x="10704" y="8739"/>
                                    </a:lnTo>
                                    <a:lnTo>
                                      <a:pt x="10681" y="8706"/>
                                    </a:lnTo>
                                    <a:lnTo>
                                      <a:pt x="10657" y="8675"/>
                                    </a:lnTo>
                                    <a:lnTo>
                                      <a:pt x="10632" y="8646"/>
                                    </a:lnTo>
                                    <a:lnTo>
                                      <a:pt x="10609" y="8617"/>
                                    </a:lnTo>
                                    <a:lnTo>
                                      <a:pt x="10584" y="8591"/>
                                    </a:lnTo>
                                    <a:lnTo>
                                      <a:pt x="10560" y="8565"/>
                                    </a:lnTo>
                                    <a:lnTo>
                                      <a:pt x="10535" y="8542"/>
                                    </a:lnTo>
                                    <a:lnTo>
                                      <a:pt x="10511" y="8520"/>
                                    </a:lnTo>
                                    <a:lnTo>
                                      <a:pt x="10487" y="8499"/>
                                    </a:lnTo>
                                    <a:lnTo>
                                      <a:pt x="10462" y="8479"/>
                                    </a:lnTo>
                                    <a:lnTo>
                                      <a:pt x="10436" y="8460"/>
                                    </a:lnTo>
                                    <a:lnTo>
                                      <a:pt x="10411" y="8443"/>
                                    </a:lnTo>
                                    <a:lnTo>
                                      <a:pt x="10386" y="8426"/>
                                    </a:lnTo>
                                    <a:lnTo>
                                      <a:pt x="10362" y="8411"/>
                                    </a:lnTo>
                                    <a:lnTo>
                                      <a:pt x="10337" y="8397"/>
                                    </a:lnTo>
                                    <a:lnTo>
                                      <a:pt x="10312" y="8385"/>
                                    </a:lnTo>
                                    <a:lnTo>
                                      <a:pt x="10287" y="8374"/>
                                    </a:lnTo>
                                    <a:lnTo>
                                      <a:pt x="10261" y="8363"/>
                                    </a:lnTo>
                                    <a:lnTo>
                                      <a:pt x="10237" y="8354"/>
                                    </a:lnTo>
                                    <a:lnTo>
                                      <a:pt x="10212" y="8345"/>
                                    </a:lnTo>
                                    <a:lnTo>
                                      <a:pt x="10187" y="8338"/>
                                    </a:lnTo>
                                    <a:lnTo>
                                      <a:pt x="10162" y="8332"/>
                                    </a:lnTo>
                                    <a:lnTo>
                                      <a:pt x="10138" y="8327"/>
                                    </a:lnTo>
                                    <a:lnTo>
                                      <a:pt x="10114" y="8322"/>
                                    </a:lnTo>
                                    <a:lnTo>
                                      <a:pt x="10089" y="8319"/>
                                    </a:lnTo>
                                    <a:lnTo>
                                      <a:pt x="10065" y="8317"/>
                                    </a:lnTo>
                                    <a:lnTo>
                                      <a:pt x="10041" y="8314"/>
                                    </a:lnTo>
                                    <a:lnTo>
                                      <a:pt x="10017" y="8314"/>
                                    </a:lnTo>
                                    <a:lnTo>
                                      <a:pt x="9993" y="8314"/>
                                    </a:lnTo>
                                    <a:lnTo>
                                      <a:pt x="9970" y="8314"/>
                                    </a:lnTo>
                                    <a:lnTo>
                                      <a:pt x="9946" y="8316"/>
                                    </a:lnTo>
                                    <a:close/>
                                    <a:moveTo>
                                      <a:pt x="9737" y="9260"/>
                                    </a:moveTo>
                                    <a:lnTo>
                                      <a:pt x="9721" y="9232"/>
                                    </a:lnTo>
                                    <a:lnTo>
                                      <a:pt x="9700" y="9202"/>
                                    </a:lnTo>
                                    <a:lnTo>
                                      <a:pt x="9674" y="9171"/>
                                    </a:lnTo>
                                    <a:lnTo>
                                      <a:pt x="9644" y="9139"/>
                                    </a:lnTo>
                                    <a:lnTo>
                                      <a:pt x="9611" y="9107"/>
                                    </a:lnTo>
                                    <a:lnTo>
                                      <a:pt x="9572" y="9074"/>
                                    </a:lnTo>
                                    <a:lnTo>
                                      <a:pt x="9530" y="9039"/>
                                    </a:lnTo>
                                    <a:lnTo>
                                      <a:pt x="9485" y="9004"/>
                                    </a:lnTo>
                                    <a:lnTo>
                                      <a:pt x="9434" y="8970"/>
                                    </a:lnTo>
                                    <a:lnTo>
                                      <a:pt x="9381" y="8935"/>
                                    </a:lnTo>
                                    <a:lnTo>
                                      <a:pt x="9325" y="8899"/>
                                    </a:lnTo>
                                    <a:lnTo>
                                      <a:pt x="9264" y="8865"/>
                                    </a:lnTo>
                                    <a:lnTo>
                                      <a:pt x="9203" y="8830"/>
                                    </a:lnTo>
                                    <a:lnTo>
                                      <a:pt x="9137" y="8795"/>
                                    </a:lnTo>
                                    <a:lnTo>
                                      <a:pt x="9068" y="8762"/>
                                    </a:lnTo>
                                    <a:lnTo>
                                      <a:pt x="8997" y="8729"/>
                                    </a:lnTo>
                                    <a:lnTo>
                                      <a:pt x="8923" y="8696"/>
                                    </a:lnTo>
                                    <a:lnTo>
                                      <a:pt x="8848" y="8666"/>
                                    </a:lnTo>
                                    <a:lnTo>
                                      <a:pt x="8770" y="8636"/>
                                    </a:lnTo>
                                    <a:lnTo>
                                      <a:pt x="8691" y="8606"/>
                                    </a:lnTo>
                                    <a:lnTo>
                                      <a:pt x="8609" y="8579"/>
                                    </a:lnTo>
                                    <a:lnTo>
                                      <a:pt x="8525" y="8553"/>
                                    </a:lnTo>
                                    <a:lnTo>
                                      <a:pt x="8441" y="8528"/>
                                    </a:lnTo>
                                    <a:lnTo>
                                      <a:pt x="8354" y="8506"/>
                                    </a:lnTo>
                                    <a:lnTo>
                                      <a:pt x="8266" y="8485"/>
                                    </a:lnTo>
                                    <a:lnTo>
                                      <a:pt x="8178" y="8466"/>
                                    </a:lnTo>
                                    <a:lnTo>
                                      <a:pt x="8089" y="8450"/>
                                    </a:lnTo>
                                    <a:lnTo>
                                      <a:pt x="7999" y="8435"/>
                                    </a:lnTo>
                                    <a:lnTo>
                                      <a:pt x="7909" y="8424"/>
                                    </a:lnTo>
                                    <a:lnTo>
                                      <a:pt x="7817" y="8416"/>
                                    </a:lnTo>
                                    <a:lnTo>
                                      <a:pt x="7726" y="8410"/>
                                    </a:lnTo>
                                    <a:lnTo>
                                      <a:pt x="7634" y="8406"/>
                                    </a:lnTo>
                                    <a:lnTo>
                                      <a:pt x="7139" y="8395"/>
                                    </a:lnTo>
                                    <a:lnTo>
                                      <a:pt x="6661" y="8377"/>
                                    </a:lnTo>
                                    <a:lnTo>
                                      <a:pt x="6199" y="8354"/>
                                    </a:lnTo>
                                    <a:lnTo>
                                      <a:pt x="5754" y="8325"/>
                                    </a:lnTo>
                                    <a:lnTo>
                                      <a:pt x="5329" y="8292"/>
                                    </a:lnTo>
                                    <a:lnTo>
                                      <a:pt x="4920" y="8252"/>
                                    </a:lnTo>
                                    <a:lnTo>
                                      <a:pt x="4531" y="8208"/>
                                    </a:lnTo>
                                    <a:lnTo>
                                      <a:pt x="4161" y="8158"/>
                                    </a:lnTo>
                                    <a:lnTo>
                                      <a:pt x="3811" y="8103"/>
                                    </a:lnTo>
                                    <a:lnTo>
                                      <a:pt x="3481" y="8043"/>
                                    </a:lnTo>
                                    <a:lnTo>
                                      <a:pt x="3170" y="7978"/>
                                    </a:lnTo>
                                    <a:lnTo>
                                      <a:pt x="2882" y="7909"/>
                                    </a:lnTo>
                                    <a:lnTo>
                                      <a:pt x="2615" y="7833"/>
                                    </a:lnTo>
                                    <a:lnTo>
                                      <a:pt x="2370" y="7754"/>
                                    </a:lnTo>
                                    <a:lnTo>
                                      <a:pt x="2147" y="7669"/>
                                    </a:lnTo>
                                    <a:lnTo>
                                      <a:pt x="1947" y="7580"/>
                                    </a:lnTo>
                                    <a:lnTo>
                                      <a:pt x="1771" y="7486"/>
                                    </a:lnTo>
                                    <a:lnTo>
                                      <a:pt x="1618" y="7388"/>
                                    </a:lnTo>
                                    <a:lnTo>
                                      <a:pt x="1489" y="7285"/>
                                    </a:lnTo>
                                    <a:lnTo>
                                      <a:pt x="1385" y="7178"/>
                                    </a:lnTo>
                                    <a:lnTo>
                                      <a:pt x="1307" y="7066"/>
                                    </a:lnTo>
                                    <a:lnTo>
                                      <a:pt x="1254" y="6950"/>
                                    </a:lnTo>
                                    <a:lnTo>
                                      <a:pt x="1227" y="6830"/>
                                    </a:lnTo>
                                    <a:lnTo>
                                      <a:pt x="1226" y="6705"/>
                                    </a:lnTo>
                                    <a:lnTo>
                                      <a:pt x="1253" y="6576"/>
                                    </a:lnTo>
                                    <a:lnTo>
                                      <a:pt x="1306" y="6444"/>
                                    </a:lnTo>
                                    <a:lnTo>
                                      <a:pt x="1388" y="6308"/>
                                    </a:lnTo>
                                    <a:lnTo>
                                      <a:pt x="1498" y="6167"/>
                                    </a:lnTo>
                                    <a:lnTo>
                                      <a:pt x="1638" y="6022"/>
                                    </a:lnTo>
                                    <a:lnTo>
                                      <a:pt x="1806" y="5875"/>
                                    </a:lnTo>
                                    <a:lnTo>
                                      <a:pt x="2003" y="5723"/>
                                    </a:lnTo>
                                    <a:lnTo>
                                      <a:pt x="2231" y="5567"/>
                                    </a:lnTo>
                                    <a:lnTo>
                                      <a:pt x="2366" y="5484"/>
                                    </a:lnTo>
                                    <a:lnTo>
                                      <a:pt x="2505" y="5409"/>
                                    </a:lnTo>
                                    <a:lnTo>
                                      <a:pt x="2645" y="5340"/>
                                    </a:lnTo>
                                    <a:lnTo>
                                      <a:pt x="2787" y="5279"/>
                                    </a:lnTo>
                                    <a:lnTo>
                                      <a:pt x="2930" y="5225"/>
                                    </a:lnTo>
                                    <a:lnTo>
                                      <a:pt x="3076" y="5178"/>
                                    </a:lnTo>
                                    <a:lnTo>
                                      <a:pt x="3225" y="5137"/>
                                    </a:lnTo>
                                    <a:lnTo>
                                      <a:pt x="3374" y="5102"/>
                                    </a:lnTo>
                                    <a:lnTo>
                                      <a:pt x="3525" y="5075"/>
                                    </a:lnTo>
                                    <a:lnTo>
                                      <a:pt x="3677" y="5055"/>
                                    </a:lnTo>
                                    <a:lnTo>
                                      <a:pt x="3831" y="5040"/>
                                    </a:lnTo>
                                    <a:lnTo>
                                      <a:pt x="3985" y="5032"/>
                                    </a:lnTo>
                                    <a:lnTo>
                                      <a:pt x="4141" y="5030"/>
                                    </a:lnTo>
                                    <a:lnTo>
                                      <a:pt x="4298" y="5034"/>
                                    </a:lnTo>
                                    <a:lnTo>
                                      <a:pt x="4455" y="5045"/>
                                    </a:lnTo>
                                    <a:lnTo>
                                      <a:pt x="4614" y="5060"/>
                                    </a:lnTo>
                                    <a:lnTo>
                                      <a:pt x="4772" y="5082"/>
                                    </a:lnTo>
                                    <a:lnTo>
                                      <a:pt x="4930" y="5110"/>
                                    </a:lnTo>
                                    <a:lnTo>
                                      <a:pt x="5090" y="5143"/>
                                    </a:lnTo>
                                    <a:lnTo>
                                      <a:pt x="5249" y="5181"/>
                                    </a:lnTo>
                                    <a:lnTo>
                                      <a:pt x="5409" y="5225"/>
                                    </a:lnTo>
                                    <a:lnTo>
                                      <a:pt x="5567" y="5274"/>
                                    </a:lnTo>
                                    <a:lnTo>
                                      <a:pt x="5727" y="5327"/>
                                    </a:lnTo>
                                    <a:lnTo>
                                      <a:pt x="5885" y="5387"/>
                                    </a:lnTo>
                                    <a:lnTo>
                                      <a:pt x="6044" y="5451"/>
                                    </a:lnTo>
                                    <a:lnTo>
                                      <a:pt x="6201" y="5519"/>
                                    </a:lnTo>
                                    <a:lnTo>
                                      <a:pt x="6356" y="5593"/>
                                    </a:lnTo>
                                    <a:lnTo>
                                      <a:pt x="6512" y="5671"/>
                                    </a:lnTo>
                                    <a:lnTo>
                                      <a:pt x="6668" y="5753"/>
                                    </a:lnTo>
                                    <a:lnTo>
                                      <a:pt x="6822" y="5841"/>
                                    </a:lnTo>
                                    <a:lnTo>
                                      <a:pt x="6974" y="5931"/>
                                    </a:lnTo>
                                    <a:lnTo>
                                      <a:pt x="7125" y="6026"/>
                                    </a:lnTo>
                                    <a:lnTo>
                                      <a:pt x="7175" y="6059"/>
                                    </a:lnTo>
                                    <a:lnTo>
                                      <a:pt x="7233" y="6100"/>
                                    </a:lnTo>
                                    <a:lnTo>
                                      <a:pt x="7298" y="6147"/>
                                    </a:lnTo>
                                    <a:lnTo>
                                      <a:pt x="7368" y="6199"/>
                                    </a:lnTo>
                                    <a:lnTo>
                                      <a:pt x="7444" y="6256"/>
                                    </a:lnTo>
                                    <a:lnTo>
                                      <a:pt x="7525" y="6319"/>
                                    </a:lnTo>
                                    <a:lnTo>
                                      <a:pt x="7612" y="6386"/>
                                    </a:lnTo>
                                    <a:lnTo>
                                      <a:pt x="7702" y="6456"/>
                                    </a:lnTo>
                                    <a:lnTo>
                                      <a:pt x="7894" y="6610"/>
                                    </a:lnTo>
                                    <a:lnTo>
                                      <a:pt x="8097" y="6774"/>
                                    </a:lnTo>
                                    <a:lnTo>
                                      <a:pt x="8307" y="6946"/>
                                    </a:lnTo>
                                    <a:lnTo>
                                      <a:pt x="8521" y="7123"/>
                                    </a:lnTo>
                                    <a:lnTo>
                                      <a:pt x="8734" y="7301"/>
                                    </a:lnTo>
                                    <a:lnTo>
                                      <a:pt x="8944" y="7479"/>
                                    </a:lnTo>
                                    <a:lnTo>
                                      <a:pt x="9147" y="7651"/>
                                    </a:lnTo>
                                    <a:lnTo>
                                      <a:pt x="9337" y="7815"/>
                                    </a:lnTo>
                                    <a:lnTo>
                                      <a:pt x="9513" y="7967"/>
                                    </a:lnTo>
                                    <a:lnTo>
                                      <a:pt x="9669" y="8104"/>
                                    </a:lnTo>
                                    <a:lnTo>
                                      <a:pt x="9803" y="8223"/>
                                    </a:lnTo>
                                    <a:lnTo>
                                      <a:pt x="9910" y="8320"/>
                                    </a:lnTo>
                                    <a:lnTo>
                                      <a:pt x="9883" y="8324"/>
                                    </a:lnTo>
                                    <a:lnTo>
                                      <a:pt x="9857" y="8329"/>
                                    </a:lnTo>
                                    <a:lnTo>
                                      <a:pt x="9831" y="8334"/>
                                    </a:lnTo>
                                    <a:lnTo>
                                      <a:pt x="9806" y="8340"/>
                                    </a:lnTo>
                                    <a:lnTo>
                                      <a:pt x="9780" y="8348"/>
                                    </a:lnTo>
                                    <a:lnTo>
                                      <a:pt x="9756" y="8356"/>
                                    </a:lnTo>
                                    <a:lnTo>
                                      <a:pt x="9731" y="8365"/>
                                    </a:lnTo>
                                    <a:lnTo>
                                      <a:pt x="9707" y="8374"/>
                                    </a:lnTo>
                                    <a:lnTo>
                                      <a:pt x="9684" y="8384"/>
                                    </a:lnTo>
                                    <a:lnTo>
                                      <a:pt x="9660" y="8395"/>
                                    </a:lnTo>
                                    <a:lnTo>
                                      <a:pt x="9637" y="8405"/>
                                    </a:lnTo>
                                    <a:lnTo>
                                      <a:pt x="9615" y="8417"/>
                                    </a:lnTo>
                                    <a:lnTo>
                                      <a:pt x="9571" y="8440"/>
                                    </a:lnTo>
                                    <a:lnTo>
                                      <a:pt x="9529" y="8466"/>
                                    </a:lnTo>
                                    <a:lnTo>
                                      <a:pt x="9491" y="8494"/>
                                    </a:lnTo>
                                    <a:lnTo>
                                      <a:pt x="9452" y="8522"/>
                                    </a:lnTo>
                                    <a:lnTo>
                                      <a:pt x="9418" y="8551"/>
                                    </a:lnTo>
                                    <a:lnTo>
                                      <a:pt x="9386" y="8580"/>
                                    </a:lnTo>
                                    <a:lnTo>
                                      <a:pt x="9356" y="8609"/>
                                    </a:lnTo>
                                    <a:lnTo>
                                      <a:pt x="9329" y="8638"/>
                                    </a:lnTo>
                                    <a:lnTo>
                                      <a:pt x="9304" y="8667"/>
                                    </a:lnTo>
                                    <a:lnTo>
                                      <a:pt x="9283" y="8694"/>
                                    </a:lnTo>
                                    <a:lnTo>
                                      <a:pt x="9328" y="8680"/>
                                    </a:lnTo>
                                    <a:lnTo>
                                      <a:pt x="9371" y="8669"/>
                                    </a:lnTo>
                                    <a:lnTo>
                                      <a:pt x="9412" y="8662"/>
                                    </a:lnTo>
                                    <a:lnTo>
                                      <a:pt x="9452" y="8657"/>
                                    </a:lnTo>
                                    <a:lnTo>
                                      <a:pt x="9492" y="8656"/>
                                    </a:lnTo>
                                    <a:lnTo>
                                      <a:pt x="9529" y="8656"/>
                                    </a:lnTo>
                                    <a:lnTo>
                                      <a:pt x="9565" y="8659"/>
                                    </a:lnTo>
                                    <a:lnTo>
                                      <a:pt x="9600" y="8666"/>
                                    </a:lnTo>
                                    <a:lnTo>
                                      <a:pt x="9632" y="8673"/>
                                    </a:lnTo>
                                    <a:lnTo>
                                      <a:pt x="9663" y="8684"/>
                                    </a:lnTo>
                                    <a:lnTo>
                                      <a:pt x="9692" y="8696"/>
                                    </a:lnTo>
                                    <a:lnTo>
                                      <a:pt x="9720" y="8710"/>
                                    </a:lnTo>
                                    <a:lnTo>
                                      <a:pt x="9744" y="8727"/>
                                    </a:lnTo>
                                    <a:lnTo>
                                      <a:pt x="9767" y="8746"/>
                                    </a:lnTo>
                                    <a:lnTo>
                                      <a:pt x="9788" y="8766"/>
                                    </a:lnTo>
                                    <a:lnTo>
                                      <a:pt x="9806" y="8787"/>
                                    </a:lnTo>
                                    <a:lnTo>
                                      <a:pt x="9822" y="8810"/>
                                    </a:lnTo>
                                    <a:lnTo>
                                      <a:pt x="9836" y="8835"/>
                                    </a:lnTo>
                                    <a:lnTo>
                                      <a:pt x="9847" y="8861"/>
                                    </a:lnTo>
                                    <a:lnTo>
                                      <a:pt x="9857" y="8887"/>
                                    </a:lnTo>
                                    <a:lnTo>
                                      <a:pt x="9863" y="8915"/>
                                    </a:lnTo>
                                    <a:lnTo>
                                      <a:pt x="9866" y="8944"/>
                                    </a:lnTo>
                                    <a:lnTo>
                                      <a:pt x="9867" y="8974"/>
                                    </a:lnTo>
                                    <a:lnTo>
                                      <a:pt x="9864" y="9004"/>
                                    </a:lnTo>
                                    <a:lnTo>
                                      <a:pt x="9859" y="9035"/>
                                    </a:lnTo>
                                    <a:lnTo>
                                      <a:pt x="9852" y="9068"/>
                                    </a:lnTo>
                                    <a:lnTo>
                                      <a:pt x="9841" y="9098"/>
                                    </a:lnTo>
                                    <a:lnTo>
                                      <a:pt x="9826" y="9132"/>
                                    </a:lnTo>
                                    <a:lnTo>
                                      <a:pt x="9809" y="9164"/>
                                    </a:lnTo>
                                    <a:lnTo>
                                      <a:pt x="9788" y="9196"/>
                                    </a:lnTo>
                                    <a:lnTo>
                                      <a:pt x="9764" y="9228"/>
                                    </a:lnTo>
                                    <a:lnTo>
                                      <a:pt x="9737" y="9260"/>
                                    </a:lnTo>
                                    <a:close/>
                                    <a:moveTo>
                                      <a:pt x="12915" y="7201"/>
                                    </a:moveTo>
                                    <a:lnTo>
                                      <a:pt x="12896" y="6887"/>
                                    </a:lnTo>
                                    <a:lnTo>
                                      <a:pt x="12903" y="6564"/>
                                    </a:lnTo>
                                    <a:lnTo>
                                      <a:pt x="12934" y="6236"/>
                                    </a:lnTo>
                                    <a:lnTo>
                                      <a:pt x="12989" y="5904"/>
                                    </a:lnTo>
                                    <a:lnTo>
                                      <a:pt x="13064" y="5568"/>
                                    </a:lnTo>
                                    <a:lnTo>
                                      <a:pt x="13161" y="5231"/>
                                    </a:lnTo>
                                    <a:lnTo>
                                      <a:pt x="13276" y="4894"/>
                                    </a:lnTo>
                                    <a:lnTo>
                                      <a:pt x="13409" y="4560"/>
                                    </a:lnTo>
                                    <a:lnTo>
                                      <a:pt x="13558" y="4230"/>
                                    </a:lnTo>
                                    <a:lnTo>
                                      <a:pt x="13722" y="3904"/>
                                    </a:lnTo>
                                    <a:lnTo>
                                      <a:pt x="13900" y="3586"/>
                                    </a:lnTo>
                                    <a:lnTo>
                                      <a:pt x="14091" y="3275"/>
                                    </a:lnTo>
                                    <a:lnTo>
                                      <a:pt x="14293" y="2976"/>
                                    </a:lnTo>
                                    <a:lnTo>
                                      <a:pt x="14504" y="2689"/>
                                    </a:lnTo>
                                    <a:lnTo>
                                      <a:pt x="14724" y="2414"/>
                                    </a:lnTo>
                                    <a:lnTo>
                                      <a:pt x="14952" y="2156"/>
                                    </a:lnTo>
                                    <a:lnTo>
                                      <a:pt x="15184" y="1913"/>
                                    </a:lnTo>
                                    <a:lnTo>
                                      <a:pt x="15423" y="1690"/>
                                    </a:lnTo>
                                    <a:lnTo>
                                      <a:pt x="15664" y="1487"/>
                                    </a:lnTo>
                                    <a:lnTo>
                                      <a:pt x="15907" y="1305"/>
                                    </a:lnTo>
                                    <a:lnTo>
                                      <a:pt x="16152" y="1147"/>
                                    </a:lnTo>
                                    <a:lnTo>
                                      <a:pt x="16395" y="1013"/>
                                    </a:lnTo>
                                    <a:lnTo>
                                      <a:pt x="16636" y="907"/>
                                    </a:lnTo>
                                    <a:lnTo>
                                      <a:pt x="16875" y="829"/>
                                    </a:lnTo>
                                    <a:lnTo>
                                      <a:pt x="17109" y="780"/>
                                    </a:lnTo>
                                    <a:lnTo>
                                      <a:pt x="17337" y="764"/>
                                    </a:lnTo>
                                    <a:lnTo>
                                      <a:pt x="17558" y="782"/>
                                    </a:lnTo>
                                    <a:lnTo>
                                      <a:pt x="17771" y="834"/>
                                    </a:lnTo>
                                    <a:lnTo>
                                      <a:pt x="17974" y="923"/>
                                    </a:lnTo>
                                    <a:lnTo>
                                      <a:pt x="18165" y="1049"/>
                                    </a:lnTo>
                                    <a:lnTo>
                                      <a:pt x="18345" y="1216"/>
                                    </a:lnTo>
                                    <a:lnTo>
                                      <a:pt x="18512" y="1424"/>
                                    </a:lnTo>
                                    <a:lnTo>
                                      <a:pt x="18519" y="1500"/>
                                    </a:lnTo>
                                    <a:lnTo>
                                      <a:pt x="18504" y="1578"/>
                                    </a:lnTo>
                                    <a:lnTo>
                                      <a:pt x="18471" y="1657"/>
                                    </a:lnTo>
                                    <a:lnTo>
                                      <a:pt x="18418" y="1739"/>
                                    </a:lnTo>
                                    <a:lnTo>
                                      <a:pt x="18346" y="1823"/>
                                    </a:lnTo>
                                    <a:lnTo>
                                      <a:pt x="18258" y="1910"/>
                                    </a:lnTo>
                                    <a:lnTo>
                                      <a:pt x="18154" y="1999"/>
                                    </a:lnTo>
                                    <a:lnTo>
                                      <a:pt x="18037" y="2090"/>
                                    </a:lnTo>
                                    <a:lnTo>
                                      <a:pt x="17904" y="2186"/>
                                    </a:lnTo>
                                    <a:lnTo>
                                      <a:pt x="17761" y="2285"/>
                                    </a:lnTo>
                                    <a:lnTo>
                                      <a:pt x="17605" y="2387"/>
                                    </a:lnTo>
                                    <a:lnTo>
                                      <a:pt x="17440" y="2492"/>
                                    </a:lnTo>
                                    <a:lnTo>
                                      <a:pt x="17084" y="2717"/>
                                    </a:lnTo>
                                    <a:lnTo>
                                      <a:pt x="16701" y="2961"/>
                                    </a:lnTo>
                                    <a:lnTo>
                                      <a:pt x="16502" y="3090"/>
                                    </a:lnTo>
                                    <a:lnTo>
                                      <a:pt x="16300" y="3225"/>
                                    </a:lnTo>
                                    <a:lnTo>
                                      <a:pt x="16095" y="3364"/>
                                    </a:lnTo>
                                    <a:lnTo>
                                      <a:pt x="15889" y="3510"/>
                                    </a:lnTo>
                                    <a:lnTo>
                                      <a:pt x="15684" y="3662"/>
                                    </a:lnTo>
                                    <a:lnTo>
                                      <a:pt x="15480" y="3819"/>
                                    </a:lnTo>
                                    <a:lnTo>
                                      <a:pt x="15278" y="3985"/>
                                    </a:lnTo>
                                    <a:lnTo>
                                      <a:pt x="15080" y="4156"/>
                                    </a:lnTo>
                                    <a:lnTo>
                                      <a:pt x="14886" y="4334"/>
                                    </a:lnTo>
                                    <a:lnTo>
                                      <a:pt x="14698" y="4520"/>
                                    </a:lnTo>
                                    <a:lnTo>
                                      <a:pt x="14516" y="4712"/>
                                    </a:lnTo>
                                    <a:lnTo>
                                      <a:pt x="14343" y="4913"/>
                                    </a:lnTo>
                                    <a:lnTo>
                                      <a:pt x="14179" y="5122"/>
                                    </a:lnTo>
                                    <a:lnTo>
                                      <a:pt x="14025" y="5338"/>
                                    </a:lnTo>
                                    <a:lnTo>
                                      <a:pt x="13882" y="5563"/>
                                    </a:lnTo>
                                    <a:lnTo>
                                      <a:pt x="13752" y="5797"/>
                                    </a:lnTo>
                                    <a:lnTo>
                                      <a:pt x="13725" y="5853"/>
                                    </a:lnTo>
                                    <a:lnTo>
                                      <a:pt x="13699" y="5909"/>
                                    </a:lnTo>
                                    <a:lnTo>
                                      <a:pt x="13674" y="5965"/>
                                    </a:lnTo>
                                    <a:lnTo>
                                      <a:pt x="13651" y="6024"/>
                                    </a:lnTo>
                                    <a:lnTo>
                                      <a:pt x="13628" y="6082"/>
                                    </a:lnTo>
                                    <a:lnTo>
                                      <a:pt x="13607" y="6141"/>
                                    </a:lnTo>
                                    <a:lnTo>
                                      <a:pt x="13586" y="6200"/>
                                    </a:lnTo>
                                    <a:lnTo>
                                      <a:pt x="13568" y="6261"/>
                                    </a:lnTo>
                                    <a:lnTo>
                                      <a:pt x="13548" y="6320"/>
                                    </a:lnTo>
                                    <a:lnTo>
                                      <a:pt x="13531" y="6381"/>
                                    </a:lnTo>
                                    <a:lnTo>
                                      <a:pt x="13513" y="6443"/>
                                    </a:lnTo>
                                    <a:lnTo>
                                      <a:pt x="13496" y="6503"/>
                                    </a:lnTo>
                                    <a:lnTo>
                                      <a:pt x="13465" y="6627"/>
                                    </a:lnTo>
                                    <a:lnTo>
                                      <a:pt x="13435" y="6750"/>
                                    </a:lnTo>
                                    <a:lnTo>
                                      <a:pt x="13407" y="6872"/>
                                    </a:lnTo>
                                    <a:lnTo>
                                      <a:pt x="13381" y="6993"/>
                                    </a:lnTo>
                                    <a:lnTo>
                                      <a:pt x="13354" y="7115"/>
                                    </a:lnTo>
                                    <a:lnTo>
                                      <a:pt x="13328" y="7232"/>
                                    </a:lnTo>
                                    <a:lnTo>
                                      <a:pt x="13302" y="7348"/>
                                    </a:lnTo>
                                    <a:lnTo>
                                      <a:pt x="13275" y="7462"/>
                                    </a:lnTo>
                                    <a:lnTo>
                                      <a:pt x="13261" y="7518"/>
                                    </a:lnTo>
                                    <a:lnTo>
                                      <a:pt x="13246" y="7572"/>
                                    </a:lnTo>
                                    <a:lnTo>
                                      <a:pt x="13231" y="7625"/>
                                    </a:lnTo>
                                    <a:lnTo>
                                      <a:pt x="13216" y="7677"/>
                                    </a:lnTo>
                                    <a:lnTo>
                                      <a:pt x="13210" y="7724"/>
                                    </a:lnTo>
                                    <a:lnTo>
                                      <a:pt x="13204" y="7774"/>
                                    </a:lnTo>
                                    <a:lnTo>
                                      <a:pt x="13199" y="7826"/>
                                    </a:lnTo>
                                    <a:lnTo>
                                      <a:pt x="13197" y="7878"/>
                                    </a:lnTo>
                                    <a:lnTo>
                                      <a:pt x="13194" y="7932"/>
                                    </a:lnTo>
                                    <a:lnTo>
                                      <a:pt x="13194" y="7988"/>
                                    </a:lnTo>
                                    <a:lnTo>
                                      <a:pt x="13195" y="8043"/>
                                    </a:lnTo>
                                    <a:lnTo>
                                      <a:pt x="13199" y="8098"/>
                                    </a:lnTo>
                                    <a:lnTo>
                                      <a:pt x="13203" y="8153"/>
                                    </a:lnTo>
                                    <a:lnTo>
                                      <a:pt x="13209" y="8207"/>
                                    </a:lnTo>
                                    <a:lnTo>
                                      <a:pt x="13218" y="8260"/>
                                    </a:lnTo>
                                    <a:lnTo>
                                      <a:pt x="13228" y="8311"/>
                                    </a:lnTo>
                                    <a:lnTo>
                                      <a:pt x="13234" y="8335"/>
                                    </a:lnTo>
                                    <a:lnTo>
                                      <a:pt x="13240" y="8360"/>
                                    </a:lnTo>
                                    <a:lnTo>
                                      <a:pt x="13247" y="8384"/>
                                    </a:lnTo>
                                    <a:lnTo>
                                      <a:pt x="13255" y="8406"/>
                                    </a:lnTo>
                                    <a:lnTo>
                                      <a:pt x="13263" y="8428"/>
                                    </a:lnTo>
                                    <a:lnTo>
                                      <a:pt x="13272" y="8450"/>
                                    </a:lnTo>
                                    <a:lnTo>
                                      <a:pt x="13281" y="8470"/>
                                    </a:lnTo>
                                    <a:lnTo>
                                      <a:pt x="13291" y="8490"/>
                                    </a:lnTo>
                                    <a:lnTo>
                                      <a:pt x="13411" y="8537"/>
                                    </a:lnTo>
                                    <a:lnTo>
                                      <a:pt x="13568" y="8602"/>
                                    </a:lnTo>
                                    <a:lnTo>
                                      <a:pt x="13658" y="8641"/>
                                    </a:lnTo>
                                    <a:lnTo>
                                      <a:pt x="13756" y="8684"/>
                                    </a:lnTo>
                                    <a:lnTo>
                                      <a:pt x="13858" y="8732"/>
                                    </a:lnTo>
                                    <a:lnTo>
                                      <a:pt x="13965" y="8784"/>
                                    </a:lnTo>
                                    <a:lnTo>
                                      <a:pt x="14077" y="8840"/>
                                    </a:lnTo>
                                    <a:lnTo>
                                      <a:pt x="14192" y="8901"/>
                                    </a:lnTo>
                                    <a:lnTo>
                                      <a:pt x="14309" y="8965"/>
                                    </a:lnTo>
                                    <a:lnTo>
                                      <a:pt x="14427" y="9034"/>
                                    </a:lnTo>
                                    <a:lnTo>
                                      <a:pt x="14547" y="9107"/>
                                    </a:lnTo>
                                    <a:lnTo>
                                      <a:pt x="14666" y="9184"/>
                                    </a:lnTo>
                                    <a:lnTo>
                                      <a:pt x="14785" y="9265"/>
                                    </a:lnTo>
                                    <a:lnTo>
                                      <a:pt x="14901" y="9351"/>
                                    </a:lnTo>
                                    <a:lnTo>
                                      <a:pt x="15015" y="9441"/>
                                    </a:lnTo>
                                    <a:lnTo>
                                      <a:pt x="15124" y="9535"/>
                                    </a:lnTo>
                                    <a:lnTo>
                                      <a:pt x="15230" y="9633"/>
                                    </a:lnTo>
                                    <a:lnTo>
                                      <a:pt x="15330" y="9734"/>
                                    </a:lnTo>
                                    <a:lnTo>
                                      <a:pt x="15424" y="9839"/>
                                    </a:lnTo>
                                    <a:lnTo>
                                      <a:pt x="15512" y="9949"/>
                                    </a:lnTo>
                                    <a:lnTo>
                                      <a:pt x="15591" y="10063"/>
                                    </a:lnTo>
                                    <a:lnTo>
                                      <a:pt x="15662" y="10181"/>
                                    </a:lnTo>
                                    <a:lnTo>
                                      <a:pt x="15724" y="10303"/>
                                    </a:lnTo>
                                    <a:lnTo>
                                      <a:pt x="15774" y="10429"/>
                                    </a:lnTo>
                                    <a:lnTo>
                                      <a:pt x="15815" y="10558"/>
                                    </a:lnTo>
                                    <a:lnTo>
                                      <a:pt x="15842" y="10692"/>
                                    </a:lnTo>
                                    <a:lnTo>
                                      <a:pt x="15857" y="10829"/>
                                    </a:lnTo>
                                    <a:lnTo>
                                      <a:pt x="15858" y="10971"/>
                                    </a:lnTo>
                                    <a:lnTo>
                                      <a:pt x="15845" y="11116"/>
                                    </a:lnTo>
                                    <a:lnTo>
                                      <a:pt x="15816" y="11264"/>
                                    </a:lnTo>
                                    <a:lnTo>
                                      <a:pt x="15800" y="11366"/>
                                    </a:lnTo>
                                    <a:lnTo>
                                      <a:pt x="15776" y="11468"/>
                                    </a:lnTo>
                                    <a:lnTo>
                                      <a:pt x="15740" y="11572"/>
                                    </a:lnTo>
                                    <a:lnTo>
                                      <a:pt x="15694" y="11676"/>
                                    </a:lnTo>
                                    <a:lnTo>
                                      <a:pt x="15640" y="11780"/>
                                    </a:lnTo>
                                    <a:lnTo>
                                      <a:pt x="15578" y="11885"/>
                                    </a:lnTo>
                                    <a:lnTo>
                                      <a:pt x="15506" y="11989"/>
                                    </a:lnTo>
                                    <a:lnTo>
                                      <a:pt x="15427" y="12094"/>
                                    </a:lnTo>
                                    <a:lnTo>
                                      <a:pt x="15339" y="12198"/>
                                    </a:lnTo>
                                    <a:lnTo>
                                      <a:pt x="15245" y="12302"/>
                                    </a:lnTo>
                                    <a:lnTo>
                                      <a:pt x="15144" y="12405"/>
                                    </a:lnTo>
                                    <a:lnTo>
                                      <a:pt x="15036" y="12507"/>
                                    </a:lnTo>
                                    <a:lnTo>
                                      <a:pt x="14922" y="12607"/>
                                    </a:lnTo>
                                    <a:lnTo>
                                      <a:pt x="14803" y="12708"/>
                                    </a:lnTo>
                                    <a:lnTo>
                                      <a:pt x="14677" y="12805"/>
                                    </a:lnTo>
                                    <a:lnTo>
                                      <a:pt x="14547" y="12902"/>
                                    </a:lnTo>
                                    <a:lnTo>
                                      <a:pt x="14412" y="12997"/>
                                    </a:lnTo>
                                    <a:lnTo>
                                      <a:pt x="14274" y="13090"/>
                                    </a:lnTo>
                                    <a:lnTo>
                                      <a:pt x="14132" y="13179"/>
                                    </a:lnTo>
                                    <a:lnTo>
                                      <a:pt x="13985" y="13267"/>
                                    </a:lnTo>
                                    <a:lnTo>
                                      <a:pt x="13835" y="13352"/>
                                    </a:lnTo>
                                    <a:lnTo>
                                      <a:pt x="13683" y="13434"/>
                                    </a:lnTo>
                                    <a:lnTo>
                                      <a:pt x="13528" y="13513"/>
                                    </a:lnTo>
                                    <a:lnTo>
                                      <a:pt x="13371" y="13590"/>
                                    </a:lnTo>
                                    <a:lnTo>
                                      <a:pt x="13213" y="13661"/>
                                    </a:lnTo>
                                    <a:lnTo>
                                      <a:pt x="13053" y="13731"/>
                                    </a:lnTo>
                                    <a:lnTo>
                                      <a:pt x="12892" y="13795"/>
                                    </a:lnTo>
                                    <a:lnTo>
                                      <a:pt x="12732" y="13855"/>
                                    </a:lnTo>
                                    <a:lnTo>
                                      <a:pt x="12569" y="13912"/>
                                    </a:lnTo>
                                    <a:lnTo>
                                      <a:pt x="12409" y="13964"/>
                                    </a:lnTo>
                                    <a:lnTo>
                                      <a:pt x="12248" y="14011"/>
                                    </a:lnTo>
                                    <a:lnTo>
                                      <a:pt x="12088" y="14053"/>
                                    </a:lnTo>
                                    <a:lnTo>
                                      <a:pt x="11923" y="14077"/>
                                    </a:lnTo>
                                    <a:lnTo>
                                      <a:pt x="11747" y="14082"/>
                                    </a:lnTo>
                                    <a:lnTo>
                                      <a:pt x="11564" y="14068"/>
                                    </a:lnTo>
                                    <a:lnTo>
                                      <a:pt x="11373" y="14037"/>
                                    </a:lnTo>
                                    <a:lnTo>
                                      <a:pt x="11178" y="13990"/>
                                    </a:lnTo>
                                    <a:lnTo>
                                      <a:pt x="10976" y="13928"/>
                                    </a:lnTo>
                                    <a:lnTo>
                                      <a:pt x="10772" y="13852"/>
                                    </a:lnTo>
                                    <a:lnTo>
                                      <a:pt x="10566" y="13761"/>
                                    </a:lnTo>
                                    <a:lnTo>
                                      <a:pt x="10357" y="13659"/>
                                    </a:lnTo>
                                    <a:lnTo>
                                      <a:pt x="10148" y="13545"/>
                                    </a:lnTo>
                                    <a:lnTo>
                                      <a:pt x="9940" y="13420"/>
                                    </a:lnTo>
                                    <a:lnTo>
                                      <a:pt x="9732" y="13285"/>
                                    </a:lnTo>
                                    <a:lnTo>
                                      <a:pt x="9528" y="13143"/>
                                    </a:lnTo>
                                    <a:lnTo>
                                      <a:pt x="9328" y="12992"/>
                                    </a:lnTo>
                                    <a:lnTo>
                                      <a:pt x="9132" y="12834"/>
                                    </a:lnTo>
                                    <a:lnTo>
                                      <a:pt x="8943" y="12671"/>
                                    </a:lnTo>
                                    <a:lnTo>
                                      <a:pt x="8760" y="12502"/>
                                    </a:lnTo>
                                    <a:lnTo>
                                      <a:pt x="8585" y="12330"/>
                                    </a:lnTo>
                                    <a:lnTo>
                                      <a:pt x="8421" y="12155"/>
                                    </a:lnTo>
                                    <a:lnTo>
                                      <a:pt x="8265" y="11978"/>
                                    </a:lnTo>
                                    <a:lnTo>
                                      <a:pt x="8122" y="11799"/>
                                    </a:lnTo>
                                    <a:lnTo>
                                      <a:pt x="7989" y="11620"/>
                                    </a:lnTo>
                                    <a:lnTo>
                                      <a:pt x="7870" y="11442"/>
                                    </a:lnTo>
                                    <a:lnTo>
                                      <a:pt x="7767" y="11265"/>
                                    </a:lnTo>
                                    <a:lnTo>
                                      <a:pt x="7679" y="11092"/>
                                    </a:lnTo>
                                    <a:lnTo>
                                      <a:pt x="7607" y="10922"/>
                                    </a:lnTo>
                                    <a:lnTo>
                                      <a:pt x="7553" y="10756"/>
                                    </a:lnTo>
                                    <a:lnTo>
                                      <a:pt x="7517" y="10595"/>
                                    </a:lnTo>
                                    <a:lnTo>
                                      <a:pt x="7502" y="10442"/>
                                    </a:lnTo>
                                    <a:lnTo>
                                      <a:pt x="7507" y="10296"/>
                                    </a:lnTo>
                                    <a:lnTo>
                                      <a:pt x="7534" y="10157"/>
                                    </a:lnTo>
                                    <a:lnTo>
                                      <a:pt x="7584" y="10027"/>
                                    </a:lnTo>
                                    <a:lnTo>
                                      <a:pt x="7593" y="9990"/>
                                    </a:lnTo>
                                    <a:lnTo>
                                      <a:pt x="7608" y="9952"/>
                                    </a:lnTo>
                                    <a:lnTo>
                                      <a:pt x="7627" y="9915"/>
                                    </a:lnTo>
                                    <a:lnTo>
                                      <a:pt x="7649" y="9879"/>
                                    </a:lnTo>
                                    <a:lnTo>
                                      <a:pt x="7675" y="9842"/>
                                    </a:lnTo>
                                    <a:lnTo>
                                      <a:pt x="7705" y="9806"/>
                                    </a:lnTo>
                                    <a:lnTo>
                                      <a:pt x="7738" y="9771"/>
                                    </a:lnTo>
                                    <a:lnTo>
                                      <a:pt x="7775" y="9738"/>
                                    </a:lnTo>
                                    <a:lnTo>
                                      <a:pt x="7816" y="9705"/>
                                    </a:lnTo>
                                    <a:lnTo>
                                      <a:pt x="7859" y="9672"/>
                                    </a:lnTo>
                                    <a:lnTo>
                                      <a:pt x="7908" y="9643"/>
                                    </a:lnTo>
                                    <a:lnTo>
                                      <a:pt x="7960" y="9613"/>
                                    </a:lnTo>
                                    <a:lnTo>
                                      <a:pt x="8014" y="9586"/>
                                    </a:lnTo>
                                    <a:lnTo>
                                      <a:pt x="8072" y="9560"/>
                                    </a:lnTo>
                                    <a:lnTo>
                                      <a:pt x="8134" y="9535"/>
                                    </a:lnTo>
                                    <a:lnTo>
                                      <a:pt x="8199" y="9512"/>
                                    </a:lnTo>
                                    <a:lnTo>
                                      <a:pt x="8268" y="9492"/>
                                    </a:lnTo>
                                    <a:lnTo>
                                      <a:pt x="8339" y="9473"/>
                                    </a:lnTo>
                                    <a:lnTo>
                                      <a:pt x="8415" y="9456"/>
                                    </a:lnTo>
                                    <a:lnTo>
                                      <a:pt x="8493" y="9442"/>
                                    </a:lnTo>
                                    <a:lnTo>
                                      <a:pt x="8574" y="9430"/>
                                    </a:lnTo>
                                    <a:lnTo>
                                      <a:pt x="8658" y="9421"/>
                                    </a:lnTo>
                                    <a:lnTo>
                                      <a:pt x="8746" y="9414"/>
                                    </a:lnTo>
                                    <a:lnTo>
                                      <a:pt x="8838" y="9410"/>
                                    </a:lnTo>
                                    <a:lnTo>
                                      <a:pt x="8931" y="9410"/>
                                    </a:lnTo>
                                    <a:lnTo>
                                      <a:pt x="9028" y="9411"/>
                                    </a:lnTo>
                                    <a:lnTo>
                                      <a:pt x="9127" y="9416"/>
                                    </a:lnTo>
                                    <a:lnTo>
                                      <a:pt x="9230" y="9425"/>
                                    </a:lnTo>
                                    <a:lnTo>
                                      <a:pt x="9335" y="9436"/>
                                    </a:lnTo>
                                    <a:lnTo>
                                      <a:pt x="9444" y="9451"/>
                                    </a:lnTo>
                                    <a:lnTo>
                                      <a:pt x="9555" y="9471"/>
                                    </a:lnTo>
                                    <a:lnTo>
                                      <a:pt x="9669" y="9493"/>
                                    </a:lnTo>
                                    <a:lnTo>
                                      <a:pt x="9691" y="9478"/>
                                    </a:lnTo>
                                    <a:lnTo>
                                      <a:pt x="9716" y="9461"/>
                                    </a:lnTo>
                                    <a:lnTo>
                                      <a:pt x="9742" y="9442"/>
                                    </a:lnTo>
                                    <a:lnTo>
                                      <a:pt x="9768" y="9421"/>
                                    </a:lnTo>
                                    <a:lnTo>
                                      <a:pt x="9795" y="9399"/>
                                    </a:lnTo>
                                    <a:lnTo>
                                      <a:pt x="9822" y="9374"/>
                                    </a:lnTo>
                                    <a:lnTo>
                                      <a:pt x="9850" y="9348"/>
                                    </a:lnTo>
                                    <a:lnTo>
                                      <a:pt x="9876" y="9321"/>
                                    </a:lnTo>
                                    <a:lnTo>
                                      <a:pt x="9903" y="9293"/>
                                    </a:lnTo>
                                    <a:lnTo>
                                      <a:pt x="9927" y="9262"/>
                                    </a:lnTo>
                                    <a:lnTo>
                                      <a:pt x="9951" y="9231"/>
                                    </a:lnTo>
                                    <a:lnTo>
                                      <a:pt x="9974" y="9199"/>
                                    </a:lnTo>
                                    <a:lnTo>
                                      <a:pt x="9994" y="9165"/>
                                    </a:lnTo>
                                    <a:lnTo>
                                      <a:pt x="10013" y="9131"/>
                                    </a:lnTo>
                                    <a:lnTo>
                                      <a:pt x="10029" y="9096"/>
                                    </a:lnTo>
                                    <a:lnTo>
                                      <a:pt x="10042" y="9060"/>
                                    </a:lnTo>
                                    <a:lnTo>
                                      <a:pt x="10054" y="9024"/>
                                    </a:lnTo>
                                    <a:lnTo>
                                      <a:pt x="10060" y="8988"/>
                                    </a:lnTo>
                                    <a:lnTo>
                                      <a:pt x="10064" y="8953"/>
                                    </a:lnTo>
                                    <a:lnTo>
                                      <a:pt x="10064" y="8915"/>
                                    </a:lnTo>
                                    <a:lnTo>
                                      <a:pt x="10060" y="8880"/>
                                    </a:lnTo>
                                    <a:lnTo>
                                      <a:pt x="10050" y="8842"/>
                                    </a:lnTo>
                                    <a:lnTo>
                                      <a:pt x="10036" y="8807"/>
                                    </a:lnTo>
                                    <a:lnTo>
                                      <a:pt x="10018" y="8771"/>
                                    </a:lnTo>
                                    <a:lnTo>
                                      <a:pt x="9994" y="8735"/>
                                    </a:lnTo>
                                    <a:lnTo>
                                      <a:pt x="9965" y="8700"/>
                                    </a:lnTo>
                                    <a:lnTo>
                                      <a:pt x="9929" y="8666"/>
                                    </a:lnTo>
                                    <a:lnTo>
                                      <a:pt x="9888" y="8632"/>
                                    </a:lnTo>
                                    <a:lnTo>
                                      <a:pt x="9840" y="8600"/>
                                    </a:lnTo>
                                    <a:lnTo>
                                      <a:pt x="9784" y="8569"/>
                                    </a:lnTo>
                                    <a:lnTo>
                                      <a:pt x="9722" y="8538"/>
                                    </a:lnTo>
                                    <a:lnTo>
                                      <a:pt x="9653" y="8510"/>
                                    </a:lnTo>
                                    <a:lnTo>
                                      <a:pt x="9768" y="8505"/>
                                    </a:lnTo>
                                    <a:lnTo>
                                      <a:pt x="9874" y="8500"/>
                                    </a:lnTo>
                                    <a:lnTo>
                                      <a:pt x="9925" y="8499"/>
                                    </a:lnTo>
                                    <a:lnTo>
                                      <a:pt x="9972" y="8497"/>
                                    </a:lnTo>
                                    <a:lnTo>
                                      <a:pt x="10018" y="8497"/>
                                    </a:lnTo>
                                    <a:lnTo>
                                      <a:pt x="10061" y="8497"/>
                                    </a:lnTo>
                                    <a:lnTo>
                                      <a:pt x="10103" y="8500"/>
                                    </a:lnTo>
                                    <a:lnTo>
                                      <a:pt x="10143" y="8501"/>
                                    </a:lnTo>
                                    <a:lnTo>
                                      <a:pt x="10181" y="8505"/>
                                    </a:lnTo>
                                    <a:lnTo>
                                      <a:pt x="10218" y="8510"/>
                                    </a:lnTo>
                                    <a:lnTo>
                                      <a:pt x="10254" y="8516"/>
                                    </a:lnTo>
                                    <a:lnTo>
                                      <a:pt x="10287" y="8523"/>
                                    </a:lnTo>
                                    <a:lnTo>
                                      <a:pt x="10321" y="8532"/>
                                    </a:lnTo>
                                    <a:lnTo>
                                      <a:pt x="10352" y="8543"/>
                                    </a:lnTo>
                                    <a:lnTo>
                                      <a:pt x="10383" y="8555"/>
                                    </a:lnTo>
                                    <a:lnTo>
                                      <a:pt x="10412" y="8570"/>
                                    </a:lnTo>
                                    <a:lnTo>
                                      <a:pt x="10441" y="8586"/>
                                    </a:lnTo>
                                    <a:lnTo>
                                      <a:pt x="10469" y="8605"/>
                                    </a:lnTo>
                                    <a:lnTo>
                                      <a:pt x="10496" y="8626"/>
                                    </a:lnTo>
                                    <a:lnTo>
                                      <a:pt x="10524" y="8648"/>
                                    </a:lnTo>
                                    <a:lnTo>
                                      <a:pt x="10550" y="8674"/>
                                    </a:lnTo>
                                    <a:lnTo>
                                      <a:pt x="10576" y="8703"/>
                                    </a:lnTo>
                                    <a:lnTo>
                                      <a:pt x="10602" y="8734"/>
                                    </a:lnTo>
                                    <a:lnTo>
                                      <a:pt x="10628" y="8767"/>
                                    </a:lnTo>
                                    <a:lnTo>
                                      <a:pt x="10652" y="8803"/>
                                    </a:lnTo>
                                    <a:lnTo>
                                      <a:pt x="10678" y="8842"/>
                                    </a:lnTo>
                                    <a:lnTo>
                                      <a:pt x="10704" y="8886"/>
                                    </a:lnTo>
                                    <a:lnTo>
                                      <a:pt x="10730" y="8931"/>
                                    </a:lnTo>
                                    <a:lnTo>
                                      <a:pt x="10756" y="8980"/>
                                    </a:lnTo>
                                    <a:lnTo>
                                      <a:pt x="10783" y="9033"/>
                                    </a:lnTo>
                                    <a:lnTo>
                                      <a:pt x="10809" y="8970"/>
                                    </a:lnTo>
                                    <a:lnTo>
                                      <a:pt x="10830" y="8906"/>
                                    </a:lnTo>
                                    <a:lnTo>
                                      <a:pt x="10845" y="8840"/>
                                    </a:lnTo>
                                    <a:lnTo>
                                      <a:pt x="10856" y="8774"/>
                                    </a:lnTo>
                                    <a:lnTo>
                                      <a:pt x="10861" y="8706"/>
                                    </a:lnTo>
                                    <a:lnTo>
                                      <a:pt x="10863" y="8640"/>
                                    </a:lnTo>
                                    <a:lnTo>
                                      <a:pt x="10859" y="8572"/>
                                    </a:lnTo>
                                    <a:lnTo>
                                      <a:pt x="10851" y="8502"/>
                                    </a:lnTo>
                                    <a:lnTo>
                                      <a:pt x="10840" y="8434"/>
                                    </a:lnTo>
                                    <a:lnTo>
                                      <a:pt x="10824" y="8366"/>
                                    </a:lnTo>
                                    <a:lnTo>
                                      <a:pt x="10806" y="8299"/>
                                    </a:lnTo>
                                    <a:lnTo>
                                      <a:pt x="10782" y="8233"/>
                                    </a:lnTo>
                                    <a:lnTo>
                                      <a:pt x="10756" y="8166"/>
                                    </a:lnTo>
                                    <a:lnTo>
                                      <a:pt x="10728" y="8100"/>
                                    </a:lnTo>
                                    <a:lnTo>
                                      <a:pt x="10696" y="8037"/>
                                    </a:lnTo>
                                    <a:lnTo>
                                      <a:pt x="10662" y="7974"/>
                                    </a:lnTo>
                                    <a:lnTo>
                                      <a:pt x="10625" y="7914"/>
                                    </a:lnTo>
                                    <a:lnTo>
                                      <a:pt x="10587" y="7854"/>
                                    </a:lnTo>
                                    <a:lnTo>
                                      <a:pt x="10546" y="7797"/>
                                    </a:lnTo>
                                    <a:lnTo>
                                      <a:pt x="10503" y="7742"/>
                                    </a:lnTo>
                                    <a:lnTo>
                                      <a:pt x="10458" y="7688"/>
                                    </a:lnTo>
                                    <a:lnTo>
                                      <a:pt x="10412" y="7639"/>
                                    </a:lnTo>
                                    <a:lnTo>
                                      <a:pt x="10367" y="7592"/>
                                    </a:lnTo>
                                    <a:lnTo>
                                      <a:pt x="10318" y="7547"/>
                                    </a:lnTo>
                                    <a:lnTo>
                                      <a:pt x="10270" y="7505"/>
                                    </a:lnTo>
                                    <a:lnTo>
                                      <a:pt x="10221" y="7468"/>
                                    </a:lnTo>
                                    <a:lnTo>
                                      <a:pt x="10171" y="7434"/>
                                    </a:lnTo>
                                    <a:lnTo>
                                      <a:pt x="10122" y="7403"/>
                                    </a:lnTo>
                                    <a:lnTo>
                                      <a:pt x="10072" y="7377"/>
                                    </a:lnTo>
                                    <a:lnTo>
                                      <a:pt x="10023" y="7354"/>
                                    </a:lnTo>
                                    <a:lnTo>
                                      <a:pt x="9973" y="7336"/>
                                    </a:lnTo>
                                    <a:lnTo>
                                      <a:pt x="9925" y="7322"/>
                                    </a:lnTo>
                                    <a:lnTo>
                                      <a:pt x="10014" y="7340"/>
                                    </a:lnTo>
                                    <a:lnTo>
                                      <a:pt x="10097" y="7357"/>
                                    </a:lnTo>
                                    <a:lnTo>
                                      <a:pt x="10176" y="7375"/>
                                    </a:lnTo>
                                    <a:lnTo>
                                      <a:pt x="10252" y="7394"/>
                                    </a:lnTo>
                                    <a:lnTo>
                                      <a:pt x="10321" y="7415"/>
                                    </a:lnTo>
                                    <a:lnTo>
                                      <a:pt x="10388" y="7436"/>
                                    </a:lnTo>
                                    <a:lnTo>
                                      <a:pt x="10451" y="7458"/>
                                    </a:lnTo>
                                    <a:lnTo>
                                      <a:pt x="10510" y="7482"/>
                                    </a:lnTo>
                                    <a:lnTo>
                                      <a:pt x="10566" y="7507"/>
                                    </a:lnTo>
                                    <a:lnTo>
                                      <a:pt x="10619" y="7531"/>
                                    </a:lnTo>
                                    <a:lnTo>
                                      <a:pt x="10668" y="7559"/>
                                    </a:lnTo>
                                    <a:lnTo>
                                      <a:pt x="10715" y="7587"/>
                                    </a:lnTo>
                                    <a:lnTo>
                                      <a:pt x="10760" y="7615"/>
                                    </a:lnTo>
                                    <a:lnTo>
                                      <a:pt x="10803" y="7646"/>
                                    </a:lnTo>
                                    <a:lnTo>
                                      <a:pt x="10844" y="7679"/>
                                    </a:lnTo>
                                    <a:lnTo>
                                      <a:pt x="10882" y="7712"/>
                                    </a:lnTo>
                                    <a:lnTo>
                                      <a:pt x="10919" y="7747"/>
                                    </a:lnTo>
                                    <a:lnTo>
                                      <a:pt x="10955" y="7782"/>
                                    </a:lnTo>
                                    <a:lnTo>
                                      <a:pt x="10990" y="7820"/>
                                    </a:lnTo>
                                    <a:lnTo>
                                      <a:pt x="11025" y="7859"/>
                                    </a:lnTo>
                                    <a:lnTo>
                                      <a:pt x="11057" y="7900"/>
                                    </a:lnTo>
                                    <a:lnTo>
                                      <a:pt x="11090" y="7942"/>
                                    </a:lnTo>
                                    <a:lnTo>
                                      <a:pt x="11122" y="7987"/>
                                    </a:lnTo>
                                    <a:lnTo>
                                      <a:pt x="11154" y="8032"/>
                                    </a:lnTo>
                                    <a:lnTo>
                                      <a:pt x="11220" y="8129"/>
                                    </a:lnTo>
                                    <a:lnTo>
                                      <a:pt x="11289" y="8233"/>
                                    </a:lnTo>
                                    <a:lnTo>
                                      <a:pt x="11361" y="8345"/>
                                    </a:lnTo>
                                    <a:lnTo>
                                      <a:pt x="11440" y="8465"/>
                                    </a:lnTo>
                                    <a:lnTo>
                                      <a:pt x="11497" y="8386"/>
                                    </a:lnTo>
                                    <a:lnTo>
                                      <a:pt x="11548" y="8307"/>
                                    </a:lnTo>
                                    <a:lnTo>
                                      <a:pt x="11594" y="8230"/>
                                    </a:lnTo>
                                    <a:lnTo>
                                      <a:pt x="11634" y="8153"/>
                                    </a:lnTo>
                                    <a:lnTo>
                                      <a:pt x="11670" y="8078"/>
                                    </a:lnTo>
                                    <a:lnTo>
                                      <a:pt x="11701" y="8004"/>
                                    </a:lnTo>
                                    <a:lnTo>
                                      <a:pt x="11727" y="7931"/>
                                    </a:lnTo>
                                    <a:lnTo>
                                      <a:pt x="11748" y="7859"/>
                                    </a:lnTo>
                                    <a:lnTo>
                                      <a:pt x="11766" y="7787"/>
                                    </a:lnTo>
                                    <a:lnTo>
                                      <a:pt x="11778" y="7718"/>
                                    </a:lnTo>
                                    <a:lnTo>
                                      <a:pt x="11785" y="7650"/>
                                    </a:lnTo>
                                    <a:lnTo>
                                      <a:pt x="11788" y="7583"/>
                                    </a:lnTo>
                                    <a:lnTo>
                                      <a:pt x="11788" y="7518"/>
                                    </a:lnTo>
                                    <a:lnTo>
                                      <a:pt x="11782" y="7452"/>
                                    </a:lnTo>
                                    <a:lnTo>
                                      <a:pt x="11773" y="7390"/>
                                    </a:lnTo>
                                    <a:lnTo>
                                      <a:pt x="11759" y="7328"/>
                                    </a:lnTo>
                                    <a:lnTo>
                                      <a:pt x="11742" y="7269"/>
                                    </a:lnTo>
                                    <a:lnTo>
                                      <a:pt x="11721" y="7210"/>
                                    </a:lnTo>
                                    <a:lnTo>
                                      <a:pt x="11696" y="7153"/>
                                    </a:lnTo>
                                    <a:lnTo>
                                      <a:pt x="11667" y="7098"/>
                                    </a:lnTo>
                                    <a:lnTo>
                                      <a:pt x="11634" y="7045"/>
                                    </a:lnTo>
                                    <a:lnTo>
                                      <a:pt x="11599" y="6993"/>
                                    </a:lnTo>
                                    <a:lnTo>
                                      <a:pt x="11559" y="6943"/>
                                    </a:lnTo>
                                    <a:lnTo>
                                      <a:pt x="11517" y="6894"/>
                                    </a:lnTo>
                                    <a:lnTo>
                                      <a:pt x="11471" y="6849"/>
                                    </a:lnTo>
                                    <a:lnTo>
                                      <a:pt x="11422" y="6804"/>
                                    </a:lnTo>
                                    <a:lnTo>
                                      <a:pt x="11370" y="6762"/>
                                    </a:lnTo>
                                    <a:lnTo>
                                      <a:pt x="11315" y="6721"/>
                                    </a:lnTo>
                                    <a:lnTo>
                                      <a:pt x="11257" y="6683"/>
                                    </a:lnTo>
                                    <a:lnTo>
                                      <a:pt x="11197" y="6646"/>
                                    </a:lnTo>
                                    <a:lnTo>
                                      <a:pt x="11132" y="6611"/>
                                    </a:lnTo>
                                    <a:lnTo>
                                      <a:pt x="11067" y="6579"/>
                                    </a:lnTo>
                                    <a:lnTo>
                                      <a:pt x="11179" y="6590"/>
                                    </a:lnTo>
                                    <a:lnTo>
                                      <a:pt x="11289" y="6609"/>
                                    </a:lnTo>
                                    <a:lnTo>
                                      <a:pt x="11394" y="6632"/>
                                    </a:lnTo>
                                    <a:lnTo>
                                      <a:pt x="11497" y="6661"/>
                                    </a:lnTo>
                                    <a:lnTo>
                                      <a:pt x="11595" y="6695"/>
                                    </a:lnTo>
                                    <a:lnTo>
                                      <a:pt x="11690" y="6734"/>
                                    </a:lnTo>
                                    <a:lnTo>
                                      <a:pt x="11780" y="6777"/>
                                    </a:lnTo>
                                    <a:lnTo>
                                      <a:pt x="11868" y="6825"/>
                                    </a:lnTo>
                                    <a:lnTo>
                                      <a:pt x="11951" y="6877"/>
                                    </a:lnTo>
                                    <a:lnTo>
                                      <a:pt x="12031" y="6933"/>
                                    </a:lnTo>
                                    <a:lnTo>
                                      <a:pt x="12108" y="6991"/>
                                    </a:lnTo>
                                    <a:lnTo>
                                      <a:pt x="12181" y="7053"/>
                                    </a:lnTo>
                                    <a:lnTo>
                                      <a:pt x="12250" y="7116"/>
                                    </a:lnTo>
                                    <a:lnTo>
                                      <a:pt x="12316" y="7183"/>
                                    </a:lnTo>
                                    <a:lnTo>
                                      <a:pt x="12379" y="7251"/>
                                    </a:lnTo>
                                    <a:lnTo>
                                      <a:pt x="12438" y="7321"/>
                                    </a:lnTo>
                                    <a:lnTo>
                                      <a:pt x="12494" y="7392"/>
                                    </a:lnTo>
                                    <a:lnTo>
                                      <a:pt x="12547" y="7463"/>
                                    </a:lnTo>
                                    <a:lnTo>
                                      <a:pt x="12597" y="7536"/>
                                    </a:lnTo>
                                    <a:lnTo>
                                      <a:pt x="12642" y="7609"/>
                                    </a:lnTo>
                                    <a:lnTo>
                                      <a:pt x="12686" y="7682"/>
                                    </a:lnTo>
                                    <a:lnTo>
                                      <a:pt x="12725" y="7755"/>
                                    </a:lnTo>
                                    <a:lnTo>
                                      <a:pt x="12762" y="7827"/>
                                    </a:lnTo>
                                    <a:lnTo>
                                      <a:pt x="12796" y="7897"/>
                                    </a:lnTo>
                                    <a:lnTo>
                                      <a:pt x="12827" y="7967"/>
                                    </a:lnTo>
                                    <a:lnTo>
                                      <a:pt x="12854" y="8035"/>
                                    </a:lnTo>
                                    <a:lnTo>
                                      <a:pt x="12879" y="8102"/>
                                    </a:lnTo>
                                    <a:lnTo>
                                      <a:pt x="12900" y="8165"/>
                                    </a:lnTo>
                                    <a:lnTo>
                                      <a:pt x="12918" y="8225"/>
                                    </a:lnTo>
                                    <a:lnTo>
                                      <a:pt x="12934" y="8283"/>
                                    </a:lnTo>
                                    <a:lnTo>
                                      <a:pt x="12947" y="8338"/>
                                    </a:lnTo>
                                    <a:lnTo>
                                      <a:pt x="12957" y="8390"/>
                                    </a:lnTo>
                                    <a:lnTo>
                                      <a:pt x="12957" y="8387"/>
                                    </a:lnTo>
                                    <a:lnTo>
                                      <a:pt x="12954" y="8375"/>
                                    </a:lnTo>
                                    <a:lnTo>
                                      <a:pt x="12952" y="8350"/>
                                    </a:lnTo>
                                    <a:lnTo>
                                      <a:pt x="12947" y="8314"/>
                                    </a:lnTo>
                                    <a:lnTo>
                                      <a:pt x="12943" y="8267"/>
                                    </a:lnTo>
                                    <a:lnTo>
                                      <a:pt x="12938" y="8210"/>
                                    </a:lnTo>
                                    <a:lnTo>
                                      <a:pt x="12933" y="8145"/>
                                    </a:lnTo>
                                    <a:lnTo>
                                      <a:pt x="12928" y="8069"/>
                                    </a:lnTo>
                                    <a:lnTo>
                                      <a:pt x="12923" y="7987"/>
                                    </a:lnTo>
                                    <a:lnTo>
                                      <a:pt x="12918" y="7895"/>
                                    </a:lnTo>
                                    <a:lnTo>
                                      <a:pt x="12915" y="7795"/>
                                    </a:lnTo>
                                    <a:lnTo>
                                      <a:pt x="12912" y="7688"/>
                                    </a:lnTo>
                                    <a:lnTo>
                                      <a:pt x="12910" y="7576"/>
                                    </a:lnTo>
                                    <a:lnTo>
                                      <a:pt x="12910" y="7456"/>
                                    </a:lnTo>
                                    <a:lnTo>
                                      <a:pt x="12911" y="7331"/>
                                    </a:lnTo>
                                    <a:lnTo>
                                      <a:pt x="12915" y="720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2">
                                  <a:lumMod val="5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54" name="Group 318"/>
                            <wpg:cNvGrpSpPr>
                              <a:grpSpLocks/>
                            </wpg:cNvGrpSpPr>
                            <wpg:grpSpPr bwMode="auto">
                              <a:xfrm>
                                <a:off x="9540" y="11776"/>
                                <a:ext cx="724" cy="777"/>
                                <a:chOff x="9540" y="11776"/>
                                <a:chExt cx="724" cy="777"/>
                              </a:xfrm>
                            </wpg:grpSpPr>
                            <wps:wsp>
                              <wps:cNvPr id="155" name="Freeform 3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9669" y="11976"/>
                                  <a:ext cx="122" cy="91"/>
                                </a:xfrm>
                                <a:custGeom>
                                  <a:avLst/>
                                  <a:gdLst>
                                    <a:gd name="T0" fmla="*/ 53 w 515"/>
                                    <a:gd name="T1" fmla="*/ 70 h 387"/>
                                    <a:gd name="T2" fmla="*/ 21 w 515"/>
                                    <a:gd name="T3" fmla="*/ 110 h 387"/>
                                    <a:gd name="T4" fmla="*/ 3 w 515"/>
                                    <a:gd name="T5" fmla="*/ 148 h 387"/>
                                    <a:gd name="T6" fmla="*/ 0 w 515"/>
                                    <a:gd name="T7" fmla="*/ 184 h 387"/>
                                    <a:gd name="T8" fmla="*/ 7 w 515"/>
                                    <a:gd name="T9" fmla="*/ 219 h 387"/>
                                    <a:gd name="T10" fmla="*/ 23 w 515"/>
                                    <a:gd name="T11" fmla="*/ 251 h 387"/>
                                    <a:gd name="T12" fmla="*/ 48 w 515"/>
                                    <a:gd name="T13" fmla="*/ 281 h 387"/>
                                    <a:gd name="T14" fmla="*/ 78 w 515"/>
                                    <a:gd name="T15" fmla="*/ 307 h 387"/>
                                    <a:gd name="T16" fmla="*/ 112 w 515"/>
                                    <a:gd name="T17" fmla="*/ 330 h 387"/>
                                    <a:gd name="T18" fmla="*/ 149 w 515"/>
                                    <a:gd name="T19" fmla="*/ 350 h 387"/>
                                    <a:gd name="T20" fmla="*/ 188 w 515"/>
                                    <a:gd name="T21" fmla="*/ 366 h 387"/>
                                    <a:gd name="T22" fmla="*/ 225 w 515"/>
                                    <a:gd name="T23" fmla="*/ 377 h 387"/>
                                    <a:gd name="T24" fmla="*/ 258 w 515"/>
                                    <a:gd name="T25" fmla="*/ 385 h 387"/>
                                    <a:gd name="T26" fmla="*/ 289 w 515"/>
                                    <a:gd name="T27" fmla="*/ 387 h 387"/>
                                    <a:gd name="T28" fmla="*/ 314 w 515"/>
                                    <a:gd name="T29" fmla="*/ 385 h 387"/>
                                    <a:gd name="T30" fmla="*/ 330 w 515"/>
                                    <a:gd name="T31" fmla="*/ 376 h 387"/>
                                    <a:gd name="T32" fmla="*/ 339 w 515"/>
                                    <a:gd name="T33" fmla="*/ 362 h 387"/>
                                    <a:gd name="T34" fmla="*/ 350 w 515"/>
                                    <a:gd name="T35" fmla="*/ 347 h 387"/>
                                    <a:gd name="T36" fmla="*/ 372 w 515"/>
                                    <a:gd name="T37" fmla="*/ 326 h 387"/>
                                    <a:gd name="T38" fmla="*/ 429 w 515"/>
                                    <a:gd name="T39" fmla="*/ 281 h 387"/>
                                    <a:gd name="T40" fmla="*/ 482 w 515"/>
                                    <a:gd name="T41" fmla="*/ 231 h 387"/>
                                    <a:gd name="T42" fmla="*/ 502 w 515"/>
                                    <a:gd name="T43" fmla="*/ 203 h 387"/>
                                    <a:gd name="T44" fmla="*/ 511 w 515"/>
                                    <a:gd name="T45" fmla="*/ 184 h 387"/>
                                    <a:gd name="T46" fmla="*/ 515 w 515"/>
                                    <a:gd name="T47" fmla="*/ 163 h 387"/>
                                    <a:gd name="T48" fmla="*/ 514 w 515"/>
                                    <a:gd name="T49" fmla="*/ 142 h 387"/>
                                    <a:gd name="T50" fmla="*/ 508 w 515"/>
                                    <a:gd name="T51" fmla="*/ 120 h 387"/>
                                    <a:gd name="T52" fmla="*/ 494 w 515"/>
                                    <a:gd name="T53" fmla="*/ 95 h 387"/>
                                    <a:gd name="T54" fmla="*/ 473 w 515"/>
                                    <a:gd name="T55" fmla="*/ 72 h 387"/>
                                    <a:gd name="T56" fmla="*/ 450 w 515"/>
                                    <a:gd name="T57" fmla="*/ 51 h 387"/>
                                    <a:gd name="T58" fmla="*/ 424 w 515"/>
                                    <a:gd name="T59" fmla="*/ 33 h 387"/>
                                    <a:gd name="T60" fmla="*/ 397 w 515"/>
                                    <a:gd name="T61" fmla="*/ 21 h 387"/>
                                    <a:gd name="T62" fmla="*/ 368 w 515"/>
                                    <a:gd name="T63" fmla="*/ 11 h 387"/>
                                    <a:gd name="T64" fmla="*/ 337 w 515"/>
                                    <a:gd name="T65" fmla="*/ 5 h 387"/>
                                    <a:gd name="T66" fmla="*/ 293 w 515"/>
                                    <a:gd name="T67" fmla="*/ 0 h 387"/>
                                    <a:gd name="T68" fmla="*/ 232 w 515"/>
                                    <a:gd name="T69" fmla="*/ 2 h 387"/>
                                    <a:gd name="T70" fmla="*/ 177 w 515"/>
                                    <a:gd name="T71" fmla="*/ 11 h 387"/>
                                    <a:gd name="T72" fmla="*/ 127 w 515"/>
                                    <a:gd name="T73" fmla="*/ 26 h 387"/>
                                    <a:gd name="T74" fmla="*/ 89 w 515"/>
                                    <a:gd name="T75" fmla="*/ 42 h 3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</a:cxnLst>
                                  <a:rect l="0" t="0" r="r" b="b"/>
                                  <a:pathLst>
                                    <a:path w="515" h="387">
                                      <a:moveTo>
                                        <a:pt x="74" y="51"/>
                                      </a:moveTo>
                                      <a:lnTo>
                                        <a:pt x="53" y="70"/>
                                      </a:lnTo>
                                      <a:lnTo>
                                        <a:pt x="34" y="90"/>
                                      </a:lnTo>
                                      <a:lnTo>
                                        <a:pt x="21" y="110"/>
                                      </a:lnTo>
                                      <a:lnTo>
                                        <a:pt x="11" y="129"/>
                                      </a:lnTo>
                                      <a:lnTo>
                                        <a:pt x="3" y="148"/>
                                      </a:lnTo>
                                      <a:lnTo>
                                        <a:pt x="0" y="167"/>
                                      </a:lnTo>
                                      <a:lnTo>
                                        <a:pt x="0" y="184"/>
                                      </a:lnTo>
                                      <a:lnTo>
                                        <a:pt x="2" y="202"/>
                                      </a:lnTo>
                                      <a:lnTo>
                                        <a:pt x="7" y="219"/>
                                      </a:lnTo>
                                      <a:lnTo>
                                        <a:pt x="13" y="235"/>
                                      </a:lnTo>
                                      <a:lnTo>
                                        <a:pt x="23" y="251"/>
                                      </a:lnTo>
                                      <a:lnTo>
                                        <a:pt x="34" y="266"/>
                                      </a:lnTo>
                                      <a:lnTo>
                                        <a:pt x="48" y="281"/>
                                      </a:lnTo>
                                      <a:lnTo>
                                        <a:pt x="62" y="294"/>
                                      </a:lnTo>
                                      <a:lnTo>
                                        <a:pt x="78" y="307"/>
                                      </a:lnTo>
                                      <a:lnTo>
                                        <a:pt x="95" y="319"/>
                                      </a:lnTo>
                                      <a:lnTo>
                                        <a:pt x="112" y="330"/>
                                      </a:lnTo>
                                      <a:lnTo>
                                        <a:pt x="131" y="341"/>
                                      </a:lnTo>
                                      <a:lnTo>
                                        <a:pt x="149" y="350"/>
                                      </a:lnTo>
                                      <a:lnTo>
                                        <a:pt x="168" y="359"/>
                                      </a:lnTo>
                                      <a:lnTo>
                                        <a:pt x="188" y="366"/>
                                      </a:lnTo>
                                      <a:lnTo>
                                        <a:pt x="206" y="372"/>
                                      </a:lnTo>
                                      <a:lnTo>
                                        <a:pt x="225" y="377"/>
                                      </a:lnTo>
                                      <a:lnTo>
                                        <a:pt x="242" y="382"/>
                                      </a:lnTo>
                                      <a:lnTo>
                                        <a:pt x="258" y="385"/>
                                      </a:lnTo>
                                      <a:lnTo>
                                        <a:pt x="274" y="387"/>
                                      </a:lnTo>
                                      <a:lnTo>
                                        <a:pt x="289" y="387"/>
                                      </a:lnTo>
                                      <a:lnTo>
                                        <a:pt x="301" y="386"/>
                                      </a:lnTo>
                                      <a:lnTo>
                                        <a:pt x="314" y="385"/>
                                      </a:lnTo>
                                      <a:lnTo>
                                        <a:pt x="323" y="381"/>
                                      </a:lnTo>
                                      <a:lnTo>
                                        <a:pt x="330" y="376"/>
                                      </a:lnTo>
                                      <a:lnTo>
                                        <a:pt x="335" y="370"/>
                                      </a:lnTo>
                                      <a:lnTo>
                                        <a:pt x="339" y="362"/>
                                      </a:lnTo>
                                      <a:lnTo>
                                        <a:pt x="344" y="355"/>
                                      </a:lnTo>
                                      <a:lnTo>
                                        <a:pt x="350" y="347"/>
                                      </a:lnTo>
                                      <a:lnTo>
                                        <a:pt x="357" y="341"/>
                                      </a:lnTo>
                                      <a:lnTo>
                                        <a:pt x="372" y="326"/>
                                      </a:lnTo>
                                      <a:lnTo>
                                        <a:pt x="389" y="312"/>
                                      </a:lnTo>
                                      <a:lnTo>
                                        <a:pt x="429" y="281"/>
                                      </a:lnTo>
                                      <a:lnTo>
                                        <a:pt x="466" y="249"/>
                                      </a:lnTo>
                                      <a:lnTo>
                                        <a:pt x="482" y="231"/>
                                      </a:lnTo>
                                      <a:lnTo>
                                        <a:pt x="497" y="213"/>
                                      </a:lnTo>
                                      <a:lnTo>
                                        <a:pt x="502" y="203"/>
                                      </a:lnTo>
                                      <a:lnTo>
                                        <a:pt x="507" y="194"/>
                                      </a:lnTo>
                                      <a:lnTo>
                                        <a:pt x="511" y="184"/>
                                      </a:lnTo>
                                      <a:lnTo>
                                        <a:pt x="514" y="174"/>
                                      </a:lnTo>
                                      <a:lnTo>
                                        <a:pt x="515" y="163"/>
                                      </a:lnTo>
                                      <a:lnTo>
                                        <a:pt x="515" y="153"/>
                                      </a:lnTo>
                                      <a:lnTo>
                                        <a:pt x="514" y="142"/>
                                      </a:lnTo>
                                      <a:lnTo>
                                        <a:pt x="512" y="131"/>
                                      </a:lnTo>
                                      <a:lnTo>
                                        <a:pt x="508" y="120"/>
                                      </a:lnTo>
                                      <a:lnTo>
                                        <a:pt x="502" y="108"/>
                                      </a:lnTo>
                                      <a:lnTo>
                                        <a:pt x="494" y="95"/>
                                      </a:lnTo>
                                      <a:lnTo>
                                        <a:pt x="485" y="83"/>
                                      </a:lnTo>
                                      <a:lnTo>
                                        <a:pt x="473" y="72"/>
                                      </a:lnTo>
                                      <a:lnTo>
                                        <a:pt x="462" y="61"/>
                                      </a:lnTo>
                                      <a:lnTo>
                                        <a:pt x="450" y="51"/>
                                      </a:lnTo>
                                      <a:lnTo>
                                        <a:pt x="438" y="42"/>
                                      </a:lnTo>
                                      <a:lnTo>
                                        <a:pt x="424" y="33"/>
                                      </a:lnTo>
                                      <a:lnTo>
                                        <a:pt x="410" y="26"/>
                                      </a:lnTo>
                                      <a:lnTo>
                                        <a:pt x="397" y="21"/>
                                      </a:lnTo>
                                      <a:lnTo>
                                        <a:pt x="382" y="15"/>
                                      </a:lnTo>
                                      <a:lnTo>
                                        <a:pt x="368" y="11"/>
                                      </a:lnTo>
                                      <a:lnTo>
                                        <a:pt x="353" y="7"/>
                                      </a:lnTo>
                                      <a:lnTo>
                                        <a:pt x="337" y="5"/>
                                      </a:lnTo>
                                      <a:lnTo>
                                        <a:pt x="323" y="2"/>
                                      </a:lnTo>
                                      <a:lnTo>
                                        <a:pt x="293" y="0"/>
                                      </a:lnTo>
                                      <a:lnTo>
                                        <a:pt x="262" y="0"/>
                                      </a:lnTo>
                                      <a:lnTo>
                                        <a:pt x="232" y="2"/>
                                      </a:lnTo>
                                      <a:lnTo>
                                        <a:pt x="204" y="6"/>
                                      </a:lnTo>
                                      <a:lnTo>
                                        <a:pt x="177" y="11"/>
                                      </a:lnTo>
                                      <a:lnTo>
                                        <a:pt x="151" y="18"/>
                                      </a:lnTo>
                                      <a:lnTo>
                                        <a:pt x="127" y="26"/>
                                      </a:lnTo>
                                      <a:lnTo>
                                        <a:pt x="107" y="33"/>
                                      </a:lnTo>
                                      <a:lnTo>
                                        <a:pt x="89" y="42"/>
                                      </a:lnTo>
                                      <a:lnTo>
                                        <a:pt x="74" y="5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6" name="Freeform 3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9540" y="11790"/>
                                  <a:ext cx="47" cy="127"/>
                                </a:xfrm>
                                <a:custGeom>
                                  <a:avLst/>
                                  <a:gdLst>
                                    <a:gd name="T0" fmla="*/ 56 w 199"/>
                                    <a:gd name="T1" fmla="*/ 1 h 535"/>
                                    <a:gd name="T2" fmla="*/ 66 w 199"/>
                                    <a:gd name="T3" fmla="*/ 3 h 535"/>
                                    <a:gd name="T4" fmla="*/ 79 w 199"/>
                                    <a:gd name="T5" fmla="*/ 12 h 535"/>
                                    <a:gd name="T6" fmla="*/ 99 w 199"/>
                                    <a:gd name="T7" fmla="*/ 32 h 535"/>
                                    <a:gd name="T8" fmla="*/ 118 w 199"/>
                                    <a:gd name="T9" fmla="*/ 62 h 535"/>
                                    <a:gd name="T10" fmla="*/ 136 w 199"/>
                                    <a:gd name="T11" fmla="*/ 97 h 535"/>
                                    <a:gd name="T12" fmla="*/ 154 w 199"/>
                                    <a:gd name="T13" fmla="*/ 141 h 535"/>
                                    <a:gd name="T14" fmla="*/ 168 w 199"/>
                                    <a:gd name="T15" fmla="*/ 188 h 535"/>
                                    <a:gd name="T16" fmla="*/ 182 w 199"/>
                                    <a:gd name="T17" fmla="*/ 241 h 535"/>
                                    <a:gd name="T18" fmla="*/ 192 w 199"/>
                                    <a:gd name="T19" fmla="*/ 295 h 535"/>
                                    <a:gd name="T20" fmla="*/ 198 w 199"/>
                                    <a:gd name="T21" fmla="*/ 347 h 535"/>
                                    <a:gd name="T22" fmla="*/ 199 w 199"/>
                                    <a:gd name="T23" fmla="*/ 396 h 535"/>
                                    <a:gd name="T24" fmla="*/ 198 w 199"/>
                                    <a:gd name="T25" fmla="*/ 438 h 535"/>
                                    <a:gd name="T26" fmla="*/ 193 w 199"/>
                                    <a:gd name="T27" fmla="*/ 475 h 535"/>
                                    <a:gd name="T28" fmla="*/ 184 w 199"/>
                                    <a:gd name="T29" fmla="*/ 503 h 535"/>
                                    <a:gd name="T30" fmla="*/ 172 w 199"/>
                                    <a:gd name="T31" fmla="*/ 523 h 535"/>
                                    <a:gd name="T32" fmla="*/ 161 w 199"/>
                                    <a:gd name="T33" fmla="*/ 533 h 535"/>
                                    <a:gd name="T34" fmla="*/ 154 w 199"/>
                                    <a:gd name="T35" fmla="*/ 535 h 535"/>
                                    <a:gd name="T36" fmla="*/ 144 w 199"/>
                                    <a:gd name="T37" fmla="*/ 535 h 535"/>
                                    <a:gd name="T38" fmla="*/ 135 w 199"/>
                                    <a:gd name="T39" fmla="*/ 533 h 535"/>
                                    <a:gd name="T40" fmla="*/ 120 w 199"/>
                                    <a:gd name="T41" fmla="*/ 523 h 535"/>
                                    <a:gd name="T42" fmla="*/ 102 w 199"/>
                                    <a:gd name="T43" fmla="*/ 503 h 535"/>
                                    <a:gd name="T44" fmla="*/ 82 w 199"/>
                                    <a:gd name="T45" fmla="*/ 475 h 535"/>
                                    <a:gd name="T46" fmla="*/ 63 w 199"/>
                                    <a:gd name="T47" fmla="*/ 438 h 535"/>
                                    <a:gd name="T48" fmla="*/ 47 w 199"/>
                                    <a:gd name="T49" fmla="*/ 396 h 535"/>
                                    <a:gd name="T50" fmla="*/ 31 w 199"/>
                                    <a:gd name="T51" fmla="*/ 347 h 535"/>
                                    <a:gd name="T52" fmla="*/ 19 w 199"/>
                                    <a:gd name="T53" fmla="*/ 295 h 535"/>
                                    <a:gd name="T54" fmla="*/ 9 w 199"/>
                                    <a:gd name="T55" fmla="*/ 241 h 535"/>
                                    <a:gd name="T56" fmla="*/ 3 w 199"/>
                                    <a:gd name="T57" fmla="*/ 188 h 535"/>
                                    <a:gd name="T58" fmla="*/ 0 w 199"/>
                                    <a:gd name="T59" fmla="*/ 141 h 535"/>
                                    <a:gd name="T60" fmla="*/ 3 w 199"/>
                                    <a:gd name="T61" fmla="*/ 97 h 535"/>
                                    <a:gd name="T62" fmla="*/ 8 w 199"/>
                                    <a:gd name="T63" fmla="*/ 62 h 535"/>
                                    <a:gd name="T64" fmla="*/ 16 w 199"/>
                                    <a:gd name="T65" fmla="*/ 32 h 535"/>
                                    <a:gd name="T66" fmla="*/ 29 w 199"/>
                                    <a:gd name="T67" fmla="*/ 12 h 535"/>
                                    <a:gd name="T68" fmla="*/ 39 w 199"/>
                                    <a:gd name="T69" fmla="*/ 3 h 535"/>
                                    <a:gd name="T70" fmla="*/ 47 w 199"/>
                                    <a:gd name="T71" fmla="*/ 1 h 53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</a:cxnLst>
                                  <a:rect l="0" t="0" r="r" b="b"/>
                                  <a:pathLst>
                                    <a:path w="199" h="535">
                                      <a:moveTo>
                                        <a:pt x="52" y="0"/>
                                      </a:moveTo>
                                      <a:lnTo>
                                        <a:pt x="56" y="1"/>
                                      </a:lnTo>
                                      <a:lnTo>
                                        <a:pt x="61" y="1"/>
                                      </a:lnTo>
                                      <a:lnTo>
                                        <a:pt x="66" y="3"/>
                                      </a:lnTo>
                                      <a:lnTo>
                                        <a:pt x="71" y="6"/>
                                      </a:lnTo>
                                      <a:lnTo>
                                        <a:pt x="79" y="12"/>
                                      </a:lnTo>
                                      <a:lnTo>
                                        <a:pt x="89" y="21"/>
                                      </a:lnTo>
                                      <a:lnTo>
                                        <a:pt x="99" y="32"/>
                                      </a:lnTo>
                                      <a:lnTo>
                                        <a:pt x="109" y="46"/>
                                      </a:lnTo>
                                      <a:lnTo>
                                        <a:pt x="118" y="62"/>
                                      </a:lnTo>
                                      <a:lnTo>
                                        <a:pt x="128" y="79"/>
                                      </a:lnTo>
                                      <a:lnTo>
                                        <a:pt x="136" y="97"/>
                                      </a:lnTo>
                                      <a:lnTo>
                                        <a:pt x="145" y="118"/>
                                      </a:lnTo>
                                      <a:lnTo>
                                        <a:pt x="154" y="141"/>
                                      </a:lnTo>
                                      <a:lnTo>
                                        <a:pt x="161" y="163"/>
                                      </a:lnTo>
                                      <a:lnTo>
                                        <a:pt x="168" y="188"/>
                                      </a:lnTo>
                                      <a:lnTo>
                                        <a:pt x="176" y="214"/>
                                      </a:lnTo>
                                      <a:lnTo>
                                        <a:pt x="182" y="241"/>
                                      </a:lnTo>
                                      <a:lnTo>
                                        <a:pt x="187" y="268"/>
                                      </a:lnTo>
                                      <a:lnTo>
                                        <a:pt x="192" y="295"/>
                                      </a:lnTo>
                                      <a:lnTo>
                                        <a:pt x="196" y="321"/>
                                      </a:lnTo>
                                      <a:lnTo>
                                        <a:pt x="198" y="347"/>
                                      </a:lnTo>
                                      <a:lnTo>
                                        <a:pt x="199" y="372"/>
                                      </a:lnTo>
                                      <a:lnTo>
                                        <a:pt x="199" y="396"/>
                                      </a:lnTo>
                                      <a:lnTo>
                                        <a:pt x="199" y="418"/>
                                      </a:lnTo>
                                      <a:lnTo>
                                        <a:pt x="198" y="438"/>
                                      </a:lnTo>
                                      <a:lnTo>
                                        <a:pt x="196" y="457"/>
                                      </a:lnTo>
                                      <a:lnTo>
                                        <a:pt x="193" y="475"/>
                                      </a:lnTo>
                                      <a:lnTo>
                                        <a:pt x="189" y="490"/>
                                      </a:lnTo>
                                      <a:lnTo>
                                        <a:pt x="184" y="503"/>
                                      </a:lnTo>
                                      <a:lnTo>
                                        <a:pt x="178" y="514"/>
                                      </a:lnTo>
                                      <a:lnTo>
                                        <a:pt x="172" y="523"/>
                                      </a:lnTo>
                                      <a:lnTo>
                                        <a:pt x="165" y="530"/>
                                      </a:lnTo>
                                      <a:lnTo>
                                        <a:pt x="161" y="533"/>
                                      </a:lnTo>
                                      <a:lnTo>
                                        <a:pt x="157" y="534"/>
                                      </a:lnTo>
                                      <a:lnTo>
                                        <a:pt x="154" y="535"/>
                                      </a:lnTo>
                                      <a:lnTo>
                                        <a:pt x="149" y="535"/>
                                      </a:lnTo>
                                      <a:lnTo>
                                        <a:pt x="144" y="535"/>
                                      </a:lnTo>
                                      <a:lnTo>
                                        <a:pt x="140" y="534"/>
                                      </a:lnTo>
                                      <a:lnTo>
                                        <a:pt x="135" y="533"/>
                                      </a:lnTo>
                                      <a:lnTo>
                                        <a:pt x="130" y="530"/>
                                      </a:lnTo>
                                      <a:lnTo>
                                        <a:pt x="120" y="523"/>
                                      </a:lnTo>
                                      <a:lnTo>
                                        <a:pt x="111" y="514"/>
                                      </a:lnTo>
                                      <a:lnTo>
                                        <a:pt x="102" y="503"/>
                                      </a:lnTo>
                                      <a:lnTo>
                                        <a:pt x="92" y="490"/>
                                      </a:lnTo>
                                      <a:lnTo>
                                        <a:pt x="82" y="475"/>
                                      </a:lnTo>
                                      <a:lnTo>
                                        <a:pt x="73" y="457"/>
                                      </a:lnTo>
                                      <a:lnTo>
                                        <a:pt x="63" y="438"/>
                                      </a:lnTo>
                                      <a:lnTo>
                                        <a:pt x="55" y="418"/>
                                      </a:lnTo>
                                      <a:lnTo>
                                        <a:pt x="47" y="396"/>
                                      </a:lnTo>
                                      <a:lnTo>
                                        <a:pt x="39" y="372"/>
                                      </a:lnTo>
                                      <a:lnTo>
                                        <a:pt x="31" y="347"/>
                                      </a:lnTo>
                                      <a:lnTo>
                                        <a:pt x="25" y="321"/>
                                      </a:lnTo>
                                      <a:lnTo>
                                        <a:pt x="19" y="295"/>
                                      </a:lnTo>
                                      <a:lnTo>
                                        <a:pt x="14" y="268"/>
                                      </a:lnTo>
                                      <a:lnTo>
                                        <a:pt x="9" y="241"/>
                                      </a:lnTo>
                                      <a:lnTo>
                                        <a:pt x="5" y="214"/>
                                      </a:lnTo>
                                      <a:lnTo>
                                        <a:pt x="3" y="188"/>
                                      </a:lnTo>
                                      <a:lnTo>
                                        <a:pt x="1" y="163"/>
                                      </a:lnTo>
                                      <a:lnTo>
                                        <a:pt x="0" y="141"/>
                                      </a:lnTo>
                                      <a:lnTo>
                                        <a:pt x="1" y="118"/>
                                      </a:lnTo>
                                      <a:lnTo>
                                        <a:pt x="3" y="97"/>
                                      </a:lnTo>
                                      <a:lnTo>
                                        <a:pt x="4" y="79"/>
                                      </a:lnTo>
                                      <a:lnTo>
                                        <a:pt x="8" y="62"/>
                                      </a:lnTo>
                                      <a:lnTo>
                                        <a:pt x="11" y="46"/>
                                      </a:lnTo>
                                      <a:lnTo>
                                        <a:pt x="16" y="32"/>
                                      </a:lnTo>
                                      <a:lnTo>
                                        <a:pt x="21" y="21"/>
                                      </a:lnTo>
                                      <a:lnTo>
                                        <a:pt x="29" y="12"/>
                                      </a:lnTo>
                                      <a:lnTo>
                                        <a:pt x="35" y="6"/>
                                      </a:lnTo>
                                      <a:lnTo>
                                        <a:pt x="39" y="3"/>
                                      </a:lnTo>
                                      <a:lnTo>
                                        <a:pt x="43" y="1"/>
                                      </a:lnTo>
                                      <a:lnTo>
                                        <a:pt x="47" y="1"/>
                                      </a:lnTo>
                                      <a:lnTo>
                                        <a:pt x="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1F1A17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7" name="Freeform 3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9775" y="11776"/>
                                  <a:ext cx="43" cy="139"/>
                                </a:xfrm>
                                <a:custGeom>
                                  <a:avLst/>
                                  <a:gdLst>
                                    <a:gd name="T0" fmla="*/ 131 w 181"/>
                                    <a:gd name="T1" fmla="*/ 0 h 587"/>
                                    <a:gd name="T2" fmla="*/ 140 w 181"/>
                                    <a:gd name="T3" fmla="*/ 2 h 587"/>
                                    <a:gd name="T4" fmla="*/ 150 w 181"/>
                                    <a:gd name="T5" fmla="*/ 8 h 587"/>
                                    <a:gd name="T6" fmla="*/ 162 w 181"/>
                                    <a:gd name="T7" fmla="*/ 25 h 587"/>
                                    <a:gd name="T8" fmla="*/ 172 w 181"/>
                                    <a:gd name="T9" fmla="*/ 54 h 587"/>
                                    <a:gd name="T10" fmla="*/ 178 w 181"/>
                                    <a:gd name="T11" fmla="*/ 89 h 587"/>
                                    <a:gd name="T12" fmla="*/ 181 w 181"/>
                                    <a:gd name="T13" fmla="*/ 134 h 587"/>
                                    <a:gd name="T14" fmla="*/ 181 w 181"/>
                                    <a:gd name="T15" fmla="*/ 185 h 587"/>
                                    <a:gd name="T16" fmla="*/ 177 w 181"/>
                                    <a:gd name="T17" fmla="*/ 240 h 587"/>
                                    <a:gd name="T18" fmla="*/ 169 w 181"/>
                                    <a:gd name="T19" fmla="*/ 300 h 587"/>
                                    <a:gd name="T20" fmla="*/ 158 w 181"/>
                                    <a:gd name="T21" fmla="*/ 358 h 587"/>
                                    <a:gd name="T22" fmla="*/ 146 w 181"/>
                                    <a:gd name="T23" fmla="*/ 412 h 587"/>
                                    <a:gd name="T24" fmla="*/ 131 w 181"/>
                                    <a:gd name="T25" fmla="*/ 462 h 587"/>
                                    <a:gd name="T26" fmla="*/ 115 w 181"/>
                                    <a:gd name="T27" fmla="*/ 504 h 587"/>
                                    <a:gd name="T28" fmla="*/ 98 w 181"/>
                                    <a:gd name="T29" fmla="*/ 540 h 587"/>
                                    <a:gd name="T30" fmla="*/ 80 w 181"/>
                                    <a:gd name="T31" fmla="*/ 566 h 587"/>
                                    <a:gd name="T32" fmla="*/ 63 w 181"/>
                                    <a:gd name="T33" fmla="*/ 582 h 587"/>
                                    <a:gd name="T34" fmla="*/ 51 w 181"/>
                                    <a:gd name="T35" fmla="*/ 587 h 587"/>
                                    <a:gd name="T36" fmla="*/ 42 w 181"/>
                                    <a:gd name="T37" fmla="*/ 585 h 587"/>
                                    <a:gd name="T38" fmla="*/ 31 w 181"/>
                                    <a:gd name="T39" fmla="*/ 579 h 587"/>
                                    <a:gd name="T40" fmla="*/ 20 w 181"/>
                                    <a:gd name="T41" fmla="*/ 562 h 587"/>
                                    <a:gd name="T42" fmla="*/ 10 w 181"/>
                                    <a:gd name="T43" fmla="*/ 535 h 587"/>
                                    <a:gd name="T44" fmla="*/ 4 w 181"/>
                                    <a:gd name="T45" fmla="*/ 498 h 587"/>
                                    <a:gd name="T46" fmla="*/ 0 w 181"/>
                                    <a:gd name="T47" fmla="*/ 454 h 587"/>
                                    <a:gd name="T48" fmla="*/ 1 w 181"/>
                                    <a:gd name="T49" fmla="*/ 404 h 587"/>
                                    <a:gd name="T50" fmla="*/ 5 w 181"/>
                                    <a:gd name="T51" fmla="*/ 347 h 587"/>
                                    <a:gd name="T52" fmla="*/ 12 w 181"/>
                                    <a:gd name="T53" fmla="*/ 287 h 587"/>
                                    <a:gd name="T54" fmla="*/ 22 w 181"/>
                                    <a:gd name="T55" fmla="*/ 229 h 587"/>
                                    <a:gd name="T56" fmla="*/ 35 w 181"/>
                                    <a:gd name="T57" fmla="*/ 176 h 587"/>
                                    <a:gd name="T58" fmla="*/ 49 w 181"/>
                                    <a:gd name="T59" fmla="*/ 127 h 587"/>
                                    <a:gd name="T60" fmla="*/ 65 w 181"/>
                                    <a:gd name="T61" fmla="*/ 83 h 587"/>
                                    <a:gd name="T62" fmla="*/ 83 w 181"/>
                                    <a:gd name="T63" fmla="*/ 49 h 587"/>
                                    <a:gd name="T64" fmla="*/ 100 w 181"/>
                                    <a:gd name="T65" fmla="*/ 21 h 587"/>
                                    <a:gd name="T66" fmla="*/ 119 w 181"/>
                                    <a:gd name="T67" fmla="*/ 5 h 5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181" h="587">
                                      <a:moveTo>
                                        <a:pt x="127" y="2"/>
                                      </a:moveTo>
                                      <a:lnTo>
                                        <a:pt x="131" y="0"/>
                                      </a:lnTo>
                                      <a:lnTo>
                                        <a:pt x="135" y="0"/>
                                      </a:lnTo>
                                      <a:lnTo>
                                        <a:pt x="140" y="2"/>
                                      </a:lnTo>
                                      <a:lnTo>
                                        <a:pt x="143" y="3"/>
                                      </a:lnTo>
                                      <a:lnTo>
                                        <a:pt x="150" y="8"/>
                                      </a:lnTo>
                                      <a:lnTo>
                                        <a:pt x="156" y="15"/>
                                      </a:lnTo>
                                      <a:lnTo>
                                        <a:pt x="162" y="25"/>
                                      </a:lnTo>
                                      <a:lnTo>
                                        <a:pt x="167" y="39"/>
                                      </a:lnTo>
                                      <a:lnTo>
                                        <a:pt x="172" y="54"/>
                                      </a:lnTo>
                                      <a:lnTo>
                                        <a:pt x="174" y="71"/>
                                      </a:lnTo>
                                      <a:lnTo>
                                        <a:pt x="178" y="89"/>
                                      </a:lnTo>
                                      <a:lnTo>
                                        <a:pt x="179" y="110"/>
                                      </a:lnTo>
                                      <a:lnTo>
                                        <a:pt x="181" y="134"/>
                                      </a:lnTo>
                                      <a:lnTo>
                                        <a:pt x="181" y="159"/>
                                      </a:lnTo>
                                      <a:lnTo>
                                        <a:pt x="181" y="185"/>
                                      </a:lnTo>
                                      <a:lnTo>
                                        <a:pt x="179" y="212"/>
                                      </a:lnTo>
                                      <a:lnTo>
                                        <a:pt x="177" y="240"/>
                                      </a:lnTo>
                                      <a:lnTo>
                                        <a:pt x="173" y="270"/>
                                      </a:lnTo>
                                      <a:lnTo>
                                        <a:pt x="169" y="300"/>
                                      </a:lnTo>
                                      <a:lnTo>
                                        <a:pt x="164" y="329"/>
                                      </a:lnTo>
                                      <a:lnTo>
                                        <a:pt x="158" y="358"/>
                                      </a:lnTo>
                                      <a:lnTo>
                                        <a:pt x="152" y="385"/>
                                      </a:lnTo>
                                      <a:lnTo>
                                        <a:pt x="146" y="412"/>
                                      </a:lnTo>
                                      <a:lnTo>
                                        <a:pt x="138" y="437"/>
                                      </a:lnTo>
                                      <a:lnTo>
                                        <a:pt x="131" y="462"/>
                                      </a:lnTo>
                                      <a:lnTo>
                                        <a:pt x="124" y="483"/>
                                      </a:lnTo>
                                      <a:lnTo>
                                        <a:pt x="115" y="504"/>
                                      </a:lnTo>
                                      <a:lnTo>
                                        <a:pt x="106" y="522"/>
                                      </a:lnTo>
                                      <a:lnTo>
                                        <a:pt x="98" y="540"/>
                                      </a:lnTo>
                                      <a:lnTo>
                                        <a:pt x="89" y="553"/>
                                      </a:lnTo>
                                      <a:lnTo>
                                        <a:pt x="80" y="566"/>
                                      </a:lnTo>
                                      <a:lnTo>
                                        <a:pt x="72" y="576"/>
                                      </a:lnTo>
                                      <a:lnTo>
                                        <a:pt x="63" y="582"/>
                                      </a:lnTo>
                                      <a:lnTo>
                                        <a:pt x="54" y="585"/>
                                      </a:lnTo>
                                      <a:lnTo>
                                        <a:pt x="51" y="587"/>
                                      </a:lnTo>
                                      <a:lnTo>
                                        <a:pt x="46" y="587"/>
                                      </a:lnTo>
                                      <a:lnTo>
                                        <a:pt x="42" y="585"/>
                                      </a:lnTo>
                                      <a:lnTo>
                                        <a:pt x="38" y="584"/>
                                      </a:lnTo>
                                      <a:lnTo>
                                        <a:pt x="31" y="579"/>
                                      </a:lnTo>
                                      <a:lnTo>
                                        <a:pt x="25" y="572"/>
                                      </a:lnTo>
                                      <a:lnTo>
                                        <a:pt x="20" y="562"/>
                                      </a:lnTo>
                                      <a:lnTo>
                                        <a:pt x="15" y="550"/>
                                      </a:lnTo>
                                      <a:lnTo>
                                        <a:pt x="10" y="535"/>
                                      </a:lnTo>
                                      <a:lnTo>
                                        <a:pt x="6" y="517"/>
                                      </a:lnTo>
                                      <a:lnTo>
                                        <a:pt x="4" y="498"/>
                                      </a:lnTo>
                                      <a:lnTo>
                                        <a:pt x="1" y="477"/>
                                      </a:lnTo>
                                      <a:lnTo>
                                        <a:pt x="0" y="454"/>
                                      </a:lnTo>
                                      <a:lnTo>
                                        <a:pt x="0" y="430"/>
                                      </a:lnTo>
                                      <a:lnTo>
                                        <a:pt x="1" y="404"/>
                                      </a:lnTo>
                                      <a:lnTo>
                                        <a:pt x="2" y="376"/>
                                      </a:lnTo>
                                      <a:lnTo>
                                        <a:pt x="5" y="347"/>
                                      </a:lnTo>
                                      <a:lnTo>
                                        <a:pt x="7" y="317"/>
                                      </a:lnTo>
                                      <a:lnTo>
                                        <a:pt x="12" y="287"/>
                                      </a:lnTo>
                                      <a:lnTo>
                                        <a:pt x="17" y="258"/>
                                      </a:lnTo>
                                      <a:lnTo>
                                        <a:pt x="22" y="229"/>
                                      </a:lnTo>
                                      <a:lnTo>
                                        <a:pt x="28" y="202"/>
                                      </a:lnTo>
                                      <a:lnTo>
                                        <a:pt x="35" y="176"/>
                                      </a:lnTo>
                                      <a:lnTo>
                                        <a:pt x="42" y="150"/>
                                      </a:lnTo>
                                      <a:lnTo>
                                        <a:pt x="49" y="127"/>
                                      </a:lnTo>
                                      <a:lnTo>
                                        <a:pt x="58" y="104"/>
                                      </a:lnTo>
                                      <a:lnTo>
                                        <a:pt x="65" y="83"/>
                                      </a:lnTo>
                                      <a:lnTo>
                                        <a:pt x="74" y="65"/>
                                      </a:lnTo>
                                      <a:lnTo>
                                        <a:pt x="83" y="49"/>
                                      </a:lnTo>
                                      <a:lnTo>
                                        <a:pt x="91" y="34"/>
                                      </a:lnTo>
                                      <a:lnTo>
                                        <a:pt x="100" y="21"/>
                                      </a:lnTo>
                                      <a:lnTo>
                                        <a:pt x="110" y="13"/>
                                      </a:lnTo>
                                      <a:lnTo>
                                        <a:pt x="119" y="5"/>
                                      </a:lnTo>
                                      <a:lnTo>
                                        <a:pt x="127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1F1A17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58" name="Group 3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802" y="12119"/>
                                  <a:ext cx="462" cy="434"/>
                                  <a:chOff x="8834" y="3389"/>
                                  <a:chExt cx="390" cy="366"/>
                                </a:xfrm>
                              </wpg:grpSpPr>
                              <wps:wsp>
                                <wps:cNvPr id="159" name="Freeform 3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834" y="3389"/>
                                    <a:ext cx="390" cy="366"/>
                                  </a:xfrm>
                                  <a:custGeom>
                                    <a:avLst/>
                                    <a:gdLst>
                                      <a:gd name="T0" fmla="*/ 1951 w 1951"/>
                                      <a:gd name="T1" fmla="*/ 55 h 1831"/>
                                      <a:gd name="T2" fmla="*/ 1948 w 1951"/>
                                      <a:gd name="T3" fmla="*/ 181 h 1831"/>
                                      <a:gd name="T4" fmla="*/ 1933 w 1951"/>
                                      <a:gd name="T5" fmla="*/ 328 h 1831"/>
                                      <a:gd name="T6" fmla="*/ 1909 w 1951"/>
                                      <a:gd name="T7" fmla="*/ 490 h 1831"/>
                                      <a:gd name="T8" fmla="*/ 1874 w 1951"/>
                                      <a:gd name="T9" fmla="*/ 663 h 1831"/>
                                      <a:gd name="T10" fmla="*/ 1829 w 1951"/>
                                      <a:gd name="T11" fmla="*/ 843 h 1831"/>
                                      <a:gd name="T12" fmla="*/ 1774 w 1951"/>
                                      <a:gd name="T13" fmla="*/ 1021 h 1831"/>
                                      <a:gd name="T14" fmla="*/ 1709 w 1951"/>
                                      <a:gd name="T15" fmla="*/ 1195 h 1831"/>
                                      <a:gd name="T16" fmla="*/ 1635 w 1951"/>
                                      <a:gd name="T17" fmla="*/ 1357 h 1831"/>
                                      <a:gd name="T18" fmla="*/ 1552 w 1951"/>
                                      <a:gd name="T19" fmla="*/ 1505 h 1831"/>
                                      <a:gd name="T20" fmla="*/ 1461 w 1951"/>
                                      <a:gd name="T21" fmla="*/ 1631 h 1831"/>
                                      <a:gd name="T22" fmla="*/ 1361 w 1951"/>
                                      <a:gd name="T23" fmla="*/ 1731 h 1831"/>
                                      <a:gd name="T24" fmla="*/ 1253 w 1951"/>
                                      <a:gd name="T25" fmla="*/ 1799 h 1831"/>
                                      <a:gd name="T26" fmla="*/ 1137 w 1951"/>
                                      <a:gd name="T27" fmla="*/ 1831 h 1831"/>
                                      <a:gd name="T28" fmla="*/ 1012 w 1951"/>
                                      <a:gd name="T29" fmla="*/ 1820 h 1831"/>
                                      <a:gd name="T30" fmla="*/ 881 w 1951"/>
                                      <a:gd name="T31" fmla="*/ 1762 h 1831"/>
                                      <a:gd name="T32" fmla="*/ 758 w 1951"/>
                                      <a:gd name="T33" fmla="*/ 1718 h 1831"/>
                                      <a:gd name="T34" fmla="*/ 658 w 1951"/>
                                      <a:gd name="T35" fmla="*/ 1721 h 1831"/>
                                      <a:gd name="T36" fmla="*/ 594 w 1951"/>
                                      <a:gd name="T37" fmla="*/ 1717 h 1831"/>
                                      <a:gd name="T38" fmla="*/ 557 w 1951"/>
                                      <a:gd name="T39" fmla="*/ 1712 h 1831"/>
                                      <a:gd name="T40" fmla="*/ 524 w 1951"/>
                                      <a:gd name="T41" fmla="*/ 1704 h 1831"/>
                                      <a:gd name="T42" fmla="*/ 498 w 1951"/>
                                      <a:gd name="T43" fmla="*/ 1694 h 1831"/>
                                      <a:gd name="T44" fmla="*/ 466 w 1951"/>
                                      <a:gd name="T45" fmla="*/ 1669 h 1831"/>
                                      <a:gd name="T46" fmla="*/ 419 w 1951"/>
                                      <a:gd name="T47" fmla="*/ 1618 h 1831"/>
                                      <a:gd name="T48" fmla="*/ 367 w 1951"/>
                                      <a:gd name="T49" fmla="*/ 1549 h 1831"/>
                                      <a:gd name="T50" fmla="*/ 313 w 1951"/>
                                      <a:gd name="T51" fmla="*/ 1465 h 1831"/>
                                      <a:gd name="T52" fmla="*/ 258 w 1951"/>
                                      <a:gd name="T53" fmla="*/ 1367 h 1831"/>
                                      <a:gd name="T54" fmla="*/ 205 w 1951"/>
                                      <a:gd name="T55" fmla="*/ 1258 h 1831"/>
                                      <a:gd name="T56" fmla="*/ 155 w 1951"/>
                                      <a:gd name="T57" fmla="*/ 1142 h 1831"/>
                                      <a:gd name="T58" fmla="*/ 109 w 1951"/>
                                      <a:gd name="T59" fmla="*/ 1020 h 1831"/>
                                      <a:gd name="T60" fmla="*/ 69 w 1951"/>
                                      <a:gd name="T61" fmla="*/ 893 h 1831"/>
                                      <a:gd name="T62" fmla="*/ 36 w 1951"/>
                                      <a:gd name="T63" fmla="*/ 767 h 1831"/>
                                      <a:gd name="T64" fmla="*/ 14 w 1951"/>
                                      <a:gd name="T65" fmla="*/ 642 h 1831"/>
                                      <a:gd name="T66" fmla="*/ 1 w 1951"/>
                                      <a:gd name="T67" fmla="*/ 521 h 1831"/>
                                      <a:gd name="T68" fmla="*/ 1 w 1951"/>
                                      <a:gd name="T69" fmla="*/ 407 h 1831"/>
                                      <a:gd name="T70" fmla="*/ 16 w 1951"/>
                                      <a:gd name="T71" fmla="*/ 301 h 1831"/>
                                      <a:gd name="T72" fmla="*/ 47 w 1951"/>
                                      <a:gd name="T73" fmla="*/ 207 h 1831"/>
                                      <a:gd name="T74" fmla="*/ 95 w 1951"/>
                                      <a:gd name="T75" fmla="*/ 127 h 1831"/>
                                      <a:gd name="T76" fmla="*/ 173 w 1951"/>
                                      <a:gd name="T77" fmla="*/ 104 h 1831"/>
                                      <a:gd name="T78" fmla="*/ 272 w 1951"/>
                                      <a:gd name="T79" fmla="*/ 123 h 1831"/>
                                      <a:gd name="T80" fmla="*/ 378 w 1951"/>
                                      <a:gd name="T81" fmla="*/ 138 h 1831"/>
                                      <a:gd name="T82" fmla="*/ 490 w 1951"/>
                                      <a:gd name="T83" fmla="*/ 149 h 1831"/>
                                      <a:gd name="T84" fmla="*/ 607 w 1951"/>
                                      <a:gd name="T85" fmla="*/ 156 h 1831"/>
                                      <a:gd name="T86" fmla="*/ 727 w 1951"/>
                                      <a:gd name="T87" fmla="*/ 160 h 1831"/>
                                      <a:gd name="T88" fmla="*/ 851 w 1951"/>
                                      <a:gd name="T89" fmla="*/ 160 h 1831"/>
                                      <a:gd name="T90" fmla="*/ 976 w 1951"/>
                                      <a:gd name="T91" fmla="*/ 158 h 1831"/>
                                      <a:gd name="T92" fmla="*/ 1101 w 1951"/>
                                      <a:gd name="T93" fmla="*/ 151 h 1831"/>
                                      <a:gd name="T94" fmla="*/ 1226 w 1951"/>
                                      <a:gd name="T95" fmla="*/ 141 h 1831"/>
                                      <a:gd name="T96" fmla="*/ 1348 w 1951"/>
                                      <a:gd name="T97" fmla="*/ 128 h 1831"/>
                                      <a:gd name="T98" fmla="*/ 1469 w 1951"/>
                                      <a:gd name="T99" fmla="*/ 112 h 1831"/>
                                      <a:gd name="T100" fmla="*/ 1586 w 1951"/>
                                      <a:gd name="T101" fmla="*/ 92 h 1831"/>
                                      <a:gd name="T102" fmla="*/ 1697 w 1951"/>
                                      <a:gd name="T103" fmla="*/ 70 h 1831"/>
                                      <a:gd name="T104" fmla="*/ 1803 w 1951"/>
                                      <a:gd name="T105" fmla="*/ 45 h 1831"/>
                                      <a:gd name="T106" fmla="*/ 1901 w 1951"/>
                                      <a:gd name="T107" fmla="*/ 17 h 183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</a:cxnLst>
                                    <a:rect l="0" t="0" r="r" b="b"/>
                                    <a:pathLst>
                                      <a:path w="1951" h="1831">
                                        <a:moveTo>
                                          <a:pt x="1948" y="0"/>
                                        </a:moveTo>
                                        <a:lnTo>
                                          <a:pt x="1951" y="55"/>
                                        </a:lnTo>
                                        <a:lnTo>
                                          <a:pt x="1951" y="114"/>
                                        </a:lnTo>
                                        <a:lnTo>
                                          <a:pt x="1948" y="181"/>
                                        </a:lnTo>
                                        <a:lnTo>
                                          <a:pt x="1942" y="252"/>
                                        </a:lnTo>
                                        <a:lnTo>
                                          <a:pt x="1933" y="328"/>
                                        </a:lnTo>
                                        <a:lnTo>
                                          <a:pt x="1923" y="407"/>
                                        </a:lnTo>
                                        <a:lnTo>
                                          <a:pt x="1909" y="490"/>
                                        </a:lnTo>
                                        <a:lnTo>
                                          <a:pt x="1892" y="577"/>
                                        </a:lnTo>
                                        <a:lnTo>
                                          <a:pt x="1874" y="663"/>
                                        </a:lnTo>
                                        <a:lnTo>
                                          <a:pt x="1853" y="752"/>
                                        </a:lnTo>
                                        <a:lnTo>
                                          <a:pt x="1829" y="843"/>
                                        </a:lnTo>
                                        <a:lnTo>
                                          <a:pt x="1803" y="932"/>
                                        </a:lnTo>
                                        <a:lnTo>
                                          <a:pt x="1774" y="1021"/>
                                        </a:lnTo>
                                        <a:lnTo>
                                          <a:pt x="1743" y="1109"/>
                                        </a:lnTo>
                                        <a:lnTo>
                                          <a:pt x="1709" y="1195"/>
                                        </a:lnTo>
                                        <a:lnTo>
                                          <a:pt x="1674" y="1278"/>
                                        </a:lnTo>
                                        <a:lnTo>
                                          <a:pt x="1635" y="1357"/>
                                        </a:lnTo>
                                        <a:lnTo>
                                          <a:pt x="1596" y="1434"/>
                                        </a:lnTo>
                                        <a:lnTo>
                                          <a:pt x="1552" y="1505"/>
                                        </a:lnTo>
                                        <a:lnTo>
                                          <a:pt x="1508" y="1571"/>
                                        </a:lnTo>
                                        <a:lnTo>
                                          <a:pt x="1461" y="1631"/>
                                        </a:lnTo>
                                        <a:lnTo>
                                          <a:pt x="1413" y="1684"/>
                                        </a:lnTo>
                                        <a:lnTo>
                                          <a:pt x="1361" y="1731"/>
                                        </a:lnTo>
                                        <a:lnTo>
                                          <a:pt x="1307" y="1769"/>
                                        </a:lnTo>
                                        <a:lnTo>
                                          <a:pt x="1253" y="1799"/>
                                        </a:lnTo>
                                        <a:lnTo>
                                          <a:pt x="1195" y="1820"/>
                                        </a:lnTo>
                                        <a:lnTo>
                                          <a:pt x="1137" y="1831"/>
                                        </a:lnTo>
                                        <a:lnTo>
                                          <a:pt x="1075" y="1831"/>
                                        </a:lnTo>
                                        <a:lnTo>
                                          <a:pt x="1012" y="1820"/>
                                        </a:lnTo>
                                        <a:lnTo>
                                          <a:pt x="947" y="1798"/>
                                        </a:lnTo>
                                        <a:lnTo>
                                          <a:pt x="881" y="1762"/>
                                        </a:lnTo>
                                        <a:lnTo>
                                          <a:pt x="813" y="1714"/>
                                        </a:lnTo>
                                        <a:lnTo>
                                          <a:pt x="758" y="1718"/>
                                        </a:lnTo>
                                        <a:lnTo>
                                          <a:pt x="706" y="1721"/>
                                        </a:lnTo>
                                        <a:lnTo>
                                          <a:pt x="658" y="1721"/>
                                        </a:lnTo>
                                        <a:lnTo>
                                          <a:pt x="613" y="1718"/>
                                        </a:lnTo>
                                        <a:lnTo>
                                          <a:pt x="594" y="1717"/>
                                        </a:lnTo>
                                        <a:lnTo>
                                          <a:pt x="574" y="1715"/>
                                        </a:lnTo>
                                        <a:lnTo>
                                          <a:pt x="557" y="1712"/>
                                        </a:lnTo>
                                        <a:lnTo>
                                          <a:pt x="539" y="1709"/>
                                        </a:lnTo>
                                        <a:lnTo>
                                          <a:pt x="524" y="1704"/>
                                        </a:lnTo>
                                        <a:lnTo>
                                          <a:pt x="511" y="1699"/>
                                        </a:lnTo>
                                        <a:lnTo>
                                          <a:pt x="498" y="1694"/>
                                        </a:lnTo>
                                        <a:lnTo>
                                          <a:pt x="489" y="1686"/>
                                        </a:lnTo>
                                        <a:lnTo>
                                          <a:pt x="466" y="1669"/>
                                        </a:lnTo>
                                        <a:lnTo>
                                          <a:pt x="443" y="1646"/>
                                        </a:lnTo>
                                        <a:lnTo>
                                          <a:pt x="419" y="1618"/>
                                        </a:lnTo>
                                        <a:lnTo>
                                          <a:pt x="393" y="1586"/>
                                        </a:lnTo>
                                        <a:lnTo>
                                          <a:pt x="367" y="1549"/>
                                        </a:lnTo>
                                        <a:lnTo>
                                          <a:pt x="340" y="1508"/>
                                        </a:lnTo>
                                        <a:lnTo>
                                          <a:pt x="313" y="1465"/>
                                        </a:lnTo>
                                        <a:lnTo>
                                          <a:pt x="286" y="1418"/>
                                        </a:lnTo>
                                        <a:lnTo>
                                          <a:pt x="258" y="1367"/>
                                        </a:lnTo>
                                        <a:lnTo>
                                          <a:pt x="232" y="1314"/>
                                        </a:lnTo>
                                        <a:lnTo>
                                          <a:pt x="205" y="1258"/>
                                        </a:lnTo>
                                        <a:lnTo>
                                          <a:pt x="179" y="1201"/>
                                        </a:lnTo>
                                        <a:lnTo>
                                          <a:pt x="155" y="1142"/>
                                        </a:lnTo>
                                        <a:lnTo>
                                          <a:pt x="131" y="1082"/>
                                        </a:lnTo>
                                        <a:lnTo>
                                          <a:pt x="109" y="1020"/>
                                        </a:lnTo>
                                        <a:lnTo>
                                          <a:pt x="88" y="957"/>
                                        </a:lnTo>
                                        <a:lnTo>
                                          <a:pt x="69" y="893"/>
                                        </a:lnTo>
                                        <a:lnTo>
                                          <a:pt x="52" y="830"/>
                                        </a:lnTo>
                                        <a:lnTo>
                                          <a:pt x="36" y="767"/>
                                        </a:lnTo>
                                        <a:lnTo>
                                          <a:pt x="23" y="704"/>
                                        </a:lnTo>
                                        <a:lnTo>
                                          <a:pt x="14" y="642"/>
                                        </a:lnTo>
                                        <a:lnTo>
                                          <a:pt x="6" y="581"/>
                                        </a:lnTo>
                                        <a:lnTo>
                                          <a:pt x="1" y="521"/>
                                        </a:lnTo>
                                        <a:lnTo>
                                          <a:pt x="0" y="463"/>
                                        </a:lnTo>
                                        <a:lnTo>
                                          <a:pt x="1" y="407"/>
                                        </a:lnTo>
                                        <a:lnTo>
                                          <a:pt x="7" y="353"/>
                                        </a:lnTo>
                                        <a:lnTo>
                                          <a:pt x="16" y="301"/>
                                        </a:lnTo>
                                        <a:lnTo>
                                          <a:pt x="30" y="253"/>
                                        </a:lnTo>
                                        <a:lnTo>
                                          <a:pt x="47" y="207"/>
                                        </a:lnTo>
                                        <a:lnTo>
                                          <a:pt x="69" y="165"/>
                                        </a:lnTo>
                                        <a:lnTo>
                                          <a:pt x="95" y="127"/>
                                        </a:lnTo>
                                        <a:lnTo>
                                          <a:pt x="126" y="93"/>
                                        </a:lnTo>
                                        <a:lnTo>
                                          <a:pt x="173" y="104"/>
                                        </a:lnTo>
                                        <a:lnTo>
                                          <a:pt x="221" y="114"/>
                                        </a:lnTo>
                                        <a:lnTo>
                                          <a:pt x="272" y="123"/>
                                        </a:lnTo>
                                        <a:lnTo>
                                          <a:pt x="324" y="130"/>
                                        </a:lnTo>
                                        <a:lnTo>
                                          <a:pt x="378" y="138"/>
                                        </a:lnTo>
                                        <a:lnTo>
                                          <a:pt x="433" y="144"/>
                                        </a:lnTo>
                                        <a:lnTo>
                                          <a:pt x="490" y="149"/>
                                        </a:lnTo>
                                        <a:lnTo>
                                          <a:pt x="548" y="153"/>
                                        </a:lnTo>
                                        <a:lnTo>
                                          <a:pt x="607" y="156"/>
                                        </a:lnTo>
                                        <a:lnTo>
                                          <a:pt x="667" y="159"/>
                                        </a:lnTo>
                                        <a:lnTo>
                                          <a:pt x="727" y="160"/>
                                        </a:lnTo>
                                        <a:lnTo>
                                          <a:pt x="789" y="161"/>
                                        </a:lnTo>
                                        <a:lnTo>
                                          <a:pt x="851" y="160"/>
                                        </a:lnTo>
                                        <a:lnTo>
                                          <a:pt x="913" y="159"/>
                                        </a:lnTo>
                                        <a:lnTo>
                                          <a:pt x="976" y="158"/>
                                        </a:lnTo>
                                        <a:lnTo>
                                          <a:pt x="1038" y="155"/>
                                        </a:lnTo>
                                        <a:lnTo>
                                          <a:pt x="1101" y="151"/>
                                        </a:lnTo>
                                        <a:lnTo>
                                          <a:pt x="1163" y="146"/>
                                        </a:lnTo>
                                        <a:lnTo>
                                          <a:pt x="1226" y="141"/>
                                        </a:lnTo>
                                        <a:lnTo>
                                          <a:pt x="1288" y="135"/>
                                        </a:lnTo>
                                        <a:lnTo>
                                          <a:pt x="1348" y="128"/>
                                        </a:lnTo>
                                        <a:lnTo>
                                          <a:pt x="1409" y="120"/>
                                        </a:lnTo>
                                        <a:lnTo>
                                          <a:pt x="1469" y="112"/>
                                        </a:lnTo>
                                        <a:lnTo>
                                          <a:pt x="1528" y="103"/>
                                        </a:lnTo>
                                        <a:lnTo>
                                          <a:pt x="1586" y="92"/>
                                        </a:lnTo>
                                        <a:lnTo>
                                          <a:pt x="1643" y="82"/>
                                        </a:lnTo>
                                        <a:lnTo>
                                          <a:pt x="1697" y="70"/>
                                        </a:lnTo>
                                        <a:lnTo>
                                          <a:pt x="1751" y="57"/>
                                        </a:lnTo>
                                        <a:lnTo>
                                          <a:pt x="1803" y="45"/>
                                        </a:lnTo>
                                        <a:lnTo>
                                          <a:pt x="1853" y="30"/>
                                        </a:lnTo>
                                        <a:lnTo>
                                          <a:pt x="1901" y="17"/>
                                        </a:lnTo>
                                        <a:lnTo>
                                          <a:pt x="194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2">
                                      <a:lumMod val="50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0">
                                        <a:solidFill>
                                          <a:srgbClr val="1F1A17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0" name="Freeform 3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846" y="3421"/>
                                    <a:ext cx="233" cy="301"/>
                                  </a:xfrm>
                                  <a:custGeom>
                                    <a:avLst/>
                                    <a:gdLst>
                                      <a:gd name="T0" fmla="*/ 177 w 1161"/>
                                      <a:gd name="T1" fmla="*/ 12 h 1503"/>
                                      <a:gd name="T2" fmla="*/ 300 w 1161"/>
                                      <a:gd name="T3" fmla="*/ 34 h 1503"/>
                                      <a:gd name="T4" fmla="*/ 420 w 1161"/>
                                      <a:gd name="T5" fmla="*/ 52 h 1503"/>
                                      <a:gd name="T6" fmla="*/ 538 w 1161"/>
                                      <a:gd name="T7" fmla="*/ 65 h 1503"/>
                                      <a:gd name="T8" fmla="*/ 657 w 1161"/>
                                      <a:gd name="T9" fmla="*/ 73 h 1503"/>
                                      <a:gd name="T10" fmla="*/ 776 w 1161"/>
                                      <a:gd name="T11" fmla="*/ 76 h 1503"/>
                                      <a:gd name="T12" fmla="*/ 893 w 1161"/>
                                      <a:gd name="T13" fmla="*/ 76 h 1503"/>
                                      <a:gd name="T14" fmla="*/ 1011 w 1161"/>
                                      <a:gd name="T15" fmla="*/ 72 h 1503"/>
                                      <a:gd name="T16" fmla="*/ 1085 w 1161"/>
                                      <a:gd name="T17" fmla="*/ 130 h 1503"/>
                                      <a:gd name="T18" fmla="*/ 1111 w 1161"/>
                                      <a:gd name="T19" fmla="*/ 261 h 1503"/>
                                      <a:gd name="T20" fmla="*/ 1132 w 1161"/>
                                      <a:gd name="T21" fmla="*/ 398 h 1503"/>
                                      <a:gd name="T22" fmla="*/ 1147 w 1161"/>
                                      <a:gd name="T23" fmla="*/ 534 h 1503"/>
                                      <a:gd name="T24" fmla="*/ 1157 w 1161"/>
                                      <a:gd name="T25" fmla="*/ 666 h 1503"/>
                                      <a:gd name="T26" fmla="*/ 1161 w 1161"/>
                                      <a:gd name="T27" fmla="*/ 790 h 1503"/>
                                      <a:gd name="T28" fmla="*/ 1158 w 1161"/>
                                      <a:gd name="T29" fmla="*/ 900 h 1503"/>
                                      <a:gd name="T30" fmla="*/ 1149 w 1161"/>
                                      <a:gd name="T31" fmla="*/ 991 h 1503"/>
                                      <a:gd name="T32" fmla="*/ 1125 w 1161"/>
                                      <a:gd name="T33" fmla="*/ 1042 h 1503"/>
                                      <a:gd name="T34" fmla="*/ 1091 w 1161"/>
                                      <a:gd name="T35" fmla="*/ 1067 h 1503"/>
                                      <a:gd name="T36" fmla="*/ 1062 w 1161"/>
                                      <a:gd name="T37" fmla="*/ 1085 h 1503"/>
                                      <a:gd name="T38" fmla="*/ 1036 w 1161"/>
                                      <a:gd name="T39" fmla="*/ 1094 h 1503"/>
                                      <a:gd name="T40" fmla="*/ 1012 w 1161"/>
                                      <a:gd name="T41" fmla="*/ 1099 h 1503"/>
                                      <a:gd name="T42" fmla="*/ 990 w 1161"/>
                                      <a:gd name="T43" fmla="*/ 1101 h 1503"/>
                                      <a:gd name="T44" fmla="*/ 970 w 1161"/>
                                      <a:gd name="T45" fmla="*/ 1096 h 1503"/>
                                      <a:gd name="T46" fmla="*/ 953 w 1161"/>
                                      <a:gd name="T47" fmla="*/ 1088 h 1503"/>
                                      <a:gd name="T48" fmla="*/ 927 w 1161"/>
                                      <a:gd name="T49" fmla="*/ 1071 h 1503"/>
                                      <a:gd name="T50" fmla="*/ 895 w 1161"/>
                                      <a:gd name="T51" fmla="*/ 1042 h 1503"/>
                                      <a:gd name="T52" fmla="*/ 862 w 1161"/>
                                      <a:gd name="T53" fmla="*/ 1010 h 1503"/>
                                      <a:gd name="T54" fmla="*/ 835 w 1161"/>
                                      <a:gd name="T55" fmla="*/ 988 h 1503"/>
                                      <a:gd name="T56" fmla="*/ 815 w 1161"/>
                                      <a:gd name="T57" fmla="*/ 976 h 1503"/>
                                      <a:gd name="T58" fmla="*/ 807 w 1161"/>
                                      <a:gd name="T59" fmla="*/ 1021 h 1503"/>
                                      <a:gd name="T60" fmla="*/ 814 w 1161"/>
                                      <a:gd name="T61" fmla="*/ 1127 h 1503"/>
                                      <a:gd name="T62" fmla="*/ 823 w 1161"/>
                                      <a:gd name="T63" fmla="*/ 1232 h 1503"/>
                                      <a:gd name="T64" fmla="*/ 829 w 1161"/>
                                      <a:gd name="T65" fmla="*/ 1336 h 1503"/>
                                      <a:gd name="T66" fmla="*/ 824 w 1161"/>
                                      <a:gd name="T67" fmla="*/ 1402 h 1503"/>
                                      <a:gd name="T68" fmla="*/ 806 w 1161"/>
                                      <a:gd name="T69" fmla="*/ 1428 h 1503"/>
                                      <a:gd name="T70" fmla="*/ 784 w 1161"/>
                                      <a:gd name="T71" fmla="*/ 1449 h 1503"/>
                                      <a:gd name="T72" fmla="*/ 759 w 1161"/>
                                      <a:gd name="T73" fmla="*/ 1467 h 1503"/>
                                      <a:gd name="T74" fmla="*/ 731 w 1161"/>
                                      <a:gd name="T75" fmla="*/ 1480 h 1503"/>
                                      <a:gd name="T76" fmla="*/ 702 w 1161"/>
                                      <a:gd name="T77" fmla="*/ 1491 h 1503"/>
                                      <a:gd name="T78" fmla="*/ 672 w 1161"/>
                                      <a:gd name="T79" fmla="*/ 1498 h 1503"/>
                                      <a:gd name="T80" fmla="*/ 640 w 1161"/>
                                      <a:gd name="T81" fmla="*/ 1501 h 1503"/>
                                      <a:gd name="T82" fmla="*/ 609 w 1161"/>
                                      <a:gd name="T83" fmla="*/ 1503 h 1503"/>
                                      <a:gd name="T84" fmla="*/ 577 w 1161"/>
                                      <a:gd name="T85" fmla="*/ 1501 h 1503"/>
                                      <a:gd name="T86" fmla="*/ 532 w 1161"/>
                                      <a:gd name="T87" fmla="*/ 1495 h 1503"/>
                                      <a:gd name="T88" fmla="*/ 478 w 1161"/>
                                      <a:gd name="T89" fmla="*/ 1479 h 1503"/>
                                      <a:gd name="T90" fmla="*/ 444 w 1161"/>
                                      <a:gd name="T91" fmla="*/ 1463 h 1503"/>
                                      <a:gd name="T92" fmla="*/ 426 w 1161"/>
                                      <a:gd name="T93" fmla="*/ 1452 h 1503"/>
                                      <a:gd name="T94" fmla="*/ 397 w 1161"/>
                                      <a:gd name="T95" fmla="*/ 1416 h 1503"/>
                                      <a:gd name="T96" fmla="*/ 353 w 1161"/>
                                      <a:gd name="T97" fmla="*/ 1348 h 1503"/>
                                      <a:gd name="T98" fmla="*/ 306 w 1161"/>
                                      <a:gd name="T99" fmla="*/ 1269 h 1503"/>
                                      <a:gd name="T100" fmla="*/ 259 w 1161"/>
                                      <a:gd name="T101" fmla="*/ 1181 h 1503"/>
                                      <a:gd name="T102" fmla="*/ 212 w 1161"/>
                                      <a:gd name="T103" fmla="*/ 1085 h 1503"/>
                                      <a:gd name="T104" fmla="*/ 166 w 1161"/>
                                      <a:gd name="T105" fmla="*/ 982 h 1503"/>
                                      <a:gd name="T106" fmla="*/ 123 w 1161"/>
                                      <a:gd name="T107" fmla="*/ 875 h 1503"/>
                                      <a:gd name="T108" fmla="*/ 84 w 1161"/>
                                      <a:gd name="T109" fmla="*/ 767 h 1503"/>
                                      <a:gd name="T110" fmla="*/ 52 w 1161"/>
                                      <a:gd name="T111" fmla="*/ 658 h 1503"/>
                                      <a:gd name="T112" fmla="*/ 26 w 1161"/>
                                      <a:gd name="T113" fmla="*/ 549 h 1503"/>
                                      <a:gd name="T114" fmla="*/ 8 w 1161"/>
                                      <a:gd name="T115" fmla="*/ 444 h 1503"/>
                                      <a:gd name="T116" fmla="*/ 0 w 1161"/>
                                      <a:gd name="T117" fmla="*/ 344 h 1503"/>
                                      <a:gd name="T118" fmla="*/ 3 w 1161"/>
                                      <a:gd name="T119" fmla="*/ 250 h 1503"/>
                                      <a:gd name="T120" fmla="*/ 18 w 1161"/>
                                      <a:gd name="T121" fmla="*/ 164 h 1503"/>
                                      <a:gd name="T122" fmla="*/ 45 w 1161"/>
                                      <a:gd name="T123" fmla="*/ 89 h 1503"/>
                                      <a:gd name="T124" fmla="*/ 88 w 1161"/>
                                      <a:gd name="T125" fmla="*/ 26 h 150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8" y="T109"/>
                                      </a:cxn>
                                      <a:cxn ang="0">
                                        <a:pos x="T110" y="T111"/>
                                      </a:cxn>
                                      <a:cxn ang="0">
                                        <a:pos x="T112" y="T113"/>
                                      </a:cxn>
                                      <a:cxn ang="0">
                                        <a:pos x="T114" y="T115"/>
                                      </a:cxn>
                                      <a:cxn ang="0">
                                        <a:pos x="T116" y="T117"/>
                                      </a:cxn>
                                      <a:cxn ang="0">
                                        <a:pos x="T118" y="T119"/>
                                      </a:cxn>
                                      <a:cxn ang="0">
                                        <a:pos x="T120" y="T121"/>
                                      </a:cxn>
                                      <a:cxn ang="0">
                                        <a:pos x="T122" y="T123"/>
                                      </a:cxn>
                                      <a:cxn ang="0">
                                        <a:pos x="T124" y="T125"/>
                                      </a:cxn>
                                    </a:cxnLst>
                                    <a:rect l="0" t="0" r="r" b="b"/>
                                    <a:pathLst>
                                      <a:path w="1161" h="1503">
                                        <a:moveTo>
                                          <a:pt x="115" y="0"/>
                                        </a:moveTo>
                                        <a:lnTo>
                                          <a:pt x="177" y="12"/>
                                        </a:lnTo>
                                        <a:lnTo>
                                          <a:pt x="238" y="25"/>
                                        </a:lnTo>
                                        <a:lnTo>
                                          <a:pt x="300" y="34"/>
                                        </a:lnTo>
                                        <a:lnTo>
                                          <a:pt x="359" y="44"/>
                                        </a:lnTo>
                                        <a:lnTo>
                                          <a:pt x="420" y="52"/>
                                        </a:lnTo>
                                        <a:lnTo>
                                          <a:pt x="479" y="59"/>
                                        </a:lnTo>
                                        <a:lnTo>
                                          <a:pt x="538" y="65"/>
                                        </a:lnTo>
                                        <a:lnTo>
                                          <a:pt x="598" y="69"/>
                                        </a:lnTo>
                                        <a:lnTo>
                                          <a:pt x="657" y="73"/>
                                        </a:lnTo>
                                        <a:lnTo>
                                          <a:pt x="716" y="75"/>
                                        </a:lnTo>
                                        <a:lnTo>
                                          <a:pt x="776" y="76"/>
                                        </a:lnTo>
                                        <a:lnTo>
                                          <a:pt x="834" y="76"/>
                                        </a:lnTo>
                                        <a:lnTo>
                                          <a:pt x="893" y="76"/>
                                        </a:lnTo>
                                        <a:lnTo>
                                          <a:pt x="953" y="74"/>
                                        </a:lnTo>
                                        <a:lnTo>
                                          <a:pt x="1011" y="72"/>
                                        </a:lnTo>
                                        <a:lnTo>
                                          <a:pt x="1070" y="68"/>
                                        </a:lnTo>
                                        <a:lnTo>
                                          <a:pt x="1085" y="130"/>
                                        </a:lnTo>
                                        <a:lnTo>
                                          <a:pt x="1099" y="195"/>
                                        </a:lnTo>
                                        <a:lnTo>
                                          <a:pt x="1111" y="261"/>
                                        </a:lnTo>
                                        <a:lnTo>
                                          <a:pt x="1122" y="329"/>
                                        </a:lnTo>
                                        <a:lnTo>
                                          <a:pt x="1132" y="398"/>
                                        </a:lnTo>
                                        <a:lnTo>
                                          <a:pt x="1139" y="466"/>
                                        </a:lnTo>
                                        <a:lnTo>
                                          <a:pt x="1147" y="534"/>
                                        </a:lnTo>
                                        <a:lnTo>
                                          <a:pt x="1153" y="601"/>
                                        </a:lnTo>
                                        <a:lnTo>
                                          <a:pt x="1157" y="666"/>
                                        </a:lnTo>
                                        <a:lnTo>
                                          <a:pt x="1159" y="730"/>
                                        </a:lnTo>
                                        <a:lnTo>
                                          <a:pt x="1161" y="790"/>
                                        </a:lnTo>
                                        <a:lnTo>
                                          <a:pt x="1161" y="847"/>
                                        </a:lnTo>
                                        <a:lnTo>
                                          <a:pt x="1158" y="900"/>
                                        </a:lnTo>
                                        <a:lnTo>
                                          <a:pt x="1154" y="948"/>
                                        </a:lnTo>
                                        <a:lnTo>
                                          <a:pt x="1149" y="991"/>
                                        </a:lnTo>
                                        <a:lnTo>
                                          <a:pt x="1142" y="1028"/>
                                        </a:lnTo>
                                        <a:lnTo>
                                          <a:pt x="1125" y="1042"/>
                                        </a:lnTo>
                                        <a:lnTo>
                                          <a:pt x="1107" y="1056"/>
                                        </a:lnTo>
                                        <a:lnTo>
                                          <a:pt x="1091" y="1067"/>
                                        </a:lnTo>
                                        <a:lnTo>
                                          <a:pt x="1076" y="1076"/>
                                        </a:lnTo>
                                        <a:lnTo>
                                          <a:pt x="1062" y="1085"/>
                                        </a:lnTo>
                                        <a:lnTo>
                                          <a:pt x="1049" y="1091"/>
                                        </a:lnTo>
                                        <a:lnTo>
                                          <a:pt x="1036" y="1094"/>
                                        </a:lnTo>
                                        <a:lnTo>
                                          <a:pt x="1023" y="1098"/>
                                        </a:lnTo>
                                        <a:lnTo>
                                          <a:pt x="1012" y="1099"/>
                                        </a:lnTo>
                                        <a:lnTo>
                                          <a:pt x="1001" y="1101"/>
                                        </a:lnTo>
                                        <a:lnTo>
                                          <a:pt x="990" y="1101"/>
                                        </a:lnTo>
                                        <a:lnTo>
                                          <a:pt x="980" y="1098"/>
                                        </a:lnTo>
                                        <a:lnTo>
                                          <a:pt x="970" y="1096"/>
                                        </a:lnTo>
                                        <a:lnTo>
                                          <a:pt x="961" y="1092"/>
                                        </a:lnTo>
                                        <a:lnTo>
                                          <a:pt x="953" y="1088"/>
                                        </a:lnTo>
                                        <a:lnTo>
                                          <a:pt x="944" y="1083"/>
                                        </a:lnTo>
                                        <a:lnTo>
                                          <a:pt x="927" y="1071"/>
                                        </a:lnTo>
                                        <a:lnTo>
                                          <a:pt x="911" y="1057"/>
                                        </a:lnTo>
                                        <a:lnTo>
                                          <a:pt x="895" y="1042"/>
                                        </a:lnTo>
                                        <a:lnTo>
                                          <a:pt x="878" y="1026"/>
                                        </a:lnTo>
                                        <a:lnTo>
                                          <a:pt x="862" y="1010"/>
                                        </a:lnTo>
                                        <a:lnTo>
                                          <a:pt x="844" y="995"/>
                                        </a:lnTo>
                                        <a:lnTo>
                                          <a:pt x="835" y="988"/>
                                        </a:lnTo>
                                        <a:lnTo>
                                          <a:pt x="825" y="982"/>
                                        </a:lnTo>
                                        <a:lnTo>
                                          <a:pt x="815" y="976"/>
                                        </a:lnTo>
                                        <a:lnTo>
                                          <a:pt x="804" y="970"/>
                                        </a:lnTo>
                                        <a:lnTo>
                                          <a:pt x="807" y="1021"/>
                                        </a:lnTo>
                                        <a:lnTo>
                                          <a:pt x="810" y="1073"/>
                                        </a:lnTo>
                                        <a:lnTo>
                                          <a:pt x="814" y="1127"/>
                                        </a:lnTo>
                                        <a:lnTo>
                                          <a:pt x="818" y="1179"/>
                                        </a:lnTo>
                                        <a:lnTo>
                                          <a:pt x="823" y="1232"/>
                                        </a:lnTo>
                                        <a:lnTo>
                                          <a:pt x="827" y="1284"/>
                                        </a:lnTo>
                                        <a:lnTo>
                                          <a:pt x="829" y="1336"/>
                                        </a:lnTo>
                                        <a:lnTo>
                                          <a:pt x="831" y="1388"/>
                                        </a:lnTo>
                                        <a:lnTo>
                                          <a:pt x="824" y="1402"/>
                                        </a:lnTo>
                                        <a:lnTo>
                                          <a:pt x="815" y="1416"/>
                                        </a:lnTo>
                                        <a:lnTo>
                                          <a:pt x="806" y="1428"/>
                                        </a:lnTo>
                                        <a:lnTo>
                                          <a:pt x="796" y="1440"/>
                                        </a:lnTo>
                                        <a:lnTo>
                                          <a:pt x="784" y="1449"/>
                                        </a:lnTo>
                                        <a:lnTo>
                                          <a:pt x="772" y="1459"/>
                                        </a:lnTo>
                                        <a:lnTo>
                                          <a:pt x="759" y="1467"/>
                                        </a:lnTo>
                                        <a:lnTo>
                                          <a:pt x="745" y="1474"/>
                                        </a:lnTo>
                                        <a:lnTo>
                                          <a:pt x="731" y="1480"/>
                                        </a:lnTo>
                                        <a:lnTo>
                                          <a:pt x="716" y="1487"/>
                                        </a:lnTo>
                                        <a:lnTo>
                                          <a:pt x="702" y="1491"/>
                                        </a:lnTo>
                                        <a:lnTo>
                                          <a:pt x="687" y="1495"/>
                                        </a:lnTo>
                                        <a:lnTo>
                                          <a:pt x="672" y="1498"/>
                                        </a:lnTo>
                                        <a:lnTo>
                                          <a:pt x="656" y="1500"/>
                                        </a:lnTo>
                                        <a:lnTo>
                                          <a:pt x="640" y="1501"/>
                                        </a:lnTo>
                                        <a:lnTo>
                                          <a:pt x="624" y="1503"/>
                                        </a:lnTo>
                                        <a:lnTo>
                                          <a:pt x="609" y="1503"/>
                                        </a:lnTo>
                                        <a:lnTo>
                                          <a:pt x="593" y="1503"/>
                                        </a:lnTo>
                                        <a:lnTo>
                                          <a:pt x="577" y="1501"/>
                                        </a:lnTo>
                                        <a:lnTo>
                                          <a:pt x="562" y="1500"/>
                                        </a:lnTo>
                                        <a:lnTo>
                                          <a:pt x="532" y="1495"/>
                                        </a:lnTo>
                                        <a:lnTo>
                                          <a:pt x="504" y="1488"/>
                                        </a:lnTo>
                                        <a:lnTo>
                                          <a:pt x="478" y="1479"/>
                                        </a:lnTo>
                                        <a:lnTo>
                                          <a:pt x="454" y="1469"/>
                                        </a:lnTo>
                                        <a:lnTo>
                                          <a:pt x="444" y="1463"/>
                                        </a:lnTo>
                                        <a:lnTo>
                                          <a:pt x="434" y="1458"/>
                                        </a:lnTo>
                                        <a:lnTo>
                                          <a:pt x="426" y="1452"/>
                                        </a:lnTo>
                                        <a:lnTo>
                                          <a:pt x="418" y="1446"/>
                                        </a:lnTo>
                                        <a:lnTo>
                                          <a:pt x="397" y="1416"/>
                                        </a:lnTo>
                                        <a:lnTo>
                                          <a:pt x="375" y="1384"/>
                                        </a:lnTo>
                                        <a:lnTo>
                                          <a:pt x="353" y="1348"/>
                                        </a:lnTo>
                                        <a:lnTo>
                                          <a:pt x="329" y="1310"/>
                                        </a:lnTo>
                                        <a:lnTo>
                                          <a:pt x="306" y="1269"/>
                                        </a:lnTo>
                                        <a:lnTo>
                                          <a:pt x="282" y="1226"/>
                                        </a:lnTo>
                                        <a:lnTo>
                                          <a:pt x="259" y="1181"/>
                                        </a:lnTo>
                                        <a:lnTo>
                                          <a:pt x="235" y="1133"/>
                                        </a:lnTo>
                                        <a:lnTo>
                                          <a:pt x="212" y="1085"/>
                                        </a:lnTo>
                                        <a:lnTo>
                                          <a:pt x="188" y="1034"/>
                                        </a:lnTo>
                                        <a:lnTo>
                                          <a:pt x="166" y="982"/>
                                        </a:lnTo>
                                        <a:lnTo>
                                          <a:pt x="144" y="929"/>
                                        </a:lnTo>
                                        <a:lnTo>
                                          <a:pt x="123" y="875"/>
                                        </a:lnTo>
                                        <a:lnTo>
                                          <a:pt x="103" y="821"/>
                                        </a:lnTo>
                                        <a:lnTo>
                                          <a:pt x="84" y="767"/>
                                        </a:lnTo>
                                        <a:lnTo>
                                          <a:pt x="67" y="712"/>
                                        </a:lnTo>
                                        <a:lnTo>
                                          <a:pt x="52" y="658"/>
                                        </a:lnTo>
                                        <a:lnTo>
                                          <a:pt x="37" y="603"/>
                                        </a:lnTo>
                                        <a:lnTo>
                                          <a:pt x="26" y="549"/>
                                        </a:lnTo>
                                        <a:lnTo>
                                          <a:pt x="16" y="496"/>
                                        </a:lnTo>
                                        <a:lnTo>
                                          <a:pt x="8" y="444"/>
                                        </a:lnTo>
                                        <a:lnTo>
                                          <a:pt x="3" y="393"/>
                                        </a:lnTo>
                                        <a:lnTo>
                                          <a:pt x="0" y="344"/>
                                        </a:lnTo>
                                        <a:lnTo>
                                          <a:pt x="0" y="295"/>
                                        </a:lnTo>
                                        <a:lnTo>
                                          <a:pt x="3" y="250"/>
                                        </a:lnTo>
                                        <a:lnTo>
                                          <a:pt x="8" y="206"/>
                                        </a:lnTo>
                                        <a:lnTo>
                                          <a:pt x="18" y="164"/>
                                        </a:lnTo>
                                        <a:lnTo>
                                          <a:pt x="30" y="126"/>
                                        </a:lnTo>
                                        <a:lnTo>
                                          <a:pt x="45" y="89"/>
                                        </a:lnTo>
                                        <a:lnTo>
                                          <a:pt x="65" y="57"/>
                                        </a:lnTo>
                                        <a:lnTo>
                                          <a:pt x="88" y="26"/>
                                        </a:lnTo>
                                        <a:lnTo>
                                          <a:pt x="11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1" name="Freeform 3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939" y="3441"/>
                                    <a:ext cx="62" cy="164"/>
                                  </a:xfrm>
                                  <a:custGeom>
                                    <a:avLst/>
                                    <a:gdLst>
                                      <a:gd name="T0" fmla="*/ 0 w 309"/>
                                      <a:gd name="T1" fmla="*/ 0 h 819"/>
                                      <a:gd name="T2" fmla="*/ 10 w 309"/>
                                      <a:gd name="T3" fmla="*/ 32 h 819"/>
                                      <a:gd name="T4" fmla="*/ 38 w 309"/>
                                      <a:gd name="T5" fmla="*/ 116 h 819"/>
                                      <a:gd name="T6" fmla="*/ 78 w 309"/>
                                      <a:gd name="T7" fmla="*/ 236 h 819"/>
                                      <a:gd name="T8" fmla="*/ 126 w 309"/>
                                      <a:gd name="T9" fmla="*/ 376 h 819"/>
                                      <a:gd name="T10" fmla="*/ 152 w 309"/>
                                      <a:gd name="T11" fmla="*/ 449 h 819"/>
                                      <a:gd name="T12" fmla="*/ 177 w 309"/>
                                      <a:gd name="T13" fmla="*/ 519 h 819"/>
                                      <a:gd name="T14" fmla="*/ 203 w 309"/>
                                      <a:gd name="T15" fmla="*/ 589 h 819"/>
                                      <a:gd name="T16" fmla="*/ 226 w 309"/>
                                      <a:gd name="T17" fmla="*/ 651 h 819"/>
                                      <a:gd name="T18" fmla="*/ 250 w 309"/>
                                      <a:gd name="T19" fmla="*/ 706 h 819"/>
                                      <a:gd name="T20" fmla="*/ 269 w 309"/>
                                      <a:gd name="T21" fmla="*/ 753 h 819"/>
                                      <a:gd name="T22" fmla="*/ 279 w 309"/>
                                      <a:gd name="T23" fmla="*/ 772 h 819"/>
                                      <a:gd name="T24" fmla="*/ 288 w 309"/>
                                      <a:gd name="T25" fmla="*/ 788 h 819"/>
                                      <a:gd name="T26" fmla="*/ 295 w 309"/>
                                      <a:gd name="T27" fmla="*/ 800 h 819"/>
                                      <a:gd name="T28" fmla="*/ 301 w 309"/>
                                      <a:gd name="T29" fmla="*/ 810 h 819"/>
                                      <a:gd name="T30" fmla="*/ 309 w 309"/>
                                      <a:gd name="T31" fmla="*/ 819 h 819"/>
                                      <a:gd name="T32" fmla="*/ 308 w 309"/>
                                      <a:gd name="T33" fmla="*/ 816 h 819"/>
                                      <a:gd name="T34" fmla="*/ 299 w 309"/>
                                      <a:gd name="T35" fmla="*/ 804 h 819"/>
                                      <a:gd name="T36" fmla="*/ 283 w 309"/>
                                      <a:gd name="T37" fmla="*/ 782 h 819"/>
                                      <a:gd name="T38" fmla="*/ 262 w 309"/>
                                      <a:gd name="T39" fmla="*/ 751 h 819"/>
                                      <a:gd name="T40" fmla="*/ 237 w 309"/>
                                      <a:gd name="T41" fmla="*/ 712 h 819"/>
                                      <a:gd name="T42" fmla="*/ 209 w 309"/>
                                      <a:gd name="T43" fmla="*/ 665 h 819"/>
                                      <a:gd name="T44" fmla="*/ 178 w 309"/>
                                      <a:gd name="T45" fmla="*/ 611 h 819"/>
                                      <a:gd name="T46" fmla="*/ 162 w 309"/>
                                      <a:gd name="T47" fmla="*/ 581 h 819"/>
                                      <a:gd name="T48" fmla="*/ 146 w 309"/>
                                      <a:gd name="T49" fmla="*/ 550 h 819"/>
                                      <a:gd name="T50" fmla="*/ 131 w 309"/>
                                      <a:gd name="T51" fmla="*/ 518 h 819"/>
                                      <a:gd name="T52" fmla="*/ 115 w 309"/>
                                      <a:gd name="T53" fmla="*/ 484 h 819"/>
                                      <a:gd name="T54" fmla="*/ 100 w 309"/>
                                      <a:gd name="T55" fmla="*/ 449 h 819"/>
                                      <a:gd name="T56" fmla="*/ 85 w 309"/>
                                      <a:gd name="T57" fmla="*/ 413 h 819"/>
                                      <a:gd name="T58" fmla="*/ 71 w 309"/>
                                      <a:gd name="T59" fmla="*/ 375 h 819"/>
                                      <a:gd name="T60" fmla="*/ 59 w 309"/>
                                      <a:gd name="T61" fmla="*/ 336 h 819"/>
                                      <a:gd name="T62" fmla="*/ 47 w 309"/>
                                      <a:gd name="T63" fmla="*/ 297 h 819"/>
                                      <a:gd name="T64" fmla="*/ 36 w 309"/>
                                      <a:gd name="T65" fmla="*/ 257 h 819"/>
                                      <a:gd name="T66" fmla="*/ 26 w 309"/>
                                      <a:gd name="T67" fmla="*/ 215 h 819"/>
                                      <a:gd name="T68" fmla="*/ 17 w 309"/>
                                      <a:gd name="T69" fmla="*/ 173 h 819"/>
                                      <a:gd name="T70" fmla="*/ 10 w 309"/>
                                      <a:gd name="T71" fmla="*/ 131 h 819"/>
                                      <a:gd name="T72" fmla="*/ 5 w 309"/>
                                      <a:gd name="T73" fmla="*/ 88 h 819"/>
                                      <a:gd name="T74" fmla="*/ 1 w 309"/>
                                      <a:gd name="T75" fmla="*/ 45 h 819"/>
                                      <a:gd name="T76" fmla="*/ 0 w 309"/>
                                      <a:gd name="T77" fmla="*/ 0 h 81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</a:cxnLst>
                                    <a:rect l="0" t="0" r="r" b="b"/>
                                    <a:pathLst>
                                      <a:path w="309" h="819">
                                        <a:moveTo>
                                          <a:pt x="0" y="0"/>
                                        </a:moveTo>
                                        <a:lnTo>
                                          <a:pt x="10" y="32"/>
                                        </a:lnTo>
                                        <a:lnTo>
                                          <a:pt x="38" y="116"/>
                                        </a:lnTo>
                                        <a:lnTo>
                                          <a:pt x="78" y="236"/>
                                        </a:lnTo>
                                        <a:lnTo>
                                          <a:pt x="126" y="376"/>
                                        </a:lnTo>
                                        <a:lnTo>
                                          <a:pt x="152" y="449"/>
                                        </a:lnTo>
                                        <a:lnTo>
                                          <a:pt x="177" y="519"/>
                                        </a:lnTo>
                                        <a:lnTo>
                                          <a:pt x="203" y="589"/>
                                        </a:lnTo>
                                        <a:lnTo>
                                          <a:pt x="226" y="651"/>
                                        </a:lnTo>
                                        <a:lnTo>
                                          <a:pt x="250" y="706"/>
                                        </a:lnTo>
                                        <a:lnTo>
                                          <a:pt x="269" y="753"/>
                                        </a:lnTo>
                                        <a:lnTo>
                                          <a:pt x="279" y="772"/>
                                        </a:lnTo>
                                        <a:lnTo>
                                          <a:pt x="288" y="788"/>
                                        </a:lnTo>
                                        <a:lnTo>
                                          <a:pt x="295" y="800"/>
                                        </a:lnTo>
                                        <a:lnTo>
                                          <a:pt x="301" y="810"/>
                                        </a:lnTo>
                                        <a:lnTo>
                                          <a:pt x="309" y="819"/>
                                        </a:lnTo>
                                        <a:lnTo>
                                          <a:pt x="308" y="816"/>
                                        </a:lnTo>
                                        <a:lnTo>
                                          <a:pt x="299" y="804"/>
                                        </a:lnTo>
                                        <a:lnTo>
                                          <a:pt x="283" y="782"/>
                                        </a:lnTo>
                                        <a:lnTo>
                                          <a:pt x="262" y="751"/>
                                        </a:lnTo>
                                        <a:lnTo>
                                          <a:pt x="237" y="712"/>
                                        </a:lnTo>
                                        <a:lnTo>
                                          <a:pt x="209" y="665"/>
                                        </a:lnTo>
                                        <a:lnTo>
                                          <a:pt x="178" y="611"/>
                                        </a:lnTo>
                                        <a:lnTo>
                                          <a:pt x="162" y="581"/>
                                        </a:lnTo>
                                        <a:lnTo>
                                          <a:pt x="146" y="550"/>
                                        </a:lnTo>
                                        <a:lnTo>
                                          <a:pt x="131" y="518"/>
                                        </a:lnTo>
                                        <a:lnTo>
                                          <a:pt x="115" y="484"/>
                                        </a:lnTo>
                                        <a:lnTo>
                                          <a:pt x="100" y="449"/>
                                        </a:lnTo>
                                        <a:lnTo>
                                          <a:pt x="85" y="413"/>
                                        </a:lnTo>
                                        <a:lnTo>
                                          <a:pt x="71" y="375"/>
                                        </a:lnTo>
                                        <a:lnTo>
                                          <a:pt x="59" y="336"/>
                                        </a:lnTo>
                                        <a:lnTo>
                                          <a:pt x="47" y="297"/>
                                        </a:lnTo>
                                        <a:lnTo>
                                          <a:pt x="36" y="257"/>
                                        </a:lnTo>
                                        <a:lnTo>
                                          <a:pt x="26" y="215"/>
                                        </a:lnTo>
                                        <a:lnTo>
                                          <a:pt x="17" y="173"/>
                                        </a:lnTo>
                                        <a:lnTo>
                                          <a:pt x="10" y="131"/>
                                        </a:lnTo>
                                        <a:lnTo>
                                          <a:pt x="5" y="88"/>
                                        </a:lnTo>
                                        <a:lnTo>
                                          <a:pt x="1" y="4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2">
                                      <a:lumMod val="50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  <wpg:grpSp>
                        <wpg:cNvPr id="162" name="Group 326"/>
                        <wpg:cNvGrpSpPr>
                          <a:grpSpLocks/>
                        </wpg:cNvGrpSpPr>
                        <wpg:grpSpPr bwMode="auto">
                          <a:xfrm rot="-372639">
                            <a:off x="4635" y="9979"/>
                            <a:ext cx="1117" cy="931"/>
                            <a:chOff x="9422" y="9791"/>
                            <a:chExt cx="2108" cy="1411"/>
                          </a:xfrm>
                        </wpg:grpSpPr>
                        <wps:wsp>
                          <wps:cNvPr id="163" name="Freeform 327"/>
                          <wps:cNvSpPr>
                            <a:spLocks/>
                          </wps:cNvSpPr>
                          <wps:spPr bwMode="auto">
                            <a:xfrm>
                              <a:off x="9473" y="9847"/>
                              <a:ext cx="1979" cy="1319"/>
                            </a:xfrm>
                            <a:custGeom>
                              <a:avLst/>
                              <a:gdLst>
                                <a:gd name="T0" fmla="*/ 1057 w 6414"/>
                                <a:gd name="T1" fmla="*/ 1754 h 4254"/>
                                <a:gd name="T2" fmla="*/ 1056 w 6414"/>
                                <a:gd name="T3" fmla="*/ 1913 h 4254"/>
                                <a:gd name="T4" fmla="*/ 1062 w 6414"/>
                                <a:gd name="T5" fmla="*/ 2083 h 4254"/>
                                <a:gd name="T6" fmla="*/ 1091 w 6414"/>
                                <a:gd name="T7" fmla="*/ 2439 h 4254"/>
                                <a:gd name="T8" fmla="*/ 1136 w 6414"/>
                                <a:gd name="T9" fmla="*/ 2775 h 4254"/>
                                <a:gd name="T10" fmla="*/ 1183 w 6414"/>
                                <a:gd name="T11" fmla="*/ 3043 h 4254"/>
                                <a:gd name="T12" fmla="*/ 1218 w 6414"/>
                                <a:gd name="T13" fmla="*/ 3195 h 4254"/>
                                <a:gd name="T14" fmla="*/ 1084 w 6414"/>
                                <a:gd name="T15" fmla="*/ 3214 h 4254"/>
                                <a:gd name="T16" fmla="*/ 929 w 6414"/>
                                <a:gd name="T17" fmla="*/ 3243 h 4254"/>
                                <a:gd name="T18" fmla="*/ 764 w 6414"/>
                                <a:gd name="T19" fmla="*/ 3284 h 4254"/>
                                <a:gd name="T20" fmla="*/ 593 w 6414"/>
                                <a:gd name="T21" fmla="*/ 3337 h 4254"/>
                                <a:gd name="T22" fmla="*/ 428 w 6414"/>
                                <a:gd name="T23" fmla="*/ 3404 h 4254"/>
                                <a:gd name="T24" fmla="*/ 279 w 6414"/>
                                <a:gd name="T25" fmla="*/ 3485 h 4254"/>
                                <a:gd name="T26" fmla="*/ 154 w 6414"/>
                                <a:gd name="T27" fmla="*/ 3579 h 4254"/>
                                <a:gd name="T28" fmla="*/ 60 w 6414"/>
                                <a:gd name="T29" fmla="*/ 3687 h 4254"/>
                                <a:gd name="T30" fmla="*/ 8 w 6414"/>
                                <a:gd name="T31" fmla="*/ 3812 h 4254"/>
                                <a:gd name="T32" fmla="*/ 5 w 6414"/>
                                <a:gd name="T33" fmla="*/ 3953 h 4254"/>
                                <a:gd name="T34" fmla="*/ 60 w 6414"/>
                                <a:gd name="T35" fmla="*/ 4089 h 4254"/>
                                <a:gd name="T36" fmla="*/ 216 w 6414"/>
                                <a:gd name="T37" fmla="*/ 4170 h 4254"/>
                                <a:gd name="T38" fmla="*/ 483 w 6414"/>
                                <a:gd name="T39" fmla="*/ 4222 h 4254"/>
                                <a:gd name="T40" fmla="*/ 834 w 6414"/>
                                <a:gd name="T41" fmla="*/ 4249 h 4254"/>
                                <a:gd name="T42" fmla="*/ 1241 w 6414"/>
                                <a:gd name="T43" fmla="*/ 4251 h 4254"/>
                                <a:gd name="T44" fmla="*/ 1678 w 6414"/>
                                <a:gd name="T45" fmla="*/ 4232 h 4254"/>
                                <a:gd name="T46" fmla="*/ 2114 w 6414"/>
                                <a:gd name="T47" fmla="*/ 4192 h 4254"/>
                                <a:gd name="T48" fmla="*/ 2526 w 6414"/>
                                <a:gd name="T49" fmla="*/ 4133 h 4254"/>
                                <a:gd name="T50" fmla="*/ 2884 w 6414"/>
                                <a:gd name="T51" fmla="*/ 4056 h 4254"/>
                                <a:gd name="T52" fmla="*/ 3160 w 6414"/>
                                <a:gd name="T53" fmla="*/ 3965 h 4254"/>
                                <a:gd name="T54" fmla="*/ 3328 w 6414"/>
                                <a:gd name="T55" fmla="*/ 3859 h 4254"/>
                                <a:gd name="T56" fmla="*/ 3428 w 6414"/>
                                <a:gd name="T57" fmla="*/ 3906 h 4254"/>
                                <a:gd name="T58" fmla="*/ 3646 w 6414"/>
                                <a:gd name="T59" fmla="*/ 4012 h 4254"/>
                                <a:gd name="T60" fmla="*/ 3967 w 6414"/>
                                <a:gd name="T61" fmla="*/ 4093 h 4254"/>
                                <a:gd name="T62" fmla="*/ 4359 w 6414"/>
                                <a:gd name="T63" fmla="*/ 4150 h 4254"/>
                                <a:gd name="T64" fmla="*/ 4791 w 6414"/>
                                <a:gd name="T65" fmla="*/ 4181 h 4254"/>
                                <a:gd name="T66" fmla="*/ 5229 w 6414"/>
                                <a:gd name="T67" fmla="*/ 4188 h 4254"/>
                                <a:gd name="T68" fmla="*/ 5641 w 6414"/>
                                <a:gd name="T69" fmla="*/ 4171 h 4254"/>
                                <a:gd name="T70" fmla="*/ 5995 w 6414"/>
                                <a:gd name="T71" fmla="*/ 4128 h 4254"/>
                                <a:gd name="T72" fmla="*/ 6258 w 6414"/>
                                <a:gd name="T73" fmla="*/ 4060 h 4254"/>
                                <a:gd name="T74" fmla="*/ 6400 w 6414"/>
                                <a:gd name="T75" fmla="*/ 3967 h 4254"/>
                                <a:gd name="T76" fmla="*/ 6387 w 6414"/>
                                <a:gd name="T77" fmla="*/ 3848 h 4254"/>
                                <a:gd name="T78" fmla="*/ 6274 w 6414"/>
                                <a:gd name="T79" fmla="*/ 3691 h 4254"/>
                                <a:gd name="T80" fmla="*/ 6162 w 6414"/>
                                <a:gd name="T81" fmla="*/ 3561 h 4254"/>
                                <a:gd name="T82" fmla="*/ 6049 w 6414"/>
                                <a:gd name="T83" fmla="*/ 3456 h 4254"/>
                                <a:gd name="T84" fmla="*/ 5936 w 6414"/>
                                <a:gd name="T85" fmla="*/ 3375 h 4254"/>
                                <a:gd name="T86" fmla="*/ 5825 w 6414"/>
                                <a:gd name="T87" fmla="*/ 3313 h 4254"/>
                                <a:gd name="T88" fmla="*/ 5716 w 6414"/>
                                <a:gd name="T89" fmla="*/ 3269 h 4254"/>
                                <a:gd name="T90" fmla="*/ 5609 w 6414"/>
                                <a:gd name="T91" fmla="*/ 3242 h 4254"/>
                                <a:gd name="T92" fmla="*/ 5504 w 6414"/>
                                <a:gd name="T93" fmla="*/ 3229 h 4254"/>
                                <a:gd name="T94" fmla="*/ 5401 w 6414"/>
                                <a:gd name="T95" fmla="*/ 3226 h 4254"/>
                                <a:gd name="T96" fmla="*/ 5302 w 6414"/>
                                <a:gd name="T97" fmla="*/ 3232 h 4254"/>
                                <a:gd name="T98" fmla="*/ 5353 w 6414"/>
                                <a:gd name="T99" fmla="*/ 2895 h 4254"/>
                                <a:gd name="T100" fmla="*/ 5484 w 6414"/>
                                <a:gd name="T101" fmla="*/ 1976 h 4254"/>
                                <a:gd name="T102" fmla="*/ 5333 w 6414"/>
                                <a:gd name="T103" fmla="*/ 1235 h 4254"/>
                                <a:gd name="T104" fmla="*/ 4961 w 6414"/>
                                <a:gd name="T105" fmla="*/ 668 h 4254"/>
                                <a:gd name="T106" fmla="*/ 4426 w 6414"/>
                                <a:gd name="T107" fmla="*/ 276 h 4254"/>
                                <a:gd name="T108" fmla="*/ 3787 w 6414"/>
                                <a:gd name="T109" fmla="*/ 55 h 4254"/>
                                <a:gd name="T110" fmla="*/ 3104 w 6414"/>
                                <a:gd name="T111" fmla="*/ 2 h 4254"/>
                                <a:gd name="T112" fmla="*/ 2435 w 6414"/>
                                <a:gd name="T113" fmla="*/ 114 h 4254"/>
                                <a:gd name="T114" fmla="*/ 1839 w 6414"/>
                                <a:gd name="T115" fmla="*/ 391 h 4254"/>
                                <a:gd name="T116" fmla="*/ 1375 w 6414"/>
                                <a:gd name="T117" fmla="*/ 829 h 4254"/>
                                <a:gd name="T118" fmla="*/ 1101 w 6414"/>
                                <a:gd name="T119" fmla="*/ 1425 h 4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6414" h="4254">
                                  <a:moveTo>
                                    <a:pt x="1064" y="1659"/>
                                  </a:moveTo>
                                  <a:lnTo>
                                    <a:pt x="1059" y="1706"/>
                                  </a:lnTo>
                                  <a:lnTo>
                                    <a:pt x="1057" y="1754"/>
                                  </a:lnTo>
                                  <a:lnTo>
                                    <a:pt x="1056" y="1805"/>
                                  </a:lnTo>
                                  <a:lnTo>
                                    <a:pt x="1054" y="1858"/>
                                  </a:lnTo>
                                  <a:lnTo>
                                    <a:pt x="1056" y="1913"/>
                                  </a:lnTo>
                                  <a:lnTo>
                                    <a:pt x="1057" y="1968"/>
                                  </a:lnTo>
                                  <a:lnTo>
                                    <a:pt x="1058" y="2025"/>
                                  </a:lnTo>
                                  <a:lnTo>
                                    <a:pt x="1062" y="2083"/>
                                  </a:lnTo>
                                  <a:lnTo>
                                    <a:pt x="1069" y="2202"/>
                                  </a:lnTo>
                                  <a:lnTo>
                                    <a:pt x="1079" y="2321"/>
                                  </a:lnTo>
                                  <a:lnTo>
                                    <a:pt x="1091" y="2439"/>
                                  </a:lnTo>
                                  <a:lnTo>
                                    <a:pt x="1106" y="2556"/>
                                  </a:lnTo>
                                  <a:lnTo>
                                    <a:pt x="1121" y="2668"/>
                                  </a:lnTo>
                                  <a:lnTo>
                                    <a:pt x="1136" y="2775"/>
                                  </a:lnTo>
                                  <a:lnTo>
                                    <a:pt x="1152" y="2875"/>
                                  </a:lnTo>
                                  <a:lnTo>
                                    <a:pt x="1168" y="2964"/>
                                  </a:lnTo>
                                  <a:lnTo>
                                    <a:pt x="1183" y="3043"/>
                                  </a:lnTo>
                                  <a:lnTo>
                                    <a:pt x="1197" y="3109"/>
                                  </a:lnTo>
                                  <a:lnTo>
                                    <a:pt x="1208" y="3161"/>
                                  </a:lnTo>
                                  <a:lnTo>
                                    <a:pt x="1218" y="3195"/>
                                  </a:lnTo>
                                  <a:lnTo>
                                    <a:pt x="1177" y="3200"/>
                                  </a:lnTo>
                                  <a:lnTo>
                                    <a:pt x="1132" y="3206"/>
                                  </a:lnTo>
                                  <a:lnTo>
                                    <a:pt x="1084" y="3214"/>
                                  </a:lnTo>
                                  <a:lnTo>
                                    <a:pt x="1035" y="3222"/>
                                  </a:lnTo>
                                  <a:lnTo>
                                    <a:pt x="984" y="3232"/>
                                  </a:lnTo>
                                  <a:lnTo>
                                    <a:pt x="929" y="3243"/>
                                  </a:lnTo>
                                  <a:lnTo>
                                    <a:pt x="875" y="3256"/>
                                  </a:lnTo>
                                  <a:lnTo>
                                    <a:pt x="819" y="3269"/>
                                  </a:lnTo>
                                  <a:lnTo>
                                    <a:pt x="764" y="3284"/>
                                  </a:lnTo>
                                  <a:lnTo>
                                    <a:pt x="707" y="3300"/>
                                  </a:lnTo>
                                  <a:lnTo>
                                    <a:pt x="650" y="3319"/>
                                  </a:lnTo>
                                  <a:lnTo>
                                    <a:pt x="593" y="3337"/>
                                  </a:lnTo>
                                  <a:lnTo>
                                    <a:pt x="537" y="3358"/>
                                  </a:lnTo>
                                  <a:lnTo>
                                    <a:pt x="483" y="3381"/>
                                  </a:lnTo>
                                  <a:lnTo>
                                    <a:pt x="428" y="3404"/>
                                  </a:lnTo>
                                  <a:lnTo>
                                    <a:pt x="377" y="3429"/>
                                  </a:lnTo>
                                  <a:lnTo>
                                    <a:pt x="327" y="3456"/>
                                  </a:lnTo>
                                  <a:lnTo>
                                    <a:pt x="279" y="3485"/>
                                  </a:lnTo>
                                  <a:lnTo>
                                    <a:pt x="234" y="3514"/>
                                  </a:lnTo>
                                  <a:lnTo>
                                    <a:pt x="192" y="3545"/>
                                  </a:lnTo>
                                  <a:lnTo>
                                    <a:pt x="154" y="3579"/>
                                  </a:lnTo>
                                  <a:lnTo>
                                    <a:pt x="118" y="3613"/>
                                  </a:lnTo>
                                  <a:lnTo>
                                    <a:pt x="87" y="3649"/>
                                  </a:lnTo>
                                  <a:lnTo>
                                    <a:pt x="60" y="3687"/>
                                  </a:lnTo>
                                  <a:lnTo>
                                    <a:pt x="38" y="3727"/>
                                  </a:lnTo>
                                  <a:lnTo>
                                    <a:pt x="20" y="3769"/>
                                  </a:lnTo>
                                  <a:lnTo>
                                    <a:pt x="8" y="3812"/>
                                  </a:lnTo>
                                  <a:lnTo>
                                    <a:pt x="0" y="3857"/>
                                  </a:lnTo>
                                  <a:lnTo>
                                    <a:pt x="0" y="3904"/>
                                  </a:lnTo>
                                  <a:lnTo>
                                    <a:pt x="5" y="3953"/>
                                  </a:lnTo>
                                  <a:lnTo>
                                    <a:pt x="18" y="4004"/>
                                  </a:lnTo>
                                  <a:lnTo>
                                    <a:pt x="36" y="4057"/>
                                  </a:lnTo>
                                  <a:lnTo>
                                    <a:pt x="60" y="4089"/>
                                  </a:lnTo>
                                  <a:lnTo>
                                    <a:pt x="97" y="4119"/>
                                  </a:lnTo>
                                  <a:lnTo>
                                    <a:pt x="150" y="4146"/>
                                  </a:lnTo>
                                  <a:lnTo>
                                    <a:pt x="216" y="4170"/>
                                  </a:lnTo>
                                  <a:lnTo>
                                    <a:pt x="294" y="4191"/>
                                  </a:lnTo>
                                  <a:lnTo>
                                    <a:pt x="383" y="4208"/>
                                  </a:lnTo>
                                  <a:lnTo>
                                    <a:pt x="483" y="4222"/>
                                  </a:lnTo>
                                  <a:lnTo>
                                    <a:pt x="592" y="4234"/>
                                  </a:lnTo>
                                  <a:lnTo>
                                    <a:pt x="709" y="4243"/>
                                  </a:lnTo>
                                  <a:lnTo>
                                    <a:pt x="834" y="4249"/>
                                  </a:lnTo>
                                  <a:lnTo>
                                    <a:pt x="965" y="4253"/>
                                  </a:lnTo>
                                  <a:lnTo>
                                    <a:pt x="1101" y="4254"/>
                                  </a:lnTo>
                                  <a:lnTo>
                                    <a:pt x="1241" y="4251"/>
                                  </a:lnTo>
                                  <a:lnTo>
                                    <a:pt x="1385" y="4248"/>
                                  </a:lnTo>
                                  <a:lnTo>
                                    <a:pt x="1531" y="4240"/>
                                  </a:lnTo>
                                  <a:lnTo>
                                    <a:pt x="1678" y="4232"/>
                                  </a:lnTo>
                                  <a:lnTo>
                                    <a:pt x="1824" y="4221"/>
                                  </a:lnTo>
                                  <a:lnTo>
                                    <a:pt x="1970" y="4207"/>
                                  </a:lnTo>
                                  <a:lnTo>
                                    <a:pt x="2114" y="4192"/>
                                  </a:lnTo>
                                  <a:lnTo>
                                    <a:pt x="2255" y="4174"/>
                                  </a:lnTo>
                                  <a:lnTo>
                                    <a:pt x="2393" y="4154"/>
                                  </a:lnTo>
                                  <a:lnTo>
                                    <a:pt x="2526" y="4133"/>
                                  </a:lnTo>
                                  <a:lnTo>
                                    <a:pt x="2652" y="4109"/>
                                  </a:lnTo>
                                  <a:lnTo>
                                    <a:pt x="2771" y="4083"/>
                                  </a:lnTo>
                                  <a:lnTo>
                                    <a:pt x="2884" y="4056"/>
                                  </a:lnTo>
                                  <a:lnTo>
                                    <a:pt x="2986" y="4028"/>
                                  </a:lnTo>
                                  <a:lnTo>
                                    <a:pt x="3078" y="3997"/>
                                  </a:lnTo>
                                  <a:lnTo>
                                    <a:pt x="3160" y="3965"/>
                                  </a:lnTo>
                                  <a:lnTo>
                                    <a:pt x="3230" y="3931"/>
                                  </a:lnTo>
                                  <a:lnTo>
                                    <a:pt x="3286" y="3897"/>
                                  </a:lnTo>
                                  <a:lnTo>
                                    <a:pt x="3328" y="3859"/>
                                  </a:lnTo>
                                  <a:lnTo>
                                    <a:pt x="3355" y="3822"/>
                                  </a:lnTo>
                                  <a:lnTo>
                                    <a:pt x="3383" y="3866"/>
                                  </a:lnTo>
                                  <a:lnTo>
                                    <a:pt x="3428" y="3906"/>
                                  </a:lnTo>
                                  <a:lnTo>
                                    <a:pt x="3487" y="3944"/>
                                  </a:lnTo>
                                  <a:lnTo>
                                    <a:pt x="3560" y="3979"/>
                                  </a:lnTo>
                                  <a:lnTo>
                                    <a:pt x="3646" y="4012"/>
                                  </a:lnTo>
                                  <a:lnTo>
                                    <a:pt x="3743" y="4041"/>
                                  </a:lnTo>
                                  <a:lnTo>
                                    <a:pt x="3851" y="4068"/>
                                  </a:lnTo>
                                  <a:lnTo>
                                    <a:pt x="3967" y="4093"/>
                                  </a:lnTo>
                                  <a:lnTo>
                                    <a:pt x="4092" y="4114"/>
                                  </a:lnTo>
                                  <a:lnTo>
                                    <a:pt x="4223" y="4134"/>
                                  </a:lnTo>
                                  <a:lnTo>
                                    <a:pt x="4359" y="4150"/>
                                  </a:lnTo>
                                  <a:lnTo>
                                    <a:pt x="4500" y="4162"/>
                                  </a:lnTo>
                                  <a:lnTo>
                                    <a:pt x="4645" y="4174"/>
                                  </a:lnTo>
                                  <a:lnTo>
                                    <a:pt x="4791" y="4181"/>
                                  </a:lnTo>
                                  <a:lnTo>
                                    <a:pt x="4937" y="4186"/>
                                  </a:lnTo>
                                  <a:lnTo>
                                    <a:pt x="5084" y="4188"/>
                                  </a:lnTo>
                                  <a:lnTo>
                                    <a:pt x="5229" y="4188"/>
                                  </a:lnTo>
                                  <a:lnTo>
                                    <a:pt x="5370" y="4186"/>
                                  </a:lnTo>
                                  <a:lnTo>
                                    <a:pt x="5508" y="4180"/>
                                  </a:lnTo>
                                  <a:lnTo>
                                    <a:pt x="5641" y="4171"/>
                                  </a:lnTo>
                                  <a:lnTo>
                                    <a:pt x="5767" y="4159"/>
                                  </a:lnTo>
                                  <a:lnTo>
                                    <a:pt x="5884" y="4145"/>
                                  </a:lnTo>
                                  <a:lnTo>
                                    <a:pt x="5995" y="4128"/>
                                  </a:lnTo>
                                  <a:lnTo>
                                    <a:pt x="6094" y="4108"/>
                                  </a:lnTo>
                                  <a:lnTo>
                                    <a:pt x="6183" y="4086"/>
                                  </a:lnTo>
                                  <a:lnTo>
                                    <a:pt x="6258" y="4060"/>
                                  </a:lnTo>
                                  <a:lnTo>
                                    <a:pt x="6321" y="4031"/>
                                  </a:lnTo>
                                  <a:lnTo>
                                    <a:pt x="6368" y="4000"/>
                                  </a:lnTo>
                                  <a:lnTo>
                                    <a:pt x="6400" y="3967"/>
                                  </a:lnTo>
                                  <a:lnTo>
                                    <a:pt x="6414" y="3930"/>
                                  </a:lnTo>
                                  <a:lnTo>
                                    <a:pt x="6410" y="3892"/>
                                  </a:lnTo>
                                  <a:lnTo>
                                    <a:pt x="6387" y="3848"/>
                                  </a:lnTo>
                                  <a:lnTo>
                                    <a:pt x="6350" y="3793"/>
                                  </a:lnTo>
                                  <a:lnTo>
                                    <a:pt x="6311" y="3741"/>
                                  </a:lnTo>
                                  <a:lnTo>
                                    <a:pt x="6274" y="3691"/>
                                  </a:lnTo>
                                  <a:lnTo>
                                    <a:pt x="6237" y="3645"/>
                                  </a:lnTo>
                                  <a:lnTo>
                                    <a:pt x="6199" y="3602"/>
                                  </a:lnTo>
                                  <a:lnTo>
                                    <a:pt x="6162" y="3561"/>
                                  </a:lnTo>
                                  <a:lnTo>
                                    <a:pt x="6123" y="3524"/>
                                  </a:lnTo>
                                  <a:lnTo>
                                    <a:pt x="6086" y="3488"/>
                                  </a:lnTo>
                                  <a:lnTo>
                                    <a:pt x="6049" y="3456"/>
                                  </a:lnTo>
                                  <a:lnTo>
                                    <a:pt x="6011" y="3427"/>
                                  </a:lnTo>
                                  <a:lnTo>
                                    <a:pt x="5974" y="3399"/>
                                  </a:lnTo>
                                  <a:lnTo>
                                    <a:pt x="5936" y="3375"/>
                                  </a:lnTo>
                                  <a:lnTo>
                                    <a:pt x="5899" y="3351"/>
                                  </a:lnTo>
                                  <a:lnTo>
                                    <a:pt x="5862" y="3331"/>
                                  </a:lnTo>
                                  <a:lnTo>
                                    <a:pt x="5825" y="3313"/>
                                  </a:lnTo>
                                  <a:lnTo>
                                    <a:pt x="5789" y="3297"/>
                                  </a:lnTo>
                                  <a:lnTo>
                                    <a:pt x="5752" y="3282"/>
                                  </a:lnTo>
                                  <a:lnTo>
                                    <a:pt x="5716" y="3269"/>
                                  </a:lnTo>
                                  <a:lnTo>
                                    <a:pt x="5680" y="3258"/>
                                  </a:lnTo>
                                  <a:lnTo>
                                    <a:pt x="5645" y="3250"/>
                                  </a:lnTo>
                                  <a:lnTo>
                                    <a:pt x="5609" y="3242"/>
                                  </a:lnTo>
                                  <a:lnTo>
                                    <a:pt x="5573" y="3236"/>
                                  </a:lnTo>
                                  <a:lnTo>
                                    <a:pt x="5538" y="3231"/>
                                  </a:lnTo>
                                  <a:lnTo>
                                    <a:pt x="5504" y="3229"/>
                                  </a:lnTo>
                                  <a:lnTo>
                                    <a:pt x="5469" y="3226"/>
                                  </a:lnTo>
                                  <a:lnTo>
                                    <a:pt x="5434" y="3226"/>
                                  </a:lnTo>
                                  <a:lnTo>
                                    <a:pt x="5401" y="3226"/>
                                  </a:lnTo>
                                  <a:lnTo>
                                    <a:pt x="5367" y="3227"/>
                                  </a:lnTo>
                                  <a:lnTo>
                                    <a:pt x="5334" y="3230"/>
                                  </a:lnTo>
                                  <a:lnTo>
                                    <a:pt x="5302" y="3232"/>
                                  </a:lnTo>
                                  <a:lnTo>
                                    <a:pt x="5270" y="3236"/>
                                  </a:lnTo>
                                  <a:lnTo>
                                    <a:pt x="5238" y="3241"/>
                                  </a:lnTo>
                                  <a:lnTo>
                                    <a:pt x="5353" y="2895"/>
                                  </a:lnTo>
                                  <a:lnTo>
                                    <a:pt x="5432" y="2568"/>
                                  </a:lnTo>
                                  <a:lnTo>
                                    <a:pt x="5474" y="2263"/>
                                  </a:lnTo>
                                  <a:lnTo>
                                    <a:pt x="5484" y="1976"/>
                                  </a:lnTo>
                                  <a:lnTo>
                                    <a:pt x="5461" y="1708"/>
                                  </a:lnTo>
                                  <a:lnTo>
                                    <a:pt x="5411" y="1462"/>
                                  </a:lnTo>
                                  <a:lnTo>
                                    <a:pt x="5333" y="1235"/>
                                  </a:lnTo>
                                  <a:lnTo>
                                    <a:pt x="5230" y="1027"/>
                                  </a:lnTo>
                                  <a:lnTo>
                                    <a:pt x="5105" y="838"/>
                                  </a:lnTo>
                                  <a:lnTo>
                                    <a:pt x="4961" y="668"/>
                                  </a:lnTo>
                                  <a:lnTo>
                                    <a:pt x="4797" y="519"/>
                                  </a:lnTo>
                                  <a:lnTo>
                                    <a:pt x="4618" y="387"/>
                                  </a:lnTo>
                                  <a:lnTo>
                                    <a:pt x="4426" y="276"/>
                                  </a:lnTo>
                                  <a:lnTo>
                                    <a:pt x="4221" y="183"/>
                                  </a:lnTo>
                                  <a:lnTo>
                                    <a:pt x="4008" y="109"/>
                                  </a:lnTo>
                                  <a:lnTo>
                                    <a:pt x="3787" y="55"/>
                                  </a:lnTo>
                                  <a:lnTo>
                                    <a:pt x="3562" y="18"/>
                                  </a:lnTo>
                                  <a:lnTo>
                                    <a:pt x="3333" y="0"/>
                                  </a:lnTo>
                                  <a:lnTo>
                                    <a:pt x="3104" y="2"/>
                                  </a:lnTo>
                                  <a:lnTo>
                                    <a:pt x="2876" y="20"/>
                                  </a:lnTo>
                                  <a:lnTo>
                                    <a:pt x="2652" y="58"/>
                                  </a:lnTo>
                                  <a:lnTo>
                                    <a:pt x="2435" y="114"/>
                                  </a:lnTo>
                                  <a:lnTo>
                                    <a:pt x="2224" y="188"/>
                                  </a:lnTo>
                                  <a:lnTo>
                                    <a:pt x="2025" y="280"/>
                                  </a:lnTo>
                                  <a:lnTo>
                                    <a:pt x="1839" y="391"/>
                                  </a:lnTo>
                                  <a:lnTo>
                                    <a:pt x="1667" y="519"/>
                                  </a:lnTo>
                                  <a:lnTo>
                                    <a:pt x="1511" y="665"/>
                                  </a:lnTo>
                                  <a:lnTo>
                                    <a:pt x="1375" y="829"/>
                                  </a:lnTo>
                                  <a:lnTo>
                                    <a:pt x="1260" y="1010"/>
                                  </a:lnTo>
                                  <a:lnTo>
                                    <a:pt x="1168" y="1209"/>
                                  </a:lnTo>
                                  <a:lnTo>
                                    <a:pt x="1101" y="1425"/>
                                  </a:lnTo>
                                  <a:lnTo>
                                    <a:pt x="1064" y="16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" name="Freeform 328"/>
                          <wps:cNvSpPr>
                            <a:spLocks/>
                          </wps:cNvSpPr>
                          <wps:spPr bwMode="auto">
                            <a:xfrm>
                              <a:off x="9868" y="10814"/>
                              <a:ext cx="1191" cy="203"/>
                            </a:xfrm>
                            <a:custGeom>
                              <a:avLst/>
                              <a:gdLst>
                                <a:gd name="T0" fmla="*/ 164 w 3853"/>
                                <a:gd name="T1" fmla="*/ 71 h 647"/>
                                <a:gd name="T2" fmla="*/ 507 w 3853"/>
                                <a:gd name="T3" fmla="*/ 199 h 647"/>
                                <a:gd name="T4" fmla="*/ 783 w 3853"/>
                                <a:gd name="T5" fmla="*/ 291 h 647"/>
                                <a:gd name="T6" fmla="*/ 1005 w 3853"/>
                                <a:gd name="T7" fmla="*/ 357 h 647"/>
                                <a:gd name="T8" fmla="*/ 1235 w 3853"/>
                                <a:gd name="T9" fmla="*/ 417 h 647"/>
                                <a:gd name="T10" fmla="*/ 1467 w 3853"/>
                                <a:gd name="T11" fmla="*/ 469 h 647"/>
                                <a:gd name="T12" fmla="*/ 1697 w 3853"/>
                                <a:gd name="T13" fmla="*/ 511 h 647"/>
                                <a:gd name="T14" fmla="*/ 1917 w 3853"/>
                                <a:gd name="T15" fmla="*/ 537 h 647"/>
                                <a:gd name="T16" fmla="*/ 2123 w 3853"/>
                                <a:gd name="T17" fmla="*/ 547 h 647"/>
                                <a:gd name="T18" fmla="*/ 2283 w 3853"/>
                                <a:gd name="T19" fmla="*/ 542 h 647"/>
                                <a:gd name="T20" fmla="*/ 2446 w 3853"/>
                                <a:gd name="T21" fmla="*/ 528 h 647"/>
                                <a:gd name="T22" fmla="*/ 2613 w 3853"/>
                                <a:gd name="T23" fmla="*/ 506 h 647"/>
                                <a:gd name="T24" fmla="*/ 2781 w 3853"/>
                                <a:gd name="T25" fmla="*/ 475 h 647"/>
                                <a:gd name="T26" fmla="*/ 2950 w 3853"/>
                                <a:gd name="T27" fmla="*/ 437 h 647"/>
                                <a:gd name="T28" fmla="*/ 3117 w 3853"/>
                                <a:gd name="T29" fmla="*/ 390 h 647"/>
                                <a:gd name="T30" fmla="*/ 3282 w 3853"/>
                                <a:gd name="T31" fmla="*/ 337 h 647"/>
                                <a:gd name="T32" fmla="*/ 3442 w 3853"/>
                                <a:gd name="T33" fmla="*/ 277 h 647"/>
                                <a:gd name="T34" fmla="*/ 3598 w 3853"/>
                                <a:gd name="T35" fmla="*/ 211 h 647"/>
                                <a:gd name="T36" fmla="*/ 3745 w 3853"/>
                                <a:gd name="T37" fmla="*/ 138 h 647"/>
                                <a:gd name="T38" fmla="*/ 3848 w 3853"/>
                                <a:gd name="T39" fmla="*/ 98 h 647"/>
                                <a:gd name="T40" fmla="*/ 3850 w 3853"/>
                                <a:gd name="T41" fmla="*/ 134 h 647"/>
                                <a:gd name="T42" fmla="*/ 3828 w 3853"/>
                                <a:gd name="T43" fmla="*/ 173 h 647"/>
                                <a:gd name="T44" fmla="*/ 3785 w 3853"/>
                                <a:gd name="T45" fmla="*/ 216 h 647"/>
                                <a:gd name="T46" fmla="*/ 3724 w 3853"/>
                                <a:gd name="T47" fmla="*/ 259 h 647"/>
                                <a:gd name="T48" fmla="*/ 3651 w 3853"/>
                                <a:gd name="T49" fmla="*/ 303 h 647"/>
                                <a:gd name="T50" fmla="*/ 3484 w 3853"/>
                                <a:gd name="T51" fmla="*/ 387 h 647"/>
                                <a:gd name="T52" fmla="*/ 3319 w 3853"/>
                                <a:gd name="T53" fmla="*/ 457 h 647"/>
                                <a:gd name="T54" fmla="*/ 3181 w 3853"/>
                                <a:gd name="T55" fmla="*/ 504 h 647"/>
                                <a:gd name="T56" fmla="*/ 3016 w 3853"/>
                                <a:gd name="T57" fmla="*/ 551 h 647"/>
                                <a:gd name="T58" fmla="*/ 2816 w 3853"/>
                                <a:gd name="T59" fmla="*/ 594 h 647"/>
                                <a:gd name="T60" fmla="*/ 2586 w 3853"/>
                                <a:gd name="T61" fmla="*/ 629 h 647"/>
                                <a:gd name="T62" fmla="*/ 2376 w 3853"/>
                                <a:gd name="T63" fmla="*/ 645 h 647"/>
                                <a:gd name="T64" fmla="*/ 2245 w 3853"/>
                                <a:gd name="T65" fmla="*/ 647 h 647"/>
                                <a:gd name="T66" fmla="*/ 2109 w 3853"/>
                                <a:gd name="T67" fmla="*/ 642 h 647"/>
                                <a:gd name="T68" fmla="*/ 1880 w 3853"/>
                                <a:gd name="T69" fmla="*/ 622 h 647"/>
                                <a:gd name="T70" fmla="*/ 1601 w 3853"/>
                                <a:gd name="T71" fmla="*/ 587 h 647"/>
                                <a:gd name="T72" fmla="*/ 1326 w 3853"/>
                                <a:gd name="T73" fmla="*/ 538 h 647"/>
                                <a:gd name="T74" fmla="*/ 1058 w 3853"/>
                                <a:gd name="T75" fmla="*/ 481 h 647"/>
                                <a:gd name="T76" fmla="*/ 807 w 3853"/>
                                <a:gd name="T77" fmla="*/ 418 h 647"/>
                                <a:gd name="T78" fmla="*/ 577 w 3853"/>
                                <a:gd name="T79" fmla="*/ 349 h 647"/>
                                <a:gd name="T80" fmla="*/ 378 w 3853"/>
                                <a:gd name="T81" fmla="*/ 277 h 647"/>
                                <a:gd name="T82" fmla="*/ 212 w 3853"/>
                                <a:gd name="T83" fmla="*/ 204 h 647"/>
                                <a:gd name="T84" fmla="*/ 91 w 3853"/>
                                <a:gd name="T85" fmla="*/ 133 h 647"/>
                                <a:gd name="T86" fmla="*/ 18 w 3853"/>
                                <a:gd name="T87" fmla="*/ 63 h 647"/>
                                <a:gd name="T88" fmla="*/ 0 w 3853"/>
                                <a:gd name="T89" fmla="*/ 0 h 6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3853" h="647">
                                  <a:moveTo>
                                    <a:pt x="0" y="0"/>
                                  </a:moveTo>
                                  <a:lnTo>
                                    <a:pt x="74" y="34"/>
                                  </a:lnTo>
                                  <a:lnTo>
                                    <a:pt x="164" y="71"/>
                                  </a:lnTo>
                                  <a:lnTo>
                                    <a:pt x="267" y="112"/>
                                  </a:lnTo>
                                  <a:lnTo>
                                    <a:pt x="382" y="155"/>
                                  </a:lnTo>
                                  <a:lnTo>
                                    <a:pt x="507" y="199"/>
                                  </a:lnTo>
                                  <a:lnTo>
                                    <a:pt x="642" y="245"/>
                                  </a:lnTo>
                                  <a:lnTo>
                                    <a:pt x="711" y="267"/>
                                  </a:lnTo>
                                  <a:lnTo>
                                    <a:pt x="783" y="291"/>
                                  </a:lnTo>
                                  <a:lnTo>
                                    <a:pt x="856" y="313"/>
                                  </a:lnTo>
                                  <a:lnTo>
                                    <a:pt x="930" y="336"/>
                                  </a:lnTo>
                                  <a:lnTo>
                                    <a:pt x="1005" y="357"/>
                                  </a:lnTo>
                                  <a:lnTo>
                                    <a:pt x="1081" y="378"/>
                                  </a:lnTo>
                                  <a:lnTo>
                                    <a:pt x="1157" y="397"/>
                                  </a:lnTo>
                                  <a:lnTo>
                                    <a:pt x="1235" y="417"/>
                                  </a:lnTo>
                                  <a:lnTo>
                                    <a:pt x="1312" y="436"/>
                                  </a:lnTo>
                                  <a:lnTo>
                                    <a:pt x="1390" y="453"/>
                                  </a:lnTo>
                                  <a:lnTo>
                                    <a:pt x="1467" y="469"/>
                                  </a:lnTo>
                                  <a:lnTo>
                                    <a:pt x="1544" y="484"/>
                                  </a:lnTo>
                                  <a:lnTo>
                                    <a:pt x="1620" y="499"/>
                                  </a:lnTo>
                                  <a:lnTo>
                                    <a:pt x="1697" y="511"/>
                                  </a:lnTo>
                                  <a:lnTo>
                                    <a:pt x="1771" y="521"/>
                                  </a:lnTo>
                                  <a:lnTo>
                                    <a:pt x="1845" y="530"/>
                                  </a:lnTo>
                                  <a:lnTo>
                                    <a:pt x="1917" y="537"/>
                                  </a:lnTo>
                                  <a:lnTo>
                                    <a:pt x="1987" y="542"/>
                                  </a:lnTo>
                                  <a:lnTo>
                                    <a:pt x="2057" y="546"/>
                                  </a:lnTo>
                                  <a:lnTo>
                                    <a:pt x="2123" y="547"/>
                                  </a:lnTo>
                                  <a:lnTo>
                                    <a:pt x="2177" y="547"/>
                                  </a:lnTo>
                                  <a:lnTo>
                                    <a:pt x="2230" y="545"/>
                                  </a:lnTo>
                                  <a:lnTo>
                                    <a:pt x="2283" y="542"/>
                                  </a:lnTo>
                                  <a:lnTo>
                                    <a:pt x="2337" y="538"/>
                                  </a:lnTo>
                                  <a:lnTo>
                                    <a:pt x="2392" y="535"/>
                                  </a:lnTo>
                                  <a:lnTo>
                                    <a:pt x="2446" y="528"/>
                                  </a:lnTo>
                                  <a:lnTo>
                                    <a:pt x="2502" y="522"/>
                                  </a:lnTo>
                                  <a:lnTo>
                                    <a:pt x="2558" y="515"/>
                                  </a:lnTo>
                                  <a:lnTo>
                                    <a:pt x="2613" y="506"/>
                                  </a:lnTo>
                                  <a:lnTo>
                                    <a:pt x="2669" y="496"/>
                                  </a:lnTo>
                                  <a:lnTo>
                                    <a:pt x="2724" y="486"/>
                                  </a:lnTo>
                                  <a:lnTo>
                                    <a:pt x="2781" y="475"/>
                                  </a:lnTo>
                                  <a:lnTo>
                                    <a:pt x="2837" y="463"/>
                                  </a:lnTo>
                                  <a:lnTo>
                                    <a:pt x="2894" y="451"/>
                                  </a:lnTo>
                                  <a:lnTo>
                                    <a:pt x="2950" y="437"/>
                                  </a:lnTo>
                                  <a:lnTo>
                                    <a:pt x="3005" y="422"/>
                                  </a:lnTo>
                                  <a:lnTo>
                                    <a:pt x="3061" y="406"/>
                                  </a:lnTo>
                                  <a:lnTo>
                                    <a:pt x="3117" y="390"/>
                                  </a:lnTo>
                                  <a:lnTo>
                                    <a:pt x="3172" y="374"/>
                                  </a:lnTo>
                                  <a:lnTo>
                                    <a:pt x="3227" y="355"/>
                                  </a:lnTo>
                                  <a:lnTo>
                                    <a:pt x="3282" y="337"/>
                                  </a:lnTo>
                                  <a:lnTo>
                                    <a:pt x="3336" y="318"/>
                                  </a:lnTo>
                                  <a:lnTo>
                                    <a:pt x="3390" y="297"/>
                                  </a:lnTo>
                                  <a:lnTo>
                                    <a:pt x="3442" y="277"/>
                                  </a:lnTo>
                                  <a:lnTo>
                                    <a:pt x="3495" y="255"/>
                                  </a:lnTo>
                                  <a:lnTo>
                                    <a:pt x="3547" y="233"/>
                                  </a:lnTo>
                                  <a:lnTo>
                                    <a:pt x="3598" y="211"/>
                                  </a:lnTo>
                                  <a:lnTo>
                                    <a:pt x="3647" y="187"/>
                                  </a:lnTo>
                                  <a:lnTo>
                                    <a:pt x="3697" y="162"/>
                                  </a:lnTo>
                                  <a:lnTo>
                                    <a:pt x="3745" y="138"/>
                                  </a:lnTo>
                                  <a:lnTo>
                                    <a:pt x="3793" y="113"/>
                                  </a:lnTo>
                                  <a:lnTo>
                                    <a:pt x="3840" y="87"/>
                                  </a:lnTo>
                                  <a:lnTo>
                                    <a:pt x="3848" y="98"/>
                                  </a:lnTo>
                                  <a:lnTo>
                                    <a:pt x="3851" y="109"/>
                                  </a:lnTo>
                                  <a:lnTo>
                                    <a:pt x="3853" y="122"/>
                                  </a:lnTo>
                                  <a:lnTo>
                                    <a:pt x="3850" y="134"/>
                                  </a:lnTo>
                                  <a:lnTo>
                                    <a:pt x="3845" y="146"/>
                                  </a:lnTo>
                                  <a:lnTo>
                                    <a:pt x="3838" y="160"/>
                                  </a:lnTo>
                                  <a:lnTo>
                                    <a:pt x="3828" y="173"/>
                                  </a:lnTo>
                                  <a:lnTo>
                                    <a:pt x="3815" y="187"/>
                                  </a:lnTo>
                                  <a:lnTo>
                                    <a:pt x="3801" y="201"/>
                                  </a:lnTo>
                                  <a:lnTo>
                                    <a:pt x="3785" y="216"/>
                                  </a:lnTo>
                                  <a:lnTo>
                                    <a:pt x="3766" y="230"/>
                                  </a:lnTo>
                                  <a:lnTo>
                                    <a:pt x="3746" y="245"/>
                                  </a:lnTo>
                                  <a:lnTo>
                                    <a:pt x="3724" y="259"/>
                                  </a:lnTo>
                                  <a:lnTo>
                                    <a:pt x="3700" y="274"/>
                                  </a:lnTo>
                                  <a:lnTo>
                                    <a:pt x="3676" y="289"/>
                                  </a:lnTo>
                                  <a:lnTo>
                                    <a:pt x="3651" y="303"/>
                                  </a:lnTo>
                                  <a:lnTo>
                                    <a:pt x="3597" y="332"/>
                                  </a:lnTo>
                                  <a:lnTo>
                                    <a:pt x="3541" y="360"/>
                                  </a:lnTo>
                                  <a:lnTo>
                                    <a:pt x="3484" y="387"/>
                                  </a:lnTo>
                                  <a:lnTo>
                                    <a:pt x="3427" y="412"/>
                                  </a:lnTo>
                                  <a:lnTo>
                                    <a:pt x="3371" y="436"/>
                                  </a:lnTo>
                                  <a:lnTo>
                                    <a:pt x="3319" y="457"/>
                                  </a:lnTo>
                                  <a:lnTo>
                                    <a:pt x="3270" y="474"/>
                                  </a:lnTo>
                                  <a:lnTo>
                                    <a:pt x="3228" y="489"/>
                                  </a:lnTo>
                                  <a:lnTo>
                                    <a:pt x="3181" y="504"/>
                                  </a:lnTo>
                                  <a:lnTo>
                                    <a:pt x="3131" y="520"/>
                                  </a:lnTo>
                                  <a:lnTo>
                                    <a:pt x="3076" y="535"/>
                                  </a:lnTo>
                                  <a:lnTo>
                                    <a:pt x="3016" y="551"/>
                                  </a:lnTo>
                                  <a:lnTo>
                                    <a:pt x="2953" y="566"/>
                                  </a:lnTo>
                                  <a:lnTo>
                                    <a:pt x="2887" y="580"/>
                                  </a:lnTo>
                                  <a:lnTo>
                                    <a:pt x="2816" y="594"/>
                                  </a:lnTo>
                                  <a:lnTo>
                                    <a:pt x="2742" y="608"/>
                                  </a:lnTo>
                                  <a:lnTo>
                                    <a:pt x="2665" y="619"/>
                                  </a:lnTo>
                                  <a:lnTo>
                                    <a:pt x="2586" y="629"/>
                                  </a:lnTo>
                                  <a:lnTo>
                                    <a:pt x="2503" y="637"/>
                                  </a:lnTo>
                                  <a:lnTo>
                                    <a:pt x="2419" y="642"/>
                                  </a:lnTo>
                                  <a:lnTo>
                                    <a:pt x="2376" y="645"/>
                                  </a:lnTo>
                                  <a:lnTo>
                                    <a:pt x="2332" y="646"/>
                                  </a:lnTo>
                                  <a:lnTo>
                                    <a:pt x="2289" y="647"/>
                                  </a:lnTo>
                                  <a:lnTo>
                                    <a:pt x="2245" y="647"/>
                                  </a:lnTo>
                                  <a:lnTo>
                                    <a:pt x="2199" y="646"/>
                                  </a:lnTo>
                                  <a:lnTo>
                                    <a:pt x="2154" y="645"/>
                                  </a:lnTo>
                                  <a:lnTo>
                                    <a:pt x="2109" y="642"/>
                                  </a:lnTo>
                                  <a:lnTo>
                                    <a:pt x="2063" y="640"/>
                                  </a:lnTo>
                                  <a:lnTo>
                                    <a:pt x="1971" y="632"/>
                                  </a:lnTo>
                                  <a:lnTo>
                                    <a:pt x="1880" y="622"/>
                                  </a:lnTo>
                                  <a:lnTo>
                                    <a:pt x="1787" y="611"/>
                                  </a:lnTo>
                                  <a:lnTo>
                                    <a:pt x="1694" y="599"/>
                                  </a:lnTo>
                                  <a:lnTo>
                                    <a:pt x="1601" y="587"/>
                                  </a:lnTo>
                                  <a:lnTo>
                                    <a:pt x="1509" y="572"/>
                                  </a:lnTo>
                                  <a:lnTo>
                                    <a:pt x="1417" y="556"/>
                                  </a:lnTo>
                                  <a:lnTo>
                                    <a:pt x="1326" y="538"/>
                                  </a:lnTo>
                                  <a:lnTo>
                                    <a:pt x="1235" y="521"/>
                                  </a:lnTo>
                                  <a:lnTo>
                                    <a:pt x="1146" y="501"/>
                                  </a:lnTo>
                                  <a:lnTo>
                                    <a:pt x="1058" y="481"/>
                                  </a:lnTo>
                                  <a:lnTo>
                                    <a:pt x="973" y="462"/>
                                  </a:lnTo>
                                  <a:lnTo>
                                    <a:pt x="889" y="439"/>
                                  </a:lnTo>
                                  <a:lnTo>
                                    <a:pt x="807" y="418"/>
                                  </a:lnTo>
                                  <a:lnTo>
                                    <a:pt x="728" y="395"/>
                                  </a:lnTo>
                                  <a:lnTo>
                                    <a:pt x="651" y="373"/>
                                  </a:lnTo>
                                  <a:lnTo>
                                    <a:pt x="577" y="349"/>
                                  </a:lnTo>
                                  <a:lnTo>
                                    <a:pt x="508" y="326"/>
                                  </a:lnTo>
                                  <a:lnTo>
                                    <a:pt x="441" y="301"/>
                                  </a:lnTo>
                                  <a:lnTo>
                                    <a:pt x="378" y="277"/>
                                  </a:lnTo>
                                  <a:lnTo>
                                    <a:pt x="319" y="253"/>
                                  </a:lnTo>
                                  <a:lnTo>
                                    <a:pt x="263" y="229"/>
                                  </a:lnTo>
                                  <a:lnTo>
                                    <a:pt x="212" y="204"/>
                                  </a:lnTo>
                                  <a:lnTo>
                                    <a:pt x="168" y="180"/>
                                  </a:lnTo>
                                  <a:lnTo>
                                    <a:pt x="126" y="156"/>
                                  </a:lnTo>
                                  <a:lnTo>
                                    <a:pt x="91" y="133"/>
                                  </a:lnTo>
                                  <a:lnTo>
                                    <a:pt x="60" y="109"/>
                                  </a:lnTo>
                                  <a:lnTo>
                                    <a:pt x="37" y="87"/>
                                  </a:lnTo>
                                  <a:lnTo>
                                    <a:pt x="18" y="63"/>
                                  </a:lnTo>
                                  <a:lnTo>
                                    <a:pt x="6" y="42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5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" name="Freeform 329"/>
                          <wps:cNvSpPr>
                            <a:spLocks noEditPoints="1"/>
                          </wps:cNvSpPr>
                          <wps:spPr bwMode="auto">
                            <a:xfrm>
                              <a:off x="9422" y="9791"/>
                              <a:ext cx="2108" cy="1411"/>
                            </a:xfrm>
                            <a:custGeom>
                              <a:avLst/>
                              <a:gdLst>
                                <a:gd name="T0" fmla="*/ 954 w 6829"/>
                                <a:gd name="T1" fmla="*/ 3304 h 4552"/>
                                <a:gd name="T2" fmla="*/ 619 w 6829"/>
                                <a:gd name="T3" fmla="*/ 3425 h 4552"/>
                                <a:gd name="T4" fmla="*/ 305 w 6829"/>
                                <a:gd name="T5" fmla="*/ 3611 h 4552"/>
                                <a:gd name="T6" fmla="*/ 76 w 6829"/>
                                <a:gd name="T7" fmla="*/ 3853 h 4552"/>
                                <a:gd name="T8" fmla="*/ 2 w 6829"/>
                                <a:gd name="T9" fmla="*/ 4150 h 4552"/>
                                <a:gd name="T10" fmla="*/ 163 w 6829"/>
                                <a:gd name="T11" fmla="*/ 4415 h 4552"/>
                                <a:gd name="T12" fmla="*/ 746 w 6829"/>
                                <a:gd name="T13" fmla="*/ 4531 h 4552"/>
                                <a:gd name="T14" fmla="*/ 1601 w 6829"/>
                                <a:gd name="T15" fmla="*/ 4547 h 4552"/>
                                <a:gd name="T16" fmla="*/ 2500 w 6829"/>
                                <a:gd name="T17" fmla="*/ 4474 h 4552"/>
                                <a:gd name="T18" fmla="*/ 3214 w 6829"/>
                                <a:gd name="T19" fmla="*/ 4319 h 4552"/>
                                <a:gd name="T20" fmla="*/ 3537 w 6829"/>
                                <a:gd name="T21" fmla="*/ 4183 h 4552"/>
                                <a:gd name="T22" fmla="*/ 4048 w 6829"/>
                                <a:gd name="T23" fmla="*/ 4396 h 4552"/>
                                <a:gd name="T24" fmla="*/ 4910 w 6829"/>
                                <a:gd name="T25" fmla="*/ 4498 h 4552"/>
                                <a:gd name="T26" fmla="*/ 5846 w 6829"/>
                                <a:gd name="T27" fmla="*/ 4490 h 4552"/>
                                <a:gd name="T28" fmla="*/ 6577 w 6829"/>
                                <a:gd name="T29" fmla="*/ 4378 h 4552"/>
                                <a:gd name="T30" fmla="*/ 6825 w 6829"/>
                                <a:gd name="T31" fmla="*/ 4164 h 4552"/>
                                <a:gd name="T32" fmla="*/ 6604 w 6829"/>
                                <a:gd name="T33" fmla="*/ 3815 h 4552"/>
                                <a:gd name="T34" fmla="*/ 6367 w 6829"/>
                                <a:gd name="T35" fmla="*/ 3546 h 4552"/>
                                <a:gd name="T36" fmla="*/ 6132 w 6829"/>
                                <a:gd name="T37" fmla="*/ 3371 h 4552"/>
                                <a:gd name="T38" fmla="*/ 5903 w 6829"/>
                                <a:gd name="T39" fmla="*/ 3277 h 4552"/>
                                <a:gd name="T40" fmla="*/ 5685 w 6829"/>
                                <a:gd name="T41" fmla="*/ 3251 h 4552"/>
                                <a:gd name="T42" fmla="*/ 5793 w 6829"/>
                                <a:gd name="T43" fmla="*/ 2266 h 4552"/>
                                <a:gd name="T44" fmla="*/ 5351 w 6829"/>
                                <a:gd name="T45" fmla="*/ 825 h 4552"/>
                                <a:gd name="T46" fmla="*/ 4165 w 6829"/>
                                <a:gd name="T47" fmla="*/ 99 h 4552"/>
                                <a:gd name="T48" fmla="*/ 2723 w 6829"/>
                                <a:gd name="T49" fmla="*/ 76 h 4552"/>
                                <a:gd name="T50" fmla="*/ 1516 w 6829"/>
                                <a:gd name="T51" fmla="*/ 741 h 4552"/>
                                <a:gd name="T52" fmla="*/ 1038 w 6829"/>
                                <a:gd name="T53" fmla="*/ 1861 h 4552"/>
                                <a:gd name="T54" fmla="*/ 1036 w 6829"/>
                                <a:gd name="T55" fmla="*/ 2180 h 4552"/>
                                <a:gd name="T56" fmla="*/ 1069 w 6829"/>
                                <a:gd name="T57" fmla="*/ 2566 h 4552"/>
                                <a:gd name="T58" fmla="*/ 1162 w 6829"/>
                                <a:gd name="T59" fmla="*/ 3111 h 4552"/>
                                <a:gd name="T60" fmla="*/ 1273 w 6829"/>
                                <a:gd name="T61" fmla="*/ 3389 h 4552"/>
                                <a:gd name="T62" fmla="*/ 960 w 6829"/>
                                <a:gd name="T63" fmla="*/ 3452 h 4552"/>
                                <a:gd name="T64" fmla="*/ 624 w 6829"/>
                                <a:gd name="T65" fmla="*/ 3564 h 4552"/>
                                <a:gd name="T66" fmla="*/ 333 w 6829"/>
                                <a:gd name="T67" fmla="*/ 3728 h 4552"/>
                                <a:gd name="T68" fmla="*/ 161 w 6829"/>
                                <a:gd name="T69" fmla="*/ 3952 h 4552"/>
                                <a:gd name="T70" fmla="*/ 177 w 6829"/>
                                <a:gd name="T71" fmla="*/ 4240 h 4552"/>
                                <a:gd name="T72" fmla="*/ 524 w 6829"/>
                                <a:gd name="T73" fmla="*/ 4391 h 4552"/>
                                <a:gd name="T74" fmla="*/ 1242 w 6829"/>
                                <a:gd name="T75" fmla="*/ 4437 h 4552"/>
                                <a:gd name="T76" fmla="*/ 2111 w 6829"/>
                                <a:gd name="T77" fmla="*/ 4390 h 4552"/>
                                <a:gd name="T78" fmla="*/ 2912 w 6829"/>
                                <a:gd name="T79" fmla="*/ 4266 h 4552"/>
                                <a:gd name="T80" fmla="*/ 3427 w 6829"/>
                                <a:gd name="T81" fmla="*/ 4080 h 4552"/>
                                <a:gd name="T82" fmla="*/ 3701 w 6829"/>
                                <a:gd name="T83" fmla="*/ 4162 h 4552"/>
                                <a:gd name="T84" fmla="*/ 4364 w 6829"/>
                                <a:gd name="T85" fmla="*/ 4317 h 4552"/>
                                <a:gd name="T86" fmla="*/ 5225 w 6829"/>
                                <a:gd name="T87" fmla="*/ 4371 h 4552"/>
                                <a:gd name="T88" fmla="*/ 6025 w 6829"/>
                                <a:gd name="T89" fmla="*/ 4328 h 4552"/>
                                <a:gd name="T90" fmla="*/ 6509 w 6829"/>
                                <a:gd name="T91" fmla="*/ 4183 h 4552"/>
                                <a:gd name="T92" fmla="*/ 6452 w 6829"/>
                                <a:gd name="T93" fmla="*/ 3924 h 4552"/>
                                <a:gd name="T94" fmla="*/ 6227 w 6829"/>
                                <a:gd name="T95" fmla="*/ 3671 h 4552"/>
                                <a:gd name="T96" fmla="*/ 6003 w 6829"/>
                                <a:gd name="T97" fmla="*/ 3514 h 4552"/>
                                <a:gd name="T98" fmla="*/ 5786 w 6829"/>
                                <a:gd name="T99" fmla="*/ 3433 h 4552"/>
                                <a:gd name="T100" fmla="*/ 5575 w 6829"/>
                                <a:gd name="T101" fmla="*/ 3409 h 4552"/>
                                <a:gd name="T102" fmla="*/ 5379 w 6829"/>
                                <a:gd name="T103" fmla="*/ 3424 h 4552"/>
                                <a:gd name="T104" fmla="*/ 5552 w 6829"/>
                                <a:gd name="T105" fmla="*/ 1645 h 4552"/>
                                <a:gd name="T106" fmla="*/ 4759 w 6829"/>
                                <a:gd name="T107" fmla="*/ 570 h 4552"/>
                                <a:gd name="T108" fmla="*/ 3474 w 6829"/>
                                <a:gd name="T109" fmla="*/ 183 h 4552"/>
                                <a:gd name="T110" fmla="*/ 2166 w 6829"/>
                                <a:gd name="T111" fmla="*/ 463 h 4552"/>
                                <a:gd name="T112" fmla="*/ 1309 w 6829"/>
                                <a:gd name="T113" fmla="*/ 1392 h 4552"/>
                                <a:gd name="T114" fmla="*/ 1195 w 6829"/>
                                <a:gd name="T115" fmla="*/ 2041 h 4552"/>
                                <a:gd name="T116" fmla="*/ 1220 w 6829"/>
                                <a:gd name="T117" fmla="*/ 2504 h 4552"/>
                                <a:gd name="T118" fmla="*/ 1309 w 6829"/>
                                <a:gd name="T119" fmla="*/ 3147 h 45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6829" h="4552">
                                  <a:moveTo>
                                    <a:pt x="1199" y="3256"/>
                                  </a:moveTo>
                                  <a:lnTo>
                                    <a:pt x="1155" y="3262"/>
                                  </a:lnTo>
                                  <a:lnTo>
                                    <a:pt x="1108" y="3269"/>
                                  </a:lnTo>
                                  <a:lnTo>
                                    <a:pt x="1058" y="3279"/>
                                  </a:lnTo>
                                  <a:lnTo>
                                    <a:pt x="1007" y="3290"/>
                                  </a:lnTo>
                                  <a:lnTo>
                                    <a:pt x="954" y="3304"/>
                                  </a:lnTo>
                                  <a:lnTo>
                                    <a:pt x="900" y="3320"/>
                                  </a:lnTo>
                                  <a:lnTo>
                                    <a:pt x="844" y="3337"/>
                                  </a:lnTo>
                                  <a:lnTo>
                                    <a:pt x="788" y="3357"/>
                                  </a:lnTo>
                                  <a:lnTo>
                                    <a:pt x="733" y="3378"/>
                                  </a:lnTo>
                                  <a:lnTo>
                                    <a:pt x="676" y="3400"/>
                                  </a:lnTo>
                                  <a:lnTo>
                                    <a:pt x="619" y="3425"/>
                                  </a:lnTo>
                                  <a:lnTo>
                                    <a:pt x="563" y="3452"/>
                                  </a:lnTo>
                                  <a:lnTo>
                                    <a:pt x="509" y="3481"/>
                                  </a:lnTo>
                                  <a:lnTo>
                                    <a:pt x="456" y="3511"/>
                                  </a:lnTo>
                                  <a:lnTo>
                                    <a:pt x="402" y="3541"/>
                                  </a:lnTo>
                                  <a:lnTo>
                                    <a:pt x="353" y="3575"/>
                                  </a:lnTo>
                                  <a:lnTo>
                                    <a:pt x="305" y="3611"/>
                                  </a:lnTo>
                                  <a:lnTo>
                                    <a:pt x="258" y="3647"/>
                                  </a:lnTo>
                                  <a:lnTo>
                                    <a:pt x="214" y="3685"/>
                                  </a:lnTo>
                                  <a:lnTo>
                                    <a:pt x="175" y="3725"/>
                                  </a:lnTo>
                                  <a:lnTo>
                                    <a:pt x="138" y="3767"/>
                                  </a:lnTo>
                                  <a:lnTo>
                                    <a:pt x="104" y="3809"/>
                                  </a:lnTo>
                                  <a:lnTo>
                                    <a:pt x="76" y="3853"/>
                                  </a:lnTo>
                                  <a:lnTo>
                                    <a:pt x="51" y="3899"/>
                                  </a:lnTo>
                                  <a:lnTo>
                                    <a:pt x="30" y="3947"/>
                                  </a:lnTo>
                                  <a:lnTo>
                                    <a:pt x="15" y="3995"/>
                                  </a:lnTo>
                                  <a:lnTo>
                                    <a:pt x="5" y="4046"/>
                                  </a:lnTo>
                                  <a:lnTo>
                                    <a:pt x="0" y="4097"/>
                                  </a:lnTo>
                                  <a:lnTo>
                                    <a:pt x="2" y="4150"/>
                                  </a:lnTo>
                                  <a:lnTo>
                                    <a:pt x="9" y="4204"/>
                                  </a:lnTo>
                                  <a:lnTo>
                                    <a:pt x="23" y="4260"/>
                                  </a:lnTo>
                                  <a:lnTo>
                                    <a:pt x="44" y="4317"/>
                                  </a:lnTo>
                                  <a:lnTo>
                                    <a:pt x="67" y="4353"/>
                                  </a:lnTo>
                                  <a:lnTo>
                                    <a:pt x="108" y="4385"/>
                                  </a:lnTo>
                                  <a:lnTo>
                                    <a:pt x="163" y="4415"/>
                                  </a:lnTo>
                                  <a:lnTo>
                                    <a:pt x="232" y="4442"/>
                                  </a:lnTo>
                                  <a:lnTo>
                                    <a:pt x="313" y="4465"/>
                                  </a:lnTo>
                                  <a:lnTo>
                                    <a:pt x="406" y="4485"/>
                                  </a:lnTo>
                                  <a:lnTo>
                                    <a:pt x="510" y="4504"/>
                                  </a:lnTo>
                                  <a:lnTo>
                                    <a:pt x="624" y="4519"/>
                                  </a:lnTo>
                                  <a:lnTo>
                                    <a:pt x="746" y="4531"/>
                                  </a:lnTo>
                                  <a:lnTo>
                                    <a:pt x="876" y="4540"/>
                                  </a:lnTo>
                                  <a:lnTo>
                                    <a:pt x="1012" y="4547"/>
                                  </a:lnTo>
                                  <a:lnTo>
                                    <a:pt x="1155" y="4551"/>
                                  </a:lnTo>
                                  <a:lnTo>
                                    <a:pt x="1300" y="4552"/>
                                  </a:lnTo>
                                  <a:lnTo>
                                    <a:pt x="1450" y="4551"/>
                                  </a:lnTo>
                                  <a:lnTo>
                                    <a:pt x="1601" y="4547"/>
                                  </a:lnTo>
                                  <a:lnTo>
                                    <a:pt x="1754" y="4541"/>
                                  </a:lnTo>
                                  <a:lnTo>
                                    <a:pt x="1907" y="4532"/>
                                  </a:lnTo>
                                  <a:lnTo>
                                    <a:pt x="2060" y="4521"/>
                                  </a:lnTo>
                                  <a:lnTo>
                                    <a:pt x="2210" y="4507"/>
                                  </a:lnTo>
                                  <a:lnTo>
                                    <a:pt x="2357" y="4491"/>
                                  </a:lnTo>
                                  <a:lnTo>
                                    <a:pt x="2500" y="4474"/>
                                  </a:lnTo>
                                  <a:lnTo>
                                    <a:pt x="2638" y="4453"/>
                                  </a:lnTo>
                                  <a:lnTo>
                                    <a:pt x="2770" y="4431"/>
                                  </a:lnTo>
                                  <a:lnTo>
                                    <a:pt x="2895" y="4406"/>
                                  </a:lnTo>
                                  <a:lnTo>
                                    <a:pt x="3011" y="4379"/>
                                  </a:lnTo>
                                  <a:lnTo>
                                    <a:pt x="3118" y="4350"/>
                                  </a:lnTo>
                                  <a:lnTo>
                                    <a:pt x="3214" y="4319"/>
                                  </a:lnTo>
                                  <a:lnTo>
                                    <a:pt x="3299" y="4287"/>
                                  </a:lnTo>
                                  <a:lnTo>
                                    <a:pt x="3372" y="4251"/>
                                  </a:lnTo>
                                  <a:lnTo>
                                    <a:pt x="3432" y="4216"/>
                                  </a:lnTo>
                                  <a:lnTo>
                                    <a:pt x="3476" y="4177"/>
                                  </a:lnTo>
                                  <a:lnTo>
                                    <a:pt x="3505" y="4136"/>
                                  </a:lnTo>
                                  <a:lnTo>
                                    <a:pt x="3537" y="4183"/>
                                  </a:lnTo>
                                  <a:lnTo>
                                    <a:pt x="3585" y="4227"/>
                                  </a:lnTo>
                                  <a:lnTo>
                                    <a:pt x="3651" y="4266"/>
                                  </a:lnTo>
                                  <a:lnTo>
                                    <a:pt x="3730" y="4303"/>
                                  </a:lnTo>
                                  <a:lnTo>
                                    <a:pt x="3824" y="4338"/>
                                  </a:lnTo>
                                  <a:lnTo>
                                    <a:pt x="3930" y="4369"/>
                                  </a:lnTo>
                                  <a:lnTo>
                                    <a:pt x="4048" y="4396"/>
                                  </a:lnTo>
                                  <a:lnTo>
                                    <a:pt x="4174" y="4421"/>
                                  </a:lnTo>
                                  <a:lnTo>
                                    <a:pt x="4309" y="4442"/>
                                  </a:lnTo>
                                  <a:lnTo>
                                    <a:pt x="4452" y="4460"/>
                                  </a:lnTo>
                                  <a:lnTo>
                                    <a:pt x="4601" y="4477"/>
                                  </a:lnTo>
                                  <a:lnTo>
                                    <a:pt x="4753" y="4489"/>
                                  </a:lnTo>
                                  <a:lnTo>
                                    <a:pt x="4910" y="4498"/>
                                  </a:lnTo>
                                  <a:lnTo>
                                    <a:pt x="5068" y="4504"/>
                                  </a:lnTo>
                                  <a:lnTo>
                                    <a:pt x="5228" y="4507"/>
                                  </a:lnTo>
                                  <a:lnTo>
                                    <a:pt x="5386" y="4507"/>
                                  </a:lnTo>
                                  <a:lnTo>
                                    <a:pt x="5543" y="4505"/>
                                  </a:lnTo>
                                  <a:lnTo>
                                    <a:pt x="5696" y="4499"/>
                                  </a:lnTo>
                                  <a:lnTo>
                                    <a:pt x="5846" y="4490"/>
                                  </a:lnTo>
                                  <a:lnTo>
                                    <a:pt x="5990" y="4479"/>
                                  </a:lnTo>
                                  <a:lnTo>
                                    <a:pt x="6126" y="4464"/>
                                  </a:lnTo>
                                  <a:lnTo>
                                    <a:pt x="6254" y="4447"/>
                                  </a:lnTo>
                                  <a:lnTo>
                                    <a:pt x="6373" y="4427"/>
                                  </a:lnTo>
                                  <a:lnTo>
                                    <a:pt x="6481" y="4404"/>
                                  </a:lnTo>
                                  <a:lnTo>
                                    <a:pt x="6577" y="4378"/>
                                  </a:lnTo>
                                  <a:lnTo>
                                    <a:pt x="6659" y="4349"/>
                                  </a:lnTo>
                                  <a:lnTo>
                                    <a:pt x="6727" y="4317"/>
                                  </a:lnTo>
                                  <a:lnTo>
                                    <a:pt x="6779" y="4282"/>
                                  </a:lnTo>
                                  <a:lnTo>
                                    <a:pt x="6813" y="4245"/>
                                  </a:lnTo>
                                  <a:lnTo>
                                    <a:pt x="6829" y="4206"/>
                                  </a:lnTo>
                                  <a:lnTo>
                                    <a:pt x="6825" y="4164"/>
                                  </a:lnTo>
                                  <a:lnTo>
                                    <a:pt x="6800" y="4118"/>
                                  </a:lnTo>
                                  <a:lnTo>
                                    <a:pt x="6761" y="4051"/>
                                  </a:lnTo>
                                  <a:lnTo>
                                    <a:pt x="6722" y="3987"/>
                                  </a:lnTo>
                                  <a:lnTo>
                                    <a:pt x="6682" y="3926"/>
                                  </a:lnTo>
                                  <a:lnTo>
                                    <a:pt x="6644" y="3869"/>
                                  </a:lnTo>
                                  <a:lnTo>
                                    <a:pt x="6604" y="3815"/>
                                  </a:lnTo>
                                  <a:lnTo>
                                    <a:pt x="6565" y="3763"/>
                                  </a:lnTo>
                                  <a:lnTo>
                                    <a:pt x="6525" y="3715"/>
                                  </a:lnTo>
                                  <a:lnTo>
                                    <a:pt x="6486" y="3668"/>
                                  </a:lnTo>
                                  <a:lnTo>
                                    <a:pt x="6446" y="3624"/>
                                  </a:lnTo>
                                  <a:lnTo>
                                    <a:pt x="6406" y="3585"/>
                                  </a:lnTo>
                                  <a:lnTo>
                                    <a:pt x="6367" y="3546"/>
                                  </a:lnTo>
                                  <a:lnTo>
                                    <a:pt x="6327" y="3511"/>
                                  </a:lnTo>
                                  <a:lnTo>
                                    <a:pt x="6289" y="3478"/>
                                  </a:lnTo>
                                  <a:lnTo>
                                    <a:pt x="6249" y="3447"/>
                                  </a:lnTo>
                                  <a:lnTo>
                                    <a:pt x="6210" y="3420"/>
                                  </a:lnTo>
                                  <a:lnTo>
                                    <a:pt x="6171" y="3394"/>
                                  </a:lnTo>
                                  <a:lnTo>
                                    <a:pt x="6132" y="3371"/>
                                  </a:lnTo>
                                  <a:lnTo>
                                    <a:pt x="6094" y="3350"/>
                                  </a:lnTo>
                                  <a:lnTo>
                                    <a:pt x="6055" y="3331"/>
                                  </a:lnTo>
                                  <a:lnTo>
                                    <a:pt x="6017" y="3315"/>
                                  </a:lnTo>
                                  <a:lnTo>
                                    <a:pt x="5978" y="3300"/>
                                  </a:lnTo>
                                  <a:lnTo>
                                    <a:pt x="5941" y="3288"/>
                                  </a:lnTo>
                                  <a:lnTo>
                                    <a:pt x="5903" y="3277"/>
                                  </a:lnTo>
                                  <a:lnTo>
                                    <a:pt x="5866" y="3268"/>
                                  </a:lnTo>
                                  <a:lnTo>
                                    <a:pt x="5829" y="3262"/>
                                  </a:lnTo>
                                  <a:lnTo>
                                    <a:pt x="5793" y="3256"/>
                                  </a:lnTo>
                                  <a:lnTo>
                                    <a:pt x="5756" y="3253"/>
                                  </a:lnTo>
                                  <a:lnTo>
                                    <a:pt x="5720" y="3251"/>
                                  </a:lnTo>
                                  <a:lnTo>
                                    <a:pt x="5685" y="3251"/>
                                  </a:lnTo>
                                  <a:lnTo>
                                    <a:pt x="5649" y="3253"/>
                                  </a:lnTo>
                                  <a:lnTo>
                                    <a:pt x="5615" y="3256"/>
                                  </a:lnTo>
                                  <a:lnTo>
                                    <a:pt x="5581" y="3261"/>
                                  </a:lnTo>
                                  <a:lnTo>
                                    <a:pt x="5689" y="2908"/>
                                  </a:lnTo>
                                  <a:lnTo>
                                    <a:pt x="5760" y="2578"/>
                                  </a:lnTo>
                                  <a:lnTo>
                                    <a:pt x="5793" y="2266"/>
                                  </a:lnTo>
                                  <a:lnTo>
                                    <a:pt x="5792" y="1976"/>
                                  </a:lnTo>
                                  <a:lnTo>
                                    <a:pt x="5758" y="1706"/>
                                  </a:lnTo>
                                  <a:lnTo>
                                    <a:pt x="5696" y="1455"/>
                                  </a:lnTo>
                                  <a:lnTo>
                                    <a:pt x="5606" y="1225"/>
                                  </a:lnTo>
                                  <a:lnTo>
                                    <a:pt x="5490" y="1015"/>
                                  </a:lnTo>
                                  <a:lnTo>
                                    <a:pt x="5351" y="825"/>
                                  </a:lnTo>
                                  <a:lnTo>
                                    <a:pt x="5192" y="655"/>
                                  </a:lnTo>
                                  <a:lnTo>
                                    <a:pt x="5015" y="504"/>
                                  </a:lnTo>
                                  <a:lnTo>
                                    <a:pt x="4821" y="374"/>
                                  </a:lnTo>
                                  <a:lnTo>
                                    <a:pt x="4613" y="263"/>
                                  </a:lnTo>
                                  <a:lnTo>
                                    <a:pt x="4394" y="171"/>
                                  </a:lnTo>
                                  <a:lnTo>
                                    <a:pt x="4165" y="99"/>
                                  </a:lnTo>
                                  <a:lnTo>
                                    <a:pt x="3929" y="47"/>
                                  </a:lnTo>
                                  <a:lnTo>
                                    <a:pt x="3689" y="14"/>
                                  </a:lnTo>
                                  <a:lnTo>
                                    <a:pt x="3445" y="0"/>
                                  </a:lnTo>
                                  <a:lnTo>
                                    <a:pt x="3202" y="6"/>
                                  </a:lnTo>
                                  <a:lnTo>
                                    <a:pt x="2960" y="32"/>
                                  </a:lnTo>
                                  <a:lnTo>
                                    <a:pt x="2723" y="76"/>
                                  </a:lnTo>
                                  <a:lnTo>
                                    <a:pt x="2493" y="140"/>
                                  </a:lnTo>
                                  <a:lnTo>
                                    <a:pt x="2270" y="222"/>
                                  </a:lnTo>
                                  <a:lnTo>
                                    <a:pt x="2060" y="323"/>
                                  </a:lnTo>
                                  <a:lnTo>
                                    <a:pt x="1862" y="444"/>
                                  </a:lnTo>
                                  <a:lnTo>
                                    <a:pt x="1680" y="583"/>
                                  </a:lnTo>
                                  <a:lnTo>
                                    <a:pt x="1516" y="741"/>
                                  </a:lnTo>
                                  <a:lnTo>
                                    <a:pt x="1372" y="918"/>
                                  </a:lnTo>
                                  <a:lnTo>
                                    <a:pt x="1251" y="1113"/>
                                  </a:lnTo>
                                  <a:lnTo>
                                    <a:pt x="1153" y="1327"/>
                                  </a:lnTo>
                                  <a:lnTo>
                                    <a:pt x="1084" y="1560"/>
                                  </a:lnTo>
                                  <a:lnTo>
                                    <a:pt x="1043" y="1811"/>
                                  </a:lnTo>
                                  <a:lnTo>
                                    <a:pt x="1038" y="1861"/>
                                  </a:lnTo>
                                  <a:lnTo>
                                    <a:pt x="1036" y="1911"/>
                                  </a:lnTo>
                                  <a:lnTo>
                                    <a:pt x="1033" y="1963"/>
                                  </a:lnTo>
                                  <a:lnTo>
                                    <a:pt x="1033" y="2016"/>
                                  </a:lnTo>
                                  <a:lnTo>
                                    <a:pt x="1033" y="2070"/>
                                  </a:lnTo>
                                  <a:lnTo>
                                    <a:pt x="1035" y="2124"/>
                                  </a:lnTo>
                                  <a:lnTo>
                                    <a:pt x="1036" y="2180"/>
                                  </a:lnTo>
                                  <a:lnTo>
                                    <a:pt x="1038" y="2235"/>
                                  </a:lnTo>
                                  <a:lnTo>
                                    <a:pt x="1042" y="2291"/>
                                  </a:lnTo>
                                  <a:lnTo>
                                    <a:pt x="1047" y="2345"/>
                                  </a:lnTo>
                                  <a:lnTo>
                                    <a:pt x="1052" y="2401"/>
                                  </a:lnTo>
                                  <a:lnTo>
                                    <a:pt x="1057" y="2457"/>
                                  </a:lnTo>
                                  <a:lnTo>
                                    <a:pt x="1069" y="2566"/>
                                  </a:lnTo>
                                  <a:lnTo>
                                    <a:pt x="1083" y="2672"/>
                                  </a:lnTo>
                                  <a:lnTo>
                                    <a:pt x="1098" y="2773"/>
                                  </a:lnTo>
                                  <a:lnTo>
                                    <a:pt x="1114" y="2870"/>
                                  </a:lnTo>
                                  <a:lnTo>
                                    <a:pt x="1130" y="2959"/>
                                  </a:lnTo>
                                  <a:lnTo>
                                    <a:pt x="1146" y="3039"/>
                                  </a:lnTo>
                                  <a:lnTo>
                                    <a:pt x="1162" y="3111"/>
                                  </a:lnTo>
                                  <a:lnTo>
                                    <a:pt x="1176" y="3172"/>
                                  </a:lnTo>
                                  <a:lnTo>
                                    <a:pt x="1188" y="3220"/>
                                  </a:lnTo>
                                  <a:lnTo>
                                    <a:pt x="1199" y="3256"/>
                                  </a:lnTo>
                                  <a:close/>
                                  <a:moveTo>
                                    <a:pt x="1359" y="3378"/>
                                  </a:moveTo>
                                  <a:lnTo>
                                    <a:pt x="1318" y="3383"/>
                                  </a:lnTo>
                                  <a:lnTo>
                                    <a:pt x="1273" y="3389"/>
                                  </a:lnTo>
                                  <a:lnTo>
                                    <a:pt x="1225" y="3397"/>
                                  </a:lnTo>
                                  <a:lnTo>
                                    <a:pt x="1176" y="3405"/>
                                  </a:lnTo>
                                  <a:lnTo>
                                    <a:pt x="1125" y="3415"/>
                                  </a:lnTo>
                                  <a:lnTo>
                                    <a:pt x="1070" y="3426"/>
                                  </a:lnTo>
                                  <a:lnTo>
                                    <a:pt x="1016" y="3439"/>
                                  </a:lnTo>
                                  <a:lnTo>
                                    <a:pt x="960" y="3452"/>
                                  </a:lnTo>
                                  <a:lnTo>
                                    <a:pt x="905" y="3467"/>
                                  </a:lnTo>
                                  <a:lnTo>
                                    <a:pt x="848" y="3483"/>
                                  </a:lnTo>
                                  <a:lnTo>
                                    <a:pt x="791" y="3502"/>
                                  </a:lnTo>
                                  <a:lnTo>
                                    <a:pt x="734" y="3520"/>
                                  </a:lnTo>
                                  <a:lnTo>
                                    <a:pt x="678" y="3541"/>
                                  </a:lnTo>
                                  <a:lnTo>
                                    <a:pt x="624" y="3564"/>
                                  </a:lnTo>
                                  <a:lnTo>
                                    <a:pt x="569" y="3587"/>
                                  </a:lnTo>
                                  <a:lnTo>
                                    <a:pt x="518" y="3612"/>
                                  </a:lnTo>
                                  <a:lnTo>
                                    <a:pt x="468" y="3639"/>
                                  </a:lnTo>
                                  <a:lnTo>
                                    <a:pt x="420" y="3668"/>
                                  </a:lnTo>
                                  <a:lnTo>
                                    <a:pt x="375" y="3697"/>
                                  </a:lnTo>
                                  <a:lnTo>
                                    <a:pt x="333" y="3728"/>
                                  </a:lnTo>
                                  <a:lnTo>
                                    <a:pt x="295" y="3762"/>
                                  </a:lnTo>
                                  <a:lnTo>
                                    <a:pt x="259" y="3796"/>
                                  </a:lnTo>
                                  <a:lnTo>
                                    <a:pt x="228" y="3832"/>
                                  </a:lnTo>
                                  <a:lnTo>
                                    <a:pt x="201" y="3870"/>
                                  </a:lnTo>
                                  <a:lnTo>
                                    <a:pt x="179" y="3910"/>
                                  </a:lnTo>
                                  <a:lnTo>
                                    <a:pt x="161" y="3952"/>
                                  </a:lnTo>
                                  <a:lnTo>
                                    <a:pt x="149" y="3995"/>
                                  </a:lnTo>
                                  <a:lnTo>
                                    <a:pt x="141" y="4040"/>
                                  </a:lnTo>
                                  <a:lnTo>
                                    <a:pt x="141" y="4087"/>
                                  </a:lnTo>
                                  <a:lnTo>
                                    <a:pt x="146" y="4136"/>
                                  </a:lnTo>
                                  <a:lnTo>
                                    <a:pt x="159" y="4187"/>
                                  </a:lnTo>
                                  <a:lnTo>
                                    <a:pt x="177" y="4240"/>
                                  </a:lnTo>
                                  <a:lnTo>
                                    <a:pt x="201" y="4272"/>
                                  </a:lnTo>
                                  <a:lnTo>
                                    <a:pt x="238" y="4302"/>
                                  </a:lnTo>
                                  <a:lnTo>
                                    <a:pt x="291" y="4329"/>
                                  </a:lnTo>
                                  <a:lnTo>
                                    <a:pt x="357" y="4353"/>
                                  </a:lnTo>
                                  <a:lnTo>
                                    <a:pt x="435" y="4374"/>
                                  </a:lnTo>
                                  <a:lnTo>
                                    <a:pt x="524" y="4391"/>
                                  </a:lnTo>
                                  <a:lnTo>
                                    <a:pt x="624" y="4405"/>
                                  </a:lnTo>
                                  <a:lnTo>
                                    <a:pt x="733" y="4417"/>
                                  </a:lnTo>
                                  <a:lnTo>
                                    <a:pt x="850" y="4426"/>
                                  </a:lnTo>
                                  <a:lnTo>
                                    <a:pt x="975" y="4432"/>
                                  </a:lnTo>
                                  <a:lnTo>
                                    <a:pt x="1106" y="4436"/>
                                  </a:lnTo>
                                  <a:lnTo>
                                    <a:pt x="1242" y="4437"/>
                                  </a:lnTo>
                                  <a:lnTo>
                                    <a:pt x="1382" y="4434"/>
                                  </a:lnTo>
                                  <a:lnTo>
                                    <a:pt x="1526" y="4431"/>
                                  </a:lnTo>
                                  <a:lnTo>
                                    <a:pt x="1672" y="4423"/>
                                  </a:lnTo>
                                  <a:lnTo>
                                    <a:pt x="1819" y="4415"/>
                                  </a:lnTo>
                                  <a:lnTo>
                                    <a:pt x="1965" y="4404"/>
                                  </a:lnTo>
                                  <a:lnTo>
                                    <a:pt x="2111" y="4390"/>
                                  </a:lnTo>
                                  <a:lnTo>
                                    <a:pt x="2255" y="4375"/>
                                  </a:lnTo>
                                  <a:lnTo>
                                    <a:pt x="2396" y="4357"/>
                                  </a:lnTo>
                                  <a:lnTo>
                                    <a:pt x="2534" y="4337"/>
                                  </a:lnTo>
                                  <a:lnTo>
                                    <a:pt x="2667" y="4316"/>
                                  </a:lnTo>
                                  <a:lnTo>
                                    <a:pt x="2793" y="4292"/>
                                  </a:lnTo>
                                  <a:lnTo>
                                    <a:pt x="2912" y="4266"/>
                                  </a:lnTo>
                                  <a:lnTo>
                                    <a:pt x="3025" y="4239"/>
                                  </a:lnTo>
                                  <a:lnTo>
                                    <a:pt x="3127" y="4211"/>
                                  </a:lnTo>
                                  <a:lnTo>
                                    <a:pt x="3219" y="4180"/>
                                  </a:lnTo>
                                  <a:lnTo>
                                    <a:pt x="3301" y="4148"/>
                                  </a:lnTo>
                                  <a:lnTo>
                                    <a:pt x="3371" y="4114"/>
                                  </a:lnTo>
                                  <a:lnTo>
                                    <a:pt x="3427" y="4080"/>
                                  </a:lnTo>
                                  <a:lnTo>
                                    <a:pt x="3469" y="4042"/>
                                  </a:lnTo>
                                  <a:lnTo>
                                    <a:pt x="3496" y="4005"/>
                                  </a:lnTo>
                                  <a:lnTo>
                                    <a:pt x="3524" y="4049"/>
                                  </a:lnTo>
                                  <a:lnTo>
                                    <a:pt x="3569" y="4089"/>
                                  </a:lnTo>
                                  <a:lnTo>
                                    <a:pt x="3628" y="4127"/>
                                  </a:lnTo>
                                  <a:lnTo>
                                    <a:pt x="3701" y="4162"/>
                                  </a:lnTo>
                                  <a:lnTo>
                                    <a:pt x="3787" y="4195"/>
                                  </a:lnTo>
                                  <a:lnTo>
                                    <a:pt x="3884" y="4224"/>
                                  </a:lnTo>
                                  <a:lnTo>
                                    <a:pt x="3992" y="4251"/>
                                  </a:lnTo>
                                  <a:lnTo>
                                    <a:pt x="4108" y="4276"/>
                                  </a:lnTo>
                                  <a:lnTo>
                                    <a:pt x="4233" y="4297"/>
                                  </a:lnTo>
                                  <a:lnTo>
                                    <a:pt x="4364" y="4317"/>
                                  </a:lnTo>
                                  <a:lnTo>
                                    <a:pt x="4500" y="4333"/>
                                  </a:lnTo>
                                  <a:lnTo>
                                    <a:pt x="4641" y="4345"/>
                                  </a:lnTo>
                                  <a:lnTo>
                                    <a:pt x="4786" y="4357"/>
                                  </a:lnTo>
                                  <a:lnTo>
                                    <a:pt x="4932" y="4364"/>
                                  </a:lnTo>
                                  <a:lnTo>
                                    <a:pt x="5078" y="4369"/>
                                  </a:lnTo>
                                  <a:lnTo>
                                    <a:pt x="5225" y="4371"/>
                                  </a:lnTo>
                                  <a:lnTo>
                                    <a:pt x="5370" y="4371"/>
                                  </a:lnTo>
                                  <a:lnTo>
                                    <a:pt x="5511" y="4369"/>
                                  </a:lnTo>
                                  <a:lnTo>
                                    <a:pt x="5649" y="4363"/>
                                  </a:lnTo>
                                  <a:lnTo>
                                    <a:pt x="5782" y="4354"/>
                                  </a:lnTo>
                                  <a:lnTo>
                                    <a:pt x="5908" y="4342"/>
                                  </a:lnTo>
                                  <a:lnTo>
                                    <a:pt x="6025" y="4328"/>
                                  </a:lnTo>
                                  <a:lnTo>
                                    <a:pt x="6136" y="4311"/>
                                  </a:lnTo>
                                  <a:lnTo>
                                    <a:pt x="6235" y="4291"/>
                                  </a:lnTo>
                                  <a:lnTo>
                                    <a:pt x="6324" y="4269"/>
                                  </a:lnTo>
                                  <a:lnTo>
                                    <a:pt x="6399" y="4243"/>
                                  </a:lnTo>
                                  <a:lnTo>
                                    <a:pt x="6462" y="4214"/>
                                  </a:lnTo>
                                  <a:lnTo>
                                    <a:pt x="6509" y="4183"/>
                                  </a:lnTo>
                                  <a:lnTo>
                                    <a:pt x="6541" y="4150"/>
                                  </a:lnTo>
                                  <a:lnTo>
                                    <a:pt x="6555" y="4113"/>
                                  </a:lnTo>
                                  <a:lnTo>
                                    <a:pt x="6551" y="4075"/>
                                  </a:lnTo>
                                  <a:lnTo>
                                    <a:pt x="6528" y="4031"/>
                                  </a:lnTo>
                                  <a:lnTo>
                                    <a:pt x="6491" y="3976"/>
                                  </a:lnTo>
                                  <a:lnTo>
                                    <a:pt x="6452" y="3924"/>
                                  </a:lnTo>
                                  <a:lnTo>
                                    <a:pt x="6415" y="3874"/>
                                  </a:lnTo>
                                  <a:lnTo>
                                    <a:pt x="6378" y="3828"/>
                                  </a:lnTo>
                                  <a:lnTo>
                                    <a:pt x="6340" y="3785"/>
                                  </a:lnTo>
                                  <a:lnTo>
                                    <a:pt x="6303" y="3744"/>
                                  </a:lnTo>
                                  <a:lnTo>
                                    <a:pt x="6264" y="3707"/>
                                  </a:lnTo>
                                  <a:lnTo>
                                    <a:pt x="6227" y="3671"/>
                                  </a:lnTo>
                                  <a:lnTo>
                                    <a:pt x="6190" y="3639"/>
                                  </a:lnTo>
                                  <a:lnTo>
                                    <a:pt x="6152" y="3610"/>
                                  </a:lnTo>
                                  <a:lnTo>
                                    <a:pt x="6115" y="3582"/>
                                  </a:lnTo>
                                  <a:lnTo>
                                    <a:pt x="6077" y="3558"/>
                                  </a:lnTo>
                                  <a:lnTo>
                                    <a:pt x="6040" y="3534"/>
                                  </a:lnTo>
                                  <a:lnTo>
                                    <a:pt x="6003" y="3514"/>
                                  </a:lnTo>
                                  <a:lnTo>
                                    <a:pt x="5966" y="3496"/>
                                  </a:lnTo>
                                  <a:lnTo>
                                    <a:pt x="5930" y="3480"/>
                                  </a:lnTo>
                                  <a:lnTo>
                                    <a:pt x="5893" y="3465"/>
                                  </a:lnTo>
                                  <a:lnTo>
                                    <a:pt x="5857" y="3452"/>
                                  </a:lnTo>
                                  <a:lnTo>
                                    <a:pt x="5821" y="3441"/>
                                  </a:lnTo>
                                  <a:lnTo>
                                    <a:pt x="5786" y="3433"/>
                                  </a:lnTo>
                                  <a:lnTo>
                                    <a:pt x="5750" y="3425"/>
                                  </a:lnTo>
                                  <a:lnTo>
                                    <a:pt x="5714" y="3419"/>
                                  </a:lnTo>
                                  <a:lnTo>
                                    <a:pt x="5679" y="3414"/>
                                  </a:lnTo>
                                  <a:lnTo>
                                    <a:pt x="5645" y="3412"/>
                                  </a:lnTo>
                                  <a:lnTo>
                                    <a:pt x="5610" y="3409"/>
                                  </a:lnTo>
                                  <a:lnTo>
                                    <a:pt x="5575" y="3409"/>
                                  </a:lnTo>
                                  <a:lnTo>
                                    <a:pt x="5542" y="3409"/>
                                  </a:lnTo>
                                  <a:lnTo>
                                    <a:pt x="5508" y="3410"/>
                                  </a:lnTo>
                                  <a:lnTo>
                                    <a:pt x="5475" y="3413"/>
                                  </a:lnTo>
                                  <a:lnTo>
                                    <a:pt x="5443" y="3415"/>
                                  </a:lnTo>
                                  <a:lnTo>
                                    <a:pt x="5411" y="3419"/>
                                  </a:lnTo>
                                  <a:lnTo>
                                    <a:pt x="5379" y="3424"/>
                                  </a:lnTo>
                                  <a:lnTo>
                                    <a:pt x="5494" y="3078"/>
                                  </a:lnTo>
                                  <a:lnTo>
                                    <a:pt x="5573" y="2751"/>
                                  </a:lnTo>
                                  <a:lnTo>
                                    <a:pt x="5615" y="2446"/>
                                  </a:lnTo>
                                  <a:lnTo>
                                    <a:pt x="5625" y="2159"/>
                                  </a:lnTo>
                                  <a:lnTo>
                                    <a:pt x="5602" y="1891"/>
                                  </a:lnTo>
                                  <a:lnTo>
                                    <a:pt x="5552" y="1645"/>
                                  </a:lnTo>
                                  <a:lnTo>
                                    <a:pt x="5474" y="1418"/>
                                  </a:lnTo>
                                  <a:lnTo>
                                    <a:pt x="5371" y="1210"/>
                                  </a:lnTo>
                                  <a:lnTo>
                                    <a:pt x="5246" y="1021"/>
                                  </a:lnTo>
                                  <a:lnTo>
                                    <a:pt x="5102" y="851"/>
                                  </a:lnTo>
                                  <a:lnTo>
                                    <a:pt x="4938" y="702"/>
                                  </a:lnTo>
                                  <a:lnTo>
                                    <a:pt x="4759" y="570"/>
                                  </a:lnTo>
                                  <a:lnTo>
                                    <a:pt x="4567" y="459"/>
                                  </a:lnTo>
                                  <a:lnTo>
                                    <a:pt x="4362" y="366"/>
                                  </a:lnTo>
                                  <a:lnTo>
                                    <a:pt x="4149" y="292"/>
                                  </a:lnTo>
                                  <a:lnTo>
                                    <a:pt x="3928" y="238"/>
                                  </a:lnTo>
                                  <a:lnTo>
                                    <a:pt x="3703" y="201"/>
                                  </a:lnTo>
                                  <a:lnTo>
                                    <a:pt x="3474" y="183"/>
                                  </a:lnTo>
                                  <a:lnTo>
                                    <a:pt x="3245" y="185"/>
                                  </a:lnTo>
                                  <a:lnTo>
                                    <a:pt x="3017" y="203"/>
                                  </a:lnTo>
                                  <a:lnTo>
                                    <a:pt x="2793" y="241"/>
                                  </a:lnTo>
                                  <a:lnTo>
                                    <a:pt x="2576" y="297"/>
                                  </a:lnTo>
                                  <a:lnTo>
                                    <a:pt x="2365" y="371"/>
                                  </a:lnTo>
                                  <a:lnTo>
                                    <a:pt x="2166" y="463"/>
                                  </a:lnTo>
                                  <a:lnTo>
                                    <a:pt x="1980" y="574"/>
                                  </a:lnTo>
                                  <a:lnTo>
                                    <a:pt x="1808" y="702"/>
                                  </a:lnTo>
                                  <a:lnTo>
                                    <a:pt x="1652" y="848"/>
                                  </a:lnTo>
                                  <a:lnTo>
                                    <a:pt x="1516" y="1012"/>
                                  </a:lnTo>
                                  <a:lnTo>
                                    <a:pt x="1401" y="1193"/>
                                  </a:lnTo>
                                  <a:lnTo>
                                    <a:pt x="1309" y="1392"/>
                                  </a:lnTo>
                                  <a:lnTo>
                                    <a:pt x="1242" y="1608"/>
                                  </a:lnTo>
                                  <a:lnTo>
                                    <a:pt x="1205" y="1842"/>
                                  </a:lnTo>
                                  <a:lnTo>
                                    <a:pt x="1200" y="1889"/>
                                  </a:lnTo>
                                  <a:lnTo>
                                    <a:pt x="1198" y="1937"/>
                                  </a:lnTo>
                                  <a:lnTo>
                                    <a:pt x="1197" y="1988"/>
                                  </a:lnTo>
                                  <a:lnTo>
                                    <a:pt x="1195" y="2041"/>
                                  </a:lnTo>
                                  <a:lnTo>
                                    <a:pt x="1197" y="2096"/>
                                  </a:lnTo>
                                  <a:lnTo>
                                    <a:pt x="1198" y="2151"/>
                                  </a:lnTo>
                                  <a:lnTo>
                                    <a:pt x="1199" y="2208"/>
                                  </a:lnTo>
                                  <a:lnTo>
                                    <a:pt x="1203" y="2266"/>
                                  </a:lnTo>
                                  <a:lnTo>
                                    <a:pt x="1210" y="2385"/>
                                  </a:lnTo>
                                  <a:lnTo>
                                    <a:pt x="1220" y="2504"/>
                                  </a:lnTo>
                                  <a:lnTo>
                                    <a:pt x="1232" y="2622"/>
                                  </a:lnTo>
                                  <a:lnTo>
                                    <a:pt x="1247" y="2739"/>
                                  </a:lnTo>
                                  <a:lnTo>
                                    <a:pt x="1262" y="2851"/>
                                  </a:lnTo>
                                  <a:lnTo>
                                    <a:pt x="1277" y="2958"/>
                                  </a:lnTo>
                                  <a:lnTo>
                                    <a:pt x="1293" y="3058"/>
                                  </a:lnTo>
                                  <a:lnTo>
                                    <a:pt x="1309" y="3147"/>
                                  </a:lnTo>
                                  <a:lnTo>
                                    <a:pt x="1324" y="3226"/>
                                  </a:lnTo>
                                  <a:lnTo>
                                    <a:pt x="1338" y="3292"/>
                                  </a:lnTo>
                                  <a:lnTo>
                                    <a:pt x="1349" y="3344"/>
                                  </a:lnTo>
                                  <a:lnTo>
                                    <a:pt x="1359" y="3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5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" name="Group 330"/>
                        <wpg:cNvGrpSpPr>
                          <a:grpSpLocks/>
                        </wpg:cNvGrpSpPr>
                        <wpg:grpSpPr bwMode="auto">
                          <a:xfrm>
                            <a:off x="3233" y="8332"/>
                            <a:ext cx="3110" cy="2415"/>
                            <a:chOff x="6595" y="4080"/>
                            <a:chExt cx="3110" cy="2415"/>
                          </a:xfrm>
                        </wpg:grpSpPr>
                        <wpg:grpSp>
                          <wpg:cNvPr id="167" name="Group 331"/>
                          <wpg:cNvGrpSpPr>
                            <a:grpSpLocks/>
                          </wpg:cNvGrpSpPr>
                          <wpg:grpSpPr bwMode="auto">
                            <a:xfrm rot="958756">
                              <a:off x="6683" y="4080"/>
                              <a:ext cx="3022" cy="2415"/>
                              <a:chOff x="10324" y="8313"/>
                              <a:chExt cx="4144" cy="3180"/>
                            </a:xfrm>
                          </wpg:grpSpPr>
                          <wps:wsp>
                            <wps:cNvPr id="168" name="Freeform 332"/>
                            <wps:cNvSpPr>
                              <a:spLocks/>
                            </wps:cNvSpPr>
                            <wps:spPr bwMode="auto">
                              <a:xfrm rot="-1338439">
                                <a:off x="10364" y="8363"/>
                                <a:ext cx="4066" cy="3079"/>
                              </a:xfrm>
                              <a:custGeom>
                                <a:avLst/>
                                <a:gdLst>
                                  <a:gd name="T0" fmla="*/ 275 w 7543"/>
                                  <a:gd name="T1" fmla="*/ 699 h 5819"/>
                                  <a:gd name="T2" fmla="*/ 561 w 7543"/>
                                  <a:gd name="T3" fmla="*/ 451 h 5819"/>
                                  <a:gd name="T4" fmla="*/ 927 w 7543"/>
                                  <a:gd name="T5" fmla="*/ 258 h 5819"/>
                                  <a:gd name="T6" fmla="*/ 1361 w 7543"/>
                                  <a:gd name="T7" fmla="*/ 119 h 5819"/>
                                  <a:gd name="T8" fmla="*/ 1851 w 7543"/>
                                  <a:gd name="T9" fmla="*/ 34 h 5819"/>
                                  <a:gd name="T10" fmla="*/ 2387 w 7543"/>
                                  <a:gd name="T11" fmla="*/ 0 h 5819"/>
                                  <a:gd name="T12" fmla="*/ 2955 w 7543"/>
                                  <a:gd name="T13" fmla="*/ 18 h 5819"/>
                                  <a:gd name="T14" fmla="*/ 3543 w 7543"/>
                                  <a:gd name="T15" fmla="*/ 84 h 5819"/>
                                  <a:gd name="T16" fmla="*/ 4142 w 7543"/>
                                  <a:gd name="T17" fmla="*/ 200 h 5819"/>
                                  <a:gd name="T18" fmla="*/ 4739 w 7543"/>
                                  <a:gd name="T19" fmla="*/ 362 h 5819"/>
                                  <a:gd name="T20" fmla="*/ 5322 w 7543"/>
                                  <a:gd name="T21" fmla="*/ 571 h 5819"/>
                                  <a:gd name="T22" fmla="*/ 5886 w 7543"/>
                                  <a:gd name="T23" fmla="*/ 798 h 5819"/>
                                  <a:gd name="T24" fmla="*/ 6365 w 7543"/>
                                  <a:gd name="T25" fmla="*/ 1073 h 5819"/>
                                  <a:gd name="T26" fmla="*/ 6761 w 7543"/>
                                  <a:gd name="T27" fmla="*/ 1389 h 5819"/>
                                  <a:gd name="T28" fmla="*/ 7075 w 7543"/>
                                  <a:gd name="T29" fmla="*/ 1738 h 5819"/>
                                  <a:gd name="T30" fmla="*/ 7307 w 7543"/>
                                  <a:gd name="T31" fmla="*/ 2117 h 5819"/>
                                  <a:gd name="T32" fmla="*/ 7461 w 7543"/>
                                  <a:gd name="T33" fmla="*/ 2515 h 5819"/>
                                  <a:gd name="T34" fmla="*/ 7535 w 7543"/>
                                  <a:gd name="T35" fmla="*/ 2929 h 5819"/>
                                  <a:gd name="T36" fmla="*/ 7534 w 7543"/>
                                  <a:gd name="T37" fmla="*/ 3352 h 5819"/>
                                  <a:gd name="T38" fmla="*/ 7456 w 7543"/>
                                  <a:gd name="T39" fmla="*/ 3777 h 5819"/>
                                  <a:gd name="T40" fmla="*/ 7305 w 7543"/>
                                  <a:gd name="T41" fmla="*/ 4197 h 5819"/>
                                  <a:gd name="T42" fmla="*/ 7090 w 7543"/>
                                  <a:gd name="T43" fmla="*/ 4589 h 5819"/>
                                  <a:gd name="T44" fmla="*/ 6833 w 7543"/>
                                  <a:gd name="T45" fmla="*/ 4922 h 5819"/>
                                  <a:gd name="T46" fmla="*/ 6519 w 7543"/>
                                  <a:gd name="T47" fmla="*/ 5218 h 5819"/>
                                  <a:gd name="T48" fmla="*/ 6156 w 7543"/>
                                  <a:gd name="T49" fmla="*/ 5465 h 5819"/>
                                  <a:gd name="T50" fmla="*/ 5746 w 7543"/>
                                  <a:gd name="T51" fmla="*/ 5655 h 5819"/>
                                  <a:gd name="T52" fmla="*/ 5296 w 7543"/>
                                  <a:gd name="T53" fmla="*/ 5777 h 5819"/>
                                  <a:gd name="T54" fmla="*/ 4810 w 7543"/>
                                  <a:gd name="T55" fmla="*/ 5819 h 5819"/>
                                  <a:gd name="T56" fmla="*/ 4293 w 7543"/>
                                  <a:gd name="T57" fmla="*/ 5770 h 5819"/>
                                  <a:gd name="T58" fmla="*/ 3752 w 7543"/>
                                  <a:gd name="T59" fmla="*/ 5623 h 5819"/>
                                  <a:gd name="T60" fmla="*/ 3191 w 7543"/>
                                  <a:gd name="T61" fmla="*/ 5365 h 5819"/>
                                  <a:gd name="T62" fmla="*/ 2613 w 7543"/>
                                  <a:gd name="T63" fmla="*/ 4985 h 5819"/>
                                  <a:gd name="T64" fmla="*/ 2078 w 7543"/>
                                  <a:gd name="T65" fmla="*/ 4573 h 5819"/>
                                  <a:gd name="T66" fmla="*/ 1610 w 7543"/>
                                  <a:gd name="T67" fmla="*/ 4180 h 5819"/>
                                  <a:gd name="T68" fmla="*/ 1198 w 7543"/>
                                  <a:gd name="T69" fmla="*/ 3781 h 5819"/>
                                  <a:gd name="T70" fmla="*/ 843 w 7543"/>
                                  <a:gd name="T71" fmla="*/ 3381 h 5819"/>
                                  <a:gd name="T72" fmla="*/ 548 w 7543"/>
                                  <a:gd name="T73" fmla="*/ 2982 h 5819"/>
                                  <a:gd name="T74" fmla="*/ 314 w 7543"/>
                                  <a:gd name="T75" fmla="*/ 2592 h 5819"/>
                                  <a:gd name="T76" fmla="*/ 143 w 7543"/>
                                  <a:gd name="T77" fmla="*/ 2213 h 5819"/>
                                  <a:gd name="T78" fmla="*/ 37 w 7543"/>
                                  <a:gd name="T79" fmla="*/ 1849 h 5819"/>
                                  <a:gd name="T80" fmla="*/ 0 w 7543"/>
                                  <a:gd name="T81" fmla="*/ 1506 h 5819"/>
                                  <a:gd name="T82" fmla="*/ 30 w 7543"/>
                                  <a:gd name="T83" fmla="*/ 1187 h 5819"/>
                                  <a:gd name="T84" fmla="*/ 134 w 7543"/>
                                  <a:gd name="T85" fmla="*/ 896 h 58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</a:cxnLst>
                                <a:rect l="0" t="0" r="r" b="b"/>
                                <a:pathLst>
                                  <a:path w="7543" h="5819">
                                    <a:moveTo>
                                      <a:pt x="134" y="896"/>
                                    </a:moveTo>
                                    <a:lnTo>
                                      <a:pt x="200" y="794"/>
                                    </a:lnTo>
                                    <a:lnTo>
                                      <a:pt x="275" y="699"/>
                                    </a:lnTo>
                                    <a:lnTo>
                                      <a:pt x="361" y="610"/>
                                    </a:lnTo>
                                    <a:lnTo>
                                      <a:pt x="457" y="527"/>
                                    </a:lnTo>
                                    <a:lnTo>
                                      <a:pt x="561" y="451"/>
                                    </a:lnTo>
                                    <a:lnTo>
                                      <a:pt x="675" y="380"/>
                                    </a:lnTo>
                                    <a:lnTo>
                                      <a:pt x="797" y="316"/>
                                    </a:lnTo>
                                    <a:lnTo>
                                      <a:pt x="927" y="258"/>
                                    </a:lnTo>
                                    <a:lnTo>
                                      <a:pt x="1066" y="206"/>
                                    </a:lnTo>
                                    <a:lnTo>
                                      <a:pt x="1210" y="160"/>
                                    </a:lnTo>
                                    <a:lnTo>
                                      <a:pt x="1361" y="119"/>
                                    </a:lnTo>
                                    <a:lnTo>
                                      <a:pt x="1520" y="84"/>
                                    </a:lnTo>
                                    <a:lnTo>
                                      <a:pt x="1683" y="56"/>
                                    </a:lnTo>
                                    <a:lnTo>
                                      <a:pt x="1851" y="34"/>
                                    </a:lnTo>
                                    <a:lnTo>
                                      <a:pt x="2026" y="16"/>
                                    </a:lnTo>
                                    <a:lnTo>
                                      <a:pt x="2204" y="5"/>
                                    </a:lnTo>
                                    <a:lnTo>
                                      <a:pt x="2387" y="0"/>
                                    </a:lnTo>
                                    <a:lnTo>
                                      <a:pt x="2572" y="0"/>
                                    </a:lnTo>
                                    <a:lnTo>
                                      <a:pt x="2762" y="7"/>
                                    </a:lnTo>
                                    <a:lnTo>
                                      <a:pt x="2955" y="18"/>
                                    </a:lnTo>
                                    <a:lnTo>
                                      <a:pt x="3149" y="34"/>
                                    </a:lnTo>
                                    <a:lnTo>
                                      <a:pt x="3345" y="56"/>
                                    </a:lnTo>
                                    <a:lnTo>
                                      <a:pt x="3543" y="84"/>
                                    </a:lnTo>
                                    <a:lnTo>
                                      <a:pt x="3742" y="117"/>
                                    </a:lnTo>
                                    <a:lnTo>
                                      <a:pt x="3943" y="156"/>
                                    </a:lnTo>
                                    <a:lnTo>
                                      <a:pt x="4142" y="200"/>
                                    </a:lnTo>
                                    <a:lnTo>
                                      <a:pt x="4342" y="248"/>
                                    </a:lnTo>
                                    <a:lnTo>
                                      <a:pt x="4541" y="302"/>
                                    </a:lnTo>
                                    <a:lnTo>
                                      <a:pt x="4739" y="362"/>
                                    </a:lnTo>
                                    <a:lnTo>
                                      <a:pt x="4936" y="426"/>
                                    </a:lnTo>
                                    <a:lnTo>
                                      <a:pt x="5130" y="496"/>
                                    </a:lnTo>
                                    <a:lnTo>
                                      <a:pt x="5322" y="571"/>
                                    </a:lnTo>
                                    <a:lnTo>
                                      <a:pt x="5520" y="641"/>
                                    </a:lnTo>
                                    <a:lnTo>
                                      <a:pt x="5708" y="717"/>
                                    </a:lnTo>
                                    <a:lnTo>
                                      <a:pt x="5886" y="798"/>
                                    </a:lnTo>
                                    <a:lnTo>
                                      <a:pt x="6055" y="885"/>
                                    </a:lnTo>
                                    <a:lnTo>
                                      <a:pt x="6215" y="976"/>
                                    </a:lnTo>
                                    <a:lnTo>
                                      <a:pt x="6365" y="1073"/>
                                    </a:lnTo>
                                    <a:lnTo>
                                      <a:pt x="6506" y="1174"/>
                                    </a:lnTo>
                                    <a:lnTo>
                                      <a:pt x="6638" y="1279"/>
                                    </a:lnTo>
                                    <a:lnTo>
                                      <a:pt x="6761" y="1389"/>
                                    </a:lnTo>
                                    <a:lnTo>
                                      <a:pt x="6874" y="1502"/>
                                    </a:lnTo>
                                    <a:lnTo>
                                      <a:pt x="6978" y="1618"/>
                                    </a:lnTo>
                                    <a:lnTo>
                                      <a:pt x="7075" y="1738"/>
                                    </a:lnTo>
                                    <a:lnTo>
                                      <a:pt x="7160" y="1862"/>
                                    </a:lnTo>
                                    <a:lnTo>
                                      <a:pt x="7238" y="1988"/>
                                    </a:lnTo>
                                    <a:lnTo>
                                      <a:pt x="7307" y="2117"/>
                                    </a:lnTo>
                                    <a:lnTo>
                                      <a:pt x="7367" y="2248"/>
                                    </a:lnTo>
                                    <a:lnTo>
                                      <a:pt x="7417" y="2380"/>
                                    </a:lnTo>
                                    <a:lnTo>
                                      <a:pt x="7461" y="2515"/>
                                    </a:lnTo>
                                    <a:lnTo>
                                      <a:pt x="7494" y="2652"/>
                                    </a:lnTo>
                                    <a:lnTo>
                                      <a:pt x="7519" y="2791"/>
                                    </a:lnTo>
                                    <a:lnTo>
                                      <a:pt x="7535" y="2929"/>
                                    </a:lnTo>
                                    <a:lnTo>
                                      <a:pt x="7543" y="3070"/>
                                    </a:lnTo>
                                    <a:lnTo>
                                      <a:pt x="7542" y="3210"/>
                                    </a:lnTo>
                                    <a:lnTo>
                                      <a:pt x="7534" y="3352"/>
                                    </a:lnTo>
                                    <a:lnTo>
                                      <a:pt x="7516" y="3493"/>
                                    </a:lnTo>
                                    <a:lnTo>
                                      <a:pt x="7490" y="3636"/>
                                    </a:lnTo>
                                    <a:lnTo>
                                      <a:pt x="7456" y="3777"/>
                                    </a:lnTo>
                                    <a:lnTo>
                                      <a:pt x="7414" y="3918"/>
                                    </a:lnTo>
                                    <a:lnTo>
                                      <a:pt x="7363" y="4057"/>
                                    </a:lnTo>
                                    <a:lnTo>
                                      <a:pt x="7305" y="4197"/>
                                    </a:lnTo>
                                    <a:lnTo>
                                      <a:pt x="7238" y="4336"/>
                                    </a:lnTo>
                                    <a:lnTo>
                                      <a:pt x="7163" y="4472"/>
                                    </a:lnTo>
                                    <a:lnTo>
                                      <a:pt x="7090" y="4589"/>
                                    </a:lnTo>
                                    <a:lnTo>
                                      <a:pt x="7010" y="4703"/>
                                    </a:lnTo>
                                    <a:lnTo>
                                      <a:pt x="6925" y="4814"/>
                                    </a:lnTo>
                                    <a:lnTo>
                                      <a:pt x="6833" y="4922"/>
                                    </a:lnTo>
                                    <a:lnTo>
                                      <a:pt x="6735" y="5025"/>
                                    </a:lnTo>
                                    <a:lnTo>
                                      <a:pt x="6629" y="5124"/>
                                    </a:lnTo>
                                    <a:lnTo>
                                      <a:pt x="6519" y="5218"/>
                                    </a:lnTo>
                                    <a:lnTo>
                                      <a:pt x="6404" y="5305"/>
                                    </a:lnTo>
                                    <a:lnTo>
                                      <a:pt x="6282" y="5388"/>
                                    </a:lnTo>
                                    <a:lnTo>
                                      <a:pt x="6156" y="5465"/>
                                    </a:lnTo>
                                    <a:lnTo>
                                      <a:pt x="6023" y="5535"/>
                                    </a:lnTo>
                                    <a:lnTo>
                                      <a:pt x="5887" y="5598"/>
                                    </a:lnTo>
                                    <a:lnTo>
                                      <a:pt x="5746" y="5655"/>
                                    </a:lnTo>
                                    <a:lnTo>
                                      <a:pt x="5600" y="5704"/>
                                    </a:lnTo>
                                    <a:lnTo>
                                      <a:pt x="5449" y="5744"/>
                                    </a:lnTo>
                                    <a:lnTo>
                                      <a:pt x="5296" y="5777"/>
                                    </a:lnTo>
                                    <a:lnTo>
                                      <a:pt x="5138" y="5800"/>
                                    </a:lnTo>
                                    <a:lnTo>
                                      <a:pt x="4976" y="5814"/>
                                    </a:lnTo>
                                    <a:lnTo>
                                      <a:pt x="4810" y="5819"/>
                                    </a:lnTo>
                                    <a:lnTo>
                                      <a:pt x="4640" y="5814"/>
                                    </a:lnTo>
                                    <a:lnTo>
                                      <a:pt x="4469" y="5798"/>
                                    </a:lnTo>
                                    <a:lnTo>
                                      <a:pt x="4293" y="5770"/>
                                    </a:lnTo>
                                    <a:lnTo>
                                      <a:pt x="4116" y="5733"/>
                                    </a:lnTo>
                                    <a:lnTo>
                                      <a:pt x="3935" y="5684"/>
                                    </a:lnTo>
                                    <a:lnTo>
                                      <a:pt x="3752" y="5623"/>
                                    </a:lnTo>
                                    <a:lnTo>
                                      <a:pt x="3567" y="5550"/>
                                    </a:lnTo>
                                    <a:lnTo>
                                      <a:pt x="3380" y="5464"/>
                                    </a:lnTo>
                                    <a:lnTo>
                                      <a:pt x="3191" y="5365"/>
                                    </a:lnTo>
                                    <a:lnTo>
                                      <a:pt x="2999" y="5252"/>
                                    </a:lnTo>
                                    <a:lnTo>
                                      <a:pt x="2807" y="5126"/>
                                    </a:lnTo>
                                    <a:lnTo>
                                      <a:pt x="2613" y="4985"/>
                                    </a:lnTo>
                                    <a:lnTo>
                                      <a:pt x="2419" y="4829"/>
                                    </a:lnTo>
                                    <a:lnTo>
                                      <a:pt x="2246" y="4702"/>
                                    </a:lnTo>
                                    <a:lnTo>
                                      <a:pt x="2078" y="4573"/>
                                    </a:lnTo>
                                    <a:lnTo>
                                      <a:pt x="1916" y="4443"/>
                                    </a:lnTo>
                                    <a:lnTo>
                                      <a:pt x="1760" y="4312"/>
                                    </a:lnTo>
                                    <a:lnTo>
                                      <a:pt x="1610" y="4180"/>
                                    </a:lnTo>
                                    <a:lnTo>
                                      <a:pt x="1467" y="4047"/>
                                    </a:lnTo>
                                    <a:lnTo>
                                      <a:pt x="1329" y="3914"/>
                                    </a:lnTo>
                                    <a:lnTo>
                                      <a:pt x="1198" y="3781"/>
                                    </a:lnTo>
                                    <a:lnTo>
                                      <a:pt x="1073" y="3648"/>
                                    </a:lnTo>
                                    <a:lnTo>
                                      <a:pt x="954" y="3514"/>
                                    </a:lnTo>
                                    <a:lnTo>
                                      <a:pt x="843" y="3381"/>
                                    </a:lnTo>
                                    <a:lnTo>
                                      <a:pt x="738" y="3247"/>
                                    </a:lnTo>
                                    <a:lnTo>
                                      <a:pt x="639" y="3115"/>
                                    </a:lnTo>
                                    <a:lnTo>
                                      <a:pt x="548" y="2982"/>
                                    </a:lnTo>
                                    <a:lnTo>
                                      <a:pt x="462" y="2851"/>
                                    </a:lnTo>
                                    <a:lnTo>
                                      <a:pt x="384" y="2721"/>
                                    </a:lnTo>
                                    <a:lnTo>
                                      <a:pt x="314" y="2592"/>
                                    </a:lnTo>
                                    <a:lnTo>
                                      <a:pt x="249" y="2464"/>
                                    </a:lnTo>
                                    <a:lnTo>
                                      <a:pt x="193" y="2338"/>
                                    </a:lnTo>
                                    <a:lnTo>
                                      <a:pt x="143" y="2213"/>
                                    </a:lnTo>
                                    <a:lnTo>
                                      <a:pt x="100" y="2089"/>
                                    </a:lnTo>
                                    <a:lnTo>
                                      <a:pt x="65" y="1968"/>
                                    </a:lnTo>
                                    <a:lnTo>
                                      <a:pt x="37" y="1849"/>
                                    </a:lnTo>
                                    <a:lnTo>
                                      <a:pt x="17" y="1732"/>
                                    </a:lnTo>
                                    <a:lnTo>
                                      <a:pt x="5" y="1618"/>
                                    </a:lnTo>
                                    <a:lnTo>
                                      <a:pt x="0" y="1506"/>
                                    </a:lnTo>
                                    <a:lnTo>
                                      <a:pt x="2" y="1397"/>
                                    </a:lnTo>
                                    <a:lnTo>
                                      <a:pt x="13" y="1290"/>
                                    </a:lnTo>
                                    <a:lnTo>
                                      <a:pt x="30" y="1187"/>
                                    </a:lnTo>
                                    <a:lnTo>
                                      <a:pt x="58" y="1086"/>
                                    </a:lnTo>
                                    <a:lnTo>
                                      <a:pt x="91" y="989"/>
                                    </a:lnTo>
                                    <a:lnTo>
                                      <a:pt x="134" y="896"/>
                                    </a:lnTo>
                                    <a:close/>
                                  </a:path>
                                </a:pathLst>
                              </a:custGeom>
                              <a:gradFill rotWithShape="1">
                                <a:gsLst>
                                  <a:gs pos="0">
                                    <a:schemeClr val="accent6">
                                      <a:lumMod val="40000"/>
                                      <a:lumOff val="60000"/>
                                    </a:schemeClr>
                                  </a:gs>
                                  <a:gs pos="100000">
                                    <a:schemeClr val="tx1">
                                      <a:lumMod val="20000"/>
                                      <a:lumOff val="80000"/>
                                    </a:schemeClr>
                                  </a:gs>
                                </a:gsLst>
                                <a:lin ang="18900000" scaled="1"/>
                              </a:gra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9" name="AutoShape 333"/>
                            <wps:cNvSpPr>
                              <a:spLocks noChangeArrowheads="1"/>
                            </wps:cNvSpPr>
                            <wps:spPr bwMode="auto">
                              <a:xfrm rot="468174">
                                <a:off x="10915" y="9615"/>
                                <a:ext cx="295" cy="224"/>
                              </a:xfrm>
                              <a:prstGeom prst="star5">
                                <a:avLst/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0" name="AutoShape 334"/>
                            <wps:cNvSpPr>
                              <a:spLocks noChangeArrowheads="1"/>
                            </wps:cNvSpPr>
                            <wps:spPr bwMode="auto">
                              <a:xfrm rot="-2819864">
                                <a:off x="13039" y="8651"/>
                                <a:ext cx="246" cy="264"/>
                              </a:xfrm>
                              <a:prstGeom prst="star5">
                                <a:avLst/>
                              </a:prstGeom>
                              <a:solidFill>
                                <a:schemeClr val="tx2">
                                  <a:lumMod val="25000"/>
                                  <a:lumOff val="75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1" name="AutoShape 335"/>
                            <wps:cNvSpPr>
                              <a:spLocks noChangeArrowheads="1"/>
                            </wps:cNvSpPr>
                            <wps:spPr bwMode="auto">
                              <a:xfrm rot="-1375926">
                                <a:off x="10349" y="9678"/>
                                <a:ext cx="185" cy="161"/>
                              </a:xfrm>
                              <a:prstGeom prst="star5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2" name="AutoShape 336"/>
                            <wps:cNvSpPr>
                              <a:spLocks noChangeArrowheads="1"/>
                            </wps:cNvSpPr>
                            <wps:spPr bwMode="auto">
                              <a:xfrm rot="-1375926">
                                <a:off x="13718" y="9460"/>
                                <a:ext cx="363" cy="315"/>
                              </a:xfrm>
                              <a:prstGeom prst="star5">
                                <a:avLst/>
                              </a:prstGeom>
                              <a:solidFill>
                                <a:schemeClr val="tx2">
                                  <a:lumMod val="10000"/>
                                  <a:lumOff val="9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3" name="AutoShape 337"/>
                            <wps:cNvSpPr>
                              <a:spLocks noChangeArrowheads="1"/>
                            </wps:cNvSpPr>
                            <wps:spPr bwMode="auto">
                              <a:xfrm rot="-1375926">
                                <a:off x="11436" y="8746"/>
                                <a:ext cx="550" cy="479"/>
                              </a:xfrm>
                              <a:prstGeom prst="star5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4" name="AutoShape 338"/>
                            <wps:cNvSpPr>
                              <a:spLocks noChangeArrowheads="1"/>
                            </wps:cNvSpPr>
                            <wps:spPr bwMode="auto">
                              <a:xfrm rot="-1375926">
                                <a:off x="11426" y="10100"/>
                                <a:ext cx="361" cy="314"/>
                              </a:xfrm>
                              <a:prstGeom prst="star5">
                                <a:avLst/>
                              </a:prstGeom>
                              <a:solidFill>
                                <a:schemeClr val="tx2">
                                  <a:lumMod val="25000"/>
                                  <a:lumOff val="75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5" name="AutoShape 339"/>
                            <wps:cNvSpPr>
                              <a:spLocks noChangeArrowheads="1"/>
                            </wps:cNvSpPr>
                            <wps:spPr bwMode="auto">
                              <a:xfrm rot="1722273">
                                <a:off x="12551" y="10573"/>
                                <a:ext cx="521" cy="454"/>
                              </a:xfrm>
                              <a:prstGeom prst="star5">
                                <a:avLst/>
                              </a:prstGeom>
                              <a:solidFill>
                                <a:schemeClr val="accent2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76" name="Group 340"/>
                            <wpg:cNvGrpSpPr>
                              <a:grpSpLocks/>
                            </wpg:cNvGrpSpPr>
                            <wpg:grpSpPr bwMode="auto">
                              <a:xfrm rot="-1338439">
                                <a:off x="10324" y="8313"/>
                                <a:ext cx="4144" cy="3180"/>
                                <a:chOff x="7480" y="3796"/>
                                <a:chExt cx="1537" cy="1202"/>
                              </a:xfrm>
                            </wpg:grpSpPr>
                            <wps:wsp>
                              <wps:cNvPr id="177" name="Freeform 341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7480" y="3796"/>
                                  <a:ext cx="1537" cy="1202"/>
                                </a:xfrm>
                                <a:custGeom>
                                  <a:avLst/>
                                  <a:gdLst>
                                    <a:gd name="T0" fmla="*/ 260 w 7683"/>
                                    <a:gd name="T1" fmla="*/ 732 h 6010"/>
                                    <a:gd name="T2" fmla="*/ 611 w 7683"/>
                                    <a:gd name="T3" fmla="*/ 697 h 6010"/>
                                    <a:gd name="T4" fmla="*/ 325 w 7683"/>
                                    <a:gd name="T5" fmla="*/ 991 h 6010"/>
                                    <a:gd name="T6" fmla="*/ 745 w 7683"/>
                                    <a:gd name="T7" fmla="*/ 351 h 6010"/>
                                    <a:gd name="T8" fmla="*/ 1113 w 7683"/>
                                    <a:gd name="T9" fmla="*/ 425 h 6010"/>
                                    <a:gd name="T10" fmla="*/ 700 w 7683"/>
                                    <a:gd name="T11" fmla="*/ 634 h 6010"/>
                                    <a:gd name="T12" fmla="*/ 1999 w 7683"/>
                                    <a:gd name="T13" fmla="*/ 21 h 6010"/>
                                    <a:gd name="T14" fmla="*/ 3644 w 7683"/>
                                    <a:gd name="T15" fmla="*/ 96 h 6010"/>
                                    <a:gd name="T16" fmla="*/ 5356 w 7683"/>
                                    <a:gd name="T17" fmla="*/ 574 h 6010"/>
                                    <a:gd name="T18" fmla="*/ 3875 w 7683"/>
                                    <a:gd name="T19" fmla="*/ 312 h 6010"/>
                                    <a:gd name="T20" fmla="*/ 2230 w 7683"/>
                                    <a:gd name="T21" fmla="*/ 203 h 6010"/>
                                    <a:gd name="T22" fmla="*/ 5356 w 7683"/>
                                    <a:gd name="T23" fmla="*/ 574 h 6010"/>
                                    <a:gd name="T24" fmla="*/ 5462 w 7683"/>
                                    <a:gd name="T25" fmla="*/ 737 h 6010"/>
                                    <a:gd name="T26" fmla="*/ 5353 w 7683"/>
                                    <a:gd name="T27" fmla="*/ 573 h 6010"/>
                                    <a:gd name="T28" fmla="*/ 6004 w 7683"/>
                                    <a:gd name="T29" fmla="*/ 842 h 6010"/>
                                    <a:gd name="T30" fmla="*/ 5917 w 7683"/>
                                    <a:gd name="T31" fmla="*/ 951 h 6010"/>
                                    <a:gd name="T32" fmla="*/ 6256 w 7683"/>
                                    <a:gd name="T33" fmla="*/ 983 h 6010"/>
                                    <a:gd name="T34" fmla="*/ 6887 w 7683"/>
                                    <a:gd name="T35" fmla="*/ 1472 h 6010"/>
                                    <a:gd name="T36" fmla="*/ 7335 w 7683"/>
                                    <a:gd name="T37" fmla="*/ 2044 h 6010"/>
                                    <a:gd name="T38" fmla="*/ 7319 w 7683"/>
                                    <a:gd name="T39" fmla="*/ 2189 h 6010"/>
                                    <a:gd name="T40" fmla="*/ 6974 w 7683"/>
                                    <a:gd name="T41" fmla="*/ 1696 h 6010"/>
                                    <a:gd name="T42" fmla="*/ 6460 w 7683"/>
                                    <a:gd name="T43" fmla="*/ 1255 h 6010"/>
                                    <a:gd name="T44" fmla="*/ 7613 w 7683"/>
                                    <a:gd name="T45" fmla="*/ 2720 h 6010"/>
                                    <a:gd name="T46" fmla="*/ 7683 w 7683"/>
                                    <a:gd name="T47" fmla="*/ 3357 h 6010"/>
                                    <a:gd name="T48" fmla="*/ 7582 w 7683"/>
                                    <a:gd name="T49" fmla="*/ 3997 h 6010"/>
                                    <a:gd name="T50" fmla="*/ 7524 w 7683"/>
                                    <a:gd name="T51" fmla="*/ 3484 h 6010"/>
                                    <a:gd name="T52" fmla="*/ 7530 w 7683"/>
                                    <a:gd name="T53" fmla="*/ 2887 h 6010"/>
                                    <a:gd name="T54" fmla="*/ 7513 w 7683"/>
                                    <a:gd name="T55" fmla="*/ 2409 h 6010"/>
                                    <a:gd name="T56" fmla="*/ 7242 w 7683"/>
                                    <a:gd name="T57" fmla="*/ 4346 h 6010"/>
                                    <a:gd name="T58" fmla="*/ 7178 w 7683"/>
                                    <a:gd name="T59" fmla="*/ 4843 h 6010"/>
                                    <a:gd name="T60" fmla="*/ 7141 w 7683"/>
                                    <a:gd name="T61" fmla="*/ 4527 h 6010"/>
                                    <a:gd name="T62" fmla="*/ 6679 w 7683"/>
                                    <a:gd name="T63" fmla="*/ 5383 h 6010"/>
                                    <a:gd name="T64" fmla="*/ 6088 w 7683"/>
                                    <a:gd name="T65" fmla="*/ 5756 h 6010"/>
                                    <a:gd name="T66" fmla="*/ 5345 w 7683"/>
                                    <a:gd name="T67" fmla="*/ 5771 h 6010"/>
                                    <a:gd name="T68" fmla="*/ 6026 w 7683"/>
                                    <a:gd name="T69" fmla="*/ 5542 h 6010"/>
                                    <a:gd name="T70" fmla="*/ 6600 w 7683"/>
                                    <a:gd name="T71" fmla="*/ 5161 h 6010"/>
                                    <a:gd name="T72" fmla="*/ 5327 w 7683"/>
                                    <a:gd name="T73" fmla="*/ 5983 h 6010"/>
                                    <a:gd name="T74" fmla="*/ 4532 w 7683"/>
                                    <a:gd name="T75" fmla="*/ 5981 h 6010"/>
                                    <a:gd name="T76" fmla="*/ 3670 w 7683"/>
                                    <a:gd name="T77" fmla="*/ 5737 h 6010"/>
                                    <a:gd name="T78" fmla="*/ 3529 w 7683"/>
                                    <a:gd name="T79" fmla="*/ 5521 h 6010"/>
                                    <a:gd name="T80" fmla="*/ 4375 w 7683"/>
                                    <a:gd name="T81" fmla="*/ 5781 h 6010"/>
                                    <a:gd name="T82" fmla="*/ 5160 w 7683"/>
                                    <a:gd name="T83" fmla="*/ 5800 h 6010"/>
                                    <a:gd name="T84" fmla="*/ 2593 w 7683"/>
                                    <a:gd name="T85" fmla="*/ 5077 h 6010"/>
                                    <a:gd name="T86" fmla="*/ 2490 w 7683"/>
                                    <a:gd name="T87" fmla="*/ 4925 h 6010"/>
                                    <a:gd name="T88" fmla="*/ 2422 w 7683"/>
                                    <a:gd name="T89" fmla="*/ 4848 h 6010"/>
                                    <a:gd name="T90" fmla="*/ 2490 w 7683"/>
                                    <a:gd name="T91" fmla="*/ 4925 h 6010"/>
                                    <a:gd name="T92" fmla="*/ 2448 w 7683"/>
                                    <a:gd name="T93" fmla="*/ 4934 h 6010"/>
                                    <a:gd name="T94" fmla="*/ 2440 w 7683"/>
                                    <a:gd name="T95" fmla="*/ 4830 h 6010"/>
                                    <a:gd name="T96" fmla="*/ 2031 w 7683"/>
                                    <a:gd name="T97" fmla="*/ 4642 h 6010"/>
                                    <a:gd name="T98" fmla="*/ 2470 w 7683"/>
                                    <a:gd name="T99" fmla="*/ 4842 h 6010"/>
                                    <a:gd name="T100" fmla="*/ 1222 w 7683"/>
                                    <a:gd name="T101" fmla="*/ 3761 h 6010"/>
                                    <a:gd name="T102" fmla="*/ 881 w 7683"/>
                                    <a:gd name="T103" fmla="*/ 3504 h 6010"/>
                                    <a:gd name="T104" fmla="*/ 165 w 7683"/>
                                    <a:gd name="T105" fmla="*/ 2320 h 6010"/>
                                    <a:gd name="T106" fmla="*/ 20 w 7683"/>
                                    <a:gd name="T107" fmla="*/ 1275 h 6010"/>
                                    <a:gd name="T108" fmla="*/ 150 w 7683"/>
                                    <a:gd name="T109" fmla="*/ 1485 h 6010"/>
                                    <a:gd name="T110" fmla="*/ 319 w 7683"/>
                                    <a:gd name="T111" fmla="*/ 2443 h 6010"/>
                                    <a:gd name="T112" fmla="*/ 996 w 7683"/>
                                    <a:gd name="T113" fmla="*/ 3508 h 6010"/>
                                    <a:gd name="T114" fmla="*/ 168 w 7683"/>
                                    <a:gd name="T115" fmla="*/ 899 h 6010"/>
                                    <a:gd name="T116" fmla="*/ 273 w 7683"/>
                                    <a:gd name="T117" fmla="*/ 1062 h 60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w="7683" h="6010">
                                      <a:moveTo>
                                        <a:pt x="141" y="904"/>
                                      </a:moveTo>
                                      <a:lnTo>
                                        <a:pt x="142" y="900"/>
                                      </a:lnTo>
                                      <a:lnTo>
                                        <a:pt x="272" y="1076"/>
                                      </a:lnTo>
                                      <a:lnTo>
                                        <a:pt x="270" y="1078"/>
                                      </a:lnTo>
                                      <a:lnTo>
                                        <a:pt x="141" y="904"/>
                                      </a:lnTo>
                                      <a:close/>
                                      <a:moveTo>
                                        <a:pt x="142" y="900"/>
                                      </a:moveTo>
                                      <a:lnTo>
                                        <a:pt x="160" y="872"/>
                                      </a:lnTo>
                                      <a:lnTo>
                                        <a:pt x="178" y="842"/>
                                      </a:lnTo>
                                      <a:lnTo>
                                        <a:pt x="198" y="814"/>
                                      </a:lnTo>
                                      <a:lnTo>
                                        <a:pt x="218" y="787"/>
                                      </a:lnTo>
                                      <a:lnTo>
                                        <a:pt x="239" y="759"/>
                                      </a:lnTo>
                                      <a:lnTo>
                                        <a:pt x="260" y="732"/>
                                      </a:lnTo>
                                      <a:lnTo>
                                        <a:pt x="282" y="706"/>
                                      </a:lnTo>
                                      <a:lnTo>
                                        <a:pt x="306" y="680"/>
                                      </a:lnTo>
                                      <a:lnTo>
                                        <a:pt x="330" y="654"/>
                                      </a:lnTo>
                                      <a:lnTo>
                                        <a:pt x="355" y="629"/>
                                      </a:lnTo>
                                      <a:lnTo>
                                        <a:pt x="381" y="605"/>
                                      </a:lnTo>
                                      <a:lnTo>
                                        <a:pt x="407" y="581"/>
                                      </a:lnTo>
                                      <a:lnTo>
                                        <a:pt x="434" y="558"/>
                                      </a:lnTo>
                                      <a:lnTo>
                                        <a:pt x="463" y="535"/>
                                      </a:lnTo>
                                      <a:lnTo>
                                        <a:pt x="491" y="513"/>
                                      </a:lnTo>
                                      <a:lnTo>
                                        <a:pt x="521" y="491"/>
                                      </a:lnTo>
                                      <a:lnTo>
                                        <a:pt x="640" y="675"/>
                                      </a:lnTo>
                                      <a:lnTo>
                                        <a:pt x="611" y="697"/>
                                      </a:lnTo>
                                      <a:lnTo>
                                        <a:pt x="584" y="719"/>
                                      </a:lnTo>
                                      <a:lnTo>
                                        <a:pt x="557" y="741"/>
                                      </a:lnTo>
                                      <a:lnTo>
                                        <a:pt x="529" y="764"/>
                                      </a:lnTo>
                                      <a:lnTo>
                                        <a:pt x="503" y="788"/>
                                      </a:lnTo>
                                      <a:lnTo>
                                        <a:pt x="479" y="811"/>
                                      </a:lnTo>
                                      <a:lnTo>
                                        <a:pt x="455" y="835"/>
                                      </a:lnTo>
                                      <a:lnTo>
                                        <a:pt x="432" y="860"/>
                                      </a:lnTo>
                                      <a:lnTo>
                                        <a:pt x="408" y="885"/>
                                      </a:lnTo>
                                      <a:lnTo>
                                        <a:pt x="386" y="911"/>
                                      </a:lnTo>
                                      <a:lnTo>
                                        <a:pt x="365" y="937"/>
                                      </a:lnTo>
                                      <a:lnTo>
                                        <a:pt x="345" y="963"/>
                                      </a:lnTo>
                                      <a:lnTo>
                                        <a:pt x="325" y="991"/>
                                      </a:lnTo>
                                      <a:lnTo>
                                        <a:pt x="307" y="1019"/>
                                      </a:lnTo>
                                      <a:lnTo>
                                        <a:pt x="289" y="1048"/>
                                      </a:lnTo>
                                      <a:lnTo>
                                        <a:pt x="272" y="1076"/>
                                      </a:lnTo>
                                      <a:lnTo>
                                        <a:pt x="142" y="900"/>
                                      </a:lnTo>
                                      <a:close/>
                                      <a:moveTo>
                                        <a:pt x="521" y="491"/>
                                      </a:moveTo>
                                      <a:lnTo>
                                        <a:pt x="550" y="470"/>
                                      </a:lnTo>
                                      <a:lnTo>
                                        <a:pt x="581" y="449"/>
                                      </a:lnTo>
                                      <a:lnTo>
                                        <a:pt x="612" y="428"/>
                                      </a:lnTo>
                                      <a:lnTo>
                                        <a:pt x="644" y="408"/>
                                      </a:lnTo>
                                      <a:lnTo>
                                        <a:pt x="678" y="388"/>
                                      </a:lnTo>
                                      <a:lnTo>
                                        <a:pt x="711" y="370"/>
                                      </a:lnTo>
                                      <a:lnTo>
                                        <a:pt x="745" y="351"/>
                                      </a:lnTo>
                                      <a:lnTo>
                                        <a:pt x="779" y="334"/>
                                      </a:lnTo>
                                      <a:lnTo>
                                        <a:pt x="815" y="317"/>
                                      </a:lnTo>
                                      <a:lnTo>
                                        <a:pt x="851" y="299"/>
                                      </a:lnTo>
                                      <a:lnTo>
                                        <a:pt x="887" y="282"/>
                                      </a:lnTo>
                                      <a:lnTo>
                                        <a:pt x="924" y="267"/>
                                      </a:lnTo>
                                      <a:lnTo>
                                        <a:pt x="962" y="251"/>
                                      </a:lnTo>
                                      <a:lnTo>
                                        <a:pt x="1001" y="236"/>
                                      </a:lnTo>
                                      <a:lnTo>
                                        <a:pt x="1039" y="221"/>
                                      </a:lnTo>
                                      <a:lnTo>
                                        <a:pt x="1079" y="208"/>
                                      </a:lnTo>
                                      <a:lnTo>
                                        <a:pt x="1191" y="397"/>
                                      </a:lnTo>
                                      <a:lnTo>
                                        <a:pt x="1152" y="411"/>
                                      </a:lnTo>
                                      <a:lnTo>
                                        <a:pt x="1113" y="425"/>
                                      </a:lnTo>
                                      <a:lnTo>
                                        <a:pt x="1075" y="440"/>
                                      </a:lnTo>
                                      <a:lnTo>
                                        <a:pt x="1038" y="455"/>
                                      </a:lnTo>
                                      <a:lnTo>
                                        <a:pt x="1001" y="471"/>
                                      </a:lnTo>
                                      <a:lnTo>
                                        <a:pt x="965" y="487"/>
                                      </a:lnTo>
                                      <a:lnTo>
                                        <a:pt x="930" y="505"/>
                                      </a:lnTo>
                                      <a:lnTo>
                                        <a:pt x="894" y="522"/>
                                      </a:lnTo>
                                      <a:lnTo>
                                        <a:pt x="861" y="539"/>
                                      </a:lnTo>
                                      <a:lnTo>
                                        <a:pt x="828" y="558"/>
                                      </a:lnTo>
                                      <a:lnTo>
                                        <a:pt x="794" y="576"/>
                                      </a:lnTo>
                                      <a:lnTo>
                                        <a:pt x="762" y="595"/>
                                      </a:lnTo>
                                      <a:lnTo>
                                        <a:pt x="730" y="615"/>
                                      </a:lnTo>
                                      <a:lnTo>
                                        <a:pt x="700" y="634"/>
                                      </a:lnTo>
                                      <a:lnTo>
                                        <a:pt x="669" y="655"/>
                                      </a:lnTo>
                                      <a:lnTo>
                                        <a:pt x="640" y="675"/>
                                      </a:lnTo>
                                      <a:lnTo>
                                        <a:pt x="521" y="491"/>
                                      </a:lnTo>
                                      <a:close/>
                                      <a:moveTo>
                                        <a:pt x="1079" y="208"/>
                                      </a:moveTo>
                                      <a:lnTo>
                                        <a:pt x="1183" y="173"/>
                                      </a:lnTo>
                                      <a:lnTo>
                                        <a:pt x="1290" y="142"/>
                                      </a:lnTo>
                                      <a:lnTo>
                                        <a:pt x="1400" y="115"/>
                                      </a:lnTo>
                                      <a:lnTo>
                                        <a:pt x="1514" y="90"/>
                                      </a:lnTo>
                                      <a:lnTo>
                                        <a:pt x="1632" y="68"/>
                                      </a:lnTo>
                                      <a:lnTo>
                                        <a:pt x="1752" y="49"/>
                                      </a:lnTo>
                                      <a:lnTo>
                                        <a:pt x="1874" y="33"/>
                                      </a:lnTo>
                                      <a:lnTo>
                                        <a:pt x="1999" y="21"/>
                                      </a:lnTo>
                                      <a:lnTo>
                                        <a:pt x="2126" y="11"/>
                                      </a:lnTo>
                                      <a:lnTo>
                                        <a:pt x="2256" y="5"/>
                                      </a:lnTo>
                                      <a:lnTo>
                                        <a:pt x="2389" y="1"/>
                                      </a:lnTo>
                                      <a:lnTo>
                                        <a:pt x="2522" y="0"/>
                                      </a:lnTo>
                                      <a:lnTo>
                                        <a:pt x="2658" y="2"/>
                                      </a:lnTo>
                                      <a:lnTo>
                                        <a:pt x="2795" y="7"/>
                                      </a:lnTo>
                                      <a:lnTo>
                                        <a:pt x="2934" y="15"/>
                                      </a:lnTo>
                                      <a:lnTo>
                                        <a:pt x="3074" y="26"/>
                                      </a:lnTo>
                                      <a:lnTo>
                                        <a:pt x="3215" y="39"/>
                                      </a:lnTo>
                                      <a:lnTo>
                                        <a:pt x="3357" y="56"/>
                                      </a:lnTo>
                                      <a:lnTo>
                                        <a:pt x="3501" y="74"/>
                                      </a:lnTo>
                                      <a:lnTo>
                                        <a:pt x="3644" y="96"/>
                                      </a:lnTo>
                                      <a:lnTo>
                                        <a:pt x="3787" y="121"/>
                                      </a:lnTo>
                                      <a:lnTo>
                                        <a:pt x="3932" y="150"/>
                                      </a:lnTo>
                                      <a:lnTo>
                                        <a:pt x="4076" y="179"/>
                                      </a:lnTo>
                                      <a:lnTo>
                                        <a:pt x="4220" y="213"/>
                                      </a:lnTo>
                                      <a:lnTo>
                                        <a:pt x="4365" y="249"/>
                                      </a:lnTo>
                                      <a:lnTo>
                                        <a:pt x="4509" y="287"/>
                                      </a:lnTo>
                                      <a:lnTo>
                                        <a:pt x="4652" y="328"/>
                                      </a:lnTo>
                                      <a:lnTo>
                                        <a:pt x="4796" y="372"/>
                                      </a:lnTo>
                                      <a:lnTo>
                                        <a:pt x="4937" y="418"/>
                                      </a:lnTo>
                                      <a:lnTo>
                                        <a:pt x="5078" y="467"/>
                                      </a:lnTo>
                                      <a:lnTo>
                                        <a:pt x="5217" y="519"/>
                                      </a:lnTo>
                                      <a:lnTo>
                                        <a:pt x="5356" y="574"/>
                                      </a:lnTo>
                                      <a:lnTo>
                                        <a:pt x="5430" y="759"/>
                                      </a:lnTo>
                                      <a:lnTo>
                                        <a:pt x="5293" y="705"/>
                                      </a:lnTo>
                                      <a:lnTo>
                                        <a:pt x="5154" y="654"/>
                                      </a:lnTo>
                                      <a:lnTo>
                                        <a:pt x="5014" y="606"/>
                                      </a:lnTo>
                                      <a:lnTo>
                                        <a:pt x="4873" y="559"/>
                                      </a:lnTo>
                                      <a:lnTo>
                                        <a:pt x="4732" y="516"/>
                                      </a:lnTo>
                                      <a:lnTo>
                                        <a:pt x="4590" y="475"/>
                                      </a:lnTo>
                                      <a:lnTo>
                                        <a:pt x="4448" y="437"/>
                                      </a:lnTo>
                                      <a:lnTo>
                                        <a:pt x="4305" y="402"/>
                                      </a:lnTo>
                                      <a:lnTo>
                                        <a:pt x="4162" y="368"/>
                                      </a:lnTo>
                                      <a:lnTo>
                                        <a:pt x="4019" y="339"/>
                                      </a:lnTo>
                                      <a:lnTo>
                                        <a:pt x="3875" y="312"/>
                                      </a:lnTo>
                                      <a:lnTo>
                                        <a:pt x="3733" y="287"/>
                                      </a:lnTo>
                                      <a:lnTo>
                                        <a:pt x="3591" y="265"/>
                                      </a:lnTo>
                                      <a:lnTo>
                                        <a:pt x="3450" y="246"/>
                                      </a:lnTo>
                                      <a:lnTo>
                                        <a:pt x="3309" y="230"/>
                                      </a:lnTo>
                                      <a:lnTo>
                                        <a:pt x="3169" y="216"/>
                                      </a:lnTo>
                                      <a:lnTo>
                                        <a:pt x="3030" y="206"/>
                                      </a:lnTo>
                                      <a:lnTo>
                                        <a:pt x="2893" y="198"/>
                                      </a:lnTo>
                                      <a:lnTo>
                                        <a:pt x="2757" y="193"/>
                                      </a:lnTo>
                                      <a:lnTo>
                                        <a:pt x="2622" y="192"/>
                                      </a:lnTo>
                                      <a:lnTo>
                                        <a:pt x="2490" y="192"/>
                                      </a:lnTo>
                                      <a:lnTo>
                                        <a:pt x="2359" y="197"/>
                                      </a:lnTo>
                                      <a:lnTo>
                                        <a:pt x="2230" y="203"/>
                                      </a:lnTo>
                                      <a:lnTo>
                                        <a:pt x="2104" y="213"/>
                                      </a:lnTo>
                                      <a:lnTo>
                                        <a:pt x="1979" y="225"/>
                                      </a:lnTo>
                                      <a:lnTo>
                                        <a:pt x="1858" y="241"/>
                                      </a:lnTo>
                                      <a:lnTo>
                                        <a:pt x="1739" y="260"/>
                                      </a:lnTo>
                                      <a:lnTo>
                                        <a:pt x="1623" y="281"/>
                                      </a:lnTo>
                                      <a:lnTo>
                                        <a:pt x="1510" y="305"/>
                                      </a:lnTo>
                                      <a:lnTo>
                                        <a:pt x="1400" y="333"/>
                                      </a:lnTo>
                                      <a:lnTo>
                                        <a:pt x="1294" y="364"/>
                                      </a:lnTo>
                                      <a:lnTo>
                                        <a:pt x="1191" y="397"/>
                                      </a:lnTo>
                                      <a:lnTo>
                                        <a:pt x="1079" y="208"/>
                                      </a:lnTo>
                                      <a:close/>
                                      <a:moveTo>
                                        <a:pt x="5393" y="667"/>
                                      </a:moveTo>
                                      <a:lnTo>
                                        <a:pt x="5356" y="574"/>
                                      </a:lnTo>
                                      <a:lnTo>
                                        <a:pt x="5368" y="580"/>
                                      </a:lnTo>
                                      <a:lnTo>
                                        <a:pt x="5382" y="590"/>
                                      </a:lnTo>
                                      <a:lnTo>
                                        <a:pt x="5395" y="602"/>
                                      </a:lnTo>
                                      <a:lnTo>
                                        <a:pt x="5408" y="617"/>
                                      </a:lnTo>
                                      <a:lnTo>
                                        <a:pt x="5420" y="633"/>
                                      </a:lnTo>
                                      <a:lnTo>
                                        <a:pt x="5433" y="652"/>
                                      </a:lnTo>
                                      <a:lnTo>
                                        <a:pt x="5442" y="670"/>
                                      </a:lnTo>
                                      <a:lnTo>
                                        <a:pt x="5451" y="690"/>
                                      </a:lnTo>
                                      <a:lnTo>
                                        <a:pt x="5457" y="707"/>
                                      </a:lnTo>
                                      <a:lnTo>
                                        <a:pt x="5461" y="723"/>
                                      </a:lnTo>
                                      <a:lnTo>
                                        <a:pt x="5461" y="731"/>
                                      </a:lnTo>
                                      <a:lnTo>
                                        <a:pt x="5462" y="737"/>
                                      </a:lnTo>
                                      <a:lnTo>
                                        <a:pt x="5461" y="743"/>
                                      </a:lnTo>
                                      <a:lnTo>
                                        <a:pt x="5460" y="748"/>
                                      </a:lnTo>
                                      <a:lnTo>
                                        <a:pt x="5459" y="753"/>
                                      </a:lnTo>
                                      <a:lnTo>
                                        <a:pt x="5456" y="757"/>
                                      </a:lnTo>
                                      <a:lnTo>
                                        <a:pt x="5454" y="759"/>
                                      </a:lnTo>
                                      <a:lnTo>
                                        <a:pt x="5450" y="761"/>
                                      </a:lnTo>
                                      <a:lnTo>
                                        <a:pt x="5446" y="762"/>
                                      </a:lnTo>
                                      <a:lnTo>
                                        <a:pt x="5441" y="762"/>
                                      </a:lnTo>
                                      <a:lnTo>
                                        <a:pt x="5436" y="761"/>
                                      </a:lnTo>
                                      <a:lnTo>
                                        <a:pt x="5430" y="759"/>
                                      </a:lnTo>
                                      <a:lnTo>
                                        <a:pt x="5393" y="667"/>
                                      </a:lnTo>
                                      <a:close/>
                                      <a:moveTo>
                                        <a:pt x="5353" y="573"/>
                                      </a:moveTo>
                                      <a:lnTo>
                                        <a:pt x="5413" y="592"/>
                                      </a:lnTo>
                                      <a:lnTo>
                                        <a:pt x="5470" y="613"/>
                                      </a:lnTo>
                                      <a:lnTo>
                                        <a:pt x="5527" y="634"/>
                                      </a:lnTo>
                                      <a:lnTo>
                                        <a:pt x="5583" y="655"/>
                                      </a:lnTo>
                                      <a:lnTo>
                                        <a:pt x="5638" y="676"/>
                                      </a:lnTo>
                                      <a:lnTo>
                                        <a:pt x="5692" y="699"/>
                                      </a:lnTo>
                                      <a:lnTo>
                                        <a:pt x="5747" y="722"/>
                                      </a:lnTo>
                                      <a:lnTo>
                                        <a:pt x="5800" y="746"/>
                                      </a:lnTo>
                                      <a:lnTo>
                                        <a:pt x="5852" y="769"/>
                                      </a:lnTo>
                                      <a:lnTo>
                                        <a:pt x="5903" y="793"/>
                                      </a:lnTo>
                                      <a:lnTo>
                                        <a:pt x="5953" y="817"/>
                                      </a:lnTo>
                                      <a:lnTo>
                                        <a:pt x="6004" y="842"/>
                                      </a:lnTo>
                                      <a:lnTo>
                                        <a:pt x="6052" y="868"/>
                                      </a:lnTo>
                                      <a:lnTo>
                                        <a:pt x="6101" y="894"/>
                                      </a:lnTo>
                                      <a:lnTo>
                                        <a:pt x="6149" y="920"/>
                                      </a:lnTo>
                                      <a:lnTo>
                                        <a:pt x="6196" y="947"/>
                                      </a:lnTo>
                                      <a:lnTo>
                                        <a:pt x="6251" y="1124"/>
                                      </a:lnTo>
                                      <a:lnTo>
                                        <a:pt x="6207" y="1098"/>
                                      </a:lnTo>
                                      <a:lnTo>
                                        <a:pt x="6160" y="1072"/>
                                      </a:lnTo>
                                      <a:lnTo>
                                        <a:pt x="6113" y="1048"/>
                                      </a:lnTo>
                                      <a:lnTo>
                                        <a:pt x="6066" y="1023"/>
                                      </a:lnTo>
                                      <a:lnTo>
                                        <a:pt x="6018" y="998"/>
                                      </a:lnTo>
                                      <a:lnTo>
                                        <a:pt x="5968" y="975"/>
                                      </a:lnTo>
                                      <a:lnTo>
                                        <a:pt x="5917" y="951"/>
                                      </a:lnTo>
                                      <a:lnTo>
                                        <a:pt x="5867" y="929"/>
                                      </a:lnTo>
                                      <a:lnTo>
                                        <a:pt x="5816" y="905"/>
                                      </a:lnTo>
                                      <a:lnTo>
                                        <a:pt x="5763" y="883"/>
                                      </a:lnTo>
                                      <a:lnTo>
                                        <a:pt x="5710" y="862"/>
                                      </a:lnTo>
                                      <a:lnTo>
                                        <a:pt x="5656" y="841"/>
                                      </a:lnTo>
                                      <a:lnTo>
                                        <a:pt x="5602" y="820"/>
                                      </a:lnTo>
                                      <a:lnTo>
                                        <a:pt x="5546" y="799"/>
                                      </a:lnTo>
                                      <a:lnTo>
                                        <a:pt x="5489" y="779"/>
                                      </a:lnTo>
                                      <a:lnTo>
                                        <a:pt x="5433" y="761"/>
                                      </a:lnTo>
                                      <a:lnTo>
                                        <a:pt x="5353" y="573"/>
                                      </a:lnTo>
                                      <a:close/>
                                      <a:moveTo>
                                        <a:pt x="6196" y="947"/>
                                      </a:moveTo>
                                      <a:lnTo>
                                        <a:pt x="6256" y="983"/>
                                      </a:lnTo>
                                      <a:lnTo>
                                        <a:pt x="6316" y="1020"/>
                                      </a:lnTo>
                                      <a:lnTo>
                                        <a:pt x="6374" y="1057"/>
                                      </a:lnTo>
                                      <a:lnTo>
                                        <a:pt x="6431" y="1097"/>
                                      </a:lnTo>
                                      <a:lnTo>
                                        <a:pt x="6486" y="1135"/>
                                      </a:lnTo>
                                      <a:lnTo>
                                        <a:pt x="6542" y="1175"/>
                                      </a:lnTo>
                                      <a:lnTo>
                                        <a:pt x="6595" y="1216"/>
                                      </a:lnTo>
                                      <a:lnTo>
                                        <a:pt x="6646" y="1257"/>
                                      </a:lnTo>
                                      <a:lnTo>
                                        <a:pt x="6697" y="1299"/>
                                      </a:lnTo>
                                      <a:lnTo>
                                        <a:pt x="6746" y="1341"/>
                                      </a:lnTo>
                                      <a:lnTo>
                                        <a:pt x="6794" y="1384"/>
                                      </a:lnTo>
                                      <a:lnTo>
                                        <a:pt x="6841" y="1427"/>
                                      </a:lnTo>
                                      <a:lnTo>
                                        <a:pt x="6887" y="1472"/>
                                      </a:lnTo>
                                      <a:lnTo>
                                        <a:pt x="6932" y="1516"/>
                                      </a:lnTo>
                                      <a:lnTo>
                                        <a:pt x="6974" y="1562"/>
                                      </a:lnTo>
                                      <a:lnTo>
                                        <a:pt x="7016" y="1608"/>
                                      </a:lnTo>
                                      <a:lnTo>
                                        <a:pt x="7057" y="1655"/>
                                      </a:lnTo>
                                      <a:lnTo>
                                        <a:pt x="7095" y="1702"/>
                                      </a:lnTo>
                                      <a:lnTo>
                                        <a:pt x="7133" y="1749"/>
                                      </a:lnTo>
                                      <a:lnTo>
                                        <a:pt x="7170" y="1797"/>
                                      </a:lnTo>
                                      <a:lnTo>
                                        <a:pt x="7205" y="1847"/>
                                      </a:lnTo>
                                      <a:lnTo>
                                        <a:pt x="7240" y="1895"/>
                                      </a:lnTo>
                                      <a:lnTo>
                                        <a:pt x="7273" y="1944"/>
                                      </a:lnTo>
                                      <a:lnTo>
                                        <a:pt x="7304" y="1995"/>
                                      </a:lnTo>
                                      <a:lnTo>
                                        <a:pt x="7335" y="2044"/>
                                      </a:lnTo>
                                      <a:lnTo>
                                        <a:pt x="7363" y="2096"/>
                                      </a:lnTo>
                                      <a:lnTo>
                                        <a:pt x="7392" y="2147"/>
                                      </a:lnTo>
                                      <a:lnTo>
                                        <a:pt x="7419" y="2199"/>
                                      </a:lnTo>
                                      <a:lnTo>
                                        <a:pt x="7444" y="2251"/>
                                      </a:lnTo>
                                      <a:lnTo>
                                        <a:pt x="7469" y="2303"/>
                                      </a:lnTo>
                                      <a:lnTo>
                                        <a:pt x="7491" y="2356"/>
                                      </a:lnTo>
                                      <a:lnTo>
                                        <a:pt x="7513" y="2409"/>
                                      </a:lnTo>
                                      <a:lnTo>
                                        <a:pt x="7398" y="2364"/>
                                      </a:lnTo>
                                      <a:lnTo>
                                        <a:pt x="7379" y="2319"/>
                                      </a:lnTo>
                                      <a:lnTo>
                                        <a:pt x="7361" y="2276"/>
                                      </a:lnTo>
                                      <a:lnTo>
                                        <a:pt x="7340" y="2232"/>
                                      </a:lnTo>
                                      <a:lnTo>
                                        <a:pt x="7319" y="2189"/>
                                      </a:lnTo>
                                      <a:lnTo>
                                        <a:pt x="7297" y="2147"/>
                                      </a:lnTo>
                                      <a:lnTo>
                                        <a:pt x="7273" y="2104"/>
                                      </a:lnTo>
                                      <a:lnTo>
                                        <a:pt x="7248" y="2062"/>
                                      </a:lnTo>
                                      <a:lnTo>
                                        <a:pt x="7222" y="2020"/>
                                      </a:lnTo>
                                      <a:lnTo>
                                        <a:pt x="7195" y="1978"/>
                                      </a:lnTo>
                                      <a:lnTo>
                                        <a:pt x="7167" y="1937"/>
                                      </a:lnTo>
                                      <a:lnTo>
                                        <a:pt x="7137" y="1896"/>
                                      </a:lnTo>
                                      <a:lnTo>
                                        <a:pt x="7107" y="1855"/>
                                      </a:lnTo>
                                      <a:lnTo>
                                        <a:pt x="7075" y="1814"/>
                                      </a:lnTo>
                                      <a:lnTo>
                                        <a:pt x="7043" y="1775"/>
                                      </a:lnTo>
                                      <a:lnTo>
                                        <a:pt x="7008" y="1734"/>
                                      </a:lnTo>
                                      <a:lnTo>
                                        <a:pt x="6974" y="1696"/>
                                      </a:lnTo>
                                      <a:lnTo>
                                        <a:pt x="6937" y="1656"/>
                                      </a:lnTo>
                                      <a:lnTo>
                                        <a:pt x="6900" y="1618"/>
                                      </a:lnTo>
                                      <a:lnTo>
                                        <a:pt x="6861" y="1579"/>
                                      </a:lnTo>
                                      <a:lnTo>
                                        <a:pt x="6822" y="1542"/>
                                      </a:lnTo>
                                      <a:lnTo>
                                        <a:pt x="6781" y="1504"/>
                                      </a:lnTo>
                                      <a:lnTo>
                                        <a:pt x="6739" y="1467"/>
                                      </a:lnTo>
                                      <a:lnTo>
                                        <a:pt x="6695" y="1431"/>
                                      </a:lnTo>
                                      <a:lnTo>
                                        <a:pt x="6651" y="1395"/>
                                      </a:lnTo>
                                      <a:lnTo>
                                        <a:pt x="6605" y="1359"/>
                                      </a:lnTo>
                                      <a:lnTo>
                                        <a:pt x="6558" y="1325"/>
                                      </a:lnTo>
                                      <a:lnTo>
                                        <a:pt x="6510" y="1290"/>
                                      </a:lnTo>
                                      <a:lnTo>
                                        <a:pt x="6460" y="1255"/>
                                      </a:lnTo>
                                      <a:lnTo>
                                        <a:pt x="6410" y="1222"/>
                                      </a:lnTo>
                                      <a:lnTo>
                                        <a:pt x="6359" y="1189"/>
                                      </a:lnTo>
                                      <a:lnTo>
                                        <a:pt x="6306" y="1156"/>
                                      </a:lnTo>
                                      <a:lnTo>
                                        <a:pt x="6251" y="1124"/>
                                      </a:lnTo>
                                      <a:lnTo>
                                        <a:pt x="6196" y="947"/>
                                      </a:lnTo>
                                      <a:close/>
                                      <a:moveTo>
                                        <a:pt x="7513" y="2409"/>
                                      </a:moveTo>
                                      <a:lnTo>
                                        <a:pt x="7533" y="2460"/>
                                      </a:lnTo>
                                      <a:lnTo>
                                        <a:pt x="7551" y="2512"/>
                                      </a:lnTo>
                                      <a:lnTo>
                                        <a:pt x="7569" y="2564"/>
                                      </a:lnTo>
                                      <a:lnTo>
                                        <a:pt x="7585" y="2616"/>
                                      </a:lnTo>
                                      <a:lnTo>
                                        <a:pt x="7600" y="2668"/>
                                      </a:lnTo>
                                      <a:lnTo>
                                        <a:pt x="7613" y="2720"/>
                                      </a:lnTo>
                                      <a:lnTo>
                                        <a:pt x="7626" y="2772"/>
                                      </a:lnTo>
                                      <a:lnTo>
                                        <a:pt x="7637" y="2825"/>
                                      </a:lnTo>
                                      <a:lnTo>
                                        <a:pt x="7647" y="2878"/>
                                      </a:lnTo>
                                      <a:lnTo>
                                        <a:pt x="7655" y="2930"/>
                                      </a:lnTo>
                                      <a:lnTo>
                                        <a:pt x="7663" y="2983"/>
                                      </a:lnTo>
                                      <a:lnTo>
                                        <a:pt x="7669" y="3036"/>
                                      </a:lnTo>
                                      <a:lnTo>
                                        <a:pt x="7674" y="3090"/>
                                      </a:lnTo>
                                      <a:lnTo>
                                        <a:pt x="7678" y="3143"/>
                                      </a:lnTo>
                                      <a:lnTo>
                                        <a:pt x="7681" y="3196"/>
                                      </a:lnTo>
                                      <a:lnTo>
                                        <a:pt x="7683" y="3249"/>
                                      </a:lnTo>
                                      <a:lnTo>
                                        <a:pt x="7683" y="3304"/>
                                      </a:lnTo>
                                      <a:lnTo>
                                        <a:pt x="7683" y="3357"/>
                                      </a:lnTo>
                                      <a:lnTo>
                                        <a:pt x="7680" y="3410"/>
                                      </a:lnTo>
                                      <a:lnTo>
                                        <a:pt x="7678" y="3463"/>
                                      </a:lnTo>
                                      <a:lnTo>
                                        <a:pt x="7673" y="3518"/>
                                      </a:lnTo>
                                      <a:lnTo>
                                        <a:pt x="7668" y="3571"/>
                                      </a:lnTo>
                                      <a:lnTo>
                                        <a:pt x="7660" y="3624"/>
                                      </a:lnTo>
                                      <a:lnTo>
                                        <a:pt x="7653" y="3677"/>
                                      </a:lnTo>
                                      <a:lnTo>
                                        <a:pt x="7644" y="3732"/>
                                      </a:lnTo>
                                      <a:lnTo>
                                        <a:pt x="7634" y="3785"/>
                                      </a:lnTo>
                                      <a:lnTo>
                                        <a:pt x="7623" y="3838"/>
                                      </a:lnTo>
                                      <a:lnTo>
                                        <a:pt x="7611" y="3891"/>
                                      </a:lnTo>
                                      <a:lnTo>
                                        <a:pt x="7597" y="3944"/>
                                      </a:lnTo>
                                      <a:lnTo>
                                        <a:pt x="7582" y="3997"/>
                                      </a:lnTo>
                                      <a:lnTo>
                                        <a:pt x="7566" y="4051"/>
                                      </a:lnTo>
                                      <a:lnTo>
                                        <a:pt x="7549" y="4103"/>
                                      </a:lnTo>
                                      <a:lnTo>
                                        <a:pt x="7417" y="3937"/>
                                      </a:lnTo>
                                      <a:lnTo>
                                        <a:pt x="7433" y="3886"/>
                                      </a:lnTo>
                                      <a:lnTo>
                                        <a:pt x="7447" y="3837"/>
                                      </a:lnTo>
                                      <a:lnTo>
                                        <a:pt x="7461" y="3786"/>
                                      </a:lnTo>
                                      <a:lnTo>
                                        <a:pt x="7475" y="3735"/>
                                      </a:lnTo>
                                      <a:lnTo>
                                        <a:pt x="7486" y="3685"/>
                                      </a:lnTo>
                                      <a:lnTo>
                                        <a:pt x="7497" y="3635"/>
                                      </a:lnTo>
                                      <a:lnTo>
                                        <a:pt x="7507" y="3584"/>
                                      </a:lnTo>
                                      <a:lnTo>
                                        <a:pt x="7516" y="3534"/>
                                      </a:lnTo>
                                      <a:lnTo>
                                        <a:pt x="7524" y="3484"/>
                                      </a:lnTo>
                                      <a:lnTo>
                                        <a:pt x="7530" y="3433"/>
                                      </a:lnTo>
                                      <a:lnTo>
                                        <a:pt x="7535" y="3383"/>
                                      </a:lnTo>
                                      <a:lnTo>
                                        <a:pt x="7540" y="3333"/>
                                      </a:lnTo>
                                      <a:lnTo>
                                        <a:pt x="7544" y="3283"/>
                                      </a:lnTo>
                                      <a:lnTo>
                                        <a:pt x="7545" y="3233"/>
                                      </a:lnTo>
                                      <a:lnTo>
                                        <a:pt x="7546" y="3184"/>
                                      </a:lnTo>
                                      <a:lnTo>
                                        <a:pt x="7546" y="3134"/>
                                      </a:lnTo>
                                      <a:lnTo>
                                        <a:pt x="7546" y="3083"/>
                                      </a:lnTo>
                                      <a:lnTo>
                                        <a:pt x="7544" y="3034"/>
                                      </a:lnTo>
                                      <a:lnTo>
                                        <a:pt x="7540" y="2986"/>
                                      </a:lnTo>
                                      <a:lnTo>
                                        <a:pt x="7537" y="2936"/>
                                      </a:lnTo>
                                      <a:lnTo>
                                        <a:pt x="7530" y="2887"/>
                                      </a:lnTo>
                                      <a:lnTo>
                                        <a:pt x="7524" y="2839"/>
                                      </a:lnTo>
                                      <a:lnTo>
                                        <a:pt x="7517" y="2790"/>
                                      </a:lnTo>
                                      <a:lnTo>
                                        <a:pt x="7508" y="2741"/>
                                      </a:lnTo>
                                      <a:lnTo>
                                        <a:pt x="7498" y="2693"/>
                                      </a:lnTo>
                                      <a:lnTo>
                                        <a:pt x="7487" y="2646"/>
                                      </a:lnTo>
                                      <a:lnTo>
                                        <a:pt x="7475" y="2597"/>
                                      </a:lnTo>
                                      <a:lnTo>
                                        <a:pt x="7461" y="2550"/>
                                      </a:lnTo>
                                      <a:lnTo>
                                        <a:pt x="7447" y="2503"/>
                                      </a:lnTo>
                                      <a:lnTo>
                                        <a:pt x="7431" y="2456"/>
                                      </a:lnTo>
                                      <a:lnTo>
                                        <a:pt x="7415" y="2409"/>
                                      </a:lnTo>
                                      <a:lnTo>
                                        <a:pt x="7398" y="2364"/>
                                      </a:lnTo>
                                      <a:lnTo>
                                        <a:pt x="7513" y="2409"/>
                                      </a:lnTo>
                                      <a:close/>
                                      <a:moveTo>
                                        <a:pt x="7549" y="4103"/>
                                      </a:moveTo>
                                      <a:lnTo>
                                        <a:pt x="7525" y="4173"/>
                                      </a:lnTo>
                                      <a:lnTo>
                                        <a:pt x="7498" y="4242"/>
                                      </a:lnTo>
                                      <a:lnTo>
                                        <a:pt x="7470" y="4312"/>
                                      </a:lnTo>
                                      <a:lnTo>
                                        <a:pt x="7440" y="4381"/>
                                      </a:lnTo>
                                      <a:lnTo>
                                        <a:pt x="7408" y="4450"/>
                                      </a:lnTo>
                                      <a:lnTo>
                                        <a:pt x="7373" y="4519"/>
                                      </a:lnTo>
                                      <a:lnTo>
                                        <a:pt x="7336" y="4587"/>
                                      </a:lnTo>
                                      <a:lnTo>
                                        <a:pt x="7298" y="4655"/>
                                      </a:lnTo>
                                      <a:lnTo>
                                        <a:pt x="7169" y="4480"/>
                                      </a:lnTo>
                                      <a:lnTo>
                                        <a:pt x="7206" y="4413"/>
                                      </a:lnTo>
                                      <a:lnTo>
                                        <a:pt x="7242" y="4346"/>
                                      </a:lnTo>
                                      <a:lnTo>
                                        <a:pt x="7277" y="4278"/>
                                      </a:lnTo>
                                      <a:lnTo>
                                        <a:pt x="7308" y="4211"/>
                                      </a:lnTo>
                                      <a:lnTo>
                                        <a:pt x="7339" y="4142"/>
                                      </a:lnTo>
                                      <a:lnTo>
                                        <a:pt x="7366" y="4074"/>
                                      </a:lnTo>
                                      <a:lnTo>
                                        <a:pt x="7392" y="4006"/>
                                      </a:lnTo>
                                      <a:lnTo>
                                        <a:pt x="7417" y="3937"/>
                                      </a:lnTo>
                                      <a:lnTo>
                                        <a:pt x="7549" y="4103"/>
                                      </a:lnTo>
                                      <a:close/>
                                      <a:moveTo>
                                        <a:pt x="7298" y="4655"/>
                                      </a:moveTo>
                                      <a:lnTo>
                                        <a:pt x="7269" y="4702"/>
                                      </a:lnTo>
                                      <a:lnTo>
                                        <a:pt x="7240" y="4751"/>
                                      </a:lnTo>
                                      <a:lnTo>
                                        <a:pt x="7209" y="4798"/>
                                      </a:lnTo>
                                      <a:lnTo>
                                        <a:pt x="7178" y="4843"/>
                                      </a:lnTo>
                                      <a:lnTo>
                                        <a:pt x="7144" y="4889"/>
                                      </a:lnTo>
                                      <a:lnTo>
                                        <a:pt x="7111" y="4935"/>
                                      </a:lnTo>
                                      <a:lnTo>
                                        <a:pt x="7075" y="4980"/>
                                      </a:lnTo>
                                      <a:lnTo>
                                        <a:pt x="7039" y="5024"/>
                                      </a:lnTo>
                                      <a:lnTo>
                                        <a:pt x="6914" y="4843"/>
                                      </a:lnTo>
                                      <a:lnTo>
                                        <a:pt x="6949" y="4800"/>
                                      </a:lnTo>
                                      <a:lnTo>
                                        <a:pt x="6984" y="4756"/>
                                      </a:lnTo>
                                      <a:lnTo>
                                        <a:pt x="7017" y="4711"/>
                                      </a:lnTo>
                                      <a:lnTo>
                                        <a:pt x="7050" y="4665"/>
                                      </a:lnTo>
                                      <a:lnTo>
                                        <a:pt x="7081" y="4620"/>
                                      </a:lnTo>
                                      <a:lnTo>
                                        <a:pt x="7112" y="4574"/>
                                      </a:lnTo>
                                      <a:lnTo>
                                        <a:pt x="7141" y="4527"/>
                                      </a:lnTo>
                                      <a:lnTo>
                                        <a:pt x="7169" y="4480"/>
                                      </a:lnTo>
                                      <a:lnTo>
                                        <a:pt x="7298" y="4655"/>
                                      </a:lnTo>
                                      <a:close/>
                                      <a:moveTo>
                                        <a:pt x="7039" y="5024"/>
                                      </a:moveTo>
                                      <a:lnTo>
                                        <a:pt x="7003" y="5066"/>
                                      </a:lnTo>
                                      <a:lnTo>
                                        <a:pt x="6966" y="5108"/>
                                      </a:lnTo>
                                      <a:lnTo>
                                        <a:pt x="6928" y="5149"/>
                                      </a:lnTo>
                                      <a:lnTo>
                                        <a:pt x="6888" y="5190"/>
                                      </a:lnTo>
                                      <a:lnTo>
                                        <a:pt x="6849" y="5231"/>
                                      </a:lnTo>
                                      <a:lnTo>
                                        <a:pt x="6808" y="5269"/>
                                      </a:lnTo>
                                      <a:lnTo>
                                        <a:pt x="6766" y="5307"/>
                                      </a:lnTo>
                                      <a:lnTo>
                                        <a:pt x="6723" y="5346"/>
                                      </a:lnTo>
                                      <a:lnTo>
                                        <a:pt x="6679" y="5383"/>
                                      </a:lnTo>
                                      <a:lnTo>
                                        <a:pt x="6635" y="5419"/>
                                      </a:lnTo>
                                      <a:lnTo>
                                        <a:pt x="6589" y="5455"/>
                                      </a:lnTo>
                                      <a:lnTo>
                                        <a:pt x="6543" y="5488"/>
                                      </a:lnTo>
                                      <a:lnTo>
                                        <a:pt x="6495" y="5523"/>
                                      </a:lnTo>
                                      <a:lnTo>
                                        <a:pt x="6448" y="5555"/>
                                      </a:lnTo>
                                      <a:lnTo>
                                        <a:pt x="6399" y="5587"/>
                                      </a:lnTo>
                                      <a:lnTo>
                                        <a:pt x="6349" y="5618"/>
                                      </a:lnTo>
                                      <a:lnTo>
                                        <a:pt x="6298" y="5647"/>
                                      </a:lnTo>
                                      <a:lnTo>
                                        <a:pt x="6248" y="5676"/>
                                      </a:lnTo>
                                      <a:lnTo>
                                        <a:pt x="6196" y="5704"/>
                                      </a:lnTo>
                                      <a:lnTo>
                                        <a:pt x="6143" y="5730"/>
                                      </a:lnTo>
                                      <a:lnTo>
                                        <a:pt x="6088" y="5756"/>
                                      </a:lnTo>
                                      <a:lnTo>
                                        <a:pt x="6035" y="5781"/>
                                      </a:lnTo>
                                      <a:lnTo>
                                        <a:pt x="5979" y="5805"/>
                                      </a:lnTo>
                                      <a:lnTo>
                                        <a:pt x="5924" y="5827"/>
                                      </a:lnTo>
                                      <a:lnTo>
                                        <a:pt x="5867" y="5848"/>
                                      </a:lnTo>
                                      <a:lnTo>
                                        <a:pt x="5810" y="5868"/>
                                      </a:lnTo>
                                      <a:lnTo>
                                        <a:pt x="5752" y="5887"/>
                                      </a:lnTo>
                                      <a:lnTo>
                                        <a:pt x="5694" y="5905"/>
                                      </a:lnTo>
                                      <a:lnTo>
                                        <a:pt x="5634" y="5921"/>
                                      </a:lnTo>
                                      <a:lnTo>
                                        <a:pt x="5574" y="5936"/>
                                      </a:lnTo>
                                      <a:lnTo>
                                        <a:pt x="5514" y="5949"/>
                                      </a:lnTo>
                                      <a:lnTo>
                                        <a:pt x="5452" y="5962"/>
                                      </a:lnTo>
                                      <a:lnTo>
                                        <a:pt x="5345" y="5771"/>
                                      </a:lnTo>
                                      <a:lnTo>
                                        <a:pt x="5405" y="5759"/>
                                      </a:lnTo>
                                      <a:lnTo>
                                        <a:pt x="5465" y="5745"/>
                                      </a:lnTo>
                                      <a:lnTo>
                                        <a:pt x="5524" y="5730"/>
                                      </a:lnTo>
                                      <a:lnTo>
                                        <a:pt x="5583" y="5714"/>
                                      </a:lnTo>
                                      <a:lnTo>
                                        <a:pt x="5640" y="5697"/>
                                      </a:lnTo>
                                      <a:lnTo>
                                        <a:pt x="5699" y="5678"/>
                                      </a:lnTo>
                                      <a:lnTo>
                                        <a:pt x="5754" y="5659"/>
                                      </a:lnTo>
                                      <a:lnTo>
                                        <a:pt x="5811" y="5638"/>
                                      </a:lnTo>
                                      <a:lnTo>
                                        <a:pt x="5865" y="5615"/>
                                      </a:lnTo>
                                      <a:lnTo>
                                        <a:pt x="5920" y="5592"/>
                                      </a:lnTo>
                                      <a:lnTo>
                                        <a:pt x="5974" y="5568"/>
                                      </a:lnTo>
                                      <a:lnTo>
                                        <a:pt x="6026" y="5542"/>
                                      </a:lnTo>
                                      <a:lnTo>
                                        <a:pt x="6079" y="5516"/>
                                      </a:lnTo>
                                      <a:lnTo>
                                        <a:pt x="6130" y="5488"/>
                                      </a:lnTo>
                                      <a:lnTo>
                                        <a:pt x="6181" y="5459"/>
                                      </a:lnTo>
                                      <a:lnTo>
                                        <a:pt x="6232" y="5431"/>
                                      </a:lnTo>
                                      <a:lnTo>
                                        <a:pt x="6280" y="5400"/>
                                      </a:lnTo>
                                      <a:lnTo>
                                        <a:pt x="6328" y="5369"/>
                                      </a:lnTo>
                                      <a:lnTo>
                                        <a:pt x="6376" y="5336"/>
                                      </a:lnTo>
                                      <a:lnTo>
                                        <a:pt x="6422" y="5304"/>
                                      </a:lnTo>
                                      <a:lnTo>
                                        <a:pt x="6468" y="5269"/>
                                      </a:lnTo>
                                      <a:lnTo>
                                        <a:pt x="6514" y="5234"/>
                                      </a:lnTo>
                                      <a:lnTo>
                                        <a:pt x="6557" y="5198"/>
                                      </a:lnTo>
                                      <a:lnTo>
                                        <a:pt x="6600" y="5161"/>
                                      </a:lnTo>
                                      <a:lnTo>
                                        <a:pt x="6644" y="5124"/>
                                      </a:lnTo>
                                      <a:lnTo>
                                        <a:pt x="6684" y="5086"/>
                                      </a:lnTo>
                                      <a:lnTo>
                                        <a:pt x="6725" y="5048"/>
                                      </a:lnTo>
                                      <a:lnTo>
                                        <a:pt x="6765" y="5008"/>
                                      </a:lnTo>
                                      <a:lnTo>
                                        <a:pt x="6803" y="4968"/>
                                      </a:lnTo>
                                      <a:lnTo>
                                        <a:pt x="6841" y="4928"/>
                                      </a:lnTo>
                                      <a:lnTo>
                                        <a:pt x="6879" y="4886"/>
                                      </a:lnTo>
                                      <a:lnTo>
                                        <a:pt x="6914" y="4843"/>
                                      </a:lnTo>
                                      <a:lnTo>
                                        <a:pt x="7039" y="5024"/>
                                      </a:lnTo>
                                      <a:close/>
                                      <a:moveTo>
                                        <a:pt x="5452" y="5962"/>
                                      </a:moveTo>
                                      <a:lnTo>
                                        <a:pt x="5391" y="5973"/>
                                      </a:lnTo>
                                      <a:lnTo>
                                        <a:pt x="5327" y="5983"/>
                                      </a:lnTo>
                                      <a:lnTo>
                                        <a:pt x="5264" y="5991"/>
                                      </a:lnTo>
                                      <a:lnTo>
                                        <a:pt x="5201" y="5998"/>
                                      </a:lnTo>
                                      <a:lnTo>
                                        <a:pt x="5136" y="6004"/>
                                      </a:lnTo>
                                      <a:lnTo>
                                        <a:pt x="5071" y="6007"/>
                                      </a:lnTo>
                                      <a:lnTo>
                                        <a:pt x="5006" y="6010"/>
                                      </a:lnTo>
                                      <a:lnTo>
                                        <a:pt x="4940" y="6010"/>
                                      </a:lnTo>
                                      <a:lnTo>
                                        <a:pt x="4873" y="6010"/>
                                      </a:lnTo>
                                      <a:lnTo>
                                        <a:pt x="4805" y="6007"/>
                                      </a:lnTo>
                                      <a:lnTo>
                                        <a:pt x="4739" y="6004"/>
                                      </a:lnTo>
                                      <a:lnTo>
                                        <a:pt x="4671" y="5998"/>
                                      </a:lnTo>
                                      <a:lnTo>
                                        <a:pt x="4601" y="5990"/>
                                      </a:lnTo>
                                      <a:lnTo>
                                        <a:pt x="4532" y="5981"/>
                                      </a:lnTo>
                                      <a:lnTo>
                                        <a:pt x="4463" y="5972"/>
                                      </a:lnTo>
                                      <a:lnTo>
                                        <a:pt x="4392" y="5959"/>
                                      </a:lnTo>
                                      <a:lnTo>
                                        <a:pt x="4322" y="5946"/>
                                      </a:lnTo>
                                      <a:lnTo>
                                        <a:pt x="4251" y="5929"/>
                                      </a:lnTo>
                                      <a:lnTo>
                                        <a:pt x="4180" y="5912"/>
                                      </a:lnTo>
                                      <a:lnTo>
                                        <a:pt x="4108" y="5892"/>
                                      </a:lnTo>
                                      <a:lnTo>
                                        <a:pt x="4036" y="5871"/>
                                      </a:lnTo>
                                      <a:lnTo>
                                        <a:pt x="3963" y="5848"/>
                                      </a:lnTo>
                                      <a:lnTo>
                                        <a:pt x="3890" y="5823"/>
                                      </a:lnTo>
                                      <a:lnTo>
                                        <a:pt x="3817" y="5796"/>
                                      </a:lnTo>
                                      <a:lnTo>
                                        <a:pt x="3743" y="5767"/>
                                      </a:lnTo>
                                      <a:lnTo>
                                        <a:pt x="3670" y="5737"/>
                                      </a:lnTo>
                                      <a:lnTo>
                                        <a:pt x="3595" y="5703"/>
                                      </a:lnTo>
                                      <a:lnTo>
                                        <a:pt x="3520" y="5668"/>
                                      </a:lnTo>
                                      <a:lnTo>
                                        <a:pt x="3445" y="5631"/>
                                      </a:lnTo>
                                      <a:lnTo>
                                        <a:pt x="3371" y="5593"/>
                                      </a:lnTo>
                                      <a:lnTo>
                                        <a:pt x="3295" y="5552"/>
                                      </a:lnTo>
                                      <a:lnTo>
                                        <a:pt x="3218" y="5509"/>
                                      </a:lnTo>
                                      <a:lnTo>
                                        <a:pt x="3163" y="5332"/>
                                      </a:lnTo>
                                      <a:lnTo>
                                        <a:pt x="3236" y="5374"/>
                                      </a:lnTo>
                                      <a:lnTo>
                                        <a:pt x="3310" y="5414"/>
                                      </a:lnTo>
                                      <a:lnTo>
                                        <a:pt x="3383" y="5452"/>
                                      </a:lnTo>
                                      <a:lnTo>
                                        <a:pt x="3456" y="5488"/>
                                      </a:lnTo>
                                      <a:lnTo>
                                        <a:pt x="3529" y="5521"/>
                                      </a:lnTo>
                                      <a:lnTo>
                                        <a:pt x="3601" y="5553"/>
                                      </a:lnTo>
                                      <a:lnTo>
                                        <a:pt x="3674" y="5583"/>
                                      </a:lnTo>
                                      <a:lnTo>
                                        <a:pt x="3745" y="5612"/>
                                      </a:lnTo>
                                      <a:lnTo>
                                        <a:pt x="3817" y="5638"/>
                                      </a:lnTo>
                                      <a:lnTo>
                                        <a:pt x="3888" y="5661"/>
                                      </a:lnTo>
                                      <a:lnTo>
                                        <a:pt x="3958" y="5685"/>
                                      </a:lnTo>
                                      <a:lnTo>
                                        <a:pt x="4029" y="5704"/>
                                      </a:lnTo>
                                      <a:lnTo>
                                        <a:pt x="4099" y="5724"/>
                                      </a:lnTo>
                                      <a:lnTo>
                                        <a:pt x="4168" y="5740"/>
                                      </a:lnTo>
                                      <a:lnTo>
                                        <a:pt x="4238" y="5756"/>
                                      </a:lnTo>
                                      <a:lnTo>
                                        <a:pt x="4307" y="5770"/>
                                      </a:lnTo>
                                      <a:lnTo>
                                        <a:pt x="4375" y="5781"/>
                                      </a:lnTo>
                                      <a:lnTo>
                                        <a:pt x="4444" y="5792"/>
                                      </a:lnTo>
                                      <a:lnTo>
                                        <a:pt x="4511" y="5800"/>
                                      </a:lnTo>
                                      <a:lnTo>
                                        <a:pt x="4578" y="5807"/>
                                      </a:lnTo>
                                      <a:lnTo>
                                        <a:pt x="4645" y="5812"/>
                                      </a:lnTo>
                                      <a:lnTo>
                                        <a:pt x="4711" y="5816"/>
                                      </a:lnTo>
                                      <a:lnTo>
                                        <a:pt x="4777" y="5818"/>
                                      </a:lnTo>
                                      <a:lnTo>
                                        <a:pt x="4843" y="5818"/>
                                      </a:lnTo>
                                      <a:lnTo>
                                        <a:pt x="4907" y="5818"/>
                                      </a:lnTo>
                                      <a:lnTo>
                                        <a:pt x="4971" y="5816"/>
                                      </a:lnTo>
                                      <a:lnTo>
                                        <a:pt x="5036" y="5812"/>
                                      </a:lnTo>
                                      <a:lnTo>
                                        <a:pt x="5099" y="5806"/>
                                      </a:lnTo>
                                      <a:lnTo>
                                        <a:pt x="5160" y="5800"/>
                                      </a:lnTo>
                                      <a:lnTo>
                                        <a:pt x="5222" y="5791"/>
                                      </a:lnTo>
                                      <a:lnTo>
                                        <a:pt x="5284" y="5782"/>
                                      </a:lnTo>
                                      <a:lnTo>
                                        <a:pt x="5345" y="5771"/>
                                      </a:lnTo>
                                      <a:lnTo>
                                        <a:pt x="5452" y="5962"/>
                                      </a:lnTo>
                                      <a:close/>
                                      <a:moveTo>
                                        <a:pt x="3218" y="5509"/>
                                      </a:moveTo>
                                      <a:lnTo>
                                        <a:pt x="3131" y="5456"/>
                                      </a:lnTo>
                                      <a:lnTo>
                                        <a:pt x="3042" y="5400"/>
                                      </a:lnTo>
                                      <a:lnTo>
                                        <a:pt x="2953" y="5342"/>
                                      </a:lnTo>
                                      <a:lnTo>
                                        <a:pt x="2864" y="5280"/>
                                      </a:lnTo>
                                      <a:lnTo>
                                        <a:pt x="2773" y="5216"/>
                                      </a:lnTo>
                                      <a:lnTo>
                                        <a:pt x="2683" y="5148"/>
                                      </a:lnTo>
                                      <a:lnTo>
                                        <a:pt x="2593" y="5077"/>
                                      </a:lnTo>
                                      <a:lnTo>
                                        <a:pt x="2502" y="5003"/>
                                      </a:lnTo>
                                      <a:lnTo>
                                        <a:pt x="2478" y="4848"/>
                                      </a:lnTo>
                                      <a:lnTo>
                                        <a:pt x="2564" y="4919"/>
                                      </a:lnTo>
                                      <a:lnTo>
                                        <a:pt x="2650" y="4986"/>
                                      </a:lnTo>
                                      <a:lnTo>
                                        <a:pt x="2736" y="5051"/>
                                      </a:lnTo>
                                      <a:lnTo>
                                        <a:pt x="2821" y="5113"/>
                                      </a:lnTo>
                                      <a:lnTo>
                                        <a:pt x="2907" y="5171"/>
                                      </a:lnTo>
                                      <a:lnTo>
                                        <a:pt x="2992" y="5228"/>
                                      </a:lnTo>
                                      <a:lnTo>
                                        <a:pt x="3077" y="5281"/>
                                      </a:lnTo>
                                      <a:lnTo>
                                        <a:pt x="3163" y="5332"/>
                                      </a:lnTo>
                                      <a:lnTo>
                                        <a:pt x="3218" y="5509"/>
                                      </a:lnTo>
                                      <a:close/>
                                      <a:moveTo>
                                        <a:pt x="2490" y="4925"/>
                                      </a:moveTo>
                                      <a:lnTo>
                                        <a:pt x="2502" y="5003"/>
                                      </a:lnTo>
                                      <a:lnTo>
                                        <a:pt x="2489" y="4991"/>
                                      </a:lnTo>
                                      <a:lnTo>
                                        <a:pt x="2475" y="4975"/>
                                      </a:lnTo>
                                      <a:lnTo>
                                        <a:pt x="2463" y="4959"/>
                                      </a:lnTo>
                                      <a:lnTo>
                                        <a:pt x="2452" y="4941"/>
                                      </a:lnTo>
                                      <a:lnTo>
                                        <a:pt x="2442" y="4923"/>
                                      </a:lnTo>
                                      <a:lnTo>
                                        <a:pt x="2433" y="4904"/>
                                      </a:lnTo>
                                      <a:lnTo>
                                        <a:pt x="2427" y="4887"/>
                                      </a:lnTo>
                                      <a:lnTo>
                                        <a:pt x="2423" y="4869"/>
                                      </a:lnTo>
                                      <a:lnTo>
                                        <a:pt x="2422" y="4862"/>
                                      </a:lnTo>
                                      <a:lnTo>
                                        <a:pt x="2422" y="4855"/>
                                      </a:lnTo>
                                      <a:lnTo>
                                        <a:pt x="2422" y="4848"/>
                                      </a:lnTo>
                                      <a:lnTo>
                                        <a:pt x="2423" y="4843"/>
                                      </a:lnTo>
                                      <a:lnTo>
                                        <a:pt x="2424" y="4840"/>
                                      </a:lnTo>
                                      <a:lnTo>
                                        <a:pt x="2427" y="4836"/>
                                      </a:lnTo>
                                      <a:lnTo>
                                        <a:pt x="2429" y="4834"/>
                                      </a:lnTo>
                                      <a:lnTo>
                                        <a:pt x="2433" y="4831"/>
                                      </a:lnTo>
                                      <a:lnTo>
                                        <a:pt x="2437" y="4830"/>
                                      </a:lnTo>
                                      <a:lnTo>
                                        <a:pt x="2442" y="4830"/>
                                      </a:lnTo>
                                      <a:lnTo>
                                        <a:pt x="2447" y="4831"/>
                                      </a:lnTo>
                                      <a:lnTo>
                                        <a:pt x="2452" y="4832"/>
                                      </a:lnTo>
                                      <a:lnTo>
                                        <a:pt x="2464" y="4839"/>
                                      </a:lnTo>
                                      <a:lnTo>
                                        <a:pt x="2478" y="4848"/>
                                      </a:lnTo>
                                      <a:lnTo>
                                        <a:pt x="2490" y="4925"/>
                                      </a:lnTo>
                                      <a:close/>
                                      <a:moveTo>
                                        <a:pt x="2511" y="5009"/>
                                      </a:moveTo>
                                      <a:lnTo>
                                        <a:pt x="2511" y="5009"/>
                                      </a:lnTo>
                                      <a:lnTo>
                                        <a:pt x="2469" y="4841"/>
                                      </a:lnTo>
                                      <a:lnTo>
                                        <a:pt x="2511" y="5009"/>
                                      </a:lnTo>
                                      <a:close/>
                                      <a:moveTo>
                                        <a:pt x="2490" y="4925"/>
                                      </a:moveTo>
                                      <a:lnTo>
                                        <a:pt x="2511" y="5009"/>
                                      </a:lnTo>
                                      <a:lnTo>
                                        <a:pt x="2497" y="4998"/>
                                      </a:lnTo>
                                      <a:lnTo>
                                        <a:pt x="2484" y="4985"/>
                                      </a:lnTo>
                                      <a:lnTo>
                                        <a:pt x="2470" y="4970"/>
                                      </a:lnTo>
                                      <a:lnTo>
                                        <a:pt x="2459" y="4952"/>
                                      </a:lnTo>
                                      <a:lnTo>
                                        <a:pt x="2448" y="4934"/>
                                      </a:lnTo>
                                      <a:lnTo>
                                        <a:pt x="2438" y="4915"/>
                                      </a:lnTo>
                                      <a:lnTo>
                                        <a:pt x="2431" y="4898"/>
                                      </a:lnTo>
                                      <a:lnTo>
                                        <a:pt x="2424" y="4879"/>
                                      </a:lnTo>
                                      <a:lnTo>
                                        <a:pt x="2422" y="4863"/>
                                      </a:lnTo>
                                      <a:lnTo>
                                        <a:pt x="2422" y="4851"/>
                                      </a:lnTo>
                                      <a:lnTo>
                                        <a:pt x="2422" y="4845"/>
                                      </a:lnTo>
                                      <a:lnTo>
                                        <a:pt x="2424" y="4841"/>
                                      </a:lnTo>
                                      <a:lnTo>
                                        <a:pt x="2426" y="4836"/>
                                      </a:lnTo>
                                      <a:lnTo>
                                        <a:pt x="2428" y="4834"/>
                                      </a:lnTo>
                                      <a:lnTo>
                                        <a:pt x="2432" y="4831"/>
                                      </a:lnTo>
                                      <a:lnTo>
                                        <a:pt x="2436" y="4830"/>
                                      </a:lnTo>
                                      <a:lnTo>
                                        <a:pt x="2440" y="4830"/>
                                      </a:lnTo>
                                      <a:lnTo>
                                        <a:pt x="2444" y="4830"/>
                                      </a:lnTo>
                                      <a:lnTo>
                                        <a:pt x="2450" y="4831"/>
                                      </a:lnTo>
                                      <a:lnTo>
                                        <a:pt x="2455" y="4834"/>
                                      </a:lnTo>
                                      <a:lnTo>
                                        <a:pt x="2462" y="4837"/>
                                      </a:lnTo>
                                      <a:lnTo>
                                        <a:pt x="2469" y="4841"/>
                                      </a:lnTo>
                                      <a:lnTo>
                                        <a:pt x="2490" y="4925"/>
                                      </a:lnTo>
                                      <a:close/>
                                      <a:moveTo>
                                        <a:pt x="2510" y="5008"/>
                                      </a:moveTo>
                                      <a:lnTo>
                                        <a:pt x="2410" y="4936"/>
                                      </a:lnTo>
                                      <a:lnTo>
                                        <a:pt x="2312" y="4863"/>
                                      </a:lnTo>
                                      <a:lnTo>
                                        <a:pt x="2217" y="4789"/>
                                      </a:lnTo>
                                      <a:lnTo>
                                        <a:pt x="2123" y="4716"/>
                                      </a:lnTo>
                                      <a:lnTo>
                                        <a:pt x="2031" y="4642"/>
                                      </a:lnTo>
                                      <a:lnTo>
                                        <a:pt x="1941" y="4568"/>
                                      </a:lnTo>
                                      <a:lnTo>
                                        <a:pt x="1853" y="4493"/>
                                      </a:lnTo>
                                      <a:lnTo>
                                        <a:pt x="1768" y="4419"/>
                                      </a:lnTo>
                                      <a:lnTo>
                                        <a:pt x="1749" y="4270"/>
                                      </a:lnTo>
                                      <a:lnTo>
                                        <a:pt x="1832" y="4343"/>
                                      </a:lnTo>
                                      <a:lnTo>
                                        <a:pt x="1919" y="4414"/>
                                      </a:lnTo>
                                      <a:lnTo>
                                        <a:pt x="2005" y="4487"/>
                                      </a:lnTo>
                                      <a:lnTo>
                                        <a:pt x="2095" y="4559"/>
                                      </a:lnTo>
                                      <a:lnTo>
                                        <a:pt x="2186" y="4631"/>
                                      </a:lnTo>
                                      <a:lnTo>
                                        <a:pt x="2278" y="4701"/>
                                      </a:lnTo>
                                      <a:lnTo>
                                        <a:pt x="2374" y="4772"/>
                                      </a:lnTo>
                                      <a:lnTo>
                                        <a:pt x="2470" y="4842"/>
                                      </a:lnTo>
                                      <a:lnTo>
                                        <a:pt x="2510" y="5008"/>
                                      </a:lnTo>
                                      <a:close/>
                                      <a:moveTo>
                                        <a:pt x="1768" y="4419"/>
                                      </a:moveTo>
                                      <a:lnTo>
                                        <a:pt x="1682" y="4344"/>
                                      </a:lnTo>
                                      <a:lnTo>
                                        <a:pt x="1599" y="4267"/>
                                      </a:lnTo>
                                      <a:lnTo>
                                        <a:pt x="1519" y="4192"/>
                                      </a:lnTo>
                                      <a:lnTo>
                                        <a:pt x="1440" y="4115"/>
                                      </a:lnTo>
                                      <a:lnTo>
                                        <a:pt x="1362" y="4038"/>
                                      </a:lnTo>
                                      <a:lnTo>
                                        <a:pt x="1288" y="3962"/>
                                      </a:lnTo>
                                      <a:lnTo>
                                        <a:pt x="1215" y="3885"/>
                                      </a:lnTo>
                                      <a:lnTo>
                                        <a:pt x="1143" y="3808"/>
                                      </a:lnTo>
                                      <a:lnTo>
                                        <a:pt x="1154" y="3689"/>
                                      </a:lnTo>
                                      <a:lnTo>
                                        <a:pt x="1222" y="3761"/>
                                      </a:lnTo>
                                      <a:lnTo>
                                        <a:pt x="1291" y="3834"/>
                                      </a:lnTo>
                                      <a:lnTo>
                                        <a:pt x="1362" y="3907"/>
                                      </a:lnTo>
                                      <a:lnTo>
                                        <a:pt x="1436" y="3980"/>
                                      </a:lnTo>
                                      <a:lnTo>
                                        <a:pt x="1512" y="4052"/>
                                      </a:lnTo>
                                      <a:lnTo>
                                        <a:pt x="1588" y="4125"/>
                                      </a:lnTo>
                                      <a:lnTo>
                                        <a:pt x="1667" y="4197"/>
                                      </a:lnTo>
                                      <a:lnTo>
                                        <a:pt x="1749" y="4270"/>
                                      </a:lnTo>
                                      <a:lnTo>
                                        <a:pt x="1768" y="4419"/>
                                      </a:lnTo>
                                      <a:close/>
                                      <a:moveTo>
                                        <a:pt x="1143" y="3808"/>
                                      </a:moveTo>
                                      <a:lnTo>
                                        <a:pt x="1051" y="3707"/>
                                      </a:lnTo>
                                      <a:lnTo>
                                        <a:pt x="965" y="3605"/>
                                      </a:lnTo>
                                      <a:lnTo>
                                        <a:pt x="881" y="3504"/>
                                      </a:lnTo>
                                      <a:lnTo>
                                        <a:pt x="800" y="3403"/>
                                      </a:lnTo>
                                      <a:lnTo>
                                        <a:pt x="724" y="3301"/>
                                      </a:lnTo>
                                      <a:lnTo>
                                        <a:pt x="651" y="3201"/>
                                      </a:lnTo>
                                      <a:lnTo>
                                        <a:pt x="581" y="3101"/>
                                      </a:lnTo>
                                      <a:lnTo>
                                        <a:pt x="517" y="3001"/>
                                      </a:lnTo>
                                      <a:lnTo>
                                        <a:pt x="455" y="2902"/>
                                      </a:lnTo>
                                      <a:lnTo>
                                        <a:pt x="397" y="2803"/>
                                      </a:lnTo>
                                      <a:lnTo>
                                        <a:pt x="343" y="2705"/>
                                      </a:lnTo>
                                      <a:lnTo>
                                        <a:pt x="292" y="2607"/>
                                      </a:lnTo>
                                      <a:lnTo>
                                        <a:pt x="246" y="2511"/>
                                      </a:lnTo>
                                      <a:lnTo>
                                        <a:pt x="203" y="2416"/>
                                      </a:lnTo>
                                      <a:lnTo>
                                        <a:pt x="165" y="2320"/>
                                      </a:lnTo>
                                      <a:lnTo>
                                        <a:pt x="130" y="2226"/>
                                      </a:lnTo>
                                      <a:lnTo>
                                        <a:pt x="100" y="2134"/>
                                      </a:lnTo>
                                      <a:lnTo>
                                        <a:pt x="73" y="2042"/>
                                      </a:lnTo>
                                      <a:lnTo>
                                        <a:pt x="51" y="1952"/>
                                      </a:lnTo>
                                      <a:lnTo>
                                        <a:pt x="32" y="1861"/>
                                      </a:lnTo>
                                      <a:lnTo>
                                        <a:pt x="17" y="1774"/>
                                      </a:lnTo>
                                      <a:lnTo>
                                        <a:pt x="7" y="1687"/>
                                      </a:lnTo>
                                      <a:lnTo>
                                        <a:pt x="1" y="1602"/>
                                      </a:lnTo>
                                      <a:lnTo>
                                        <a:pt x="0" y="1518"/>
                                      </a:lnTo>
                                      <a:lnTo>
                                        <a:pt x="3" y="1435"/>
                                      </a:lnTo>
                                      <a:lnTo>
                                        <a:pt x="9" y="1354"/>
                                      </a:lnTo>
                                      <a:lnTo>
                                        <a:pt x="20" y="1275"/>
                                      </a:lnTo>
                                      <a:lnTo>
                                        <a:pt x="35" y="1197"/>
                                      </a:lnTo>
                                      <a:lnTo>
                                        <a:pt x="54" y="1122"/>
                                      </a:lnTo>
                                      <a:lnTo>
                                        <a:pt x="79" y="1048"/>
                                      </a:lnTo>
                                      <a:lnTo>
                                        <a:pt x="106" y="976"/>
                                      </a:lnTo>
                                      <a:lnTo>
                                        <a:pt x="140" y="905"/>
                                      </a:lnTo>
                                      <a:lnTo>
                                        <a:pt x="271" y="1078"/>
                                      </a:lnTo>
                                      <a:lnTo>
                                        <a:pt x="240" y="1142"/>
                                      </a:lnTo>
                                      <a:lnTo>
                                        <a:pt x="214" y="1207"/>
                                      </a:lnTo>
                                      <a:lnTo>
                                        <a:pt x="193" y="1275"/>
                                      </a:lnTo>
                                      <a:lnTo>
                                        <a:pt x="174" y="1343"/>
                                      </a:lnTo>
                                      <a:lnTo>
                                        <a:pt x="161" y="1414"/>
                                      </a:lnTo>
                                      <a:lnTo>
                                        <a:pt x="150" y="1485"/>
                                      </a:lnTo>
                                      <a:lnTo>
                                        <a:pt x="144" y="1558"/>
                                      </a:lnTo>
                                      <a:lnTo>
                                        <a:pt x="141" y="1633"/>
                                      </a:lnTo>
                                      <a:lnTo>
                                        <a:pt x="142" y="1709"/>
                                      </a:lnTo>
                                      <a:lnTo>
                                        <a:pt x="147" y="1786"/>
                                      </a:lnTo>
                                      <a:lnTo>
                                        <a:pt x="156" y="1865"/>
                                      </a:lnTo>
                                      <a:lnTo>
                                        <a:pt x="168" y="1944"/>
                                      </a:lnTo>
                                      <a:lnTo>
                                        <a:pt x="184" y="2025"/>
                                      </a:lnTo>
                                      <a:lnTo>
                                        <a:pt x="204" y="2106"/>
                                      </a:lnTo>
                                      <a:lnTo>
                                        <a:pt x="228" y="2189"/>
                                      </a:lnTo>
                                      <a:lnTo>
                                        <a:pt x="254" y="2272"/>
                                      </a:lnTo>
                                      <a:lnTo>
                                        <a:pt x="285" y="2357"/>
                                      </a:lnTo>
                                      <a:lnTo>
                                        <a:pt x="319" y="2443"/>
                                      </a:lnTo>
                                      <a:lnTo>
                                        <a:pt x="356" y="2528"/>
                                      </a:lnTo>
                                      <a:lnTo>
                                        <a:pt x="397" y="2615"/>
                                      </a:lnTo>
                                      <a:lnTo>
                                        <a:pt x="442" y="2702"/>
                                      </a:lnTo>
                                      <a:lnTo>
                                        <a:pt x="490" y="2790"/>
                                      </a:lnTo>
                                      <a:lnTo>
                                        <a:pt x="542" y="2878"/>
                                      </a:lnTo>
                                      <a:lnTo>
                                        <a:pt x="596" y="2967"/>
                                      </a:lnTo>
                                      <a:lnTo>
                                        <a:pt x="654" y="3056"/>
                                      </a:lnTo>
                                      <a:lnTo>
                                        <a:pt x="716" y="3147"/>
                                      </a:lnTo>
                                      <a:lnTo>
                                        <a:pt x="782" y="3237"/>
                                      </a:lnTo>
                                      <a:lnTo>
                                        <a:pt x="850" y="3327"/>
                                      </a:lnTo>
                                      <a:lnTo>
                                        <a:pt x="922" y="3417"/>
                                      </a:lnTo>
                                      <a:lnTo>
                                        <a:pt x="996" y="3508"/>
                                      </a:lnTo>
                                      <a:lnTo>
                                        <a:pt x="1074" y="3598"/>
                                      </a:lnTo>
                                      <a:lnTo>
                                        <a:pt x="1154" y="3689"/>
                                      </a:lnTo>
                                      <a:lnTo>
                                        <a:pt x="1143" y="3808"/>
                                      </a:lnTo>
                                      <a:close/>
                                      <a:moveTo>
                                        <a:pt x="205" y="992"/>
                                      </a:moveTo>
                                      <a:lnTo>
                                        <a:pt x="140" y="905"/>
                                      </a:lnTo>
                                      <a:lnTo>
                                        <a:pt x="142" y="902"/>
                                      </a:lnTo>
                                      <a:lnTo>
                                        <a:pt x="146" y="899"/>
                                      </a:lnTo>
                                      <a:lnTo>
                                        <a:pt x="148" y="897"/>
                                      </a:lnTo>
                                      <a:lnTo>
                                        <a:pt x="153" y="895"/>
                                      </a:lnTo>
                                      <a:lnTo>
                                        <a:pt x="158" y="895"/>
                                      </a:lnTo>
                                      <a:lnTo>
                                        <a:pt x="163" y="897"/>
                                      </a:lnTo>
                                      <a:lnTo>
                                        <a:pt x="168" y="899"/>
                                      </a:lnTo>
                                      <a:lnTo>
                                        <a:pt x="174" y="902"/>
                                      </a:lnTo>
                                      <a:lnTo>
                                        <a:pt x="187" y="909"/>
                                      </a:lnTo>
                                      <a:lnTo>
                                        <a:pt x="199" y="920"/>
                                      </a:lnTo>
                                      <a:lnTo>
                                        <a:pt x="213" y="934"/>
                                      </a:lnTo>
                                      <a:lnTo>
                                        <a:pt x="226" y="951"/>
                                      </a:lnTo>
                                      <a:lnTo>
                                        <a:pt x="239" y="968"/>
                                      </a:lnTo>
                                      <a:lnTo>
                                        <a:pt x="250" y="987"/>
                                      </a:lnTo>
                                      <a:lnTo>
                                        <a:pt x="260" y="1005"/>
                                      </a:lnTo>
                                      <a:lnTo>
                                        <a:pt x="266" y="1024"/>
                                      </a:lnTo>
                                      <a:lnTo>
                                        <a:pt x="271" y="1040"/>
                                      </a:lnTo>
                                      <a:lnTo>
                                        <a:pt x="273" y="1055"/>
                                      </a:lnTo>
                                      <a:lnTo>
                                        <a:pt x="273" y="1062"/>
                                      </a:lnTo>
                                      <a:lnTo>
                                        <a:pt x="273" y="1069"/>
                                      </a:lnTo>
                                      <a:lnTo>
                                        <a:pt x="272" y="1074"/>
                                      </a:lnTo>
                                      <a:lnTo>
                                        <a:pt x="271" y="1078"/>
                                      </a:lnTo>
                                      <a:lnTo>
                                        <a:pt x="205" y="9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8" name="Freeform 3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8505" y="3895"/>
                                  <a:ext cx="107" cy="61"/>
                                </a:xfrm>
                                <a:custGeom>
                                  <a:avLst/>
                                  <a:gdLst>
                                    <a:gd name="T0" fmla="*/ 0 w 107"/>
                                    <a:gd name="T1" fmla="*/ 0 h 61"/>
                                    <a:gd name="T2" fmla="*/ 107 w 107"/>
                                    <a:gd name="T3" fmla="*/ 35 h 61"/>
                                    <a:gd name="T4" fmla="*/ 87 w 107"/>
                                    <a:gd name="T5" fmla="*/ 61 h 61"/>
                                    <a:gd name="T6" fmla="*/ 6 w 107"/>
                                    <a:gd name="T7" fmla="*/ 32 h 61"/>
                                    <a:gd name="T8" fmla="*/ 0 w 107"/>
                                    <a:gd name="T9" fmla="*/ 0 h 6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07" h="61">
                                      <a:moveTo>
                                        <a:pt x="0" y="0"/>
                                      </a:moveTo>
                                      <a:lnTo>
                                        <a:pt x="107" y="35"/>
                                      </a:lnTo>
                                      <a:lnTo>
                                        <a:pt x="87" y="61"/>
                                      </a:lnTo>
                                      <a:lnTo>
                                        <a:pt x="6" y="3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9" name="Freeform 3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06" y="3918"/>
                                  <a:ext cx="54" cy="123"/>
                                </a:xfrm>
                                <a:custGeom>
                                  <a:avLst/>
                                  <a:gdLst>
                                    <a:gd name="T0" fmla="*/ 30 w 54"/>
                                    <a:gd name="T1" fmla="*/ 30 h 123"/>
                                    <a:gd name="T2" fmla="*/ 54 w 54"/>
                                    <a:gd name="T3" fmla="*/ 0 h 123"/>
                                    <a:gd name="T4" fmla="*/ 18 w 54"/>
                                    <a:gd name="T5" fmla="*/ 123 h 123"/>
                                    <a:gd name="T6" fmla="*/ 0 w 54"/>
                                    <a:gd name="T7" fmla="*/ 66 h 123"/>
                                    <a:gd name="T8" fmla="*/ 30 w 54"/>
                                    <a:gd name="T9" fmla="*/ 30 h 1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54" h="123">
                                      <a:moveTo>
                                        <a:pt x="30" y="30"/>
                                      </a:moveTo>
                                      <a:lnTo>
                                        <a:pt x="54" y="0"/>
                                      </a:lnTo>
                                      <a:lnTo>
                                        <a:pt x="18" y="123"/>
                                      </a:lnTo>
                                      <a:lnTo>
                                        <a:pt x="0" y="66"/>
                                      </a:lnTo>
                                      <a:lnTo>
                                        <a:pt x="30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180" name="Freeform 344"/>
                          <wps:cNvSpPr>
                            <a:spLocks/>
                          </wps:cNvSpPr>
                          <wps:spPr bwMode="auto">
                            <a:xfrm>
                              <a:off x="6595" y="4359"/>
                              <a:ext cx="389" cy="897"/>
                            </a:xfrm>
                            <a:custGeom>
                              <a:avLst/>
                              <a:gdLst>
                                <a:gd name="T0" fmla="*/ 257 w 389"/>
                                <a:gd name="T1" fmla="*/ 52 h 897"/>
                                <a:gd name="T2" fmla="*/ 37 w 389"/>
                                <a:gd name="T3" fmla="*/ 286 h 897"/>
                                <a:gd name="T4" fmla="*/ 134 w 389"/>
                                <a:gd name="T5" fmla="*/ 791 h 897"/>
                                <a:gd name="T6" fmla="*/ 166 w 389"/>
                                <a:gd name="T7" fmla="*/ 839 h 897"/>
                                <a:gd name="T8" fmla="*/ 119 w 389"/>
                                <a:gd name="T9" fmla="*/ 337 h 897"/>
                                <a:gd name="T10" fmla="*/ 389 w 389"/>
                                <a:gd name="T11" fmla="*/ 26 h 897"/>
                                <a:gd name="T12" fmla="*/ 257 w 389"/>
                                <a:gd name="T13" fmla="*/ 52 h 8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89" h="897">
                                  <a:moveTo>
                                    <a:pt x="257" y="52"/>
                                  </a:moveTo>
                                  <a:cubicBezTo>
                                    <a:pt x="195" y="87"/>
                                    <a:pt x="118" y="115"/>
                                    <a:pt x="37" y="286"/>
                                  </a:cubicBezTo>
                                  <a:cubicBezTo>
                                    <a:pt x="0" y="409"/>
                                    <a:pt x="29" y="662"/>
                                    <a:pt x="134" y="791"/>
                                  </a:cubicBezTo>
                                  <a:cubicBezTo>
                                    <a:pt x="186" y="879"/>
                                    <a:pt x="156" y="897"/>
                                    <a:pt x="166" y="839"/>
                                  </a:cubicBezTo>
                                  <a:cubicBezTo>
                                    <a:pt x="44" y="488"/>
                                    <a:pt x="107" y="431"/>
                                    <a:pt x="119" y="337"/>
                                  </a:cubicBezTo>
                                  <a:cubicBezTo>
                                    <a:pt x="116" y="324"/>
                                    <a:pt x="211" y="115"/>
                                    <a:pt x="389" y="26"/>
                                  </a:cubicBezTo>
                                  <a:cubicBezTo>
                                    <a:pt x="355" y="0"/>
                                    <a:pt x="285" y="50"/>
                                    <a:pt x="257" y="5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5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81" name="Rectangle 345"/>
                        <wps:cNvSpPr>
                          <a:spLocks noChangeArrowheads="1"/>
                        </wps:cNvSpPr>
                        <wps:spPr bwMode="auto">
                          <a:xfrm>
                            <a:off x="3649" y="8953"/>
                            <a:ext cx="2302" cy="1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tx2">
                                    <a:lumMod val="75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Style w:val="InvitationTitleChar"/>
                                </w:rPr>
                                <w:id w:val="89988777"/>
                                <w:placeholder>
                                  <w:docPart w:val="E43AE83244C54E74BAA9265DD43E7A7B"/>
                                </w:placeholder>
                                <w:temporary/>
                                <w:showingPlcHdr/>
                                <w:text w:multiLine="1"/>
                              </w:sdtPr>
                              <w:sdtEndPr>
                                <w:rPr>
                                  <w:rStyle w:val="DefaultParagraphFont"/>
                                  <w:b/>
                                </w:rPr>
                              </w:sdtEndPr>
                              <w:sdtContent>
                                <w:p w:rsidR="0071734C" w:rsidRPr="00753247" w:rsidRDefault="00D57EBD" w:rsidP="00753247">
                                  <w:pPr>
                                    <w:pStyle w:val="InvitationTitle"/>
                                  </w:pPr>
                                  <w:r w:rsidRPr="00753247">
                                    <w:t>You’re Invited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137160" rIns="91440" bIns="45720" anchor="t" anchorCtr="0" upright="1">
                          <a:noAutofit/>
                        </wps:bodyPr>
                      </wps:wsp>
                      <wpg:grpSp>
                        <wpg:cNvPr id="182" name="Group 346"/>
                        <wpg:cNvGrpSpPr>
                          <a:grpSpLocks/>
                        </wpg:cNvGrpSpPr>
                        <wpg:grpSpPr bwMode="auto">
                          <a:xfrm rot="-1711078">
                            <a:off x="3946" y="9451"/>
                            <a:ext cx="2793" cy="732"/>
                            <a:chOff x="7635" y="4393"/>
                            <a:chExt cx="1478" cy="403"/>
                          </a:xfrm>
                        </wpg:grpSpPr>
                        <wps:wsp>
                          <wps:cNvPr id="183" name="Freeform 347"/>
                          <wps:cNvSpPr>
                            <a:spLocks/>
                          </wps:cNvSpPr>
                          <wps:spPr bwMode="auto">
                            <a:xfrm>
                              <a:off x="7635" y="4471"/>
                              <a:ext cx="323" cy="325"/>
                            </a:xfrm>
                            <a:custGeom>
                              <a:avLst/>
                              <a:gdLst>
                                <a:gd name="T0" fmla="*/ 769 w 1615"/>
                                <a:gd name="T1" fmla="*/ 493 h 1624"/>
                                <a:gd name="T2" fmla="*/ 761 w 1615"/>
                                <a:gd name="T3" fmla="*/ 472 h 1624"/>
                                <a:gd name="T4" fmla="*/ 767 w 1615"/>
                                <a:gd name="T5" fmla="*/ 411 h 1624"/>
                                <a:gd name="T6" fmla="*/ 790 w 1615"/>
                                <a:gd name="T7" fmla="*/ 279 h 1624"/>
                                <a:gd name="T8" fmla="*/ 787 w 1615"/>
                                <a:gd name="T9" fmla="*/ 230 h 1624"/>
                                <a:gd name="T10" fmla="*/ 747 w 1615"/>
                                <a:gd name="T11" fmla="*/ 136 h 1624"/>
                                <a:gd name="T12" fmla="*/ 707 w 1615"/>
                                <a:gd name="T13" fmla="*/ 73 h 1624"/>
                                <a:gd name="T14" fmla="*/ 652 w 1615"/>
                                <a:gd name="T15" fmla="*/ 25 h 1624"/>
                                <a:gd name="T16" fmla="*/ 576 w 1615"/>
                                <a:gd name="T17" fmla="*/ 2 h 1624"/>
                                <a:gd name="T18" fmla="*/ 487 w 1615"/>
                                <a:gd name="T19" fmla="*/ 5 h 1624"/>
                                <a:gd name="T20" fmla="*/ 392 w 1615"/>
                                <a:gd name="T21" fmla="*/ 32 h 1624"/>
                                <a:gd name="T22" fmla="*/ 302 w 1615"/>
                                <a:gd name="T23" fmla="*/ 75 h 1624"/>
                                <a:gd name="T24" fmla="*/ 223 w 1615"/>
                                <a:gd name="T25" fmla="*/ 126 h 1624"/>
                                <a:gd name="T26" fmla="*/ 158 w 1615"/>
                                <a:gd name="T27" fmla="*/ 195 h 1624"/>
                                <a:gd name="T28" fmla="*/ 95 w 1615"/>
                                <a:gd name="T29" fmla="*/ 292 h 1624"/>
                                <a:gd name="T30" fmla="*/ 26 w 1615"/>
                                <a:gd name="T31" fmla="*/ 441 h 1624"/>
                                <a:gd name="T32" fmla="*/ 5 w 1615"/>
                                <a:gd name="T33" fmla="*/ 519 h 1624"/>
                                <a:gd name="T34" fmla="*/ 0 w 1615"/>
                                <a:gd name="T35" fmla="*/ 578 h 1624"/>
                                <a:gd name="T36" fmla="*/ 6 w 1615"/>
                                <a:gd name="T37" fmla="*/ 639 h 1624"/>
                                <a:gd name="T38" fmla="*/ 22 w 1615"/>
                                <a:gd name="T39" fmla="*/ 725 h 1624"/>
                                <a:gd name="T40" fmla="*/ 52 w 1615"/>
                                <a:gd name="T41" fmla="*/ 797 h 1624"/>
                                <a:gd name="T42" fmla="*/ 91 w 1615"/>
                                <a:gd name="T43" fmla="*/ 848 h 1624"/>
                                <a:gd name="T44" fmla="*/ 140 w 1615"/>
                                <a:gd name="T45" fmla="*/ 881 h 1624"/>
                                <a:gd name="T46" fmla="*/ 190 w 1615"/>
                                <a:gd name="T47" fmla="*/ 901 h 1624"/>
                                <a:gd name="T48" fmla="*/ 299 w 1615"/>
                                <a:gd name="T49" fmla="*/ 918 h 1624"/>
                                <a:gd name="T50" fmla="*/ 352 w 1615"/>
                                <a:gd name="T51" fmla="*/ 939 h 1624"/>
                                <a:gd name="T52" fmla="*/ 372 w 1615"/>
                                <a:gd name="T53" fmla="*/ 1011 h 1624"/>
                                <a:gd name="T54" fmla="*/ 387 w 1615"/>
                                <a:gd name="T55" fmla="*/ 1104 h 1624"/>
                                <a:gd name="T56" fmla="*/ 417 w 1615"/>
                                <a:gd name="T57" fmla="*/ 1163 h 1624"/>
                                <a:gd name="T58" fmla="*/ 456 w 1615"/>
                                <a:gd name="T59" fmla="*/ 1195 h 1624"/>
                                <a:gd name="T60" fmla="*/ 553 w 1615"/>
                                <a:gd name="T61" fmla="*/ 1231 h 1624"/>
                                <a:gd name="T62" fmla="*/ 667 w 1615"/>
                                <a:gd name="T63" fmla="*/ 1246 h 1624"/>
                                <a:gd name="T64" fmla="*/ 775 w 1615"/>
                                <a:gd name="T65" fmla="*/ 1238 h 1624"/>
                                <a:gd name="T66" fmla="*/ 834 w 1615"/>
                                <a:gd name="T67" fmla="*/ 1231 h 1624"/>
                                <a:gd name="T68" fmla="*/ 826 w 1615"/>
                                <a:gd name="T69" fmla="*/ 1306 h 1624"/>
                                <a:gd name="T70" fmla="*/ 852 w 1615"/>
                                <a:gd name="T71" fmla="*/ 1403 h 1624"/>
                                <a:gd name="T72" fmla="*/ 907 w 1615"/>
                                <a:gd name="T73" fmla="*/ 1502 h 1624"/>
                                <a:gd name="T74" fmla="*/ 988 w 1615"/>
                                <a:gd name="T75" fmla="*/ 1581 h 1624"/>
                                <a:gd name="T76" fmla="*/ 1098 w 1615"/>
                                <a:gd name="T77" fmla="*/ 1622 h 1624"/>
                                <a:gd name="T78" fmla="*/ 1232 w 1615"/>
                                <a:gd name="T79" fmla="*/ 1603 h 1624"/>
                                <a:gd name="T80" fmla="*/ 1390 w 1615"/>
                                <a:gd name="T81" fmla="*/ 1506 h 1624"/>
                                <a:gd name="T82" fmla="*/ 1548 w 1615"/>
                                <a:gd name="T83" fmla="*/ 1335 h 1624"/>
                                <a:gd name="T84" fmla="*/ 1608 w 1615"/>
                                <a:gd name="T85" fmla="*/ 1216 h 1624"/>
                                <a:gd name="T86" fmla="*/ 1610 w 1615"/>
                                <a:gd name="T87" fmla="*/ 1117 h 1624"/>
                                <a:gd name="T88" fmla="*/ 1572 w 1615"/>
                                <a:gd name="T89" fmla="*/ 1037 h 1624"/>
                                <a:gd name="T90" fmla="*/ 1504 w 1615"/>
                                <a:gd name="T91" fmla="*/ 975 h 1624"/>
                                <a:gd name="T92" fmla="*/ 1422 w 1615"/>
                                <a:gd name="T93" fmla="*/ 930 h 1624"/>
                                <a:gd name="T94" fmla="*/ 1339 w 1615"/>
                                <a:gd name="T95" fmla="*/ 903 h 1624"/>
                                <a:gd name="T96" fmla="*/ 1270 w 1615"/>
                                <a:gd name="T97" fmla="*/ 892 h 1624"/>
                                <a:gd name="T98" fmla="*/ 1237 w 1615"/>
                                <a:gd name="T99" fmla="*/ 850 h 1624"/>
                                <a:gd name="T100" fmla="*/ 1222 w 1615"/>
                                <a:gd name="T101" fmla="*/ 707 h 1624"/>
                                <a:gd name="T102" fmla="*/ 1176 w 1615"/>
                                <a:gd name="T103" fmla="*/ 608 h 1624"/>
                                <a:gd name="T104" fmla="*/ 1108 w 1615"/>
                                <a:gd name="T105" fmla="*/ 546 h 1624"/>
                                <a:gd name="T106" fmla="*/ 1028 w 1615"/>
                                <a:gd name="T107" fmla="*/ 512 h 1624"/>
                                <a:gd name="T108" fmla="*/ 925 w 1615"/>
                                <a:gd name="T109" fmla="*/ 499 h 16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1615" h="1624">
                                  <a:moveTo>
                                    <a:pt x="783" y="500"/>
                                  </a:moveTo>
                                  <a:lnTo>
                                    <a:pt x="778" y="499"/>
                                  </a:lnTo>
                                  <a:lnTo>
                                    <a:pt x="773" y="496"/>
                                  </a:lnTo>
                                  <a:lnTo>
                                    <a:pt x="769" y="493"/>
                                  </a:lnTo>
                                  <a:lnTo>
                                    <a:pt x="766" y="489"/>
                                  </a:lnTo>
                                  <a:lnTo>
                                    <a:pt x="764" y="484"/>
                                  </a:lnTo>
                                  <a:lnTo>
                                    <a:pt x="762" y="478"/>
                                  </a:lnTo>
                                  <a:lnTo>
                                    <a:pt x="761" y="472"/>
                                  </a:lnTo>
                                  <a:lnTo>
                                    <a:pt x="761" y="464"/>
                                  </a:lnTo>
                                  <a:lnTo>
                                    <a:pt x="762" y="448"/>
                                  </a:lnTo>
                                  <a:lnTo>
                                    <a:pt x="763" y="430"/>
                                  </a:lnTo>
                                  <a:lnTo>
                                    <a:pt x="767" y="411"/>
                                  </a:lnTo>
                                  <a:lnTo>
                                    <a:pt x="772" y="390"/>
                                  </a:lnTo>
                                  <a:lnTo>
                                    <a:pt x="780" y="345"/>
                                  </a:lnTo>
                                  <a:lnTo>
                                    <a:pt x="788" y="301"/>
                                  </a:lnTo>
                                  <a:lnTo>
                                    <a:pt x="790" y="279"/>
                                  </a:lnTo>
                                  <a:lnTo>
                                    <a:pt x="790" y="259"/>
                                  </a:lnTo>
                                  <a:lnTo>
                                    <a:pt x="789" y="249"/>
                                  </a:lnTo>
                                  <a:lnTo>
                                    <a:pt x="788" y="239"/>
                                  </a:lnTo>
                                  <a:lnTo>
                                    <a:pt x="787" y="230"/>
                                  </a:lnTo>
                                  <a:lnTo>
                                    <a:pt x="783" y="222"/>
                                  </a:lnTo>
                                  <a:lnTo>
                                    <a:pt x="770" y="187"/>
                                  </a:lnTo>
                                  <a:lnTo>
                                    <a:pt x="756" y="154"/>
                                  </a:lnTo>
                                  <a:lnTo>
                                    <a:pt x="747" y="136"/>
                                  </a:lnTo>
                                  <a:lnTo>
                                    <a:pt x="738" y="120"/>
                                  </a:lnTo>
                                  <a:lnTo>
                                    <a:pt x="728" y="103"/>
                                  </a:lnTo>
                                  <a:lnTo>
                                    <a:pt x="719" y="88"/>
                                  </a:lnTo>
                                  <a:lnTo>
                                    <a:pt x="707" y="73"/>
                                  </a:lnTo>
                                  <a:lnTo>
                                    <a:pt x="695" y="60"/>
                                  </a:lnTo>
                                  <a:lnTo>
                                    <a:pt x="681" y="46"/>
                                  </a:lnTo>
                                  <a:lnTo>
                                    <a:pt x="668" y="35"/>
                                  </a:lnTo>
                                  <a:lnTo>
                                    <a:pt x="652" y="25"/>
                                  </a:lnTo>
                                  <a:lnTo>
                                    <a:pt x="634" y="16"/>
                                  </a:lnTo>
                                  <a:lnTo>
                                    <a:pt x="617" y="9"/>
                                  </a:lnTo>
                                  <a:lnTo>
                                    <a:pt x="597" y="4"/>
                                  </a:lnTo>
                                  <a:lnTo>
                                    <a:pt x="576" y="2"/>
                                  </a:lnTo>
                                  <a:lnTo>
                                    <a:pt x="555" y="0"/>
                                  </a:lnTo>
                                  <a:lnTo>
                                    <a:pt x="533" y="0"/>
                                  </a:lnTo>
                                  <a:lnTo>
                                    <a:pt x="511" y="3"/>
                                  </a:lnTo>
                                  <a:lnTo>
                                    <a:pt x="487" y="5"/>
                                  </a:lnTo>
                                  <a:lnTo>
                                    <a:pt x="464" y="10"/>
                                  </a:lnTo>
                                  <a:lnTo>
                                    <a:pt x="440" y="16"/>
                                  </a:lnTo>
                                  <a:lnTo>
                                    <a:pt x="415" y="24"/>
                                  </a:lnTo>
                                  <a:lnTo>
                                    <a:pt x="392" y="32"/>
                                  </a:lnTo>
                                  <a:lnTo>
                                    <a:pt x="368" y="41"/>
                                  </a:lnTo>
                                  <a:lnTo>
                                    <a:pt x="346" y="52"/>
                                  </a:lnTo>
                                  <a:lnTo>
                                    <a:pt x="323" y="63"/>
                                  </a:lnTo>
                                  <a:lnTo>
                                    <a:pt x="302" y="75"/>
                                  </a:lnTo>
                                  <a:lnTo>
                                    <a:pt x="281" y="87"/>
                                  </a:lnTo>
                                  <a:lnTo>
                                    <a:pt x="260" y="99"/>
                                  </a:lnTo>
                                  <a:lnTo>
                                    <a:pt x="241" y="113"/>
                                  </a:lnTo>
                                  <a:lnTo>
                                    <a:pt x="223" y="126"/>
                                  </a:lnTo>
                                  <a:lnTo>
                                    <a:pt x="205" y="143"/>
                                  </a:lnTo>
                                  <a:lnTo>
                                    <a:pt x="189" y="159"/>
                                  </a:lnTo>
                                  <a:lnTo>
                                    <a:pt x="174" y="176"/>
                                  </a:lnTo>
                                  <a:lnTo>
                                    <a:pt x="158" y="195"/>
                                  </a:lnTo>
                                  <a:lnTo>
                                    <a:pt x="145" y="213"/>
                                  </a:lnTo>
                                  <a:lnTo>
                                    <a:pt x="131" y="233"/>
                                  </a:lnTo>
                                  <a:lnTo>
                                    <a:pt x="119" y="251"/>
                                  </a:lnTo>
                                  <a:lnTo>
                                    <a:pt x="95" y="292"/>
                                  </a:lnTo>
                                  <a:lnTo>
                                    <a:pt x="74" y="332"/>
                                  </a:lnTo>
                                  <a:lnTo>
                                    <a:pt x="56" y="371"/>
                                  </a:lnTo>
                                  <a:lnTo>
                                    <a:pt x="39" y="407"/>
                                  </a:lnTo>
                                  <a:lnTo>
                                    <a:pt x="26" y="441"/>
                                  </a:lnTo>
                                  <a:lnTo>
                                    <a:pt x="16" y="473"/>
                                  </a:lnTo>
                                  <a:lnTo>
                                    <a:pt x="11" y="489"/>
                                  </a:lnTo>
                                  <a:lnTo>
                                    <a:pt x="7" y="504"/>
                                  </a:lnTo>
                                  <a:lnTo>
                                    <a:pt x="5" y="519"/>
                                  </a:lnTo>
                                  <a:lnTo>
                                    <a:pt x="2" y="533"/>
                                  </a:lnTo>
                                  <a:lnTo>
                                    <a:pt x="1" y="548"/>
                                  </a:lnTo>
                                  <a:lnTo>
                                    <a:pt x="0" y="563"/>
                                  </a:lnTo>
                                  <a:lnTo>
                                    <a:pt x="0" y="578"/>
                                  </a:lnTo>
                                  <a:lnTo>
                                    <a:pt x="0" y="593"/>
                                  </a:lnTo>
                                  <a:lnTo>
                                    <a:pt x="1" y="608"/>
                                  </a:lnTo>
                                  <a:lnTo>
                                    <a:pt x="4" y="624"/>
                                  </a:lnTo>
                                  <a:lnTo>
                                    <a:pt x="6" y="639"/>
                                  </a:lnTo>
                                  <a:lnTo>
                                    <a:pt x="9" y="655"/>
                                  </a:lnTo>
                                  <a:lnTo>
                                    <a:pt x="12" y="681"/>
                                  </a:lnTo>
                                  <a:lnTo>
                                    <a:pt x="17" y="703"/>
                                  </a:lnTo>
                                  <a:lnTo>
                                    <a:pt x="22" y="725"/>
                                  </a:lnTo>
                                  <a:lnTo>
                                    <a:pt x="28" y="745"/>
                                  </a:lnTo>
                                  <a:lnTo>
                                    <a:pt x="36" y="763"/>
                                  </a:lnTo>
                                  <a:lnTo>
                                    <a:pt x="43" y="781"/>
                                  </a:lnTo>
                                  <a:lnTo>
                                    <a:pt x="52" y="797"/>
                                  </a:lnTo>
                                  <a:lnTo>
                                    <a:pt x="60" y="812"/>
                                  </a:lnTo>
                                  <a:lnTo>
                                    <a:pt x="70" y="824"/>
                                  </a:lnTo>
                                  <a:lnTo>
                                    <a:pt x="82" y="836"/>
                                  </a:lnTo>
                                  <a:lnTo>
                                    <a:pt x="91" y="848"/>
                                  </a:lnTo>
                                  <a:lnTo>
                                    <a:pt x="104" y="857"/>
                                  </a:lnTo>
                                  <a:lnTo>
                                    <a:pt x="115" y="866"/>
                                  </a:lnTo>
                                  <a:lnTo>
                                    <a:pt x="127" y="874"/>
                                  </a:lnTo>
                                  <a:lnTo>
                                    <a:pt x="140" y="881"/>
                                  </a:lnTo>
                                  <a:lnTo>
                                    <a:pt x="152" y="887"/>
                                  </a:lnTo>
                                  <a:lnTo>
                                    <a:pt x="164" y="892"/>
                                  </a:lnTo>
                                  <a:lnTo>
                                    <a:pt x="177" y="897"/>
                                  </a:lnTo>
                                  <a:lnTo>
                                    <a:pt x="190" y="901"/>
                                  </a:lnTo>
                                  <a:lnTo>
                                    <a:pt x="203" y="904"/>
                                  </a:lnTo>
                                  <a:lnTo>
                                    <a:pt x="229" y="911"/>
                                  </a:lnTo>
                                  <a:lnTo>
                                    <a:pt x="253" y="914"/>
                                  </a:lnTo>
                                  <a:lnTo>
                                    <a:pt x="299" y="918"/>
                                  </a:lnTo>
                                  <a:lnTo>
                                    <a:pt x="339" y="922"/>
                                  </a:lnTo>
                                  <a:lnTo>
                                    <a:pt x="344" y="927"/>
                                  </a:lnTo>
                                  <a:lnTo>
                                    <a:pt x="349" y="933"/>
                                  </a:lnTo>
                                  <a:lnTo>
                                    <a:pt x="352" y="939"/>
                                  </a:lnTo>
                                  <a:lnTo>
                                    <a:pt x="356" y="945"/>
                                  </a:lnTo>
                                  <a:lnTo>
                                    <a:pt x="362" y="960"/>
                                  </a:lnTo>
                                  <a:lnTo>
                                    <a:pt x="366" y="976"/>
                                  </a:lnTo>
                                  <a:lnTo>
                                    <a:pt x="372" y="1011"/>
                                  </a:lnTo>
                                  <a:lnTo>
                                    <a:pt x="377" y="1048"/>
                                  </a:lnTo>
                                  <a:lnTo>
                                    <a:pt x="380" y="1067"/>
                                  </a:lnTo>
                                  <a:lnTo>
                                    <a:pt x="382" y="1085"/>
                                  </a:lnTo>
                                  <a:lnTo>
                                    <a:pt x="387" y="1104"/>
                                  </a:lnTo>
                                  <a:lnTo>
                                    <a:pt x="393" y="1122"/>
                                  </a:lnTo>
                                  <a:lnTo>
                                    <a:pt x="401" y="1138"/>
                                  </a:lnTo>
                                  <a:lnTo>
                                    <a:pt x="411" y="1156"/>
                                  </a:lnTo>
                                  <a:lnTo>
                                    <a:pt x="417" y="1163"/>
                                  </a:lnTo>
                                  <a:lnTo>
                                    <a:pt x="423" y="1170"/>
                                  </a:lnTo>
                                  <a:lnTo>
                                    <a:pt x="430" y="1177"/>
                                  </a:lnTo>
                                  <a:lnTo>
                                    <a:pt x="438" y="1183"/>
                                  </a:lnTo>
                                  <a:lnTo>
                                    <a:pt x="456" y="1195"/>
                                  </a:lnTo>
                                  <a:lnTo>
                                    <a:pt x="477" y="1206"/>
                                  </a:lnTo>
                                  <a:lnTo>
                                    <a:pt x="501" y="1216"/>
                                  </a:lnTo>
                                  <a:lnTo>
                                    <a:pt x="526" y="1224"/>
                                  </a:lnTo>
                                  <a:lnTo>
                                    <a:pt x="553" y="1231"/>
                                  </a:lnTo>
                                  <a:lnTo>
                                    <a:pt x="580" y="1237"/>
                                  </a:lnTo>
                                  <a:lnTo>
                                    <a:pt x="608" y="1241"/>
                                  </a:lnTo>
                                  <a:lnTo>
                                    <a:pt x="638" y="1245"/>
                                  </a:lnTo>
                                  <a:lnTo>
                                    <a:pt x="667" y="1246"/>
                                  </a:lnTo>
                                  <a:lnTo>
                                    <a:pt x="695" y="1246"/>
                                  </a:lnTo>
                                  <a:lnTo>
                                    <a:pt x="723" y="1245"/>
                                  </a:lnTo>
                                  <a:lnTo>
                                    <a:pt x="749" y="1242"/>
                                  </a:lnTo>
                                  <a:lnTo>
                                    <a:pt x="775" y="1238"/>
                                  </a:lnTo>
                                  <a:lnTo>
                                    <a:pt x="799" y="1233"/>
                                  </a:lnTo>
                                  <a:lnTo>
                                    <a:pt x="821" y="1226"/>
                                  </a:lnTo>
                                  <a:lnTo>
                                    <a:pt x="840" y="1219"/>
                                  </a:lnTo>
                                  <a:lnTo>
                                    <a:pt x="834" y="1231"/>
                                  </a:lnTo>
                                  <a:lnTo>
                                    <a:pt x="829" y="1247"/>
                                  </a:lnTo>
                                  <a:lnTo>
                                    <a:pt x="826" y="1264"/>
                                  </a:lnTo>
                                  <a:lnTo>
                                    <a:pt x="825" y="1285"/>
                                  </a:lnTo>
                                  <a:lnTo>
                                    <a:pt x="826" y="1306"/>
                                  </a:lnTo>
                                  <a:lnTo>
                                    <a:pt x="830" y="1330"/>
                                  </a:lnTo>
                                  <a:lnTo>
                                    <a:pt x="835" y="1353"/>
                                  </a:lnTo>
                                  <a:lnTo>
                                    <a:pt x="842" y="1378"/>
                                  </a:lnTo>
                                  <a:lnTo>
                                    <a:pt x="852" y="1403"/>
                                  </a:lnTo>
                                  <a:lnTo>
                                    <a:pt x="862" y="1429"/>
                                  </a:lnTo>
                                  <a:lnTo>
                                    <a:pt x="876" y="1454"/>
                                  </a:lnTo>
                                  <a:lnTo>
                                    <a:pt x="889" y="1478"/>
                                  </a:lnTo>
                                  <a:lnTo>
                                    <a:pt x="907" y="1502"/>
                                  </a:lnTo>
                                  <a:lnTo>
                                    <a:pt x="924" y="1524"/>
                                  </a:lnTo>
                                  <a:lnTo>
                                    <a:pt x="944" y="1545"/>
                                  </a:lnTo>
                                  <a:lnTo>
                                    <a:pt x="966" y="1565"/>
                                  </a:lnTo>
                                  <a:lnTo>
                                    <a:pt x="988" y="1581"/>
                                  </a:lnTo>
                                  <a:lnTo>
                                    <a:pt x="1014" y="1596"/>
                                  </a:lnTo>
                                  <a:lnTo>
                                    <a:pt x="1040" y="1608"/>
                                  </a:lnTo>
                                  <a:lnTo>
                                    <a:pt x="1069" y="1617"/>
                                  </a:lnTo>
                                  <a:lnTo>
                                    <a:pt x="1098" y="1622"/>
                                  </a:lnTo>
                                  <a:lnTo>
                                    <a:pt x="1129" y="1624"/>
                                  </a:lnTo>
                                  <a:lnTo>
                                    <a:pt x="1163" y="1622"/>
                                  </a:lnTo>
                                  <a:lnTo>
                                    <a:pt x="1196" y="1614"/>
                                  </a:lnTo>
                                  <a:lnTo>
                                    <a:pt x="1232" y="1603"/>
                                  </a:lnTo>
                                  <a:lnTo>
                                    <a:pt x="1270" y="1587"/>
                                  </a:lnTo>
                                  <a:lnTo>
                                    <a:pt x="1309" y="1566"/>
                                  </a:lnTo>
                                  <a:lnTo>
                                    <a:pt x="1349" y="1539"/>
                                  </a:lnTo>
                                  <a:lnTo>
                                    <a:pt x="1390" y="1506"/>
                                  </a:lnTo>
                                  <a:lnTo>
                                    <a:pt x="1433" y="1466"/>
                                  </a:lnTo>
                                  <a:lnTo>
                                    <a:pt x="1478" y="1420"/>
                                  </a:lnTo>
                                  <a:lnTo>
                                    <a:pt x="1524" y="1367"/>
                                  </a:lnTo>
                                  <a:lnTo>
                                    <a:pt x="1548" y="1335"/>
                                  </a:lnTo>
                                  <a:lnTo>
                                    <a:pt x="1570" y="1303"/>
                                  </a:lnTo>
                                  <a:lnTo>
                                    <a:pt x="1586" y="1273"/>
                                  </a:lnTo>
                                  <a:lnTo>
                                    <a:pt x="1599" y="1243"/>
                                  </a:lnTo>
                                  <a:lnTo>
                                    <a:pt x="1608" y="1216"/>
                                  </a:lnTo>
                                  <a:lnTo>
                                    <a:pt x="1613" y="1190"/>
                                  </a:lnTo>
                                  <a:lnTo>
                                    <a:pt x="1615" y="1164"/>
                                  </a:lnTo>
                                  <a:lnTo>
                                    <a:pt x="1614" y="1141"/>
                                  </a:lnTo>
                                  <a:lnTo>
                                    <a:pt x="1610" y="1117"/>
                                  </a:lnTo>
                                  <a:lnTo>
                                    <a:pt x="1604" y="1095"/>
                                  </a:lnTo>
                                  <a:lnTo>
                                    <a:pt x="1596" y="1075"/>
                                  </a:lnTo>
                                  <a:lnTo>
                                    <a:pt x="1584" y="1055"/>
                                  </a:lnTo>
                                  <a:lnTo>
                                    <a:pt x="1572" y="1037"/>
                                  </a:lnTo>
                                  <a:lnTo>
                                    <a:pt x="1557" y="1020"/>
                                  </a:lnTo>
                                  <a:lnTo>
                                    <a:pt x="1541" y="1003"/>
                                  </a:lnTo>
                                  <a:lnTo>
                                    <a:pt x="1524" y="989"/>
                                  </a:lnTo>
                                  <a:lnTo>
                                    <a:pt x="1504" y="975"/>
                                  </a:lnTo>
                                  <a:lnTo>
                                    <a:pt x="1484" y="963"/>
                                  </a:lnTo>
                                  <a:lnTo>
                                    <a:pt x="1464" y="950"/>
                                  </a:lnTo>
                                  <a:lnTo>
                                    <a:pt x="1443" y="940"/>
                                  </a:lnTo>
                                  <a:lnTo>
                                    <a:pt x="1422" y="930"/>
                                  </a:lnTo>
                                  <a:lnTo>
                                    <a:pt x="1401" y="922"/>
                                  </a:lnTo>
                                  <a:lnTo>
                                    <a:pt x="1380" y="916"/>
                                  </a:lnTo>
                                  <a:lnTo>
                                    <a:pt x="1359" y="908"/>
                                  </a:lnTo>
                                  <a:lnTo>
                                    <a:pt x="1339" y="903"/>
                                  </a:lnTo>
                                  <a:lnTo>
                                    <a:pt x="1320" y="900"/>
                                  </a:lnTo>
                                  <a:lnTo>
                                    <a:pt x="1302" y="896"/>
                                  </a:lnTo>
                                  <a:lnTo>
                                    <a:pt x="1285" y="893"/>
                                  </a:lnTo>
                                  <a:lnTo>
                                    <a:pt x="1270" y="892"/>
                                  </a:lnTo>
                                  <a:lnTo>
                                    <a:pt x="1255" y="892"/>
                                  </a:lnTo>
                                  <a:lnTo>
                                    <a:pt x="1244" y="893"/>
                                  </a:lnTo>
                                  <a:lnTo>
                                    <a:pt x="1234" y="895"/>
                                  </a:lnTo>
                                  <a:lnTo>
                                    <a:pt x="1237" y="850"/>
                                  </a:lnTo>
                                  <a:lnTo>
                                    <a:pt x="1237" y="810"/>
                                  </a:lnTo>
                                  <a:lnTo>
                                    <a:pt x="1234" y="772"/>
                                  </a:lnTo>
                                  <a:lnTo>
                                    <a:pt x="1229" y="738"/>
                                  </a:lnTo>
                                  <a:lnTo>
                                    <a:pt x="1222" y="707"/>
                                  </a:lnTo>
                                  <a:lnTo>
                                    <a:pt x="1213" y="678"/>
                                  </a:lnTo>
                                  <a:lnTo>
                                    <a:pt x="1202" y="652"/>
                                  </a:lnTo>
                                  <a:lnTo>
                                    <a:pt x="1190" y="629"/>
                                  </a:lnTo>
                                  <a:lnTo>
                                    <a:pt x="1176" y="608"/>
                                  </a:lnTo>
                                  <a:lnTo>
                                    <a:pt x="1161" y="589"/>
                                  </a:lnTo>
                                  <a:lnTo>
                                    <a:pt x="1144" y="573"/>
                                  </a:lnTo>
                                  <a:lnTo>
                                    <a:pt x="1127" y="558"/>
                                  </a:lnTo>
                                  <a:lnTo>
                                    <a:pt x="1108" y="546"/>
                                  </a:lnTo>
                                  <a:lnTo>
                                    <a:pt x="1088" y="535"/>
                                  </a:lnTo>
                                  <a:lnTo>
                                    <a:pt x="1069" y="526"/>
                                  </a:lnTo>
                                  <a:lnTo>
                                    <a:pt x="1049" y="519"/>
                                  </a:lnTo>
                                  <a:lnTo>
                                    <a:pt x="1028" y="512"/>
                                  </a:lnTo>
                                  <a:lnTo>
                                    <a:pt x="1007" y="507"/>
                                  </a:lnTo>
                                  <a:lnTo>
                                    <a:pt x="986" y="504"/>
                                  </a:lnTo>
                                  <a:lnTo>
                                    <a:pt x="966" y="501"/>
                                  </a:lnTo>
                                  <a:lnTo>
                                    <a:pt x="925" y="499"/>
                                  </a:lnTo>
                                  <a:lnTo>
                                    <a:pt x="887" y="498"/>
                                  </a:lnTo>
                                  <a:lnTo>
                                    <a:pt x="822" y="500"/>
                                  </a:lnTo>
                                  <a:lnTo>
                                    <a:pt x="783" y="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5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" name="Freeform 348"/>
                          <wps:cNvSpPr>
                            <a:spLocks/>
                          </wps:cNvSpPr>
                          <wps:spPr bwMode="auto">
                            <a:xfrm>
                              <a:off x="7662" y="4502"/>
                              <a:ext cx="116" cy="128"/>
                            </a:xfrm>
                            <a:custGeom>
                              <a:avLst/>
                              <a:gdLst>
                                <a:gd name="T0" fmla="*/ 159 w 578"/>
                                <a:gd name="T1" fmla="*/ 637 h 639"/>
                                <a:gd name="T2" fmla="*/ 210 w 578"/>
                                <a:gd name="T3" fmla="*/ 629 h 639"/>
                                <a:gd name="T4" fmla="*/ 253 w 578"/>
                                <a:gd name="T5" fmla="*/ 614 h 639"/>
                                <a:gd name="T6" fmla="*/ 281 w 578"/>
                                <a:gd name="T7" fmla="*/ 602 h 639"/>
                                <a:gd name="T8" fmla="*/ 308 w 578"/>
                                <a:gd name="T9" fmla="*/ 585 h 639"/>
                                <a:gd name="T10" fmla="*/ 335 w 578"/>
                                <a:gd name="T11" fmla="*/ 567 h 639"/>
                                <a:gd name="T12" fmla="*/ 364 w 578"/>
                                <a:gd name="T13" fmla="*/ 545 h 639"/>
                                <a:gd name="T14" fmla="*/ 392 w 578"/>
                                <a:gd name="T15" fmla="*/ 517 h 639"/>
                                <a:gd name="T16" fmla="*/ 436 w 578"/>
                                <a:gd name="T17" fmla="*/ 469 h 639"/>
                                <a:gd name="T18" fmla="*/ 490 w 578"/>
                                <a:gd name="T19" fmla="*/ 399 h 639"/>
                                <a:gd name="T20" fmla="*/ 536 w 578"/>
                                <a:gd name="T21" fmla="*/ 332 h 639"/>
                                <a:gd name="T22" fmla="*/ 558 w 578"/>
                                <a:gd name="T23" fmla="*/ 290 h 639"/>
                                <a:gd name="T24" fmla="*/ 568 w 578"/>
                                <a:gd name="T25" fmla="*/ 266 h 639"/>
                                <a:gd name="T26" fmla="*/ 577 w 578"/>
                                <a:gd name="T27" fmla="*/ 234 h 639"/>
                                <a:gd name="T28" fmla="*/ 578 w 578"/>
                                <a:gd name="T29" fmla="*/ 197 h 639"/>
                                <a:gd name="T30" fmla="*/ 574 w 578"/>
                                <a:gd name="T31" fmla="*/ 162 h 639"/>
                                <a:gd name="T32" fmla="*/ 568 w 578"/>
                                <a:gd name="T33" fmla="*/ 128 h 639"/>
                                <a:gd name="T34" fmla="*/ 562 w 578"/>
                                <a:gd name="T35" fmla="*/ 97 h 639"/>
                                <a:gd name="T36" fmla="*/ 549 w 578"/>
                                <a:gd name="T37" fmla="*/ 70 h 639"/>
                                <a:gd name="T38" fmla="*/ 535 w 578"/>
                                <a:gd name="T39" fmla="*/ 52 h 639"/>
                                <a:gd name="T40" fmla="*/ 522 w 578"/>
                                <a:gd name="T41" fmla="*/ 42 h 639"/>
                                <a:gd name="T42" fmla="*/ 497 w 578"/>
                                <a:gd name="T43" fmla="*/ 28 h 639"/>
                                <a:gd name="T44" fmla="*/ 462 w 578"/>
                                <a:gd name="T45" fmla="*/ 10 h 639"/>
                                <a:gd name="T46" fmla="*/ 431 w 578"/>
                                <a:gd name="T47" fmla="*/ 2 h 639"/>
                                <a:gd name="T48" fmla="*/ 407 w 578"/>
                                <a:gd name="T49" fmla="*/ 0 h 639"/>
                                <a:gd name="T50" fmla="*/ 381 w 578"/>
                                <a:gd name="T51" fmla="*/ 2 h 639"/>
                                <a:gd name="T52" fmla="*/ 353 w 578"/>
                                <a:gd name="T53" fmla="*/ 7 h 639"/>
                                <a:gd name="T54" fmla="*/ 304 w 578"/>
                                <a:gd name="T55" fmla="*/ 24 h 639"/>
                                <a:gd name="T56" fmla="*/ 243 w 578"/>
                                <a:gd name="T57" fmla="*/ 52 h 639"/>
                                <a:gd name="T58" fmla="*/ 184 w 578"/>
                                <a:gd name="T59" fmla="*/ 87 h 639"/>
                                <a:gd name="T60" fmla="*/ 131 w 578"/>
                                <a:gd name="T61" fmla="*/ 128 h 639"/>
                                <a:gd name="T62" fmla="*/ 95 w 578"/>
                                <a:gd name="T63" fmla="*/ 161 h 639"/>
                                <a:gd name="T64" fmla="*/ 74 w 578"/>
                                <a:gd name="T65" fmla="*/ 187 h 639"/>
                                <a:gd name="T66" fmla="*/ 56 w 578"/>
                                <a:gd name="T67" fmla="*/ 213 h 639"/>
                                <a:gd name="T68" fmla="*/ 40 w 578"/>
                                <a:gd name="T69" fmla="*/ 242 h 639"/>
                                <a:gd name="T70" fmla="*/ 26 w 578"/>
                                <a:gd name="T71" fmla="*/ 270 h 639"/>
                                <a:gd name="T72" fmla="*/ 15 w 578"/>
                                <a:gd name="T73" fmla="*/ 301 h 639"/>
                                <a:gd name="T74" fmla="*/ 8 w 578"/>
                                <a:gd name="T75" fmla="*/ 334 h 639"/>
                                <a:gd name="T76" fmla="*/ 3 w 578"/>
                                <a:gd name="T77" fmla="*/ 368 h 639"/>
                                <a:gd name="T78" fmla="*/ 0 w 578"/>
                                <a:gd name="T79" fmla="*/ 430 h 639"/>
                                <a:gd name="T80" fmla="*/ 3 w 578"/>
                                <a:gd name="T81" fmla="*/ 491 h 639"/>
                                <a:gd name="T82" fmla="*/ 9 w 578"/>
                                <a:gd name="T83" fmla="*/ 521 h 639"/>
                                <a:gd name="T84" fmla="*/ 16 w 578"/>
                                <a:gd name="T85" fmla="*/ 541 h 639"/>
                                <a:gd name="T86" fmla="*/ 31 w 578"/>
                                <a:gd name="T87" fmla="*/ 568 h 639"/>
                                <a:gd name="T88" fmla="*/ 52 w 578"/>
                                <a:gd name="T89" fmla="*/ 599 h 639"/>
                                <a:gd name="T90" fmla="*/ 71 w 578"/>
                                <a:gd name="T91" fmla="*/ 618 h 639"/>
                                <a:gd name="T92" fmla="*/ 86 w 578"/>
                                <a:gd name="T93" fmla="*/ 628 h 639"/>
                                <a:gd name="T94" fmla="*/ 103 w 578"/>
                                <a:gd name="T95" fmla="*/ 634 h 639"/>
                                <a:gd name="T96" fmla="*/ 124 w 578"/>
                                <a:gd name="T97" fmla="*/ 637 h 6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578" h="639">
                                  <a:moveTo>
                                    <a:pt x="135" y="639"/>
                                  </a:moveTo>
                                  <a:lnTo>
                                    <a:pt x="159" y="637"/>
                                  </a:lnTo>
                                  <a:lnTo>
                                    <a:pt x="184" y="635"/>
                                  </a:lnTo>
                                  <a:lnTo>
                                    <a:pt x="210" y="629"/>
                                  </a:lnTo>
                                  <a:lnTo>
                                    <a:pt x="239" y="620"/>
                                  </a:lnTo>
                                  <a:lnTo>
                                    <a:pt x="253" y="614"/>
                                  </a:lnTo>
                                  <a:lnTo>
                                    <a:pt x="266" y="608"/>
                                  </a:lnTo>
                                  <a:lnTo>
                                    <a:pt x="281" y="602"/>
                                  </a:lnTo>
                                  <a:lnTo>
                                    <a:pt x="295" y="594"/>
                                  </a:lnTo>
                                  <a:lnTo>
                                    <a:pt x="308" y="585"/>
                                  </a:lnTo>
                                  <a:lnTo>
                                    <a:pt x="322" y="577"/>
                                  </a:lnTo>
                                  <a:lnTo>
                                    <a:pt x="335" y="567"/>
                                  </a:lnTo>
                                  <a:lnTo>
                                    <a:pt x="349" y="556"/>
                                  </a:lnTo>
                                  <a:lnTo>
                                    <a:pt x="364" y="545"/>
                                  </a:lnTo>
                                  <a:lnTo>
                                    <a:pt x="377" y="532"/>
                                  </a:lnTo>
                                  <a:lnTo>
                                    <a:pt x="392" y="517"/>
                                  </a:lnTo>
                                  <a:lnTo>
                                    <a:pt x="406" y="503"/>
                                  </a:lnTo>
                                  <a:lnTo>
                                    <a:pt x="436" y="469"/>
                                  </a:lnTo>
                                  <a:lnTo>
                                    <a:pt x="464" y="435"/>
                                  </a:lnTo>
                                  <a:lnTo>
                                    <a:pt x="490" y="399"/>
                                  </a:lnTo>
                                  <a:lnTo>
                                    <a:pt x="515" y="364"/>
                                  </a:lnTo>
                                  <a:lnTo>
                                    <a:pt x="536" y="332"/>
                                  </a:lnTo>
                                  <a:lnTo>
                                    <a:pt x="552" y="303"/>
                                  </a:lnTo>
                                  <a:lnTo>
                                    <a:pt x="558" y="290"/>
                                  </a:lnTo>
                                  <a:lnTo>
                                    <a:pt x="564" y="277"/>
                                  </a:lnTo>
                                  <a:lnTo>
                                    <a:pt x="568" y="266"/>
                                  </a:lnTo>
                                  <a:lnTo>
                                    <a:pt x="572" y="255"/>
                                  </a:lnTo>
                                  <a:lnTo>
                                    <a:pt x="577" y="234"/>
                                  </a:lnTo>
                                  <a:lnTo>
                                    <a:pt x="578" y="214"/>
                                  </a:lnTo>
                                  <a:lnTo>
                                    <a:pt x="578" y="197"/>
                                  </a:lnTo>
                                  <a:lnTo>
                                    <a:pt x="577" y="179"/>
                                  </a:lnTo>
                                  <a:lnTo>
                                    <a:pt x="574" y="162"/>
                                  </a:lnTo>
                                  <a:lnTo>
                                    <a:pt x="570" y="145"/>
                                  </a:lnTo>
                                  <a:lnTo>
                                    <a:pt x="568" y="128"/>
                                  </a:lnTo>
                                  <a:lnTo>
                                    <a:pt x="565" y="112"/>
                                  </a:lnTo>
                                  <a:lnTo>
                                    <a:pt x="562" y="97"/>
                                  </a:lnTo>
                                  <a:lnTo>
                                    <a:pt x="557" y="83"/>
                                  </a:lnTo>
                                  <a:lnTo>
                                    <a:pt x="549" y="70"/>
                                  </a:lnTo>
                                  <a:lnTo>
                                    <a:pt x="541" y="57"/>
                                  </a:lnTo>
                                  <a:lnTo>
                                    <a:pt x="535" y="52"/>
                                  </a:lnTo>
                                  <a:lnTo>
                                    <a:pt x="528" y="47"/>
                                  </a:lnTo>
                                  <a:lnTo>
                                    <a:pt x="522" y="42"/>
                                  </a:lnTo>
                                  <a:lnTo>
                                    <a:pt x="514" y="38"/>
                                  </a:lnTo>
                                  <a:lnTo>
                                    <a:pt x="497" y="28"/>
                                  </a:lnTo>
                                  <a:lnTo>
                                    <a:pt x="480" y="19"/>
                                  </a:lnTo>
                                  <a:lnTo>
                                    <a:pt x="462" y="10"/>
                                  </a:lnTo>
                                  <a:lnTo>
                                    <a:pt x="441" y="4"/>
                                  </a:lnTo>
                                  <a:lnTo>
                                    <a:pt x="431" y="2"/>
                                  </a:lnTo>
                                  <a:lnTo>
                                    <a:pt x="418" y="0"/>
                                  </a:lnTo>
                                  <a:lnTo>
                                    <a:pt x="407" y="0"/>
                                  </a:lnTo>
                                  <a:lnTo>
                                    <a:pt x="395" y="0"/>
                                  </a:lnTo>
                                  <a:lnTo>
                                    <a:pt x="381" y="2"/>
                                  </a:lnTo>
                                  <a:lnTo>
                                    <a:pt x="368" y="4"/>
                                  </a:lnTo>
                                  <a:lnTo>
                                    <a:pt x="353" y="7"/>
                                  </a:lnTo>
                                  <a:lnTo>
                                    <a:pt x="337" y="12"/>
                                  </a:lnTo>
                                  <a:lnTo>
                                    <a:pt x="304" y="24"/>
                                  </a:lnTo>
                                  <a:lnTo>
                                    <a:pt x="274" y="38"/>
                                  </a:lnTo>
                                  <a:lnTo>
                                    <a:pt x="243" y="52"/>
                                  </a:lnTo>
                                  <a:lnTo>
                                    <a:pt x="213" y="68"/>
                                  </a:lnTo>
                                  <a:lnTo>
                                    <a:pt x="184" y="87"/>
                                  </a:lnTo>
                                  <a:lnTo>
                                    <a:pt x="157" y="107"/>
                                  </a:lnTo>
                                  <a:lnTo>
                                    <a:pt x="131" y="128"/>
                                  </a:lnTo>
                                  <a:lnTo>
                                    <a:pt x="108" y="150"/>
                                  </a:lnTo>
                                  <a:lnTo>
                                    <a:pt x="95" y="161"/>
                                  </a:lnTo>
                                  <a:lnTo>
                                    <a:pt x="86" y="174"/>
                                  </a:lnTo>
                                  <a:lnTo>
                                    <a:pt x="74" y="187"/>
                                  </a:lnTo>
                                  <a:lnTo>
                                    <a:pt x="66" y="200"/>
                                  </a:lnTo>
                                  <a:lnTo>
                                    <a:pt x="56" y="213"/>
                                  </a:lnTo>
                                  <a:lnTo>
                                    <a:pt x="48" y="227"/>
                                  </a:lnTo>
                                  <a:lnTo>
                                    <a:pt x="40" y="242"/>
                                  </a:lnTo>
                                  <a:lnTo>
                                    <a:pt x="32" y="255"/>
                                  </a:lnTo>
                                  <a:lnTo>
                                    <a:pt x="26" y="270"/>
                                  </a:lnTo>
                                  <a:lnTo>
                                    <a:pt x="20" y="286"/>
                                  </a:lnTo>
                                  <a:lnTo>
                                    <a:pt x="15" y="301"/>
                                  </a:lnTo>
                                  <a:lnTo>
                                    <a:pt x="11" y="317"/>
                                  </a:lnTo>
                                  <a:lnTo>
                                    <a:pt x="8" y="334"/>
                                  </a:lnTo>
                                  <a:lnTo>
                                    <a:pt x="5" y="350"/>
                                  </a:lnTo>
                                  <a:lnTo>
                                    <a:pt x="3" y="368"/>
                                  </a:lnTo>
                                  <a:lnTo>
                                    <a:pt x="1" y="385"/>
                                  </a:lnTo>
                                  <a:lnTo>
                                    <a:pt x="0" y="430"/>
                                  </a:lnTo>
                                  <a:lnTo>
                                    <a:pt x="1" y="472"/>
                                  </a:lnTo>
                                  <a:lnTo>
                                    <a:pt x="3" y="491"/>
                                  </a:lnTo>
                                  <a:lnTo>
                                    <a:pt x="6" y="511"/>
                                  </a:lnTo>
                                  <a:lnTo>
                                    <a:pt x="9" y="521"/>
                                  </a:lnTo>
                                  <a:lnTo>
                                    <a:pt x="13" y="531"/>
                                  </a:lnTo>
                                  <a:lnTo>
                                    <a:pt x="16" y="541"/>
                                  </a:lnTo>
                                  <a:lnTo>
                                    <a:pt x="21" y="550"/>
                                  </a:lnTo>
                                  <a:lnTo>
                                    <a:pt x="31" y="568"/>
                                  </a:lnTo>
                                  <a:lnTo>
                                    <a:pt x="41" y="584"/>
                                  </a:lnTo>
                                  <a:lnTo>
                                    <a:pt x="52" y="599"/>
                                  </a:lnTo>
                                  <a:lnTo>
                                    <a:pt x="65" y="613"/>
                                  </a:lnTo>
                                  <a:lnTo>
                                    <a:pt x="71" y="618"/>
                                  </a:lnTo>
                                  <a:lnTo>
                                    <a:pt x="78" y="624"/>
                                  </a:lnTo>
                                  <a:lnTo>
                                    <a:pt x="86" y="628"/>
                                  </a:lnTo>
                                  <a:lnTo>
                                    <a:pt x="94" y="631"/>
                                  </a:lnTo>
                                  <a:lnTo>
                                    <a:pt x="103" y="634"/>
                                  </a:lnTo>
                                  <a:lnTo>
                                    <a:pt x="113" y="636"/>
                                  </a:lnTo>
                                  <a:lnTo>
                                    <a:pt x="124" y="637"/>
                                  </a:lnTo>
                                  <a:lnTo>
                                    <a:pt x="135" y="6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" name="Freeform 349"/>
                          <wps:cNvSpPr>
                            <a:spLocks/>
                          </wps:cNvSpPr>
                          <wps:spPr bwMode="auto">
                            <a:xfrm>
                              <a:off x="7733" y="4594"/>
                              <a:ext cx="133" cy="108"/>
                            </a:xfrm>
                            <a:custGeom>
                              <a:avLst/>
                              <a:gdLst>
                                <a:gd name="T0" fmla="*/ 89 w 664"/>
                                <a:gd name="T1" fmla="*/ 524 h 538"/>
                                <a:gd name="T2" fmla="*/ 114 w 664"/>
                                <a:gd name="T3" fmla="*/ 531 h 538"/>
                                <a:gd name="T4" fmla="*/ 154 w 664"/>
                                <a:gd name="T5" fmla="*/ 537 h 538"/>
                                <a:gd name="T6" fmla="*/ 198 w 664"/>
                                <a:gd name="T7" fmla="*/ 538 h 538"/>
                                <a:gd name="T8" fmla="*/ 228 w 664"/>
                                <a:gd name="T9" fmla="*/ 536 h 538"/>
                                <a:gd name="T10" fmla="*/ 260 w 664"/>
                                <a:gd name="T11" fmla="*/ 529 h 538"/>
                                <a:gd name="T12" fmla="*/ 292 w 664"/>
                                <a:gd name="T13" fmla="*/ 522 h 538"/>
                                <a:gd name="T14" fmla="*/ 325 w 664"/>
                                <a:gd name="T15" fmla="*/ 510 h 538"/>
                                <a:gd name="T16" fmla="*/ 361 w 664"/>
                                <a:gd name="T17" fmla="*/ 494 h 538"/>
                                <a:gd name="T18" fmla="*/ 418 w 664"/>
                                <a:gd name="T19" fmla="*/ 464 h 538"/>
                                <a:gd name="T20" fmla="*/ 494 w 664"/>
                                <a:gd name="T21" fmla="*/ 416 h 538"/>
                                <a:gd name="T22" fmla="*/ 559 w 664"/>
                                <a:gd name="T23" fmla="*/ 369 h 538"/>
                                <a:gd name="T24" fmla="*/ 595 w 664"/>
                                <a:gd name="T25" fmla="*/ 336 h 538"/>
                                <a:gd name="T26" fmla="*/ 614 w 664"/>
                                <a:gd name="T27" fmla="*/ 318 h 538"/>
                                <a:gd name="T28" fmla="*/ 631 w 664"/>
                                <a:gd name="T29" fmla="*/ 291 h 538"/>
                                <a:gd name="T30" fmla="*/ 646 w 664"/>
                                <a:gd name="T31" fmla="*/ 255 h 538"/>
                                <a:gd name="T32" fmla="*/ 653 w 664"/>
                                <a:gd name="T33" fmla="*/ 221 h 538"/>
                                <a:gd name="T34" fmla="*/ 659 w 664"/>
                                <a:gd name="T35" fmla="*/ 188 h 538"/>
                                <a:gd name="T36" fmla="*/ 664 w 664"/>
                                <a:gd name="T37" fmla="*/ 156 h 538"/>
                                <a:gd name="T38" fmla="*/ 662 w 664"/>
                                <a:gd name="T39" fmla="*/ 126 h 538"/>
                                <a:gd name="T40" fmla="*/ 655 w 664"/>
                                <a:gd name="T41" fmla="*/ 105 h 538"/>
                                <a:gd name="T42" fmla="*/ 646 w 664"/>
                                <a:gd name="T43" fmla="*/ 90 h 538"/>
                                <a:gd name="T44" fmla="*/ 627 w 664"/>
                                <a:gd name="T45" fmla="*/ 69 h 538"/>
                                <a:gd name="T46" fmla="*/ 599 w 664"/>
                                <a:gd name="T47" fmla="*/ 41 h 538"/>
                                <a:gd name="T48" fmla="*/ 573 w 664"/>
                                <a:gd name="T49" fmla="*/ 22 h 538"/>
                                <a:gd name="T50" fmla="*/ 552 w 664"/>
                                <a:gd name="T51" fmla="*/ 12 h 538"/>
                                <a:gd name="T52" fmla="*/ 527 w 664"/>
                                <a:gd name="T53" fmla="*/ 5 h 538"/>
                                <a:gd name="T54" fmla="*/ 497 w 664"/>
                                <a:gd name="T55" fmla="*/ 0 h 538"/>
                                <a:gd name="T56" fmla="*/ 448 w 664"/>
                                <a:gd name="T57" fmla="*/ 0 h 538"/>
                                <a:gd name="T58" fmla="*/ 380 w 664"/>
                                <a:gd name="T59" fmla="*/ 6 h 538"/>
                                <a:gd name="T60" fmla="*/ 313 w 664"/>
                                <a:gd name="T61" fmla="*/ 19 h 538"/>
                                <a:gd name="T62" fmla="*/ 249 w 664"/>
                                <a:gd name="T63" fmla="*/ 38 h 538"/>
                                <a:gd name="T64" fmla="*/ 204 w 664"/>
                                <a:gd name="T65" fmla="*/ 59 h 538"/>
                                <a:gd name="T66" fmla="*/ 176 w 664"/>
                                <a:gd name="T67" fmla="*/ 76 h 538"/>
                                <a:gd name="T68" fmla="*/ 150 w 664"/>
                                <a:gd name="T69" fmla="*/ 94 h 538"/>
                                <a:gd name="T70" fmla="*/ 125 w 664"/>
                                <a:gd name="T71" fmla="*/ 115 h 538"/>
                                <a:gd name="T72" fmla="*/ 102 w 664"/>
                                <a:gd name="T73" fmla="*/ 137 h 538"/>
                                <a:gd name="T74" fmla="*/ 81 w 664"/>
                                <a:gd name="T75" fmla="*/ 163 h 538"/>
                                <a:gd name="T76" fmla="*/ 62 w 664"/>
                                <a:gd name="T77" fmla="*/ 191 h 538"/>
                                <a:gd name="T78" fmla="*/ 47 w 664"/>
                                <a:gd name="T79" fmla="*/ 221 h 538"/>
                                <a:gd name="T80" fmla="*/ 24 w 664"/>
                                <a:gd name="T81" fmla="*/ 278 h 538"/>
                                <a:gd name="T82" fmla="*/ 5 w 664"/>
                                <a:gd name="T83" fmla="*/ 338 h 538"/>
                                <a:gd name="T84" fmla="*/ 0 w 664"/>
                                <a:gd name="T85" fmla="*/ 367 h 538"/>
                                <a:gd name="T86" fmla="*/ 0 w 664"/>
                                <a:gd name="T87" fmla="*/ 388 h 538"/>
                                <a:gd name="T88" fmla="*/ 5 w 664"/>
                                <a:gd name="T89" fmla="*/ 419 h 538"/>
                                <a:gd name="T90" fmla="*/ 14 w 664"/>
                                <a:gd name="T91" fmla="*/ 455 h 538"/>
                                <a:gd name="T92" fmla="*/ 26 w 664"/>
                                <a:gd name="T93" fmla="*/ 480 h 538"/>
                                <a:gd name="T94" fmla="*/ 36 w 664"/>
                                <a:gd name="T95" fmla="*/ 494 h 538"/>
                                <a:gd name="T96" fmla="*/ 51 w 664"/>
                                <a:gd name="T97" fmla="*/ 506 h 538"/>
                                <a:gd name="T98" fmla="*/ 68 w 664"/>
                                <a:gd name="T99" fmla="*/ 516 h 5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664" h="538">
                                  <a:moveTo>
                                    <a:pt x="78" y="521"/>
                                  </a:moveTo>
                                  <a:lnTo>
                                    <a:pt x="89" y="524"/>
                                  </a:lnTo>
                                  <a:lnTo>
                                    <a:pt x="102" y="528"/>
                                  </a:lnTo>
                                  <a:lnTo>
                                    <a:pt x="114" y="531"/>
                                  </a:lnTo>
                                  <a:lnTo>
                                    <a:pt x="126" y="533"/>
                                  </a:lnTo>
                                  <a:lnTo>
                                    <a:pt x="154" y="537"/>
                                  </a:lnTo>
                                  <a:lnTo>
                                    <a:pt x="183" y="538"/>
                                  </a:lnTo>
                                  <a:lnTo>
                                    <a:pt x="198" y="538"/>
                                  </a:lnTo>
                                  <a:lnTo>
                                    <a:pt x="213" y="537"/>
                                  </a:lnTo>
                                  <a:lnTo>
                                    <a:pt x="228" y="536"/>
                                  </a:lnTo>
                                  <a:lnTo>
                                    <a:pt x="244" y="533"/>
                                  </a:lnTo>
                                  <a:lnTo>
                                    <a:pt x="260" y="529"/>
                                  </a:lnTo>
                                  <a:lnTo>
                                    <a:pt x="276" y="526"/>
                                  </a:lnTo>
                                  <a:lnTo>
                                    <a:pt x="292" y="522"/>
                                  </a:lnTo>
                                  <a:lnTo>
                                    <a:pt x="308" y="516"/>
                                  </a:lnTo>
                                  <a:lnTo>
                                    <a:pt x="325" y="510"/>
                                  </a:lnTo>
                                  <a:lnTo>
                                    <a:pt x="343" y="502"/>
                                  </a:lnTo>
                                  <a:lnTo>
                                    <a:pt x="361" y="494"/>
                                  </a:lnTo>
                                  <a:lnTo>
                                    <a:pt x="380" y="485"/>
                                  </a:lnTo>
                                  <a:lnTo>
                                    <a:pt x="418" y="464"/>
                                  </a:lnTo>
                                  <a:lnTo>
                                    <a:pt x="457" y="440"/>
                                  </a:lnTo>
                                  <a:lnTo>
                                    <a:pt x="494" y="416"/>
                                  </a:lnTo>
                                  <a:lnTo>
                                    <a:pt x="528" y="392"/>
                                  </a:lnTo>
                                  <a:lnTo>
                                    <a:pt x="559" y="369"/>
                                  </a:lnTo>
                                  <a:lnTo>
                                    <a:pt x="585" y="346"/>
                                  </a:lnTo>
                                  <a:lnTo>
                                    <a:pt x="595" y="336"/>
                                  </a:lnTo>
                                  <a:lnTo>
                                    <a:pt x="605" y="327"/>
                                  </a:lnTo>
                                  <a:lnTo>
                                    <a:pt x="614" y="318"/>
                                  </a:lnTo>
                                  <a:lnTo>
                                    <a:pt x="620" y="308"/>
                                  </a:lnTo>
                                  <a:lnTo>
                                    <a:pt x="631" y="291"/>
                                  </a:lnTo>
                                  <a:lnTo>
                                    <a:pt x="640" y="272"/>
                                  </a:lnTo>
                                  <a:lnTo>
                                    <a:pt x="646" y="255"/>
                                  </a:lnTo>
                                  <a:lnTo>
                                    <a:pt x="650" y="239"/>
                                  </a:lnTo>
                                  <a:lnTo>
                                    <a:pt x="653" y="221"/>
                                  </a:lnTo>
                                  <a:lnTo>
                                    <a:pt x="657" y="204"/>
                                  </a:lnTo>
                                  <a:lnTo>
                                    <a:pt x="659" y="188"/>
                                  </a:lnTo>
                                  <a:lnTo>
                                    <a:pt x="663" y="172"/>
                                  </a:lnTo>
                                  <a:lnTo>
                                    <a:pt x="664" y="156"/>
                                  </a:lnTo>
                                  <a:lnTo>
                                    <a:pt x="664" y="141"/>
                                  </a:lnTo>
                                  <a:lnTo>
                                    <a:pt x="662" y="126"/>
                                  </a:lnTo>
                                  <a:lnTo>
                                    <a:pt x="657" y="113"/>
                                  </a:lnTo>
                                  <a:lnTo>
                                    <a:pt x="655" y="105"/>
                                  </a:lnTo>
                                  <a:lnTo>
                                    <a:pt x="651" y="98"/>
                                  </a:lnTo>
                                  <a:lnTo>
                                    <a:pt x="646" y="90"/>
                                  </a:lnTo>
                                  <a:lnTo>
                                    <a:pt x="640" y="84"/>
                                  </a:lnTo>
                                  <a:lnTo>
                                    <a:pt x="627" y="69"/>
                                  </a:lnTo>
                                  <a:lnTo>
                                    <a:pt x="614" y="54"/>
                                  </a:lnTo>
                                  <a:lnTo>
                                    <a:pt x="599" y="41"/>
                                  </a:lnTo>
                                  <a:lnTo>
                                    <a:pt x="582" y="29"/>
                                  </a:lnTo>
                                  <a:lnTo>
                                    <a:pt x="573" y="22"/>
                                  </a:lnTo>
                                  <a:lnTo>
                                    <a:pt x="563" y="17"/>
                                  </a:lnTo>
                                  <a:lnTo>
                                    <a:pt x="552" y="12"/>
                                  </a:lnTo>
                                  <a:lnTo>
                                    <a:pt x="539" y="9"/>
                                  </a:lnTo>
                                  <a:lnTo>
                                    <a:pt x="527" y="5"/>
                                  </a:lnTo>
                                  <a:lnTo>
                                    <a:pt x="513" y="3"/>
                                  </a:lnTo>
                                  <a:lnTo>
                                    <a:pt x="497" y="0"/>
                                  </a:lnTo>
                                  <a:lnTo>
                                    <a:pt x="481" y="0"/>
                                  </a:lnTo>
                                  <a:lnTo>
                                    <a:pt x="448" y="0"/>
                                  </a:lnTo>
                                  <a:lnTo>
                                    <a:pt x="413" y="3"/>
                                  </a:lnTo>
                                  <a:lnTo>
                                    <a:pt x="380" y="6"/>
                                  </a:lnTo>
                                  <a:lnTo>
                                    <a:pt x="345" y="11"/>
                                  </a:lnTo>
                                  <a:lnTo>
                                    <a:pt x="313" y="19"/>
                                  </a:lnTo>
                                  <a:lnTo>
                                    <a:pt x="281" y="27"/>
                                  </a:lnTo>
                                  <a:lnTo>
                                    <a:pt x="249" y="38"/>
                                  </a:lnTo>
                                  <a:lnTo>
                                    <a:pt x="219" y="52"/>
                                  </a:lnTo>
                                  <a:lnTo>
                                    <a:pt x="204" y="59"/>
                                  </a:lnTo>
                                  <a:lnTo>
                                    <a:pt x="189" y="67"/>
                                  </a:lnTo>
                                  <a:lnTo>
                                    <a:pt x="176" y="76"/>
                                  </a:lnTo>
                                  <a:lnTo>
                                    <a:pt x="162" y="84"/>
                                  </a:lnTo>
                                  <a:lnTo>
                                    <a:pt x="150" y="94"/>
                                  </a:lnTo>
                                  <a:lnTo>
                                    <a:pt x="136" y="104"/>
                                  </a:lnTo>
                                  <a:lnTo>
                                    <a:pt x="125" y="115"/>
                                  </a:lnTo>
                                  <a:lnTo>
                                    <a:pt x="113" y="126"/>
                                  </a:lnTo>
                                  <a:lnTo>
                                    <a:pt x="102" y="137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81" y="163"/>
                                  </a:lnTo>
                                  <a:lnTo>
                                    <a:pt x="72" y="177"/>
                                  </a:lnTo>
                                  <a:lnTo>
                                    <a:pt x="62" y="191"/>
                                  </a:lnTo>
                                  <a:lnTo>
                                    <a:pt x="55" y="205"/>
                                  </a:lnTo>
                                  <a:lnTo>
                                    <a:pt x="47" y="221"/>
                                  </a:lnTo>
                                  <a:lnTo>
                                    <a:pt x="40" y="238"/>
                                  </a:lnTo>
                                  <a:lnTo>
                                    <a:pt x="24" y="278"/>
                                  </a:lnTo>
                                  <a:lnTo>
                                    <a:pt x="10" y="318"/>
                                  </a:lnTo>
                                  <a:lnTo>
                                    <a:pt x="5" y="338"/>
                                  </a:lnTo>
                                  <a:lnTo>
                                    <a:pt x="1" y="358"/>
                                  </a:lnTo>
                                  <a:lnTo>
                                    <a:pt x="0" y="367"/>
                                  </a:lnTo>
                                  <a:lnTo>
                                    <a:pt x="0" y="379"/>
                                  </a:lnTo>
                                  <a:lnTo>
                                    <a:pt x="0" y="388"/>
                                  </a:lnTo>
                                  <a:lnTo>
                                    <a:pt x="1" y="398"/>
                                  </a:lnTo>
                                  <a:lnTo>
                                    <a:pt x="5" y="419"/>
                                  </a:lnTo>
                                  <a:lnTo>
                                    <a:pt x="9" y="438"/>
                                  </a:lnTo>
                                  <a:lnTo>
                                    <a:pt x="14" y="455"/>
                                  </a:lnTo>
                                  <a:lnTo>
                                    <a:pt x="21" y="473"/>
                                  </a:lnTo>
                                  <a:lnTo>
                                    <a:pt x="26" y="480"/>
                                  </a:lnTo>
                                  <a:lnTo>
                                    <a:pt x="31" y="487"/>
                                  </a:lnTo>
                                  <a:lnTo>
                                    <a:pt x="36" y="494"/>
                                  </a:lnTo>
                                  <a:lnTo>
                                    <a:pt x="43" y="500"/>
                                  </a:lnTo>
                                  <a:lnTo>
                                    <a:pt x="51" y="506"/>
                                  </a:lnTo>
                                  <a:lnTo>
                                    <a:pt x="58" y="511"/>
                                  </a:lnTo>
                                  <a:lnTo>
                                    <a:pt x="68" y="516"/>
                                  </a:lnTo>
                                  <a:lnTo>
                                    <a:pt x="78" y="5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Freeform 350"/>
                          <wps:cNvSpPr>
                            <a:spLocks/>
                          </wps:cNvSpPr>
                          <wps:spPr bwMode="auto">
                            <a:xfrm>
                              <a:off x="7819" y="4675"/>
                              <a:ext cx="122" cy="99"/>
                            </a:xfrm>
                            <a:custGeom>
                              <a:avLst/>
                              <a:gdLst>
                                <a:gd name="T0" fmla="*/ 514 w 607"/>
                                <a:gd name="T1" fmla="*/ 9 h 492"/>
                                <a:gd name="T2" fmla="*/ 466 w 607"/>
                                <a:gd name="T3" fmla="*/ 1 h 492"/>
                                <a:gd name="T4" fmla="*/ 412 w 607"/>
                                <a:gd name="T5" fmla="*/ 1 h 492"/>
                                <a:gd name="T6" fmla="*/ 355 w 607"/>
                                <a:gd name="T7" fmla="*/ 11 h 492"/>
                                <a:gd name="T8" fmla="*/ 309 w 607"/>
                                <a:gd name="T9" fmla="*/ 25 h 492"/>
                                <a:gd name="T10" fmla="*/ 275 w 607"/>
                                <a:gd name="T11" fmla="*/ 40 h 492"/>
                                <a:gd name="T12" fmla="*/ 224 w 607"/>
                                <a:gd name="T13" fmla="*/ 68 h 492"/>
                                <a:gd name="T14" fmla="*/ 154 w 607"/>
                                <a:gd name="T15" fmla="*/ 111 h 492"/>
                                <a:gd name="T16" fmla="*/ 95 w 607"/>
                                <a:gd name="T17" fmla="*/ 155 h 492"/>
                                <a:gd name="T18" fmla="*/ 61 w 607"/>
                                <a:gd name="T19" fmla="*/ 184 h 492"/>
                                <a:gd name="T20" fmla="*/ 45 w 607"/>
                                <a:gd name="T21" fmla="*/ 202 h 492"/>
                                <a:gd name="T22" fmla="*/ 29 w 607"/>
                                <a:gd name="T23" fmla="*/ 226 h 492"/>
                                <a:gd name="T24" fmla="*/ 16 w 607"/>
                                <a:gd name="T25" fmla="*/ 258 h 492"/>
                                <a:gd name="T26" fmla="*/ 10 w 607"/>
                                <a:gd name="T27" fmla="*/ 289 h 492"/>
                                <a:gd name="T28" fmla="*/ 3 w 607"/>
                                <a:gd name="T29" fmla="*/ 320 h 492"/>
                                <a:gd name="T30" fmla="*/ 0 w 607"/>
                                <a:gd name="T31" fmla="*/ 349 h 492"/>
                                <a:gd name="T32" fmla="*/ 1 w 607"/>
                                <a:gd name="T33" fmla="*/ 376 h 492"/>
                                <a:gd name="T34" fmla="*/ 8 w 607"/>
                                <a:gd name="T35" fmla="*/ 396 h 492"/>
                                <a:gd name="T36" fmla="*/ 17 w 607"/>
                                <a:gd name="T37" fmla="*/ 408 h 492"/>
                                <a:gd name="T38" fmla="*/ 33 w 607"/>
                                <a:gd name="T39" fmla="*/ 428 h 492"/>
                                <a:gd name="T40" fmla="*/ 59 w 607"/>
                                <a:gd name="T41" fmla="*/ 454 h 492"/>
                                <a:gd name="T42" fmla="*/ 82 w 607"/>
                                <a:gd name="T43" fmla="*/ 471 h 492"/>
                                <a:gd name="T44" fmla="*/ 102 w 607"/>
                                <a:gd name="T45" fmla="*/ 480 h 492"/>
                                <a:gd name="T46" fmla="*/ 125 w 607"/>
                                <a:gd name="T47" fmla="*/ 487 h 492"/>
                                <a:gd name="T48" fmla="*/ 152 w 607"/>
                                <a:gd name="T49" fmla="*/ 491 h 492"/>
                                <a:gd name="T50" fmla="*/ 198 w 607"/>
                                <a:gd name="T51" fmla="*/ 492 h 492"/>
                                <a:gd name="T52" fmla="*/ 259 w 607"/>
                                <a:gd name="T53" fmla="*/ 486 h 492"/>
                                <a:gd name="T54" fmla="*/ 321 w 607"/>
                                <a:gd name="T55" fmla="*/ 475 h 492"/>
                                <a:gd name="T56" fmla="*/ 379 w 607"/>
                                <a:gd name="T57" fmla="*/ 456 h 492"/>
                                <a:gd name="T58" fmla="*/ 433 w 607"/>
                                <a:gd name="T59" fmla="*/ 430 h 492"/>
                                <a:gd name="T60" fmla="*/ 470 w 607"/>
                                <a:gd name="T61" fmla="*/ 406 h 492"/>
                                <a:gd name="T62" fmla="*/ 493 w 607"/>
                                <a:gd name="T63" fmla="*/ 387 h 492"/>
                                <a:gd name="T64" fmla="*/ 514 w 607"/>
                                <a:gd name="T65" fmla="*/ 366 h 492"/>
                                <a:gd name="T66" fmla="*/ 533 w 607"/>
                                <a:gd name="T67" fmla="*/ 343 h 492"/>
                                <a:gd name="T68" fmla="*/ 549 w 607"/>
                                <a:gd name="T69" fmla="*/ 317 h 492"/>
                                <a:gd name="T70" fmla="*/ 564 w 607"/>
                                <a:gd name="T71" fmla="*/ 289 h 492"/>
                                <a:gd name="T72" fmla="*/ 586 w 607"/>
                                <a:gd name="T73" fmla="*/ 237 h 492"/>
                                <a:gd name="T74" fmla="*/ 602 w 607"/>
                                <a:gd name="T75" fmla="*/ 183 h 492"/>
                                <a:gd name="T76" fmla="*/ 607 w 607"/>
                                <a:gd name="T77" fmla="*/ 146 h 492"/>
                                <a:gd name="T78" fmla="*/ 602 w 607"/>
                                <a:gd name="T79" fmla="*/ 109 h 492"/>
                                <a:gd name="T80" fmla="*/ 593 w 607"/>
                                <a:gd name="T81" fmla="*/ 75 h 492"/>
                                <a:gd name="T82" fmla="*/ 583 w 607"/>
                                <a:gd name="T83" fmla="*/ 53 h 492"/>
                                <a:gd name="T84" fmla="*/ 574 w 607"/>
                                <a:gd name="T85" fmla="*/ 41 h 492"/>
                                <a:gd name="T86" fmla="*/ 560 w 607"/>
                                <a:gd name="T87" fmla="*/ 30 h 492"/>
                                <a:gd name="T88" fmla="*/ 544 w 607"/>
                                <a:gd name="T89" fmla="*/ 20 h 4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607" h="492">
                                  <a:moveTo>
                                    <a:pt x="535" y="16"/>
                                  </a:moveTo>
                                  <a:lnTo>
                                    <a:pt x="514" y="9"/>
                                  </a:lnTo>
                                  <a:lnTo>
                                    <a:pt x="491" y="4"/>
                                  </a:lnTo>
                                  <a:lnTo>
                                    <a:pt x="466" y="1"/>
                                  </a:lnTo>
                                  <a:lnTo>
                                    <a:pt x="440" y="0"/>
                                  </a:lnTo>
                                  <a:lnTo>
                                    <a:pt x="412" y="1"/>
                                  </a:lnTo>
                                  <a:lnTo>
                                    <a:pt x="383" y="5"/>
                                  </a:lnTo>
                                  <a:lnTo>
                                    <a:pt x="355" y="11"/>
                                  </a:lnTo>
                                  <a:lnTo>
                                    <a:pt x="325" y="20"/>
                                  </a:lnTo>
                                  <a:lnTo>
                                    <a:pt x="309" y="25"/>
                                  </a:lnTo>
                                  <a:lnTo>
                                    <a:pt x="293" y="32"/>
                                  </a:lnTo>
                                  <a:lnTo>
                                    <a:pt x="275" y="40"/>
                                  </a:lnTo>
                                  <a:lnTo>
                                    <a:pt x="259" y="48"/>
                                  </a:lnTo>
                                  <a:lnTo>
                                    <a:pt x="224" y="68"/>
                                  </a:lnTo>
                                  <a:lnTo>
                                    <a:pt x="189" y="89"/>
                                  </a:lnTo>
                                  <a:lnTo>
                                    <a:pt x="154" y="111"/>
                                  </a:lnTo>
                                  <a:lnTo>
                                    <a:pt x="123" y="134"/>
                                  </a:lnTo>
                                  <a:lnTo>
                                    <a:pt x="95" y="155"/>
                                  </a:lnTo>
                                  <a:lnTo>
                                    <a:pt x="71" y="174"/>
                                  </a:lnTo>
                                  <a:lnTo>
                                    <a:pt x="61" y="184"/>
                                  </a:lnTo>
                                  <a:lnTo>
                                    <a:pt x="53" y="193"/>
                                  </a:lnTo>
                                  <a:lnTo>
                                    <a:pt x="45" y="202"/>
                                  </a:lnTo>
                                  <a:lnTo>
                                    <a:pt x="39" y="210"/>
                                  </a:lnTo>
                                  <a:lnTo>
                                    <a:pt x="29" y="226"/>
                                  </a:lnTo>
                                  <a:lnTo>
                                    <a:pt x="22" y="242"/>
                                  </a:lnTo>
                                  <a:lnTo>
                                    <a:pt x="16" y="258"/>
                                  </a:lnTo>
                                  <a:lnTo>
                                    <a:pt x="12" y="273"/>
                                  </a:lnTo>
                                  <a:lnTo>
                                    <a:pt x="10" y="289"/>
                                  </a:lnTo>
                                  <a:lnTo>
                                    <a:pt x="6" y="304"/>
                                  </a:lnTo>
                                  <a:lnTo>
                                    <a:pt x="3" y="320"/>
                                  </a:lnTo>
                                  <a:lnTo>
                                    <a:pt x="1" y="335"/>
                                  </a:lnTo>
                                  <a:lnTo>
                                    <a:pt x="0" y="349"/>
                                  </a:lnTo>
                                  <a:lnTo>
                                    <a:pt x="0" y="362"/>
                                  </a:lnTo>
                                  <a:lnTo>
                                    <a:pt x="1" y="376"/>
                                  </a:lnTo>
                                  <a:lnTo>
                                    <a:pt x="6" y="390"/>
                                  </a:lnTo>
                                  <a:lnTo>
                                    <a:pt x="8" y="396"/>
                                  </a:lnTo>
                                  <a:lnTo>
                                    <a:pt x="12" y="402"/>
                                  </a:lnTo>
                                  <a:lnTo>
                                    <a:pt x="17" y="408"/>
                                  </a:lnTo>
                                  <a:lnTo>
                                    <a:pt x="22" y="416"/>
                                  </a:lnTo>
                                  <a:lnTo>
                                    <a:pt x="33" y="428"/>
                                  </a:lnTo>
                                  <a:lnTo>
                                    <a:pt x="45" y="442"/>
                                  </a:lnTo>
                                  <a:lnTo>
                                    <a:pt x="59" y="454"/>
                                  </a:lnTo>
                                  <a:lnTo>
                                    <a:pt x="74" y="466"/>
                                  </a:lnTo>
                                  <a:lnTo>
                                    <a:pt x="82" y="471"/>
                                  </a:lnTo>
                                  <a:lnTo>
                                    <a:pt x="92" y="476"/>
                                  </a:lnTo>
                                  <a:lnTo>
                                    <a:pt x="102" y="480"/>
                                  </a:lnTo>
                                  <a:lnTo>
                                    <a:pt x="113" y="484"/>
                                  </a:lnTo>
                                  <a:lnTo>
                                    <a:pt x="125" y="487"/>
                                  </a:lnTo>
                                  <a:lnTo>
                                    <a:pt x="138" y="490"/>
                                  </a:lnTo>
                                  <a:lnTo>
                                    <a:pt x="152" y="491"/>
                                  </a:lnTo>
                                  <a:lnTo>
                                    <a:pt x="167" y="492"/>
                                  </a:lnTo>
                                  <a:lnTo>
                                    <a:pt x="198" y="492"/>
                                  </a:lnTo>
                                  <a:lnTo>
                                    <a:pt x="228" y="490"/>
                                  </a:lnTo>
                                  <a:lnTo>
                                    <a:pt x="259" y="486"/>
                                  </a:lnTo>
                                  <a:lnTo>
                                    <a:pt x="290" y="481"/>
                                  </a:lnTo>
                                  <a:lnTo>
                                    <a:pt x="321" y="475"/>
                                  </a:lnTo>
                                  <a:lnTo>
                                    <a:pt x="350" y="466"/>
                                  </a:lnTo>
                                  <a:lnTo>
                                    <a:pt x="379" y="456"/>
                                  </a:lnTo>
                                  <a:lnTo>
                                    <a:pt x="407" y="444"/>
                                  </a:lnTo>
                                  <a:lnTo>
                                    <a:pt x="433" y="430"/>
                                  </a:lnTo>
                                  <a:lnTo>
                                    <a:pt x="459" y="414"/>
                                  </a:lnTo>
                                  <a:lnTo>
                                    <a:pt x="470" y="406"/>
                                  </a:lnTo>
                                  <a:lnTo>
                                    <a:pt x="482" y="397"/>
                                  </a:lnTo>
                                  <a:lnTo>
                                    <a:pt x="493" y="387"/>
                                  </a:lnTo>
                                  <a:lnTo>
                                    <a:pt x="503" y="377"/>
                                  </a:lnTo>
                                  <a:lnTo>
                                    <a:pt x="514" y="366"/>
                                  </a:lnTo>
                                  <a:lnTo>
                                    <a:pt x="523" y="355"/>
                                  </a:lnTo>
                                  <a:lnTo>
                                    <a:pt x="533" y="343"/>
                                  </a:lnTo>
                                  <a:lnTo>
                                    <a:pt x="541" y="330"/>
                                  </a:lnTo>
                                  <a:lnTo>
                                    <a:pt x="549" y="317"/>
                                  </a:lnTo>
                                  <a:lnTo>
                                    <a:pt x="557" y="303"/>
                                  </a:lnTo>
                                  <a:lnTo>
                                    <a:pt x="564" y="289"/>
                                  </a:lnTo>
                                  <a:lnTo>
                                    <a:pt x="570" y="275"/>
                                  </a:lnTo>
                                  <a:lnTo>
                                    <a:pt x="586" y="237"/>
                                  </a:lnTo>
                                  <a:lnTo>
                                    <a:pt x="598" y="202"/>
                                  </a:lnTo>
                                  <a:lnTo>
                                    <a:pt x="602" y="183"/>
                                  </a:lnTo>
                                  <a:lnTo>
                                    <a:pt x="606" y="164"/>
                                  </a:lnTo>
                                  <a:lnTo>
                                    <a:pt x="607" y="146"/>
                                  </a:lnTo>
                                  <a:lnTo>
                                    <a:pt x="606" y="127"/>
                                  </a:lnTo>
                                  <a:lnTo>
                                    <a:pt x="602" y="109"/>
                                  </a:lnTo>
                                  <a:lnTo>
                                    <a:pt x="598" y="92"/>
                                  </a:lnTo>
                                  <a:lnTo>
                                    <a:pt x="593" y="75"/>
                                  </a:lnTo>
                                  <a:lnTo>
                                    <a:pt x="587" y="59"/>
                                  </a:lnTo>
                                  <a:lnTo>
                                    <a:pt x="583" y="53"/>
                                  </a:lnTo>
                                  <a:lnTo>
                                    <a:pt x="578" y="47"/>
                                  </a:lnTo>
                                  <a:lnTo>
                                    <a:pt x="574" y="41"/>
                                  </a:lnTo>
                                  <a:lnTo>
                                    <a:pt x="567" y="35"/>
                                  </a:lnTo>
                                  <a:lnTo>
                                    <a:pt x="560" y="30"/>
                                  </a:lnTo>
                                  <a:lnTo>
                                    <a:pt x="553" y="25"/>
                                  </a:lnTo>
                                  <a:lnTo>
                                    <a:pt x="544" y="20"/>
                                  </a:lnTo>
                                  <a:lnTo>
                                    <a:pt x="535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Freeform 351"/>
                          <wps:cNvSpPr>
                            <a:spLocks/>
                          </wps:cNvSpPr>
                          <wps:spPr bwMode="auto">
                            <a:xfrm>
                              <a:off x="8837" y="4393"/>
                              <a:ext cx="276" cy="352"/>
                            </a:xfrm>
                            <a:custGeom>
                              <a:avLst/>
                              <a:gdLst>
                                <a:gd name="T0" fmla="*/ 499 w 1378"/>
                                <a:gd name="T1" fmla="*/ 61 h 1763"/>
                                <a:gd name="T2" fmla="*/ 427 w 1378"/>
                                <a:gd name="T3" fmla="*/ 105 h 1763"/>
                                <a:gd name="T4" fmla="*/ 361 w 1378"/>
                                <a:gd name="T5" fmla="*/ 172 h 1763"/>
                                <a:gd name="T6" fmla="*/ 302 w 1378"/>
                                <a:gd name="T7" fmla="*/ 269 h 1763"/>
                                <a:gd name="T8" fmla="*/ 270 w 1378"/>
                                <a:gd name="T9" fmla="*/ 366 h 1763"/>
                                <a:gd name="T10" fmla="*/ 265 w 1378"/>
                                <a:gd name="T11" fmla="*/ 465 h 1763"/>
                                <a:gd name="T12" fmla="*/ 290 w 1378"/>
                                <a:gd name="T13" fmla="*/ 547 h 1763"/>
                                <a:gd name="T14" fmla="*/ 316 w 1378"/>
                                <a:gd name="T15" fmla="*/ 589 h 1763"/>
                                <a:gd name="T16" fmla="*/ 323 w 1378"/>
                                <a:gd name="T17" fmla="*/ 626 h 1763"/>
                                <a:gd name="T18" fmla="*/ 253 w 1378"/>
                                <a:gd name="T19" fmla="*/ 672 h 1763"/>
                                <a:gd name="T20" fmla="*/ 193 w 1378"/>
                                <a:gd name="T21" fmla="*/ 736 h 1763"/>
                                <a:gd name="T22" fmla="*/ 145 w 1378"/>
                                <a:gd name="T23" fmla="*/ 812 h 1763"/>
                                <a:gd name="T24" fmla="*/ 113 w 1378"/>
                                <a:gd name="T25" fmla="*/ 893 h 1763"/>
                                <a:gd name="T26" fmla="*/ 98 w 1378"/>
                                <a:gd name="T27" fmla="*/ 977 h 1763"/>
                                <a:gd name="T28" fmla="*/ 103 w 1378"/>
                                <a:gd name="T29" fmla="*/ 1057 h 1763"/>
                                <a:gd name="T30" fmla="*/ 131 w 1378"/>
                                <a:gd name="T31" fmla="*/ 1127 h 1763"/>
                                <a:gd name="T32" fmla="*/ 149 w 1378"/>
                                <a:gd name="T33" fmla="*/ 1181 h 1763"/>
                                <a:gd name="T34" fmla="*/ 82 w 1378"/>
                                <a:gd name="T35" fmla="*/ 1247 h 1763"/>
                                <a:gd name="T36" fmla="*/ 32 w 1378"/>
                                <a:gd name="T37" fmla="*/ 1337 h 1763"/>
                                <a:gd name="T38" fmla="*/ 5 w 1378"/>
                                <a:gd name="T39" fmla="*/ 1441 h 1763"/>
                                <a:gd name="T40" fmla="*/ 3 w 1378"/>
                                <a:gd name="T41" fmla="*/ 1548 h 1763"/>
                                <a:gd name="T42" fmla="*/ 29 w 1378"/>
                                <a:gd name="T43" fmla="*/ 1644 h 1763"/>
                                <a:gd name="T44" fmla="*/ 87 w 1378"/>
                                <a:gd name="T45" fmla="*/ 1718 h 1763"/>
                                <a:gd name="T46" fmla="*/ 180 w 1378"/>
                                <a:gd name="T47" fmla="*/ 1759 h 1763"/>
                                <a:gd name="T48" fmla="*/ 296 w 1378"/>
                                <a:gd name="T49" fmla="*/ 1757 h 1763"/>
                                <a:gd name="T50" fmla="*/ 384 w 1378"/>
                                <a:gd name="T51" fmla="*/ 1736 h 1763"/>
                                <a:gd name="T52" fmla="*/ 470 w 1378"/>
                                <a:gd name="T53" fmla="*/ 1701 h 1763"/>
                                <a:gd name="T54" fmla="*/ 551 w 1378"/>
                                <a:gd name="T55" fmla="*/ 1653 h 1763"/>
                                <a:gd name="T56" fmla="*/ 617 w 1378"/>
                                <a:gd name="T57" fmla="*/ 1592 h 1763"/>
                                <a:gd name="T58" fmla="*/ 663 w 1378"/>
                                <a:gd name="T59" fmla="*/ 1522 h 1763"/>
                                <a:gd name="T60" fmla="*/ 683 w 1378"/>
                                <a:gd name="T61" fmla="*/ 1441 h 1763"/>
                                <a:gd name="T62" fmla="*/ 667 w 1378"/>
                                <a:gd name="T63" fmla="*/ 1352 h 1763"/>
                                <a:gd name="T64" fmla="*/ 663 w 1378"/>
                                <a:gd name="T65" fmla="*/ 1274 h 1763"/>
                                <a:gd name="T66" fmla="*/ 781 w 1378"/>
                                <a:gd name="T67" fmla="*/ 1237 h 1763"/>
                                <a:gd name="T68" fmla="*/ 862 w 1378"/>
                                <a:gd name="T69" fmla="*/ 1185 h 1763"/>
                                <a:gd name="T70" fmla="*/ 900 w 1378"/>
                                <a:gd name="T71" fmla="*/ 1146 h 1763"/>
                                <a:gd name="T72" fmla="*/ 929 w 1378"/>
                                <a:gd name="T73" fmla="*/ 1096 h 1763"/>
                                <a:gd name="T74" fmla="*/ 958 w 1378"/>
                                <a:gd name="T75" fmla="*/ 1018 h 1763"/>
                                <a:gd name="T76" fmla="*/ 977 w 1378"/>
                                <a:gd name="T77" fmla="*/ 892 h 1763"/>
                                <a:gd name="T78" fmla="*/ 974 w 1378"/>
                                <a:gd name="T79" fmla="*/ 840 h 1763"/>
                                <a:gd name="T80" fmla="*/ 954 w 1378"/>
                                <a:gd name="T81" fmla="*/ 779 h 1763"/>
                                <a:gd name="T82" fmla="*/ 1001 w 1378"/>
                                <a:gd name="T83" fmla="*/ 730 h 1763"/>
                                <a:gd name="T84" fmla="*/ 1085 w 1378"/>
                                <a:gd name="T85" fmla="*/ 690 h 1763"/>
                                <a:gd name="T86" fmla="*/ 1169 w 1378"/>
                                <a:gd name="T87" fmla="*/ 640 h 1763"/>
                                <a:gd name="T88" fmla="*/ 1246 w 1378"/>
                                <a:gd name="T89" fmla="*/ 579 h 1763"/>
                                <a:gd name="T90" fmla="*/ 1310 w 1378"/>
                                <a:gd name="T91" fmla="*/ 510 h 1763"/>
                                <a:gd name="T92" fmla="*/ 1356 w 1378"/>
                                <a:gd name="T93" fmla="*/ 436 h 1763"/>
                                <a:gd name="T94" fmla="*/ 1377 w 1378"/>
                                <a:gd name="T95" fmla="*/ 356 h 1763"/>
                                <a:gd name="T96" fmla="*/ 1368 w 1378"/>
                                <a:gd name="T97" fmla="*/ 277 h 1763"/>
                                <a:gd name="T98" fmla="*/ 1329 w 1378"/>
                                <a:gd name="T99" fmla="*/ 211 h 1763"/>
                                <a:gd name="T100" fmla="*/ 1257 w 1378"/>
                                <a:gd name="T101" fmla="*/ 152 h 1763"/>
                                <a:gd name="T102" fmla="*/ 1160 w 1378"/>
                                <a:gd name="T103" fmla="*/ 100 h 1763"/>
                                <a:gd name="T104" fmla="*/ 1049 w 1378"/>
                                <a:gd name="T105" fmla="*/ 57 h 1763"/>
                                <a:gd name="T106" fmla="*/ 929 w 1378"/>
                                <a:gd name="T107" fmla="*/ 25 h 1763"/>
                                <a:gd name="T108" fmla="*/ 812 w 1378"/>
                                <a:gd name="T109" fmla="*/ 5 h 1763"/>
                                <a:gd name="T110" fmla="*/ 705 w 1378"/>
                                <a:gd name="T111" fmla="*/ 0 h 1763"/>
                                <a:gd name="T112" fmla="*/ 619 w 1378"/>
                                <a:gd name="T113" fmla="*/ 11 h 17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1378" h="1763">
                                  <a:moveTo>
                                    <a:pt x="601" y="18"/>
                                  </a:moveTo>
                                  <a:lnTo>
                                    <a:pt x="558" y="34"/>
                                  </a:lnTo>
                                  <a:lnTo>
                                    <a:pt x="517" y="51"/>
                                  </a:lnTo>
                                  <a:lnTo>
                                    <a:pt x="499" y="61"/>
                                  </a:lnTo>
                                  <a:lnTo>
                                    <a:pt x="480" y="70"/>
                                  </a:lnTo>
                                  <a:lnTo>
                                    <a:pt x="462" y="81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27" y="105"/>
                                  </a:lnTo>
                                  <a:lnTo>
                                    <a:pt x="411" y="119"/>
                                  </a:lnTo>
                                  <a:lnTo>
                                    <a:pt x="395" y="135"/>
                                  </a:lnTo>
                                  <a:lnTo>
                                    <a:pt x="378" y="152"/>
                                  </a:lnTo>
                                  <a:lnTo>
                                    <a:pt x="361" y="172"/>
                                  </a:lnTo>
                                  <a:lnTo>
                                    <a:pt x="345" y="194"/>
                                  </a:lnTo>
                                  <a:lnTo>
                                    <a:pt x="329" y="219"/>
                                  </a:lnTo>
                                  <a:lnTo>
                                    <a:pt x="313" y="246"/>
                                  </a:lnTo>
                                  <a:lnTo>
                                    <a:pt x="302" y="269"/>
                                  </a:lnTo>
                                  <a:lnTo>
                                    <a:pt x="291" y="292"/>
                                  </a:lnTo>
                                  <a:lnTo>
                                    <a:pt x="282" y="317"/>
                                  </a:lnTo>
                                  <a:lnTo>
                                    <a:pt x="275" y="342"/>
                                  </a:lnTo>
                                  <a:lnTo>
                                    <a:pt x="270" y="366"/>
                                  </a:lnTo>
                                  <a:lnTo>
                                    <a:pt x="266" y="391"/>
                                  </a:lnTo>
                                  <a:lnTo>
                                    <a:pt x="264" y="416"/>
                                  </a:lnTo>
                                  <a:lnTo>
                                    <a:pt x="264" y="441"/>
                                  </a:lnTo>
                                  <a:lnTo>
                                    <a:pt x="265" y="465"/>
                                  </a:lnTo>
                                  <a:lnTo>
                                    <a:pt x="270" y="490"/>
                                  </a:lnTo>
                                  <a:lnTo>
                                    <a:pt x="276" y="514"/>
                                  </a:lnTo>
                                  <a:lnTo>
                                    <a:pt x="284" y="536"/>
                                  </a:lnTo>
                                  <a:lnTo>
                                    <a:pt x="290" y="547"/>
                                  </a:lnTo>
                                  <a:lnTo>
                                    <a:pt x="295" y="558"/>
                                  </a:lnTo>
                                  <a:lnTo>
                                    <a:pt x="301" y="569"/>
                                  </a:lnTo>
                                  <a:lnTo>
                                    <a:pt x="308" y="579"/>
                                  </a:lnTo>
                                  <a:lnTo>
                                    <a:pt x="316" y="589"/>
                                  </a:lnTo>
                                  <a:lnTo>
                                    <a:pt x="323" y="599"/>
                                  </a:lnTo>
                                  <a:lnTo>
                                    <a:pt x="332" y="609"/>
                                  </a:lnTo>
                                  <a:lnTo>
                                    <a:pt x="342" y="617"/>
                                  </a:lnTo>
                                  <a:lnTo>
                                    <a:pt x="323" y="626"/>
                                  </a:lnTo>
                                  <a:lnTo>
                                    <a:pt x="305" y="636"/>
                                  </a:lnTo>
                                  <a:lnTo>
                                    <a:pt x="286" y="647"/>
                                  </a:lnTo>
                                  <a:lnTo>
                                    <a:pt x="270" y="659"/>
                                  </a:lnTo>
                                  <a:lnTo>
                                    <a:pt x="253" y="672"/>
                                  </a:lnTo>
                                  <a:lnTo>
                                    <a:pt x="237" y="687"/>
                                  </a:lnTo>
                                  <a:lnTo>
                                    <a:pt x="222" y="703"/>
                                  </a:lnTo>
                                  <a:lnTo>
                                    <a:pt x="207" y="719"/>
                                  </a:lnTo>
                                  <a:lnTo>
                                    <a:pt x="193" y="736"/>
                                  </a:lnTo>
                                  <a:lnTo>
                                    <a:pt x="180" y="753"/>
                                  </a:lnTo>
                                  <a:lnTo>
                                    <a:pt x="167" y="772"/>
                                  </a:lnTo>
                                  <a:lnTo>
                                    <a:pt x="156" y="792"/>
                                  </a:lnTo>
                                  <a:lnTo>
                                    <a:pt x="145" y="812"/>
                                  </a:lnTo>
                                  <a:lnTo>
                                    <a:pt x="136" y="831"/>
                                  </a:lnTo>
                                  <a:lnTo>
                                    <a:pt x="128" y="851"/>
                                  </a:lnTo>
                                  <a:lnTo>
                                    <a:pt x="120" y="872"/>
                                  </a:lnTo>
                                  <a:lnTo>
                                    <a:pt x="113" y="893"/>
                                  </a:lnTo>
                                  <a:lnTo>
                                    <a:pt x="108" y="914"/>
                                  </a:lnTo>
                                  <a:lnTo>
                                    <a:pt x="103" y="935"/>
                                  </a:lnTo>
                                  <a:lnTo>
                                    <a:pt x="100" y="956"/>
                                  </a:lnTo>
                                  <a:lnTo>
                                    <a:pt x="98" y="977"/>
                                  </a:lnTo>
                                  <a:lnTo>
                                    <a:pt x="98" y="997"/>
                                  </a:lnTo>
                                  <a:lnTo>
                                    <a:pt x="98" y="1017"/>
                                  </a:lnTo>
                                  <a:lnTo>
                                    <a:pt x="100" y="1037"/>
                                  </a:lnTo>
                                  <a:lnTo>
                                    <a:pt x="103" y="1057"/>
                                  </a:lnTo>
                                  <a:lnTo>
                                    <a:pt x="108" y="1075"/>
                                  </a:lnTo>
                                  <a:lnTo>
                                    <a:pt x="114" y="1092"/>
                                  </a:lnTo>
                                  <a:lnTo>
                                    <a:pt x="121" y="1110"/>
                                  </a:lnTo>
                                  <a:lnTo>
                                    <a:pt x="131" y="1127"/>
                                  </a:lnTo>
                                  <a:lnTo>
                                    <a:pt x="141" y="1142"/>
                                  </a:lnTo>
                                  <a:lnTo>
                                    <a:pt x="154" y="1157"/>
                                  </a:lnTo>
                                  <a:lnTo>
                                    <a:pt x="168" y="1170"/>
                                  </a:lnTo>
                                  <a:lnTo>
                                    <a:pt x="149" y="1181"/>
                                  </a:lnTo>
                                  <a:lnTo>
                                    <a:pt x="130" y="1194"/>
                                  </a:lnTo>
                                  <a:lnTo>
                                    <a:pt x="113" y="1210"/>
                                  </a:lnTo>
                                  <a:lnTo>
                                    <a:pt x="97" y="1227"/>
                                  </a:lnTo>
                                  <a:lnTo>
                                    <a:pt x="82" y="1247"/>
                                  </a:lnTo>
                                  <a:lnTo>
                                    <a:pt x="68" y="1267"/>
                                  </a:lnTo>
                                  <a:lnTo>
                                    <a:pt x="55" y="1289"/>
                                  </a:lnTo>
                                  <a:lnTo>
                                    <a:pt x="44" y="1313"/>
                                  </a:lnTo>
                                  <a:lnTo>
                                    <a:pt x="32" y="1337"/>
                                  </a:lnTo>
                                  <a:lnTo>
                                    <a:pt x="24" y="1362"/>
                                  </a:lnTo>
                                  <a:lnTo>
                                    <a:pt x="16" y="1388"/>
                                  </a:lnTo>
                                  <a:lnTo>
                                    <a:pt x="10" y="1415"/>
                                  </a:lnTo>
                                  <a:lnTo>
                                    <a:pt x="5" y="1441"/>
                                  </a:lnTo>
                                  <a:lnTo>
                                    <a:pt x="2" y="1468"/>
                                  </a:lnTo>
                                  <a:lnTo>
                                    <a:pt x="0" y="1496"/>
                                  </a:lnTo>
                                  <a:lnTo>
                                    <a:pt x="0" y="1522"/>
                                  </a:lnTo>
                                  <a:lnTo>
                                    <a:pt x="3" y="1548"/>
                                  </a:lnTo>
                                  <a:lnTo>
                                    <a:pt x="6" y="1574"/>
                                  </a:lnTo>
                                  <a:lnTo>
                                    <a:pt x="11" y="1598"/>
                                  </a:lnTo>
                                  <a:lnTo>
                                    <a:pt x="19" y="1622"/>
                                  </a:lnTo>
                                  <a:lnTo>
                                    <a:pt x="29" y="1644"/>
                                  </a:lnTo>
                                  <a:lnTo>
                                    <a:pt x="40" y="1665"/>
                                  </a:lnTo>
                                  <a:lnTo>
                                    <a:pt x="53" y="1685"/>
                                  </a:lnTo>
                                  <a:lnTo>
                                    <a:pt x="68" y="1702"/>
                                  </a:lnTo>
                                  <a:lnTo>
                                    <a:pt x="87" y="1718"/>
                                  </a:lnTo>
                                  <a:lnTo>
                                    <a:pt x="107" y="1732"/>
                                  </a:lnTo>
                                  <a:lnTo>
                                    <a:pt x="129" y="1743"/>
                                  </a:lnTo>
                                  <a:lnTo>
                                    <a:pt x="154" y="1753"/>
                                  </a:lnTo>
                                  <a:lnTo>
                                    <a:pt x="180" y="1759"/>
                                  </a:lnTo>
                                  <a:lnTo>
                                    <a:pt x="209" y="1763"/>
                                  </a:lnTo>
                                  <a:lnTo>
                                    <a:pt x="241" y="1763"/>
                                  </a:lnTo>
                                  <a:lnTo>
                                    <a:pt x="276" y="1760"/>
                                  </a:lnTo>
                                  <a:lnTo>
                                    <a:pt x="296" y="1757"/>
                                  </a:lnTo>
                                  <a:lnTo>
                                    <a:pt x="318" y="1753"/>
                                  </a:lnTo>
                                  <a:lnTo>
                                    <a:pt x="339" y="1748"/>
                                  </a:lnTo>
                                  <a:lnTo>
                                    <a:pt x="361" y="1743"/>
                                  </a:lnTo>
                                  <a:lnTo>
                                    <a:pt x="384" y="1736"/>
                                  </a:lnTo>
                                  <a:lnTo>
                                    <a:pt x="405" y="1728"/>
                                  </a:lnTo>
                                  <a:lnTo>
                                    <a:pt x="427" y="1719"/>
                                  </a:lnTo>
                                  <a:lnTo>
                                    <a:pt x="449" y="1711"/>
                                  </a:lnTo>
                                  <a:lnTo>
                                    <a:pt x="470" y="1701"/>
                                  </a:lnTo>
                                  <a:lnTo>
                                    <a:pt x="491" y="1690"/>
                                  </a:lnTo>
                                  <a:lnTo>
                                    <a:pt x="512" y="1677"/>
                                  </a:lnTo>
                                  <a:lnTo>
                                    <a:pt x="532" y="1665"/>
                                  </a:lnTo>
                                  <a:lnTo>
                                    <a:pt x="551" y="1653"/>
                                  </a:lnTo>
                                  <a:lnTo>
                                    <a:pt x="569" y="1638"/>
                                  </a:lnTo>
                                  <a:lnTo>
                                    <a:pt x="587" y="1623"/>
                                  </a:lnTo>
                                  <a:lnTo>
                                    <a:pt x="603" y="1608"/>
                                  </a:lnTo>
                                  <a:lnTo>
                                    <a:pt x="617" y="1592"/>
                                  </a:lnTo>
                                  <a:lnTo>
                                    <a:pt x="631" y="1576"/>
                                  </a:lnTo>
                                  <a:lnTo>
                                    <a:pt x="643" y="1559"/>
                                  </a:lnTo>
                                  <a:lnTo>
                                    <a:pt x="655" y="1540"/>
                                  </a:lnTo>
                                  <a:lnTo>
                                    <a:pt x="663" y="1522"/>
                                  </a:lnTo>
                                  <a:lnTo>
                                    <a:pt x="672" y="1502"/>
                                  </a:lnTo>
                                  <a:lnTo>
                                    <a:pt x="677" y="1482"/>
                                  </a:lnTo>
                                  <a:lnTo>
                                    <a:pt x="681" y="1462"/>
                                  </a:lnTo>
                                  <a:lnTo>
                                    <a:pt x="683" y="1441"/>
                                  </a:lnTo>
                                  <a:lnTo>
                                    <a:pt x="682" y="1420"/>
                                  </a:lnTo>
                                  <a:lnTo>
                                    <a:pt x="679" y="1398"/>
                                  </a:lnTo>
                                  <a:lnTo>
                                    <a:pt x="674" y="1376"/>
                                  </a:lnTo>
                                  <a:lnTo>
                                    <a:pt x="667" y="1352"/>
                                  </a:lnTo>
                                  <a:lnTo>
                                    <a:pt x="657" y="1329"/>
                                  </a:lnTo>
                                  <a:lnTo>
                                    <a:pt x="645" y="1305"/>
                                  </a:lnTo>
                                  <a:lnTo>
                                    <a:pt x="629" y="1280"/>
                                  </a:lnTo>
                                  <a:lnTo>
                                    <a:pt x="663" y="1274"/>
                                  </a:lnTo>
                                  <a:lnTo>
                                    <a:pt x="695" y="1267"/>
                                  </a:lnTo>
                                  <a:lnTo>
                                    <a:pt x="725" y="1258"/>
                                  </a:lnTo>
                                  <a:lnTo>
                                    <a:pt x="755" y="1248"/>
                                  </a:lnTo>
                                  <a:lnTo>
                                    <a:pt x="781" y="1237"/>
                                  </a:lnTo>
                                  <a:lnTo>
                                    <a:pt x="807" y="1225"/>
                                  </a:lnTo>
                                  <a:lnTo>
                                    <a:pt x="830" y="1210"/>
                                  </a:lnTo>
                                  <a:lnTo>
                                    <a:pt x="853" y="1194"/>
                                  </a:lnTo>
                                  <a:lnTo>
                                    <a:pt x="862" y="1185"/>
                                  </a:lnTo>
                                  <a:lnTo>
                                    <a:pt x="872" y="1177"/>
                                  </a:lnTo>
                                  <a:lnTo>
                                    <a:pt x="882" y="1167"/>
                                  </a:lnTo>
                                  <a:lnTo>
                                    <a:pt x="891" y="1157"/>
                                  </a:lnTo>
                                  <a:lnTo>
                                    <a:pt x="900" y="1146"/>
                                  </a:lnTo>
                                  <a:lnTo>
                                    <a:pt x="908" y="1134"/>
                                  </a:lnTo>
                                  <a:lnTo>
                                    <a:pt x="916" y="1122"/>
                                  </a:lnTo>
                                  <a:lnTo>
                                    <a:pt x="923" y="1110"/>
                                  </a:lnTo>
                                  <a:lnTo>
                                    <a:pt x="929" y="1096"/>
                                  </a:lnTo>
                                  <a:lnTo>
                                    <a:pt x="937" y="1083"/>
                                  </a:lnTo>
                                  <a:lnTo>
                                    <a:pt x="942" y="1068"/>
                                  </a:lnTo>
                                  <a:lnTo>
                                    <a:pt x="948" y="1052"/>
                                  </a:lnTo>
                                  <a:lnTo>
                                    <a:pt x="958" y="1018"/>
                                  </a:lnTo>
                                  <a:lnTo>
                                    <a:pt x="965" y="982"/>
                                  </a:lnTo>
                                  <a:lnTo>
                                    <a:pt x="972" y="941"/>
                                  </a:lnTo>
                                  <a:lnTo>
                                    <a:pt x="976" y="907"/>
                                  </a:lnTo>
                                  <a:lnTo>
                                    <a:pt x="977" y="892"/>
                                  </a:lnTo>
                                  <a:lnTo>
                                    <a:pt x="977" y="878"/>
                                  </a:lnTo>
                                  <a:lnTo>
                                    <a:pt x="976" y="865"/>
                                  </a:lnTo>
                                  <a:lnTo>
                                    <a:pt x="976" y="852"/>
                                  </a:lnTo>
                                  <a:lnTo>
                                    <a:pt x="974" y="840"/>
                                  </a:lnTo>
                                  <a:lnTo>
                                    <a:pt x="971" y="829"/>
                                  </a:lnTo>
                                  <a:lnTo>
                                    <a:pt x="968" y="817"/>
                                  </a:lnTo>
                                  <a:lnTo>
                                    <a:pt x="964" y="804"/>
                                  </a:lnTo>
                                  <a:lnTo>
                                    <a:pt x="954" y="779"/>
                                  </a:lnTo>
                                  <a:lnTo>
                                    <a:pt x="942" y="750"/>
                                  </a:lnTo>
                                  <a:lnTo>
                                    <a:pt x="960" y="744"/>
                                  </a:lnTo>
                                  <a:lnTo>
                                    <a:pt x="981" y="737"/>
                                  </a:lnTo>
                                  <a:lnTo>
                                    <a:pt x="1001" y="730"/>
                                  </a:lnTo>
                                  <a:lnTo>
                                    <a:pt x="1022" y="721"/>
                                  </a:lnTo>
                                  <a:lnTo>
                                    <a:pt x="1043" y="711"/>
                                  </a:lnTo>
                                  <a:lnTo>
                                    <a:pt x="1064" y="702"/>
                                  </a:lnTo>
                                  <a:lnTo>
                                    <a:pt x="1085" y="690"/>
                                  </a:lnTo>
                                  <a:lnTo>
                                    <a:pt x="1106" y="679"/>
                                  </a:lnTo>
                                  <a:lnTo>
                                    <a:pt x="1127" y="667"/>
                                  </a:lnTo>
                                  <a:lnTo>
                                    <a:pt x="1148" y="653"/>
                                  </a:lnTo>
                                  <a:lnTo>
                                    <a:pt x="1169" y="640"/>
                                  </a:lnTo>
                                  <a:lnTo>
                                    <a:pt x="1189" y="625"/>
                                  </a:lnTo>
                                  <a:lnTo>
                                    <a:pt x="1209" y="610"/>
                                  </a:lnTo>
                                  <a:lnTo>
                                    <a:pt x="1227" y="595"/>
                                  </a:lnTo>
                                  <a:lnTo>
                                    <a:pt x="1246" y="579"/>
                                  </a:lnTo>
                                  <a:lnTo>
                                    <a:pt x="1263" y="562"/>
                                  </a:lnTo>
                                  <a:lnTo>
                                    <a:pt x="1280" y="546"/>
                                  </a:lnTo>
                                  <a:lnTo>
                                    <a:pt x="1295" y="527"/>
                                  </a:lnTo>
                                  <a:lnTo>
                                    <a:pt x="1310" y="510"/>
                                  </a:lnTo>
                                  <a:lnTo>
                                    <a:pt x="1324" y="491"/>
                                  </a:lnTo>
                                  <a:lnTo>
                                    <a:pt x="1336" y="473"/>
                                  </a:lnTo>
                                  <a:lnTo>
                                    <a:pt x="1347" y="454"/>
                                  </a:lnTo>
                                  <a:lnTo>
                                    <a:pt x="1356" y="436"/>
                                  </a:lnTo>
                                  <a:lnTo>
                                    <a:pt x="1365" y="416"/>
                                  </a:lnTo>
                                  <a:lnTo>
                                    <a:pt x="1371" y="396"/>
                                  </a:lnTo>
                                  <a:lnTo>
                                    <a:pt x="1374" y="376"/>
                                  </a:lnTo>
                                  <a:lnTo>
                                    <a:pt x="1377" y="356"/>
                                  </a:lnTo>
                                  <a:lnTo>
                                    <a:pt x="1378" y="337"/>
                                  </a:lnTo>
                                  <a:lnTo>
                                    <a:pt x="1377" y="317"/>
                                  </a:lnTo>
                                  <a:lnTo>
                                    <a:pt x="1373" y="297"/>
                                  </a:lnTo>
                                  <a:lnTo>
                                    <a:pt x="1368" y="277"/>
                                  </a:lnTo>
                                  <a:lnTo>
                                    <a:pt x="1361" y="256"/>
                                  </a:lnTo>
                                  <a:lnTo>
                                    <a:pt x="1352" y="241"/>
                                  </a:lnTo>
                                  <a:lnTo>
                                    <a:pt x="1341" y="225"/>
                                  </a:lnTo>
                                  <a:lnTo>
                                    <a:pt x="1329" y="211"/>
                                  </a:lnTo>
                                  <a:lnTo>
                                    <a:pt x="1314" y="196"/>
                                  </a:lnTo>
                                  <a:lnTo>
                                    <a:pt x="1297" y="181"/>
                                  </a:lnTo>
                                  <a:lnTo>
                                    <a:pt x="1278" y="166"/>
                                  </a:lnTo>
                                  <a:lnTo>
                                    <a:pt x="1257" y="152"/>
                                  </a:lnTo>
                                  <a:lnTo>
                                    <a:pt x="1235" y="139"/>
                                  </a:lnTo>
                                  <a:lnTo>
                                    <a:pt x="1211" y="126"/>
                                  </a:lnTo>
                                  <a:lnTo>
                                    <a:pt x="1186" y="113"/>
                                  </a:lnTo>
                                  <a:lnTo>
                                    <a:pt x="1160" y="100"/>
                                  </a:lnTo>
                                  <a:lnTo>
                                    <a:pt x="1135" y="89"/>
                                  </a:lnTo>
                                  <a:lnTo>
                                    <a:pt x="1106" y="78"/>
                                  </a:lnTo>
                                  <a:lnTo>
                                    <a:pt x="1078" y="67"/>
                                  </a:lnTo>
                                  <a:lnTo>
                                    <a:pt x="1049" y="57"/>
                                  </a:lnTo>
                                  <a:lnTo>
                                    <a:pt x="1019" y="48"/>
                                  </a:lnTo>
                                  <a:lnTo>
                                    <a:pt x="990" y="40"/>
                                  </a:lnTo>
                                  <a:lnTo>
                                    <a:pt x="959" y="32"/>
                                  </a:lnTo>
                                  <a:lnTo>
                                    <a:pt x="929" y="25"/>
                                  </a:lnTo>
                                  <a:lnTo>
                                    <a:pt x="900" y="19"/>
                                  </a:lnTo>
                                  <a:lnTo>
                                    <a:pt x="870" y="14"/>
                                  </a:lnTo>
                                  <a:lnTo>
                                    <a:pt x="840" y="9"/>
                                  </a:lnTo>
                                  <a:lnTo>
                                    <a:pt x="812" y="5"/>
                                  </a:lnTo>
                                  <a:lnTo>
                                    <a:pt x="784" y="3"/>
                                  </a:lnTo>
                                  <a:lnTo>
                                    <a:pt x="757" y="0"/>
                                  </a:lnTo>
                                  <a:lnTo>
                                    <a:pt x="731" y="0"/>
                                  </a:lnTo>
                                  <a:lnTo>
                                    <a:pt x="705" y="0"/>
                                  </a:lnTo>
                                  <a:lnTo>
                                    <a:pt x="682" y="1"/>
                                  </a:lnTo>
                                  <a:lnTo>
                                    <a:pt x="660" y="4"/>
                                  </a:lnTo>
                                  <a:lnTo>
                                    <a:pt x="639" y="6"/>
                                  </a:lnTo>
                                  <a:lnTo>
                                    <a:pt x="619" y="11"/>
                                  </a:lnTo>
                                  <a:lnTo>
                                    <a:pt x="601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5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Freeform 352"/>
                          <wps:cNvSpPr>
                            <a:spLocks/>
                          </wps:cNvSpPr>
                          <wps:spPr bwMode="auto">
                            <a:xfrm>
                              <a:off x="8918" y="4420"/>
                              <a:ext cx="161" cy="104"/>
                            </a:xfrm>
                            <a:custGeom>
                              <a:avLst/>
                              <a:gdLst>
                                <a:gd name="T0" fmla="*/ 198 w 802"/>
                                <a:gd name="T1" fmla="*/ 3 h 521"/>
                                <a:gd name="T2" fmla="*/ 169 w 802"/>
                                <a:gd name="T3" fmla="*/ 11 h 521"/>
                                <a:gd name="T4" fmla="*/ 143 w 802"/>
                                <a:gd name="T5" fmla="*/ 22 h 521"/>
                                <a:gd name="T6" fmla="*/ 119 w 802"/>
                                <a:gd name="T7" fmla="*/ 38 h 521"/>
                                <a:gd name="T8" fmla="*/ 96 w 802"/>
                                <a:gd name="T9" fmla="*/ 58 h 521"/>
                                <a:gd name="T10" fmla="*/ 75 w 802"/>
                                <a:gd name="T11" fmla="*/ 79 h 521"/>
                                <a:gd name="T12" fmla="*/ 57 w 802"/>
                                <a:gd name="T13" fmla="*/ 103 h 521"/>
                                <a:gd name="T14" fmla="*/ 41 w 802"/>
                                <a:gd name="T15" fmla="*/ 131 h 521"/>
                                <a:gd name="T16" fmla="*/ 27 w 802"/>
                                <a:gd name="T17" fmla="*/ 158 h 521"/>
                                <a:gd name="T18" fmla="*/ 16 w 802"/>
                                <a:gd name="T19" fmla="*/ 186 h 521"/>
                                <a:gd name="T20" fmla="*/ 9 w 802"/>
                                <a:gd name="T21" fmla="*/ 216 h 521"/>
                                <a:gd name="T22" fmla="*/ 2 w 802"/>
                                <a:gd name="T23" fmla="*/ 244 h 521"/>
                                <a:gd name="T24" fmla="*/ 0 w 802"/>
                                <a:gd name="T25" fmla="*/ 273 h 521"/>
                                <a:gd name="T26" fmla="*/ 1 w 802"/>
                                <a:gd name="T27" fmla="*/ 300 h 521"/>
                                <a:gd name="T28" fmla="*/ 6 w 802"/>
                                <a:gd name="T29" fmla="*/ 325 h 521"/>
                                <a:gd name="T30" fmla="*/ 14 w 802"/>
                                <a:gd name="T31" fmla="*/ 348 h 521"/>
                                <a:gd name="T32" fmla="*/ 26 w 802"/>
                                <a:gd name="T33" fmla="*/ 371 h 521"/>
                                <a:gd name="T34" fmla="*/ 42 w 802"/>
                                <a:gd name="T35" fmla="*/ 393 h 521"/>
                                <a:gd name="T36" fmla="*/ 62 w 802"/>
                                <a:gd name="T37" fmla="*/ 414 h 521"/>
                                <a:gd name="T38" fmla="*/ 83 w 802"/>
                                <a:gd name="T39" fmla="*/ 432 h 521"/>
                                <a:gd name="T40" fmla="*/ 119 w 802"/>
                                <a:gd name="T41" fmla="*/ 457 h 521"/>
                                <a:gd name="T42" fmla="*/ 172 w 802"/>
                                <a:gd name="T43" fmla="*/ 484 h 521"/>
                                <a:gd name="T44" fmla="*/ 230 w 802"/>
                                <a:gd name="T45" fmla="*/ 503 h 521"/>
                                <a:gd name="T46" fmla="*/ 289 w 802"/>
                                <a:gd name="T47" fmla="*/ 515 h 521"/>
                                <a:gd name="T48" fmla="*/ 348 w 802"/>
                                <a:gd name="T49" fmla="*/ 521 h 521"/>
                                <a:gd name="T50" fmla="*/ 404 w 802"/>
                                <a:gd name="T51" fmla="*/ 520 h 521"/>
                                <a:gd name="T52" fmla="*/ 447 w 802"/>
                                <a:gd name="T53" fmla="*/ 515 h 521"/>
                                <a:gd name="T54" fmla="*/ 482 w 802"/>
                                <a:gd name="T55" fmla="*/ 508 h 521"/>
                                <a:gd name="T56" fmla="*/ 543 w 802"/>
                                <a:gd name="T57" fmla="*/ 489 h 521"/>
                                <a:gd name="T58" fmla="*/ 606 w 802"/>
                                <a:gd name="T59" fmla="*/ 466 h 521"/>
                                <a:gd name="T60" fmla="*/ 646 w 802"/>
                                <a:gd name="T61" fmla="*/ 447 h 521"/>
                                <a:gd name="T62" fmla="*/ 683 w 802"/>
                                <a:gd name="T63" fmla="*/ 427 h 521"/>
                                <a:gd name="T64" fmla="*/ 712 w 802"/>
                                <a:gd name="T65" fmla="*/ 406 h 521"/>
                                <a:gd name="T66" fmla="*/ 738 w 802"/>
                                <a:gd name="T67" fmla="*/ 385 h 521"/>
                                <a:gd name="T68" fmla="*/ 759 w 802"/>
                                <a:gd name="T69" fmla="*/ 364 h 521"/>
                                <a:gd name="T70" fmla="*/ 774 w 802"/>
                                <a:gd name="T71" fmla="*/ 343 h 521"/>
                                <a:gd name="T72" fmla="*/ 785 w 802"/>
                                <a:gd name="T73" fmla="*/ 324 h 521"/>
                                <a:gd name="T74" fmla="*/ 794 w 802"/>
                                <a:gd name="T75" fmla="*/ 304 h 521"/>
                                <a:gd name="T76" fmla="*/ 799 w 802"/>
                                <a:gd name="T77" fmla="*/ 282 h 521"/>
                                <a:gd name="T78" fmla="*/ 802 w 802"/>
                                <a:gd name="T79" fmla="*/ 243 h 521"/>
                                <a:gd name="T80" fmla="*/ 802 w 802"/>
                                <a:gd name="T81" fmla="*/ 200 h 521"/>
                                <a:gd name="T82" fmla="*/ 799 w 802"/>
                                <a:gd name="T83" fmla="*/ 178 h 521"/>
                                <a:gd name="T84" fmla="*/ 793 w 802"/>
                                <a:gd name="T85" fmla="*/ 158 h 521"/>
                                <a:gd name="T86" fmla="*/ 784 w 802"/>
                                <a:gd name="T87" fmla="*/ 139 h 521"/>
                                <a:gd name="T88" fmla="*/ 773 w 802"/>
                                <a:gd name="T89" fmla="*/ 123 h 521"/>
                                <a:gd name="T90" fmla="*/ 759 w 802"/>
                                <a:gd name="T91" fmla="*/ 108 h 521"/>
                                <a:gd name="T92" fmla="*/ 737 w 802"/>
                                <a:gd name="T93" fmla="*/ 90 h 521"/>
                                <a:gd name="T94" fmla="*/ 701 w 802"/>
                                <a:gd name="T95" fmla="*/ 70 h 521"/>
                                <a:gd name="T96" fmla="*/ 662 w 802"/>
                                <a:gd name="T97" fmla="*/ 55 h 521"/>
                                <a:gd name="T98" fmla="*/ 600 w 802"/>
                                <a:gd name="T99" fmla="*/ 38 h 521"/>
                                <a:gd name="T100" fmla="*/ 536 w 802"/>
                                <a:gd name="T101" fmla="*/ 24 h 521"/>
                                <a:gd name="T102" fmla="*/ 439 w 802"/>
                                <a:gd name="T103" fmla="*/ 14 h 521"/>
                                <a:gd name="T104" fmla="*/ 320 w 802"/>
                                <a:gd name="T105" fmla="*/ 4 h 521"/>
                                <a:gd name="T106" fmla="*/ 230 w 802"/>
                                <a:gd name="T107" fmla="*/ 0 h 5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802" h="521">
                                  <a:moveTo>
                                    <a:pt x="213" y="1"/>
                                  </a:moveTo>
                                  <a:lnTo>
                                    <a:pt x="198" y="3"/>
                                  </a:lnTo>
                                  <a:lnTo>
                                    <a:pt x="184" y="6"/>
                                  </a:lnTo>
                                  <a:lnTo>
                                    <a:pt x="169" y="11"/>
                                  </a:lnTo>
                                  <a:lnTo>
                                    <a:pt x="157" y="16"/>
                                  </a:lnTo>
                                  <a:lnTo>
                                    <a:pt x="143" y="22"/>
                                  </a:lnTo>
                                  <a:lnTo>
                                    <a:pt x="131" y="29"/>
                                  </a:lnTo>
                                  <a:lnTo>
                                    <a:pt x="119" y="38"/>
                                  </a:lnTo>
                                  <a:lnTo>
                                    <a:pt x="108" y="47"/>
                                  </a:lnTo>
                                  <a:lnTo>
                                    <a:pt x="96" y="58"/>
                                  </a:lnTo>
                                  <a:lnTo>
                                    <a:pt x="85" y="68"/>
                                  </a:lnTo>
                                  <a:lnTo>
                                    <a:pt x="75" y="79"/>
                                  </a:lnTo>
                                  <a:lnTo>
                                    <a:pt x="66" y="91"/>
                                  </a:lnTo>
                                  <a:lnTo>
                                    <a:pt x="57" y="103"/>
                                  </a:lnTo>
                                  <a:lnTo>
                                    <a:pt x="48" y="117"/>
                                  </a:lnTo>
                                  <a:lnTo>
                                    <a:pt x="41" y="131"/>
                                  </a:lnTo>
                                  <a:lnTo>
                                    <a:pt x="33" y="144"/>
                                  </a:lnTo>
                                  <a:lnTo>
                                    <a:pt x="27" y="158"/>
                                  </a:lnTo>
                                  <a:lnTo>
                                    <a:pt x="21" y="173"/>
                                  </a:lnTo>
                                  <a:lnTo>
                                    <a:pt x="16" y="186"/>
                                  </a:lnTo>
                                  <a:lnTo>
                                    <a:pt x="12" y="201"/>
                                  </a:lnTo>
                                  <a:lnTo>
                                    <a:pt x="9" y="216"/>
                                  </a:lnTo>
                                  <a:lnTo>
                                    <a:pt x="5" y="230"/>
                                  </a:lnTo>
                                  <a:lnTo>
                                    <a:pt x="2" y="244"/>
                                  </a:lnTo>
                                  <a:lnTo>
                                    <a:pt x="1" y="259"/>
                                  </a:lnTo>
                                  <a:lnTo>
                                    <a:pt x="0" y="273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1" y="300"/>
                                  </a:lnTo>
                                  <a:lnTo>
                                    <a:pt x="4" y="312"/>
                                  </a:lnTo>
                                  <a:lnTo>
                                    <a:pt x="6" y="325"/>
                                  </a:lnTo>
                                  <a:lnTo>
                                    <a:pt x="9" y="337"/>
                                  </a:lnTo>
                                  <a:lnTo>
                                    <a:pt x="14" y="348"/>
                                  </a:lnTo>
                                  <a:lnTo>
                                    <a:pt x="19" y="358"/>
                                  </a:lnTo>
                                  <a:lnTo>
                                    <a:pt x="26" y="371"/>
                                  </a:lnTo>
                                  <a:lnTo>
                                    <a:pt x="33" y="382"/>
                                  </a:lnTo>
                                  <a:lnTo>
                                    <a:pt x="42" y="393"/>
                                  </a:lnTo>
                                  <a:lnTo>
                                    <a:pt x="52" y="404"/>
                                  </a:lnTo>
                                  <a:lnTo>
                                    <a:pt x="62" y="414"/>
                                  </a:lnTo>
                                  <a:lnTo>
                                    <a:pt x="72" y="424"/>
                                  </a:lnTo>
                                  <a:lnTo>
                                    <a:pt x="83" y="432"/>
                                  </a:lnTo>
                                  <a:lnTo>
                                    <a:pt x="94" y="441"/>
                                  </a:lnTo>
                                  <a:lnTo>
                                    <a:pt x="119" y="457"/>
                                  </a:lnTo>
                                  <a:lnTo>
                                    <a:pt x="145" y="472"/>
                                  </a:lnTo>
                                  <a:lnTo>
                                    <a:pt x="172" y="484"/>
                                  </a:lnTo>
                                  <a:lnTo>
                                    <a:pt x="200" y="494"/>
                                  </a:lnTo>
                                  <a:lnTo>
                                    <a:pt x="230" y="503"/>
                                  </a:lnTo>
                                  <a:lnTo>
                                    <a:pt x="260" y="510"/>
                                  </a:lnTo>
                                  <a:lnTo>
                                    <a:pt x="289" y="515"/>
                                  </a:lnTo>
                                  <a:lnTo>
                                    <a:pt x="319" y="519"/>
                                  </a:lnTo>
                                  <a:lnTo>
                                    <a:pt x="348" y="521"/>
                                  </a:lnTo>
                                  <a:lnTo>
                                    <a:pt x="377" y="521"/>
                                  </a:lnTo>
                                  <a:lnTo>
                                    <a:pt x="404" y="520"/>
                                  </a:lnTo>
                                  <a:lnTo>
                                    <a:pt x="432" y="518"/>
                                  </a:lnTo>
                                  <a:lnTo>
                                    <a:pt x="447" y="515"/>
                                  </a:lnTo>
                                  <a:lnTo>
                                    <a:pt x="464" y="512"/>
                                  </a:lnTo>
                                  <a:lnTo>
                                    <a:pt x="482" y="508"/>
                                  </a:lnTo>
                                  <a:lnTo>
                                    <a:pt x="502" y="503"/>
                                  </a:lnTo>
                                  <a:lnTo>
                                    <a:pt x="543" y="489"/>
                                  </a:lnTo>
                                  <a:lnTo>
                                    <a:pt x="585" y="474"/>
                                  </a:lnTo>
                                  <a:lnTo>
                                    <a:pt x="606" y="466"/>
                                  </a:lnTo>
                                  <a:lnTo>
                                    <a:pt x="626" y="456"/>
                                  </a:lnTo>
                                  <a:lnTo>
                                    <a:pt x="646" y="447"/>
                                  </a:lnTo>
                                  <a:lnTo>
                                    <a:pt x="664" y="437"/>
                                  </a:lnTo>
                                  <a:lnTo>
                                    <a:pt x="683" y="427"/>
                                  </a:lnTo>
                                  <a:lnTo>
                                    <a:pt x="699" y="418"/>
                                  </a:lnTo>
                                  <a:lnTo>
                                    <a:pt x="712" y="406"/>
                                  </a:lnTo>
                                  <a:lnTo>
                                    <a:pt x="726" y="397"/>
                                  </a:lnTo>
                                  <a:lnTo>
                                    <a:pt x="738" y="385"/>
                                  </a:lnTo>
                                  <a:lnTo>
                                    <a:pt x="750" y="374"/>
                                  </a:lnTo>
                                  <a:lnTo>
                                    <a:pt x="759" y="364"/>
                                  </a:lnTo>
                                  <a:lnTo>
                                    <a:pt x="767" y="353"/>
                                  </a:lnTo>
                                  <a:lnTo>
                                    <a:pt x="774" y="343"/>
                                  </a:lnTo>
                                  <a:lnTo>
                                    <a:pt x="780" y="333"/>
                                  </a:lnTo>
                                  <a:lnTo>
                                    <a:pt x="785" y="324"/>
                                  </a:lnTo>
                                  <a:lnTo>
                                    <a:pt x="790" y="314"/>
                                  </a:lnTo>
                                  <a:lnTo>
                                    <a:pt x="794" y="304"/>
                                  </a:lnTo>
                                  <a:lnTo>
                                    <a:pt x="797" y="293"/>
                                  </a:lnTo>
                                  <a:lnTo>
                                    <a:pt x="799" y="282"/>
                                  </a:lnTo>
                                  <a:lnTo>
                                    <a:pt x="800" y="269"/>
                                  </a:lnTo>
                                  <a:lnTo>
                                    <a:pt x="802" y="243"/>
                                  </a:lnTo>
                                  <a:lnTo>
                                    <a:pt x="802" y="212"/>
                                  </a:lnTo>
                                  <a:lnTo>
                                    <a:pt x="802" y="200"/>
                                  </a:lnTo>
                                  <a:lnTo>
                                    <a:pt x="800" y="189"/>
                                  </a:lnTo>
                                  <a:lnTo>
                                    <a:pt x="799" y="178"/>
                                  </a:lnTo>
                                  <a:lnTo>
                                    <a:pt x="795" y="168"/>
                                  </a:lnTo>
                                  <a:lnTo>
                                    <a:pt x="793" y="158"/>
                                  </a:lnTo>
                                  <a:lnTo>
                                    <a:pt x="788" y="148"/>
                                  </a:lnTo>
                                  <a:lnTo>
                                    <a:pt x="784" y="139"/>
                                  </a:lnTo>
                                  <a:lnTo>
                                    <a:pt x="778" y="131"/>
                                  </a:lnTo>
                                  <a:lnTo>
                                    <a:pt x="773" y="123"/>
                                  </a:lnTo>
                                  <a:lnTo>
                                    <a:pt x="767" y="116"/>
                                  </a:lnTo>
                                  <a:lnTo>
                                    <a:pt x="759" y="108"/>
                                  </a:lnTo>
                                  <a:lnTo>
                                    <a:pt x="752" y="102"/>
                                  </a:lnTo>
                                  <a:lnTo>
                                    <a:pt x="737" y="90"/>
                                  </a:lnTo>
                                  <a:lnTo>
                                    <a:pt x="720" y="80"/>
                                  </a:lnTo>
                                  <a:lnTo>
                                    <a:pt x="701" y="70"/>
                                  </a:lnTo>
                                  <a:lnTo>
                                    <a:pt x="682" y="63"/>
                                  </a:lnTo>
                                  <a:lnTo>
                                    <a:pt x="662" y="55"/>
                                  </a:lnTo>
                                  <a:lnTo>
                                    <a:pt x="641" y="49"/>
                                  </a:lnTo>
                                  <a:lnTo>
                                    <a:pt x="600" y="38"/>
                                  </a:lnTo>
                                  <a:lnTo>
                                    <a:pt x="559" y="28"/>
                                  </a:lnTo>
                                  <a:lnTo>
                                    <a:pt x="536" y="24"/>
                                  </a:lnTo>
                                  <a:lnTo>
                                    <a:pt x="494" y="21"/>
                                  </a:lnTo>
                                  <a:lnTo>
                                    <a:pt x="439" y="14"/>
                                  </a:lnTo>
                                  <a:lnTo>
                                    <a:pt x="380" y="9"/>
                                  </a:lnTo>
                                  <a:lnTo>
                                    <a:pt x="320" y="4"/>
                                  </a:lnTo>
                                  <a:lnTo>
                                    <a:pt x="268" y="1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13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" name="Freeform 353"/>
                          <wps:cNvSpPr>
                            <a:spLocks/>
                          </wps:cNvSpPr>
                          <wps:spPr bwMode="auto">
                            <a:xfrm>
                              <a:off x="8879" y="4536"/>
                              <a:ext cx="129" cy="95"/>
                            </a:xfrm>
                            <a:custGeom>
                              <a:avLst/>
                              <a:gdLst>
                                <a:gd name="T0" fmla="*/ 130 w 642"/>
                                <a:gd name="T1" fmla="*/ 49 h 477"/>
                                <a:gd name="T2" fmla="*/ 93 w 642"/>
                                <a:gd name="T3" fmla="*/ 86 h 477"/>
                                <a:gd name="T4" fmla="*/ 60 w 642"/>
                                <a:gd name="T5" fmla="*/ 124 h 477"/>
                                <a:gd name="T6" fmla="*/ 34 w 642"/>
                                <a:gd name="T7" fmla="*/ 165 h 477"/>
                                <a:gd name="T8" fmla="*/ 15 w 642"/>
                                <a:gd name="T9" fmla="*/ 206 h 477"/>
                                <a:gd name="T10" fmla="*/ 2 w 642"/>
                                <a:gd name="T11" fmla="*/ 247 h 477"/>
                                <a:gd name="T12" fmla="*/ 0 w 642"/>
                                <a:gd name="T13" fmla="*/ 289 h 477"/>
                                <a:gd name="T14" fmla="*/ 2 w 642"/>
                                <a:gd name="T15" fmla="*/ 320 h 477"/>
                                <a:gd name="T16" fmla="*/ 8 w 642"/>
                                <a:gd name="T17" fmla="*/ 339 h 477"/>
                                <a:gd name="T18" fmla="*/ 17 w 642"/>
                                <a:gd name="T19" fmla="*/ 362 h 477"/>
                                <a:gd name="T20" fmla="*/ 31 w 642"/>
                                <a:gd name="T21" fmla="*/ 384 h 477"/>
                                <a:gd name="T22" fmla="*/ 49 w 642"/>
                                <a:gd name="T23" fmla="*/ 404 h 477"/>
                                <a:gd name="T24" fmla="*/ 70 w 642"/>
                                <a:gd name="T25" fmla="*/ 421 h 477"/>
                                <a:gd name="T26" fmla="*/ 95 w 642"/>
                                <a:gd name="T27" fmla="*/ 436 h 477"/>
                                <a:gd name="T28" fmla="*/ 122 w 642"/>
                                <a:gd name="T29" fmla="*/ 449 h 477"/>
                                <a:gd name="T30" fmla="*/ 152 w 642"/>
                                <a:gd name="T31" fmla="*/ 459 h 477"/>
                                <a:gd name="T32" fmla="*/ 184 w 642"/>
                                <a:gd name="T33" fmla="*/ 468 h 477"/>
                                <a:gd name="T34" fmla="*/ 216 w 642"/>
                                <a:gd name="T35" fmla="*/ 473 h 477"/>
                                <a:gd name="T36" fmla="*/ 251 w 642"/>
                                <a:gd name="T37" fmla="*/ 477 h 477"/>
                                <a:gd name="T38" fmla="*/ 286 w 642"/>
                                <a:gd name="T39" fmla="*/ 477 h 477"/>
                                <a:gd name="T40" fmla="*/ 320 w 642"/>
                                <a:gd name="T41" fmla="*/ 475 h 477"/>
                                <a:gd name="T42" fmla="*/ 355 w 642"/>
                                <a:gd name="T43" fmla="*/ 472 h 477"/>
                                <a:gd name="T44" fmla="*/ 388 w 642"/>
                                <a:gd name="T45" fmla="*/ 464 h 477"/>
                                <a:gd name="T46" fmla="*/ 420 w 642"/>
                                <a:gd name="T47" fmla="*/ 456 h 477"/>
                                <a:gd name="T48" fmla="*/ 451 w 642"/>
                                <a:gd name="T49" fmla="*/ 443 h 477"/>
                                <a:gd name="T50" fmla="*/ 492 w 642"/>
                                <a:gd name="T51" fmla="*/ 422 h 477"/>
                                <a:gd name="T52" fmla="*/ 539 w 642"/>
                                <a:gd name="T53" fmla="*/ 389 h 477"/>
                                <a:gd name="T54" fmla="*/ 577 w 642"/>
                                <a:gd name="T55" fmla="*/ 352 h 477"/>
                                <a:gd name="T56" fmla="*/ 608 w 642"/>
                                <a:gd name="T57" fmla="*/ 310 h 477"/>
                                <a:gd name="T58" fmla="*/ 626 w 642"/>
                                <a:gd name="T59" fmla="*/ 275 h 477"/>
                                <a:gd name="T60" fmla="*/ 633 w 642"/>
                                <a:gd name="T61" fmla="*/ 253 h 477"/>
                                <a:gd name="T62" fmla="*/ 639 w 642"/>
                                <a:gd name="T63" fmla="*/ 229 h 477"/>
                                <a:gd name="T64" fmla="*/ 642 w 642"/>
                                <a:gd name="T65" fmla="*/ 204 h 477"/>
                                <a:gd name="T66" fmla="*/ 642 w 642"/>
                                <a:gd name="T67" fmla="*/ 181 h 477"/>
                                <a:gd name="T68" fmla="*/ 639 w 642"/>
                                <a:gd name="T69" fmla="*/ 156 h 477"/>
                                <a:gd name="T70" fmla="*/ 633 w 642"/>
                                <a:gd name="T71" fmla="*/ 133 h 477"/>
                                <a:gd name="T72" fmla="*/ 624 w 642"/>
                                <a:gd name="T73" fmla="*/ 108 h 477"/>
                                <a:gd name="T74" fmla="*/ 610 w 642"/>
                                <a:gd name="T75" fmla="*/ 88 h 477"/>
                                <a:gd name="T76" fmla="*/ 589 w 642"/>
                                <a:gd name="T77" fmla="*/ 73 h 477"/>
                                <a:gd name="T78" fmla="*/ 550 w 642"/>
                                <a:gd name="T79" fmla="*/ 54 h 477"/>
                                <a:gd name="T80" fmla="*/ 486 w 642"/>
                                <a:gd name="T81" fmla="*/ 30 h 477"/>
                                <a:gd name="T82" fmla="*/ 414 w 642"/>
                                <a:gd name="T83" fmla="*/ 14 h 477"/>
                                <a:gd name="T84" fmla="*/ 341 w 642"/>
                                <a:gd name="T85" fmla="*/ 3 h 477"/>
                                <a:gd name="T86" fmla="*/ 271 w 642"/>
                                <a:gd name="T87" fmla="*/ 0 h 477"/>
                                <a:gd name="T88" fmla="*/ 224 w 642"/>
                                <a:gd name="T89" fmla="*/ 3 h 477"/>
                                <a:gd name="T90" fmla="*/ 198 w 642"/>
                                <a:gd name="T91" fmla="*/ 8 h 477"/>
                                <a:gd name="T92" fmla="*/ 174 w 642"/>
                                <a:gd name="T93" fmla="*/ 15 h 477"/>
                                <a:gd name="T94" fmla="*/ 157 w 642"/>
                                <a:gd name="T95" fmla="*/ 25 h 4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642" h="477">
                                  <a:moveTo>
                                    <a:pt x="151" y="30"/>
                                  </a:moveTo>
                                  <a:lnTo>
                                    <a:pt x="130" y="49"/>
                                  </a:lnTo>
                                  <a:lnTo>
                                    <a:pt x="110" y="66"/>
                                  </a:lnTo>
                                  <a:lnTo>
                                    <a:pt x="93" y="86"/>
                                  </a:lnTo>
                                  <a:lnTo>
                                    <a:pt x="75" y="104"/>
                                  </a:lnTo>
                                  <a:lnTo>
                                    <a:pt x="60" y="124"/>
                                  </a:lnTo>
                                  <a:lnTo>
                                    <a:pt x="47" y="144"/>
                                  </a:lnTo>
                                  <a:lnTo>
                                    <a:pt x="34" y="165"/>
                                  </a:lnTo>
                                  <a:lnTo>
                                    <a:pt x="23" y="185"/>
                                  </a:lnTo>
                                  <a:lnTo>
                                    <a:pt x="15" y="206"/>
                                  </a:lnTo>
                                  <a:lnTo>
                                    <a:pt x="7" y="227"/>
                                  </a:lnTo>
                                  <a:lnTo>
                                    <a:pt x="2" y="247"/>
                                  </a:lnTo>
                                  <a:lnTo>
                                    <a:pt x="0" y="268"/>
                                  </a:lnTo>
                                  <a:lnTo>
                                    <a:pt x="0" y="289"/>
                                  </a:lnTo>
                                  <a:lnTo>
                                    <a:pt x="1" y="310"/>
                                  </a:lnTo>
                                  <a:lnTo>
                                    <a:pt x="2" y="320"/>
                                  </a:lnTo>
                                  <a:lnTo>
                                    <a:pt x="5" y="329"/>
                                  </a:lnTo>
                                  <a:lnTo>
                                    <a:pt x="8" y="339"/>
                                  </a:lnTo>
                                  <a:lnTo>
                                    <a:pt x="11" y="349"/>
                                  </a:lnTo>
                                  <a:lnTo>
                                    <a:pt x="17" y="362"/>
                                  </a:lnTo>
                                  <a:lnTo>
                                    <a:pt x="23" y="373"/>
                                  </a:lnTo>
                                  <a:lnTo>
                                    <a:pt x="31" y="384"/>
                                  </a:lnTo>
                                  <a:lnTo>
                                    <a:pt x="39" y="394"/>
                                  </a:lnTo>
                                  <a:lnTo>
                                    <a:pt x="49" y="404"/>
                                  </a:lnTo>
                                  <a:lnTo>
                                    <a:pt x="59" y="412"/>
                                  </a:lnTo>
                                  <a:lnTo>
                                    <a:pt x="70" y="421"/>
                                  </a:lnTo>
                                  <a:lnTo>
                                    <a:pt x="83" y="428"/>
                                  </a:lnTo>
                                  <a:lnTo>
                                    <a:pt x="95" y="436"/>
                                  </a:lnTo>
                                  <a:lnTo>
                                    <a:pt x="109" y="443"/>
                                  </a:lnTo>
                                  <a:lnTo>
                                    <a:pt x="122" y="449"/>
                                  </a:lnTo>
                                  <a:lnTo>
                                    <a:pt x="137" y="454"/>
                                  </a:lnTo>
                                  <a:lnTo>
                                    <a:pt x="152" y="459"/>
                                  </a:lnTo>
                                  <a:lnTo>
                                    <a:pt x="168" y="464"/>
                                  </a:lnTo>
                                  <a:lnTo>
                                    <a:pt x="184" y="468"/>
                                  </a:lnTo>
                                  <a:lnTo>
                                    <a:pt x="200" y="470"/>
                                  </a:lnTo>
                                  <a:lnTo>
                                    <a:pt x="216" y="473"/>
                                  </a:lnTo>
                                  <a:lnTo>
                                    <a:pt x="234" y="475"/>
                                  </a:lnTo>
                                  <a:lnTo>
                                    <a:pt x="251" y="477"/>
                                  </a:lnTo>
                                  <a:lnTo>
                                    <a:pt x="268" y="477"/>
                                  </a:lnTo>
                                  <a:lnTo>
                                    <a:pt x="286" y="477"/>
                                  </a:lnTo>
                                  <a:lnTo>
                                    <a:pt x="303" y="477"/>
                                  </a:lnTo>
                                  <a:lnTo>
                                    <a:pt x="320" y="475"/>
                                  </a:lnTo>
                                  <a:lnTo>
                                    <a:pt x="337" y="474"/>
                                  </a:lnTo>
                                  <a:lnTo>
                                    <a:pt x="355" y="472"/>
                                  </a:lnTo>
                                  <a:lnTo>
                                    <a:pt x="371" y="468"/>
                                  </a:lnTo>
                                  <a:lnTo>
                                    <a:pt x="388" y="464"/>
                                  </a:lnTo>
                                  <a:lnTo>
                                    <a:pt x="404" y="461"/>
                                  </a:lnTo>
                                  <a:lnTo>
                                    <a:pt x="420" y="456"/>
                                  </a:lnTo>
                                  <a:lnTo>
                                    <a:pt x="436" y="449"/>
                                  </a:lnTo>
                                  <a:lnTo>
                                    <a:pt x="451" y="443"/>
                                  </a:lnTo>
                                  <a:lnTo>
                                    <a:pt x="466" y="437"/>
                                  </a:lnTo>
                                  <a:lnTo>
                                    <a:pt x="492" y="422"/>
                                  </a:lnTo>
                                  <a:lnTo>
                                    <a:pt x="516" y="406"/>
                                  </a:lnTo>
                                  <a:lnTo>
                                    <a:pt x="539" y="389"/>
                                  </a:lnTo>
                                  <a:lnTo>
                                    <a:pt x="559" y="370"/>
                                  </a:lnTo>
                                  <a:lnTo>
                                    <a:pt x="577" y="352"/>
                                  </a:lnTo>
                                  <a:lnTo>
                                    <a:pt x="595" y="331"/>
                                  </a:lnTo>
                                  <a:lnTo>
                                    <a:pt x="608" y="310"/>
                                  </a:lnTo>
                                  <a:lnTo>
                                    <a:pt x="621" y="287"/>
                                  </a:lnTo>
                                  <a:lnTo>
                                    <a:pt x="626" y="275"/>
                                  </a:lnTo>
                                  <a:lnTo>
                                    <a:pt x="629" y="264"/>
                                  </a:lnTo>
                                  <a:lnTo>
                                    <a:pt x="633" y="253"/>
                                  </a:lnTo>
                                  <a:lnTo>
                                    <a:pt x="637" y="240"/>
                                  </a:lnTo>
                                  <a:lnTo>
                                    <a:pt x="639" y="229"/>
                                  </a:lnTo>
                                  <a:lnTo>
                                    <a:pt x="641" y="217"/>
                                  </a:lnTo>
                                  <a:lnTo>
                                    <a:pt x="642" y="204"/>
                                  </a:lnTo>
                                  <a:lnTo>
                                    <a:pt x="642" y="192"/>
                                  </a:lnTo>
                                  <a:lnTo>
                                    <a:pt x="642" y="181"/>
                                  </a:lnTo>
                                  <a:lnTo>
                                    <a:pt x="641" y="169"/>
                                  </a:lnTo>
                                  <a:lnTo>
                                    <a:pt x="639" y="156"/>
                                  </a:lnTo>
                                  <a:lnTo>
                                    <a:pt x="637" y="144"/>
                                  </a:lnTo>
                                  <a:lnTo>
                                    <a:pt x="633" y="133"/>
                                  </a:lnTo>
                                  <a:lnTo>
                                    <a:pt x="629" y="120"/>
                                  </a:lnTo>
                                  <a:lnTo>
                                    <a:pt x="624" y="108"/>
                                  </a:lnTo>
                                  <a:lnTo>
                                    <a:pt x="618" y="97"/>
                                  </a:lnTo>
                                  <a:lnTo>
                                    <a:pt x="610" y="88"/>
                                  </a:lnTo>
                                  <a:lnTo>
                                    <a:pt x="600" y="81"/>
                                  </a:lnTo>
                                  <a:lnTo>
                                    <a:pt x="589" y="73"/>
                                  </a:lnTo>
                                  <a:lnTo>
                                    <a:pt x="577" y="66"/>
                                  </a:lnTo>
                                  <a:lnTo>
                                    <a:pt x="550" y="54"/>
                                  </a:lnTo>
                                  <a:lnTo>
                                    <a:pt x="519" y="41"/>
                                  </a:lnTo>
                                  <a:lnTo>
                                    <a:pt x="486" y="30"/>
                                  </a:lnTo>
                                  <a:lnTo>
                                    <a:pt x="451" y="21"/>
                                  </a:lnTo>
                                  <a:lnTo>
                                    <a:pt x="414" y="14"/>
                                  </a:lnTo>
                                  <a:lnTo>
                                    <a:pt x="377" y="8"/>
                                  </a:lnTo>
                                  <a:lnTo>
                                    <a:pt x="341" y="3"/>
                                  </a:lnTo>
                                  <a:lnTo>
                                    <a:pt x="305" y="0"/>
                                  </a:lnTo>
                                  <a:lnTo>
                                    <a:pt x="271" y="0"/>
                                  </a:lnTo>
                                  <a:lnTo>
                                    <a:pt x="239" y="2"/>
                                  </a:lnTo>
                                  <a:lnTo>
                                    <a:pt x="224" y="3"/>
                                  </a:lnTo>
                                  <a:lnTo>
                                    <a:pt x="210" y="5"/>
                                  </a:lnTo>
                                  <a:lnTo>
                                    <a:pt x="198" y="8"/>
                                  </a:lnTo>
                                  <a:lnTo>
                                    <a:pt x="185" y="12"/>
                                  </a:lnTo>
                                  <a:lnTo>
                                    <a:pt x="174" y="15"/>
                                  </a:lnTo>
                                  <a:lnTo>
                                    <a:pt x="166" y="19"/>
                                  </a:lnTo>
                                  <a:lnTo>
                                    <a:pt x="157" y="25"/>
                                  </a:lnTo>
                                  <a:lnTo>
                                    <a:pt x="151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" name="Freeform 354"/>
                          <wps:cNvSpPr>
                            <a:spLocks/>
                          </wps:cNvSpPr>
                          <wps:spPr bwMode="auto">
                            <a:xfrm>
                              <a:off x="8855" y="4649"/>
                              <a:ext cx="100" cy="78"/>
                            </a:xfrm>
                            <a:custGeom>
                              <a:avLst/>
                              <a:gdLst>
                                <a:gd name="T0" fmla="*/ 39 w 501"/>
                                <a:gd name="T1" fmla="*/ 345 h 394"/>
                                <a:gd name="T2" fmla="*/ 51 w 501"/>
                                <a:gd name="T3" fmla="*/ 358 h 394"/>
                                <a:gd name="T4" fmla="*/ 65 w 501"/>
                                <a:gd name="T5" fmla="*/ 368 h 394"/>
                                <a:gd name="T6" fmla="*/ 81 w 501"/>
                                <a:gd name="T7" fmla="*/ 376 h 394"/>
                                <a:gd name="T8" fmla="*/ 107 w 501"/>
                                <a:gd name="T9" fmla="*/ 386 h 394"/>
                                <a:gd name="T10" fmla="*/ 146 w 501"/>
                                <a:gd name="T11" fmla="*/ 392 h 394"/>
                                <a:gd name="T12" fmla="*/ 188 w 501"/>
                                <a:gd name="T13" fmla="*/ 394 h 394"/>
                                <a:gd name="T14" fmla="*/ 229 w 501"/>
                                <a:gd name="T15" fmla="*/ 389 h 394"/>
                                <a:gd name="T16" fmla="*/ 268 w 501"/>
                                <a:gd name="T17" fmla="*/ 381 h 394"/>
                                <a:gd name="T18" fmla="*/ 301 w 501"/>
                                <a:gd name="T19" fmla="*/ 371 h 394"/>
                                <a:gd name="T20" fmla="*/ 344 w 501"/>
                                <a:gd name="T21" fmla="*/ 347 h 394"/>
                                <a:gd name="T22" fmla="*/ 395 w 501"/>
                                <a:gd name="T23" fmla="*/ 310 h 394"/>
                                <a:gd name="T24" fmla="*/ 436 w 501"/>
                                <a:gd name="T25" fmla="*/ 274 h 394"/>
                                <a:gd name="T26" fmla="*/ 465 w 501"/>
                                <a:gd name="T27" fmla="*/ 238 h 394"/>
                                <a:gd name="T28" fmla="*/ 486 w 501"/>
                                <a:gd name="T29" fmla="*/ 203 h 394"/>
                                <a:gd name="T30" fmla="*/ 499 w 501"/>
                                <a:gd name="T31" fmla="*/ 170 h 394"/>
                                <a:gd name="T32" fmla="*/ 501 w 501"/>
                                <a:gd name="T33" fmla="*/ 139 h 394"/>
                                <a:gd name="T34" fmla="*/ 496 w 501"/>
                                <a:gd name="T35" fmla="*/ 110 h 394"/>
                                <a:gd name="T36" fmla="*/ 484 w 501"/>
                                <a:gd name="T37" fmla="*/ 83 h 394"/>
                                <a:gd name="T38" fmla="*/ 464 w 501"/>
                                <a:gd name="T39" fmla="*/ 60 h 394"/>
                                <a:gd name="T40" fmla="*/ 437 w 501"/>
                                <a:gd name="T41" fmla="*/ 40 h 394"/>
                                <a:gd name="T42" fmla="*/ 402 w 501"/>
                                <a:gd name="T43" fmla="*/ 24 h 394"/>
                                <a:gd name="T44" fmla="*/ 363 w 501"/>
                                <a:gd name="T45" fmla="*/ 12 h 394"/>
                                <a:gd name="T46" fmla="*/ 317 w 501"/>
                                <a:gd name="T47" fmla="*/ 3 h 394"/>
                                <a:gd name="T48" fmla="*/ 265 w 501"/>
                                <a:gd name="T49" fmla="*/ 0 h 394"/>
                                <a:gd name="T50" fmla="*/ 209 w 501"/>
                                <a:gd name="T51" fmla="*/ 2 h 394"/>
                                <a:gd name="T52" fmla="*/ 176 w 501"/>
                                <a:gd name="T53" fmla="*/ 4 h 394"/>
                                <a:gd name="T54" fmla="*/ 155 w 501"/>
                                <a:gd name="T55" fmla="*/ 5 h 394"/>
                                <a:gd name="T56" fmla="*/ 119 w 501"/>
                                <a:gd name="T57" fmla="*/ 15 h 394"/>
                                <a:gd name="T58" fmla="*/ 89 w 501"/>
                                <a:gd name="T59" fmla="*/ 29 h 394"/>
                                <a:gd name="T60" fmla="*/ 68 w 501"/>
                                <a:gd name="T61" fmla="*/ 41 h 394"/>
                                <a:gd name="T62" fmla="*/ 49 w 501"/>
                                <a:gd name="T63" fmla="*/ 59 h 394"/>
                                <a:gd name="T64" fmla="*/ 31 w 501"/>
                                <a:gd name="T65" fmla="*/ 80 h 394"/>
                                <a:gd name="T66" fmla="*/ 16 w 501"/>
                                <a:gd name="T67" fmla="*/ 104 h 394"/>
                                <a:gd name="T68" fmla="*/ 7 w 501"/>
                                <a:gd name="T69" fmla="*/ 134 h 394"/>
                                <a:gd name="T70" fmla="*/ 0 w 501"/>
                                <a:gd name="T71" fmla="*/ 169 h 394"/>
                                <a:gd name="T72" fmla="*/ 0 w 501"/>
                                <a:gd name="T73" fmla="*/ 209 h 394"/>
                                <a:gd name="T74" fmla="*/ 8 w 501"/>
                                <a:gd name="T75" fmla="*/ 256 h 394"/>
                                <a:gd name="T76" fmla="*/ 23 w 501"/>
                                <a:gd name="T77" fmla="*/ 308 h 3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501" h="394">
                                  <a:moveTo>
                                    <a:pt x="34" y="338"/>
                                  </a:moveTo>
                                  <a:lnTo>
                                    <a:pt x="39" y="345"/>
                                  </a:lnTo>
                                  <a:lnTo>
                                    <a:pt x="45" y="352"/>
                                  </a:lnTo>
                                  <a:lnTo>
                                    <a:pt x="51" y="358"/>
                                  </a:lnTo>
                                  <a:lnTo>
                                    <a:pt x="57" y="363"/>
                                  </a:lnTo>
                                  <a:lnTo>
                                    <a:pt x="65" y="368"/>
                                  </a:lnTo>
                                  <a:lnTo>
                                    <a:pt x="72" y="373"/>
                                  </a:lnTo>
                                  <a:lnTo>
                                    <a:pt x="81" y="376"/>
                                  </a:lnTo>
                                  <a:lnTo>
                                    <a:pt x="89" y="380"/>
                                  </a:lnTo>
                                  <a:lnTo>
                                    <a:pt x="107" y="386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6" y="392"/>
                                  </a:lnTo>
                                  <a:lnTo>
                                    <a:pt x="167" y="394"/>
                                  </a:lnTo>
                                  <a:lnTo>
                                    <a:pt x="188" y="394"/>
                                  </a:lnTo>
                                  <a:lnTo>
                                    <a:pt x="208" y="391"/>
                                  </a:lnTo>
                                  <a:lnTo>
                                    <a:pt x="229" y="389"/>
                                  </a:lnTo>
                                  <a:lnTo>
                                    <a:pt x="249" y="386"/>
                                  </a:lnTo>
                                  <a:lnTo>
                                    <a:pt x="268" y="381"/>
                                  </a:lnTo>
                                  <a:lnTo>
                                    <a:pt x="285" y="376"/>
                                  </a:lnTo>
                                  <a:lnTo>
                                    <a:pt x="301" y="371"/>
                                  </a:lnTo>
                                  <a:lnTo>
                                    <a:pt x="315" y="365"/>
                                  </a:lnTo>
                                  <a:lnTo>
                                    <a:pt x="344" y="347"/>
                                  </a:lnTo>
                                  <a:lnTo>
                                    <a:pt x="370" y="328"/>
                                  </a:lnTo>
                                  <a:lnTo>
                                    <a:pt x="395" y="310"/>
                                  </a:lnTo>
                                  <a:lnTo>
                                    <a:pt x="416" y="291"/>
                                  </a:lnTo>
                                  <a:lnTo>
                                    <a:pt x="436" y="274"/>
                                  </a:lnTo>
                                  <a:lnTo>
                                    <a:pt x="452" y="255"/>
                                  </a:lnTo>
                                  <a:lnTo>
                                    <a:pt x="465" y="238"/>
                                  </a:lnTo>
                                  <a:lnTo>
                                    <a:pt x="478" y="221"/>
                                  </a:lnTo>
                                  <a:lnTo>
                                    <a:pt x="486" y="203"/>
                                  </a:lnTo>
                                  <a:lnTo>
                                    <a:pt x="494" y="186"/>
                                  </a:lnTo>
                                  <a:lnTo>
                                    <a:pt x="499" y="170"/>
                                  </a:lnTo>
                                  <a:lnTo>
                                    <a:pt x="501" y="154"/>
                                  </a:lnTo>
                                  <a:lnTo>
                                    <a:pt x="501" y="139"/>
                                  </a:lnTo>
                                  <a:lnTo>
                                    <a:pt x="500" y="124"/>
                                  </a:lnTo>
                                  <a:lnTo>
                                    <a:pt x="496" y="110"/>
                                  </a:lnTo>
                                  <a:lnTo>
                                    <a:pt x="491" y="97"/>
                                  </a:lnTo>
                                  <a:lnTo>
                                    <a:pt x="484" y="83"/>
                                  </a:lnTo>
                                  <a:lnTo>
                                    <a:pt x="475" y="72"/>
                                  </a:lnTo>
                                  <a:lnTo>
                                    <a:pt x="464" y="60"/>
                                  </a:lnTo>
                                  <a:lnTo>
                                    <a:pt x="451" y="50"/>
                                  </a:lnTo>
                                  <a:lnTo>
                                    <a:pt x="437" y="40"/>
                                  </a:lnTo>
                                  <a:lnTo>
                                    <a:pt x="421" y="31"/>
                                  </a:lnTo>
                                  <a:lnTo>
                                    <a:pt x="402" y="24"/>
                                  </a:lnTo>
                                  <a:lnTo>
                                    <a:pt x="384" y="16"/>
                                  </a:lnTo>
                                  <a:lnTo>
                                    <a:pt x="363" y="12"/>
                                  </a:lnTo>
                                  <a:lnTo>
                                    <a:pt x="340" y="7"/>
                                  </a:lnTo>
                                  <a:lnTo>
                                    <a:pt x="317" y="3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265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09" y="2"/>
                                  </a:lnTo>
                                  <a:lnTo>
                                    <a:pt x="180" y="4"/>
                                  </a:lnTo>
                                  <a:lnTo>
                                    <a:pt x="176" y="4"/>
                                  </a:lnTo>
                                  <a:lnTo>
                                    <a:pt x="167" y="4"/>
                                  </a:lnTo>
                                  <a:lnTo>
                                    <a:pt x="155" y="5"/>
                                  </a:lnTo>
                                  <a:lnTo>
                                    <a:pt x="138" y="9"/>
                                  </a:lnTo>
                                  <a:lnTo>
                                    <a:pt x="119" y="15"/>
                                  </a:lnTo>
                                  <a:lnTo>
                                    <a:pt x="99" y="24"/>
                                  </a:lnTo>
                                  <a:lnTo>
                                    <a:pt x="89" y="29"/>
                                  </a:lnTo>
                                  <a:lnTo>
                                    <a:pt x="78" y="35"/>
                                  </a:lnTo>
                                  <a:lnTo>
                                    <a:pt x="68" y="41"/>
                                  </a:lnTo>
                                  <a:lnTo>
                                    <a:pt x="58" y="50"/>
                                  </a:lnTo>
                                  <a:lnTo>
                                    <a:pt x="49" y="59"/>
                                  </a:lnTo>
                                  <a:lnTo>
                                    <a:pt x="40" y="68"/>
                                  </a:lnTo>
                                  <a:lnTo>
                                    <a:pt x="31" y="80"/>
                                  </a:lnTo>
                                  <a:lnTo>
                                    <a:pt x="24" y="91"/>
                                  </a:lnTo>
                                  <a:lnTo>
                                    <a:pt x="16" y="104"/>
                                  </a:lnTo>
                                  <a:lnTo>
                                    <a:pt x="11" y="118"/>
                                  </a:lnTo>
                                  <a:lnTo>
                                    <a:pt x="7" y="134"/>
                                  </a:lnTo>
                                  <a:lnTo>
                                    <a:pt x="3" y="150"/>
                                  </a:lnTo>
                                  <a:lnTo>
                                    <a:pt x="0" y="169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0" y="209"/>
                                  </a:lnTo>
                                  <a:lnTo>
                                    <a:pt x="4" y="232"/>
                                  </a:lnTo>
                                  <a:lnTo>
                                    <a:pt x="8" y="256"/>
                                  </a:lnTo>
                                  <a:lnTo>
                                    <a:pt x="15" y="281"/>
                                  </a:lnTo>
                                  <a:lnTo>
                                    <a:pt x="23" y="308"/>
                                  </a:lnTo>
                                  <a:lnTo>
                                    <a:pt x="34" y="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2" o:spid="_x0000_s1088" style="position:absolute;margin-left:497.65pt;margin-top:303.3pt;width:181.45pt;height:174.6pt;z-index:251750400" coordorigin="3233,7418" coordsize="3629,3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">
                <v:group id="Group 313" o:spid="_x0000_s1089" style="position:absolute;left:4901;top:7418;width:1961;height:1450;rotation:1303420fd" coordorigin="6989,9560" coordsize="4640,3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ccYNWwwAAANwAAAAP&#10;AAAAAAAAAAAAAAAAAKoCAABkcnMvZG93bnJldi54bWxQSwUGAAAAAAQABAD6AAAAmgMAAAAA&#10;">
                  <v:shape id="Freeform 314" o:spid="_x0000_s1090" style="position:absolute;left:7108;top:9678;width:4398;height:3246;visibility:visible;mso-wrap-style:square;v-text-anchor:top" coordsize="4398,3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mzsMQA&#10;AADcAAAADwAAAGRycy9kb3ducmV2LnhtbESPQWvCQBCF7wX/wzKCl6KbChGJriKioL0UbX/AkB2T&#10;aHZ2m101/fedQ6G3Gd6b975ZrnvXqgd1sfFs4G2SgSIuvW24MvD1uR/PQcWEbLH1TAZ+KMJ6NXhZ&#10;YmH9k0/0OKdKSQjHAg3UKYVC61jW5DBOfCAW7eI7h0nWrtK2w6eEu1ZPs2ymHTYsDTUG2tZU3s53&#10;Z2D3fQ1N/j7L58fyI78F7vl1dzJmNOw3C1CJ+vRv/rs+WMHPBV+ekQn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Zs7DEAAAA3AAAAA8AAAAAAAAAAAAAAAAAmAIAAGRycy9k&#10;b3ducmV2LnhtbFBLBQYAAAAABAAEAPUAAACJAwAAAAA=&#10;" path="m2239,1860c1893,1501,1548,1143,1548,1143l517,845,141,1127,,1503r266,203l751,1831r797,63l1910,1925v,,177,82,266,173c2102,2115,1681,2027,1637,2237v14,173,29,346,29,346l2220,3183r465,63c2897,3188,3332,2973,3491,2836v139,-128,179,-310,149,-412c3606,2090,3155,1934,3028,1885v-5,-284,42,-389,128,-562c3245,1124,3335,1027,3542,846l4398,235,4227,,3782,9,3322,342,2984,987r-69,276c2915,1263,2920,1505,2925,1748,2807,1566,2778,1424,2432,1409v-49,19,380,69,150,471c2514,1640,2278,1562,2144,1596v71,34,306,73,286,392c2376,1939,2386,1895,2239,1860xe" stroked="f">
                    <v:path arrowok="t" o:connecttype="custom" o:connectlocs="2239,1860;1548,1143;517,845;141,1127;0,1503;266,1706;751,1831;1548,1894;1910,1925;2176,2098;1637,2237;1666,2583;2220,3183;2685,3246;3491,2836;3640,2424;3028,1885;3156,1323;3542,846;4398,235;4227,0;3782,9;3322,342;2984,987;2915,1263;2925,1748;2432,1409;2582,1880;2144,1596;2430,1988;2239,1860" o:connectangles="0,0,0,0,0,0,0,0,0,0,0,0,0,0,0,0,0,0,0,0,0,0,0,0,0,0,0,0,0,0,0"/>
                  </v:shape>
                  <v:shape id="Freeform 315" o:spid="_x0000_s1091" style="position:absolute;left:9780;top:11556;width:1045;height:1365;visibility:visible;mso-wrap-style:square;v-text-anchor:top" coordsize="1045,1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Y+08QA&#10;AADcAAAADwAAAGRycy9kb3ducmV2LnhtbERPTWvCQBC9C/6HZYTedKNUKamrFI2gh1KrPbS3ITtN&#10;QrOzITvGtL++WxB6m8f7nOW6d7XqqA2VZwPTSQKKOPe24sLA23k3fgAVBNli7ZkMfFOA9Wo4WGJq&#10;/ZVfqTtJoWIIhxQNlCJNqnXIS3IYJr4hjtynbx1KhG2hbYvXGO5qPUuShXZYcWwosaFNSfnX6eIM&#10;OP2Rd5dMsnfZHuuX+8NPtn8+G3M36p8eQQn18i++ufc2zp9P4e+ZeIFe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2PtPEAAAA3AAAAA8AAAAAAAAAAAAAAAAAmAIAAGRycy9k&#10;b3ducmV2LnhtbFBLBQYAAAAABAAEAPUAAACJAwAAAAA=&#10;" path="m352,8c382,,923,220,973,492v72,195,-11,335,-239,556c483,1194,711,1076,244,1309,128,1348,94,1365,,1365,817,1020,912,692,839,470,778,270,453,104,352,8xe" fillcolor="silver" stroked="f">
                    <v:path arrowok="t" o:connecttype="custom" o:connectlocs="352,8;973,492;734,1048;244,1309;0,1365;839,470;352,8" o:connectangles="0,0,0,0,0,0,0"/>
                  </v:shape>
                  <v:group id="Group 316" o:spid="_x0000_s1092" style="position:absolute;left:6989;top:9560;width:4640;height:3377" coordorigin="6989,9560" coordsize="4640,3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  <v:shape id="Freeform 317" o:spid="_x0000_s1093" style="position:absolute;left:6989;top:9560;width:4640;height:3377;visibility:visible;mso-wrap-style:square;v-text-anchor:top" coordsize="19610,14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UnucAA&#10;AADcAAAADwAAAGRycy9kb3ducmV2LnhtbERPTYvCMBC9L/gfwgje1lRdRapRRJAVb2oPHodmbKrN&#10;pCRZrf/eLCzsbR7vc5brzjbiQT7UjhWMhhkI4tLpmisFxXn3OQcRIrLGxjEpeFGA9ar3scRcuycf&#10;6XGKlUghHHJUYGJscylDachiGLqWOHFX5y3GBH0ltcdnCreNHGfZTFqsOTUYbGlrqLyffqyC2+Xr&#10;eOgKp4vdfjrafh9Kb+ZBqUG/2yxAROriv/jPvddp/nQCv8+kC+Tq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5UnucAAAADcAAAADwAAAAAAAAAAAAAAAACYAgAAZHJzL2Rvd25y&#10;ZXYueG1sUEsFBgAAAAAEAAQA9QAAAIUDAAAAAA==&#10;" path="m9946,8316l9814,8108,9680,7905,9548,7704,9413,7509,9278,7317,9142,7129,9003,6946,8864,6767,8723,6593,8578,6422,8431,6256,8281,6094,8129,5936,7973,5782,7814,5634,7650,5489,7483,5349,7311,5215,7136,5084,6955,4957,6768,4835,6578,4719,6381,4606,6178,4499,5971,4396r-216,-99l5534,4204r-228,-89l5071,4031r-242,-79l4579,3878r-258,-70l4160,3771r-168,-32l3818,3712r-178,-21l3460,3676r-185,-9l3089,3665r-188,4l2713,3678r-188,18l2338,3719r-186,30l1969,3787r-179,45l1614,3885r-171,59l1278,4012r-159,76l969,4171r-144,91l690,4362,565,4471,451,4588,348,4714r-92,135l177,4992r-66,152l61,5306,25,5478,4,5660,,5850r14,202l58,6328r73,253l228,6815r122,213l494,7222r165,177l845,7559r204,142l1270,7829r238,113l1759,8042r265,88l2299,8205r286,66l2881,8327r303,45l3492,8411r314,32l4123,8468r319,19l4761,8504r318,12l5395,8526r313,7l6016,8541r301,8l6611,8558r285,11l7169,8583r262,17l7680,8623r235,29l7962,8659r51,9l8063,8679r54,13l8171,8706r56,16l8284,8740r58,18l8400,8778r59,20l8520,8820r59,24l8640,8867r60,24l8761,8917r61,24l8942,8995r116,53l9172,9102r107,55l9381,9209r94,50l9560,9309r76,44l9632,9356r-3,2l9195,9299r-388,-25l8463,9283r-299,39l7905,9390r-218,96l7509,9606r-139,142l7264,9910r-68,180l7160,10287r-2,210l7186,10719r59,231l7331,11189r113,243l7582,11680r164,247l7931,12173r207,243l8365,12652r245,229l8874,13100r278,208l9445,13499r307,177l10071,13833r329,136l10738,14083r345,89l11435,14233r356,32l11821,14267r31,3l11884,14270r32,-1l11951,14267r35,-3l12022,14260r35,-5l12095,14249r38,-6l12171,14234r39,-7l12286,14207r79,-21l12442,14163r77,-24l12594,14114r73,-26l12736,14063r66,-24l12863,14015r55,-21l13325,13826r378,-173l14050,13476r320,-180l14661,13115r264,-186l15161,12742r209,-189l15553,12361r156,-191l15839,11978r105,-193l16024,11591r56,-192l16111,11206r7,-190l16103,10825r-39,-188l16003,10452r-84,-185l15814,10087r-126,-178l15541,9735r-167,-170l15186,9399r-208,-162l14751,9080r-244,-151l14242,8783r-282,-140l13660,8511r-316,-127l13366,7875r72,-481l13553,6940r156,-427l13900,6110r226,-378l14380,5375r280,-335l14960,4726r318,-296l15610,4152r341,-261l16298,3646r350,-231l16994,3197r341,-205l17668,2797r318,-186l18287,2434r280,-169l18822,2101r225,-158l19241,1790r156,-152l19514,1487r72,-150l19610,1186r-28,-152l19497,877,19354,717,19146,550,18872,378,18428,216,18000,101,17590,30,17198,r-374,11l16467,59r-340,84l15803,262r-306,150l15207,591r-273,207l14677,1030r-240,256l14213,1563r-207,297l13814,2173r-176,329l13479,2844r-145,352l13205,3557r-114,368l12993,4298r-83,375l12840,5049r-53,375l12749,5794r-25,364l12714,6516r5,347l12738,7199r33,321l12818,7826r-36,-109l12744,7613r-42,-99l12656,7421r-49,-89l12555,7247r-56,-79l12441,7092r-62,-70l12316,6956r-67,-62l12180,6836r-72,-53l12035,6734r-77,-45l11881,6648r-81,-37l11719,6578r-85,-29l11549,6523r-87,-21l11373,6484r-89,-14l11193,6459r-92,-7l11007,6447r-94,l10819,6449r-96,6l10626,6464r-96,11l10433,6490r86,11l10603,6515r80,16l10762,6550r75,23l10910,6597r69,29l11044,6656r63,34l11167,6726r57,40l11276,6809r49,46l11370,6903r42,51l11449,7008r33,58l11512,7127r25,63l11558,7257r16,69l11586,7399r8,75l11597,7554r-2,81l11589,7719r-13,89l11560,7899r-22,94l11511,8090r-32,101l11441,8294r-48,-105l11344,8090r-51,-92l11241,7911r-53,-82l11133,7753r-54,-71l11022,7617r-58,-61l10905,7500r-61,-50l10782,7404r-63,-42l10655,7325r-66,-34l10522,7263r-68,-26l10386,7216r-70,-17l10244,7185r-73,-11l10097,7166r-76,-4l9945,7160r-78,2l9788,7166r-81,7l9626,7181r-83,13l9459,7206r-86,16l9287,7239r107,15l9498,7274r99,22l9691,7322r89,30l9864,7384r80,35l10019,7457r72,40l10158,7540r61,45l10278,7632r54,48l10383,7730r47,54l10473,7837r38,55l10547,7948r32,57l10609,8063r25,60l10657,8182r19,59l10693,8301r14,60l10717,8422r8,59l10730,8541r4,59l10734,8658r-1,58l10728,8772r-24,-33l10681,8706r-24,-31l10632,8646r-23,-29l10584,8591r-24,-26l10535,8542r-24,-22l10487,8499r-25,-20l10436,8460r-25,-17l10386,8426r-24,-15l10337,8397r-25,-12l10287,8374r-26,-11l10237,8354r-25,-9l10187,8338r-25,-6l10138,8327r-24,-5l10089,8319r-24,-2l10041,8314r-24,l9993,8314r-23,l9946,8316xm9737,9260r-16,-28l9700,9202r-26,-31l9644,9139r-33,-32l9572,9074r-42,-35l9485,9004r-51,-34l9381,8935r-56,-36l9264,8865r-61,-35l9137,8795r-69,-33l8997,8729r-74,-33l8848,8666r-78,-30l8691,8606r-82,-27l8525,8553r-84,-25l8354,8506r-88,-21l8178,8466r-89,-16l7999,8435r-90,-11l7817,8416r-91,-6l7634,8406r-495,-11l6661,8377r-462,-23l5754,8325r-425,-33l4920,8252r-389,-44l4161,8158r-350,-55l3481,8043r-311,-65l2882,7909r-267,-76l2370,7754r-223,-85l1947,7580r-176,-94l1618,7388,1489,7285,1385,7178r-78,-112l1254,6950r-27,-120l1226,6705r27,-129l1306,6444r82,-136l1498,6167r140,-145l1806,5875r197,-152l2231,5567r135,-83l2505,5409r140,-69l2787,5279r143,-54l3076,5178r149,-41l3374,5102r151,-27l3677,5055r154,-15l3985,5032r156,-2l4298,5034r157,11l4614,5060r158,22l4930,5110r160,33l5249,5181r160,44l5567,5274r160,53l5885,5387r159,64l6201,5519r155,74l6512,5671r156,82l6822,5841r152,90l7125,6026r50,33l7233,6100r65,47l7368,6199r76,57l7525,6319r87,67l7702,6456r192,154l8097,6774r210,172l8521,7123r213,178l8944,7479r203,172l9337,7815r176,152l9669,8104r134,119l9910,8320r-27,4l9857,8329r-26,5l9806,8340r-26,8l9756,8356r-25,9l9707,8374r-23,10l9660,8395r-23,10l9615,8417r-44,23l9529,8466r-38,28l9452,8522r-34,29l9386,8580r-30,29l9329,8638r-25,29l9283,8694r45,-14l9371,8669r41,-7l9452,8657r40,-1l9529,8656r36,3l9600,8666r32,7l9663,8684r29,12l9720,8710r24,17l9767,8746r21,20l9806,8787r16,23l9836,8835r11,26l9857,8887r6,28l9866,8944r1,30l9864,9004r-5,31l9852,9068r-11,30l9826,9132r-17,32l9788,9196r-24,32l9737,9260xm12915,7201r-19,-314l12903,6564r31,-328l12989,5904r75,-336l13161,5231r115,-337l13409,4560r149,-330l13722,3904r178,-318l14091,3275r202,-299l14504,2689r220,-275l14952,2156r232,-243l15423,1690r241,-203l15907,1305r245,-158l16395,1013r241,-106l16875,829r234,-49l17337,764r221,18l17771,834r203,89l18165,1049r180,167l18512,1424r7,76l18504,1578r-33,79l18418,1739r-72,84l18258,1910r-104,89l18037,2090r-133,96l17761,2285r-156,102l17440,2492r-356,225l16701,2961r-199,129l16300,3225r-205,139l15889,3510r-205,152l15480,3819r-202,166l15080,4156r-194,178l14698,4520r-182,192l14343,4913r-164,209l14025,5338r-143,225l13752,5797r-27,56l13699,5909r-25,56l13651,6024r-23,58l13607,6141r-21,59l13568,6261r-20,59l13531,6381r-18,62l13496,6503r-31,124l13435,6750r-28,122l13381,6993r-27,122l13328,7232r-26,116l13275,7462r-14,56l13246,7572r-15,53l13216,7677r-6,47l13204,7774r-5,52l13197,7878r-3,54l13194,7988r1,55l13199,8098r4,55l13209,8207r9,53l13228,8311r6,24l13240,8360r7,24l13255,8406r8,22l13272,8450r9,20l13291,8490r120,47l13568,8602r90,39l13756,8684r102,48l13965,8784r112,56l14192,8901r117,64l14427,9034r120,73l14666,9184r119,81l14901,9351r114,90l15124,9535r106,98l15330,9734r94,105l15512,9949r79,114l15662,10181r62,122l15774,10429r41,129l15842,10692r15,137l15858,10971r-13,145l15816,11264r-16,102l15776,11468r-36,104l15694,11676r-54,104l15578,11885r-72,104l15427,12094r-88,104l15245,12302r-101,103l15036,12507r-114,100l14803,12708r-126,97l14547,12902r-135,95l14274,13090r-142,89l13985,13267r-150,85l13683,13434r-155,79l13371,13590r-158,71l13053,13731r-161,64l12732,13855r-163,57l12409,13964r-161,47l12088,14053r-165,24l11747,14082r-183,-14l11373,14037r-195,-47l10976,13928r-204,-76l10566,13761r-209,-102l10148,13545r-208,-125l9732,13285r-204,-142l9328,12992r-196,-158l8943,12671r-183,-169l8585,12330r-164,-175l8265,11978r-143,-179l7989,11620r-119,-178l7767,11265r-88,-173l7607,10922r-54,-166l7517,10595r-15,-153l7507,10296r27,-139l7584,10027r9,-37l7608,9952r19,-37l7649,9879r26,-37l7705,9806r33,-35l7775,9738r41,-33l7859,9672r49,-29l7960,9613r54,-27l8072,9560r62,-25l8199,9512r69,-20l8339,9473r76,-17l8493,9442r81,-12l8658,9421r88,-7l8838,9410r93,l9028,9411r99,5l9230,9425r105,11l9444,9451r111,20l9669,9493r22,-15l9716,9461r26,-19l9768,9421r27,-22l9822,9374r28,-26l9876,9321r27,-28l9927,9262r24,-31l9974,9199r20,-34l10013,9131r16,-35l10042,9060r12,-36l10060,8988r4,-35l10064,8915r-4,-35l10050,8842r-14,-35l10018,8771r-24,-36l9965,8700r-36,-34l9888,8632r-48,-32l9784,8569r-62,-31l9653,8510r115,-5l9874,8500r51,-1l9972,8497r46,l10061,8497r42,3l10143,8501r38,4l10218,8510r36,6l10287,8523r34,9l10352,8543r31,12l10412,8570r29,16l10469,8605r27,21l10524,8648r26,26l10576,8703r26,31l10628,8767r24,36l10678,8842r26,44l10730,8931r26,49l10783,9033r26,-63l10830,8906r15,-66l10856,8774r5,-68l10863,8640r-4,-68l10851,8502r-11,-68l10824,8366r-18,-67l10782,8233r-26,-67l10728,8100r-32,-63l10662,7974r-37,-60l10587,7854r-41,-57l10503,7742r-45,-54l10412,7639r-45,-47l10318,7547r-48,-42l10221,7468r-50,-34l10122,7403r-50,-26l10023,7354r-50,-18l9925,7322r89,18l10097,7357r79,18l10252,7394r69,21l10388,7436r63,22l10510,7482r56,25l10619,7531r49,28l10715,7587r45,28l10803,7646r41,33l10882,7712r37,35l10955,7782r35,38l11025,7859r32,41l11090,7942r32,45l11154,8032r66,97l11289,8233r72,112l11440,8465r57,-79l11548,8307r46,-77l11634,8153r36,-75l11701,8004r26,-73l11748,7859r18,-72l11778,7718r7,-68l11788,7583r,-65l11782,7452r-9,-62l11759,7328r-17,-59l11721,7210r-25,-57l11667,7098r-33,-53l11599,6993r-40,-50l11517,6894r-46,-45l11422,6804r-52,-42l11315,6721r-58,-38l11197,6646r-65,-35l11067,6579r112,11l11289,6609r105,23l11497,6661r98,34l11690,6734r90,43l11868,6825r83,52l12031,6933r77,58l12181,7053r69,63l12316,7183r63,68l12438,7321r56,71l12547,7463r50,73l12642,7609r44,73l12725,7755r37,72l12796,7897r31,70l12854,8035r25,67l12900,8165r18,60l12934,8283r13,55l12957,8390r,-3l12954,8375r-2,-25l12947,8314r-4,-47l12938,8210r-5,-65l12928,8069r-5,-82l12918,7895r-3,-100l12912,7688r-2,-112l12910,7456r1,-125l12915,7201xe" fillcolor="#622423 [1605]" stroked="f">
                      <v:path arrowok="t" o:connecttype="custom" o:connectlocs="1810,1299;984,892;265,967;54,1613;1051,2008;1933,2060;2242,2191;1700,2537;2622,3354;2944,3352;3717,2880;3490,2149;3774,921;4613,208;3363,370;3022,1780;2811,1573;2489,1538;2724,1687;2672,1893;2424,1700;2314,1740;2522,1936;2499,2027;2399,1971;2244,2131;1956,2008;824,1903;328,1493;943,1191;1578,1361;2116,1770;2280,1989;2255,2048;2335,2124;3141,1158;3993,196;4236,517;3394,1163;3186,1568;3122,1890;3232,2045;3670,2354;3669,2837;3164,3216;2451,3232;1800,2585;1871,2282;2184,2230;2365,2169;2315,2028;2457,2025;2563,2108;2495,1845;2426,1750;2616,1870;2787,1826;2690,1600;2882,1669;3057,1946;3055,1764" o:connectangles="0,0,0,0,0,0,0,0,0,0,0,0,0,0,0,0,0,0,0,0,0,0,0,0,0,0,0,0,0,0,0,0,0,0,0,0,0,0,0,0,0,0,0,0,0,0,0,0,0,0,0,0,0,0,0,0,0,0,0,0,0"/>
                      <o:lock v:ext="edit" verticies="t"/>
                    </v:shape>
                    <v:group id="Group 318" o:spid="_x0000_s1094" style="position:absolute;left:9540;top:11776;width:724;height:777" coordorigin="9540,11776" coordsize="724,7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    <v:shape id="Freeform 319" o:spid="_x0000_s1095" style="position:absolute;left:9669;top:11976;width:122;height:91;visibility:visible;mso-wrap-style:square;v-text-anchor:top" coordsize="515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HP+MIA&#10;AADcAAAADwAAAGRycy9kb3ducmV2LnhtbERPTWvCQBC9C/6HZYTezMbSSBtdRYRKezR66HGaHbPB&#10;7GzMrhr767uC4G0e73Pmy9424kKdrx0rmCQpCOLS6ZorBfvd5/gdhA/IGhvHpOBGHpaL4WCOuXZX&#10;3tKlCJWIIexzVGBCaHMpfWnIok9cSxy5g+sshgi7SuoOrzHcNvI1TafSYs2xwWBLa0PlsThbBX/f&#10;hdn9nJpyO7219duvTzcf2VGpl1G/moEI1Ien+OH+0nF+lsH9mXiB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wc/4wgAAANwAAAAPAAAAAAAAAAAAAAAAAJgCAABkcnMvZG93&#10;bnJldi54bWxQSwUGAAAAAAQABAD1AAAAhwMAAAAA&#10;" path="m74,51l53,70,34,90,21,110,11,129,3,148,,167r,17l2,202r5,17l13,235r10,16l34,266r14,15l62,294r16,13l95,319r17,11l131,341r18,9l168,359r20,7l206,372r19,5l242,382r16,3l274,387r15,l301,386r13,-1l323,381r7,-5l335,370r4,-8l344,355r6,-8l357,341r15,-15l389,312r40,-31l466,249r16,-18l497,213r5,-10l507,194r4,-10l514,174r1,-11l515,153r-1,-11l512,131r-4,-11l502,108,494,95,485,83,473,72,462,61,450,51,438,42,424,33,410,26,397,21,382,15,368,11,353,7,337,5,323,2,293,,262,,232,2,204,6r-27,5l151,18r-24,8l107,33,89,42,74,51xe" fillcolor="#622423 [1605]" stroked="f">
                        <v:path arrowok="t" o:connecttype="custom" o:connectlocs="13,16;5,26;1,35;0,43;2,51;5,59;11,66;18,72;27,78;35,82;45,86;53,89;61,91;68,91;74,91;78,88;80,85;83,82;88,77;102,66;114,54;119,48;121,43;122,38;122,33;120,28;117,22;112,17;107,12;100,8;94,5;87,3;80,1;69,0;55,0;42,3;30,6;21,10" o:connectangles="0,0,0,0,0,0,0,0,0,0,0,0,0,0,0,0,0,0,0,0,0,0,0,0,0,0,0,0,0,0,0,0,0,0,0,0,0,0"/>
                      </v:shape>
                      <v:shape id="Freeform 320" o:spid="_x0000_s1096" style="position:absolute;left:9540;top:11790;width:47;height:127;visibility:visible;mso-wrap-style:square;v-text-anchor:top" coordsize="199,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v++sMA&#10;AADcAAAADwAAAGRycy9kb3ducmV2LnhtbERPTWvCQBC9F/oflil4azYWDBpdRQRpxSI07cHjkJ0m&#10;qdnZsLtN4r93C0Jv83ifs9qMphU9Od9YVjBNUhDEpdUNVwq+PvfPcxA+IGtsLZOCK3nYrB8fVphr&#10;O/AH9UWoRAxhn6OCOoQul9KXNRn0ie2II/dtncEQoaukdjjEcNPKlzTNpMGGY0ONHe1qKi/Fr1Hw&#10;w4v21Myn51cz+kofercw70elJk/jdgki0Bj+xXf3m47zZxn8PRMvkO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4v++sMAAADcAAAADwAAAAAAAAAAAAAAAACYAgAAZHJzL2Rv&#10;d25yZXYueG1sUEsFBgAAAAAEAAQA9QAAAIgDAAAAAA==&#10;" path="m52,r4,1l61,1r5,2l71,6r8,6l89,21,99,32r10,14l118,62r10,17l136,97r9,21l154,141r7,22l168,188r8,26l182,241r5,27l192,295r4,26l198,347r1,25l199,396r,22l198,438r-2,19l193,475r-4,15l184,503r-6,11l172,523r-7,7l161,533r-4,1l154,535r-5,l144,535r-4,-1l135,533r-5,-3l120,523r-9,-9l102,503,92,490,82,475,73,457,63,438,55,418,47,396,39,372,31,347,25,321,19,295,14,268,9,241,5,214,3,188,1,163,,141,1,118,3,97,4,79,8,62,11,46,16,32,21,21r8,-9l35,6,39,3,43,1r4,l52,xe" fillcolor="#622423 [1605]" stroked="f" strokecolor="#1f1a17" strokeweight="0">
                        <v:path arrowok="t" o:connecttype="custom" o:connectlocs="13,0;16,1;19,3;23,8;28,15;32,23;36,33;40,45;43,57;45,70;47,82;47,94;47,104;46,113;43,119;41,124;38,127;36,127;34,127;32,127;28,124;24,119;19,113;15,104;11,94;7,82;4,70;2,57;1,45;0,33;1,23;2,15;4,8;7,3;9,1;11,0" o:connectangles="0,0,0,0,0,0,0,0,0,0,0,0,0,0,0,0,0,0,0,0,0,0,0,0,0,0,0,0,0,0,0,0,0,0,0,0"/>
                      </v:shape>
                      <v:shape id="Freeform 321" o:spid="_x0000_s1097" style="position:absolute;left:9775;top:11776;width:43;height:139;visibility:visible;mso-wrap-style:square;v-text-anchor:top" coordsize="181,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WL+sEA&#10;AADcAAAADwAAAGRycy9kb3ducmV2LnhtbERP24rCMBB9X/Afwgi+abpCV+kaZfGGC/rg5QOGZrYt&#10;NpOaRK1+/WZB2Lc5nOtMZq2pxY2crywreB8kIIhzqysuFJyOq/4YhA/IGmvLpOBBHmbTztsEM23v&#10;vKfbIRQihrDPUEEZQpNJ6fOSDPqBbYgj92OdwRChK6R2eI/hppbDJPmQBiuODSU2NC8pPx+uRsFu&#10;++3rdDlePMmTpae7nNP1Ralet/36BBGoDf/il3uj4/x0BH/PxAvk9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5Fi/rBAAAA3AAAAA8AAAAAAAAAAAAAAAAAmAIAAGRycy9kb3du&#10;cmV2LnhtbFBLBQYAAAAABAAEAPUAAACGAwAAAAA=&#10;" path="m127,2l131,r4,l140,2r3,1l150,8r6,7l162,25r5,14l172,54r2,17l178,89r1,21l181,134r,25l181,185r-2,27l177,240r-4,30l169,300r-5,29l158,358r-6,27l146,412r-8,25l131,462r-7,21l115,504r-9,18l98,540r-9,13l80,566r-8,10l63,582r-9,3l51,587r-5,l42,585r-4,-1l31,579r-6,-7l20,562,15,550,10,535,6,517,4,498,1,477,,454,,430,1,404,2,376,5,347,7,317r5,-30l17,258r5,-29l28,202r7,-26l42,150r7,-23l58,104,65,83,74,65,83,49,91,34r9,-13l110,13r9,-8l127,2xe" fillcolor="#622423 [1605]" stroked="f" strokecolor="#1f1a17" strokeweight="0">
                        <v:path arrowok="t" o:connecttype="custom" o:connectlocs="31,0;33,0;36,2;38,6;41,13;42,21;43,32;43,44;42,57;40,71;38,85;35,98;31,109;27,119;23,128;19,134;15,138;12,139;10,139;7,137;5,133;2,127;1,118;0,108;0,96;1,82;3,68;5,54;8,42;12,30;15,20;20,12;24,5;28,1" o:connectangles="0,0,0,0,0,0,0,0,0,0,0,0,0,0,0,0,0,0,0,0,0,0,0,0,0,0,0,0,0,0,0,0,0,0"/>
                      </v:shape>
                      <v:group id="Group 322" o:spid="_x0000_s1098" style="position:absolute;left:9802;top:12119;width:462;height:434" coordorigin="8834,3389" coordsize="390,3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G5R8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AblHxgAAANwA&#10;AAAPAAAAAAAAAAAAAAAAAKoCAABkcnMvZG93bnJldi54bWxQSwUGAAAAAAQABAD6AAAAnQMAAAAA&#10;">
                        <v:shape id="Freeform 323" o:spid="_x0000_s1099" style="position:absolute;left:8834;top:3389;width:390;height:366;visibility:visible;mso-wrap-style:square;v-text-anchor:top" coordsize="1951,1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n7+sEA&#10;AADcAAAADwAAAGRycy9kb3ducmV2LnhtbERPTWvCQBC9C/0PyxS8SLOpoNg0GymBWk+iael5yE6T&#10;0Oxs2N3G9N+7guBtHu9z8u1kejGS851lBc9JCoK4trrjRsHX5/vTBoQPyBp7y6Tgnzxsi4dZjpm2&#10;Zz7RWIVGxBD2GSpoQxgyKX3dkkGf2IE4cj/WGQwRukZqh+cYbnq5TNO1NNhxbGhxoLKl+rf6Mwro&#10;41iVdAjpTmM59nvc2UX5rdT8cXp7BRFoCnfxzb3Xcf7qBa7PxAtkc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Lp+/rBAAAA3AAAAA8AAAAAAAAAAAAAAAAAmAIAAGRycy9kb3du&#10;cmV2LnhtbFBLBQYAAAAABAAEAPUAAACGAwAAAAA=&#10;" path="m1948,r3,55l1951,114r-3,67l1942,252r-9,76l1923,407r-14,83l1892,577r-18,86l1853,752r-24,91l1803,932r-29,89l1743,1109r-34,86l1674,1278r-39,79l1596,1434r-44,71l1508,1571r-47,60l1413,1684r-52,47l1307,1769r-54,30l1195,1820r-58,11l1075,1831r-63,-11l947,1798r-66,-36l813,1714r-55,4l706,1721r-48,l613,1718r-19,-1l574,1715r-17,-3l539,1709r-15,-5l511,1699r-13,-5l489,1686r-23,-17l443,1646r-24,-28l393,1586r-26,-37l340,1508r-27,-43l286,1418r-28,-51l232,1314r-27,-56l179,1201r-24,-59l131,1082r-22,-62l88,957,69,893,52,830,36,767,23,704,14,642,6,581,1,521,,463,1,407,7,353r9,-52l30,253,47,207,69,165,95,127,126,93r47,11l221,114r51,9l324,130r54,8l433,144r57,5l548,153r59,3l667,159r60,1l789,161r62,-1l913,159r63,-1l1038,155r63,-4l1163,146r63,-5l1288,135r60,-7l1409,120r60,-8l1528,103r58,-11l1643,82r54,-12l1751,57r52,-12l1853,30r48,-13l1948,xe" fillcolor="#622423 [1605]" stroked="f" strokecolor="#1f1a17" strokeweight="0">
                          <v:path arrowok="t" o:connecttype="custom" o:connectlocs="390,11;389,36;386,66;382,98;375,133;366,169;355,204;342,239;327,271;310,301;292,326;272,346;250,360;227,366;202,364;176,352;152,343;132,344;119,343;111,342;105,341;100,339;93,334;84,323;73,310;63,293;52,273;41,251;31,228;22,204;14,179;7,153;3,128;0,104;0,81;3,60;9,41;19,25;35,21;54,25;76,28;98,30;121,31;145,32;170,32;195,32;220,30;245,28;269,26;294,22;317,18;339,14;360,9;380,3" o:connectangles="0,0,0,0,0,0,0,0,0,0,0,0,0,0,0,0,0,0,0,0,0,0,0,0,0,0,0,0,0,0,0,0,0,0,0,0,0,0,0,0,0,0,0,0,0,0,0,0,0,0,0,0,0,0"/>
                        </v:shape>
                        <v:shape id="Freeform 324" o:spid="_x0000_s1100" style="position:absolute;left:8846;top:3421;width:233;height:301;visibility:visible;mso-wrap-style:square;v-text-anchor:top" coordsize="1161,15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oR4MQA&#10;AADcAAAADwAAAGRycy9kb3ducmV2LnhtbESPTWvCQBCG7wX/wzJCb3WjiJToKqIIPViwKoi3MTsm&#10;wexsyG418dc7h0JvM8z78cxs0bpK3akJpWcDw0ECijjztuTcwPGw+fgEFSKyxcozGegowGLee5th&#10;av2Df+i+j7mSEA4pGihirFOtQ1aQwzDwNbHcrr5xGGVtcm0bfEi4q/QoSSbaYcnSUGBNq4Ky2/7X&#10;SQmvO306Hw/X8a4bjp7f2fNSbY1577fLKahIbfwX/7m/rOBPBF+ekQn0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6EeDEAAAA3AAAAA8AAAAAAAAAAAAAAAAAmAIAAGRycy9k&#10;b3ducmV2LnhtbFBLBQYAAAAABAAEAPUAAACJAwAAAAA=&#10;" path="m115,r62,12l238,25r62,9l359,44r61,8l479,59r59,6l598,69r59,4l716,75r60,1l834,76r59,l953,74r58,-2l1070,68r15,62l1099,195r12,66l1122,329r10,69l1139,466r8,68l1153,601r4,65l1159,730r2,60l1161,847r-3,53l1154,948r-5,43l1142,1028r-17,14l1107,1056r-16,11l1076,1076r-14,9l1049,1091r-13,3l1023,1098r-11,1l1001,1101r-11,l980,1098r-10,-2l961,1092r-8,-4l944,1083r-17,-12l911,1057r-16,-15l878,1026r-16,-16l844,995r-9,-7l825,982r-10,-6l804,970r3,51l810,1073r4,54l818,1179r5,53l827,1284r2,52l831,1388r-7,14l815,1416r-9,12l796,1440r-12,9l772,1459r-13,8l745,1474r-14,6l716,1487r-14,4l687,1495r-15,3l656,1500r-16,1l624,1503r-15,l593,1503r-16,-2l562,1500r-30,-5l504,1488r-26,-9l454,1469r-10,-6l434,1458r-8,-6l418,1446r-21,-30l375,1384r-22,-36l329,1310r-23,-41l282,1226r-23,-45l235,1133r-23,-48l188,1034,166,982,144,929,123,875,103,821,84,767,67,712,52,658,37,603,26,549,16,496,8,444,3,393,,344,,295,3,250,8,206,18,164,30,126,45,89,65,57,88,26,115,xe" stroked="f">
                          <v:path arrowok="t" o:connecttype="custom" o:connectlocs="36,2;60,7;84,10;108,13;132,15;156,15;179,15;203,14;218,26;223,52;227,80;230,107;232,133;233,158;232,180;231,198;226,209;219,214;213,217;208,219;203,220;199,220;195,219;191,218;186,214;180,209;173,202;168,198;164,195;162,204;163,226;165,247;166,268;165,281;162,286;157,290;152,294;147,296;141,299;135,300;128,301;122,301;116,301;107,299;96,296;89,293;85,291;80,284;71,270;61,254;52,237;43,217;33,197;25,175;17,154;10,132;5,110;2,89;0,69;1,50;4,33;9,18;18,5" o:connectangles="0,0,0,0,0,0,0,0,0,0,0,0,0,0,0,0,0,0,0,0,0,0,0,0,0,0,0,0,0,0,0,0,0,0,0,0,0,0,0,0,0,0,0,0,0,0,0,0,0,0,0,0,0,0,0,0,0,0,0,0,0,0,0"/>
                        </v:shape>
                        <v:shape id="Freeform 325" o:spid="_x0000_s1101" style="position:absolute;left:8939;top:3441;width:62;height:164;visibility:visible;mso-wrap-style:square;v-text-anchor:top" coordsize="309,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mI18IA&#10;AADcAAAADwAAAGRycy9kb3ducmV2LnhtbERPS4vCMBC+C/sfwizsTdN6EKlGqbsIi7CCj4PHsRnT&#10;YjMpTbTdf28Ewdt8fM+ZL3tbizu1vnKsIB0lIIgLpys2Co6H9XAKwgdkjbVjUvBPHpaLj8EcM+06&#10;3tF9H4yIIewzVFCG0GRS+qIki37kGuLIXVxrMUTYGqlb7GK4reU4SSbSYsWxocSGvksqrvubVbD6&#10;MaZIz5vz8XTbBr3r8k3+1yn19dnnMxCB+vAWv9y/Os6fpPB8Jl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yYjXwgAAANwAAAAPAAAAAAAAAAAAAAAAAJgCAABkcnMvZG93&#10;bnJldi54bWxQSwUGAAAAAAQABAD1AAAAhwMAAAAA&#10;" path="m,l10,32r28,84l78,236r48,140l152,449r25,70l203,589r23,62l250,706r19,47l279,772r9,16l295,800r6,10l309,819r-1,-3l299,804,283,782,262,751,237,712,209,665,178,611,162,581,146,550,131,518,115,484,100,449,85,413,71,375,59,336,47,297,36,257,26,215,17,173,10,131,5,88,1,45,,xe" fillcolor="#622423 [1605]" stroked="f">
                          <v:path arrowok="t" o:connecttype="custom" o:connectlocs="0,0;2,6;8,23;16,47;25,75;30,90;36,104;41,118;45,130;50,141;54,151;56,155;58,158;59,160;60,162;62,164;62,163;60,161;57,157;53,150;48,143;42,133;36,122;33,116;29,110;26,104;23,97;20,90;17,83;14,75;12,67;9,59;7,51;5,43;3,35;2,26;1,18;0,9;0,0" o:connectangles="0,0,0,0,0,0,0,0,0,0,0,0,0,0,0,0,0,0,0,0,0,0,0,0,0,0,0,0,0,0,0,0,0,0,0,0,0,0,0"/>
                        </v:shape>
                      </v:group>
                    </v:group>
                  </v:group>
                </v:group>
                <v:group id="Group 326" o:spid="_x0000_s1102" style="position:absolute;left:4635;top:9979;width:1117;height:931;rotation:-407021fd" coordorigin="9422,9791" coordsize="2108,14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YwxRwwAAANwAAAAP&#10;AAAAAAAAAAAAAAAAAKoCAABkcnMvZG93bnJldi54bWxQSwUGAAAAAAQABAD6AAAAmgMAAAAA&#10;">
                  <v:shape id="Freeform 327" o:spid="_x0000_s1103" style="position:absolute;left:9473;top:9847;width:1979;height:1319;visibility:visible;mso-wrap-style:square;v-text-anchor:top" coordsize="6414,4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tpaMUA&#10;AADcAAAADwAAAGRycy9kb3ducmV2LnhtbESPQWsCMRCF7wX/Qxiht5q1BSurUYpUKGgP3arncTPu&#10;xm4mcZPq9t8bQehthve+N2+m88424kxtMI4VDAcZCOLSacOVgs338mkMIkRkjY1jUvBHAeaz3sMU&#10;c+0u/EXnIlYihXDIUUEdo8+lDGVNFsPAeeKkHVxrMaa1raRu8ZLCbSOfs2wkLRpOF2r0tKip/Cl+&#10;barhj8a/8+r0eVjuTtV+a17H60Kpx373NgERqYv/5jv9oRM3eoHbM2kC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+2loxQAAANwAAAAPAAAAAAAAAAAAAAAAAJgCAABkcnMv&#10;ZG93bnJldi54bWxQSwUGAAAAAAQABAD1AAAAigMAAAAA&#10;" path="m1064,1659r-5,47l1057,1754r-1,51l1054,1858r2,55l1057,1968r1,57l1062,2083r7,119l1079,2321r12,118l1106,2556r15,112l1136,2775r16,100l1168,2964r15,79l1197,3109r11,52l1218,3195r-41,5l1132,3206r-48,8l1035,3222r-51,10l929,3243r-54,13l819,3269r-55,15l707,3300r-57,19l593,3337r-56,21l483,3381r-55,23l377,3429r-50,27l279,3485r-45,29l192,3545r-38,34l118,3613r-31,36l60,3687r-22,40l20,3769,8,3812,,3857r,47l5,3953r13,51l36,4057r24,32l97,4119r53,27l216,4170r78,21l383,4208r100,14l592,4234r117,9l834,4249r131,4l1101,4254r140,-3l1385,4248r146,-8l1678,4232r146,-11l1970,4207r144,-15l2255,4174r138,-20l2526,4133r126,-24l2771,4083r113,-27l2986,4028r92,-31l3160,3965r70,-34l3286,3897r42,-38l3355,3822r28,44l3428,3906r59,38l3560,3979r86,33l3743,4041r108,27l3967,4093r125,21l4223,4134r136,16l4500,4162r145,12l4791,4181r146,5l5084,4188r145,l5370,4186r138,-6l5641,4171r126,-12l5884,4145r111,-17l6094,4108r89,-22l6258,4060r63,-29l6368,4000r32,-33l6414,3930r-4,-38l6387,3848r-37,-55l6311,3741r-37,-50l6237,3645r-38,-43l6162,3561r-39,-37l6086,3488r-37,-32l6011,3427r-37,-28l5936,3375r-37,-24l5862,3331r-37,-18l5789,3297r-37,-15l5716,3269r-36,-11l5645,3250r-36,-8l5573,3236r-35,-5l5504,3229r-35,-3l5434,3226r-33,l5367,3227r-33,3l5302,3232r-32,4l5238,3241r115,-346l5432,2568r42,-305l5484,1976r-23,-268l5411,1462r-78,-227l5230,1027,5105,838,4961,668,4797,519,4618,387,4426,276,4221,183,4008,109,3787,55,3562,18,3333,,3104,2,2876,20,2652,58r-217,56l2224,188r-199,92l1839,391,1667,519,1511,665,1375,829r-115,181l1168,1209r-67,216l1064,1659xe" stroked="f">
                    <v:path arrowok="t" o:connecttype="custom" o:connectlocs="326,544;326,593;328,646;337,756;351,860;365,944;376,991;334,997;287,1006;236,1018;183,1035;132,1055;86,1081;48,1110;19,1143;2,1182;2,1226;19,1268;67,1293;149,1309;257,1317;383,1318;518,1312;652,1300;779,1281;890,1258;975,1229;1027,1197;1058,1211;1125,1244;1224,1269;1345,1287;1478,1296;1613,1299;1740,1293;1850,1280;1931,1259;1975,1230;1971,1193;1936,1144;1901,1104;1866,1072;1832,1046;1797,1027;1764,1014;1731,1005;1698,1001;1666,1000;1636,1002;1652,898;1692,613;1645,383;1531,207;1366,86;1168,17;958,1;751,35;567,121;424,257;340,442" o:connectangles="0,0,0,0,0,0,0,0,0,0,0,0,0,0,0,0,0,0,0,0,0,0,0,0,0,0,0,0,0,0,0,0,0,0,0,0,0,0,0,0,0,0,0,0,0,0,0,0,0,0,0,0,0,0,0,0,0,0,0,0"/>
                  </v:shape>
                  <v:shape id="Freeform 328" o:spid="_x0000_s1104" style="position:absolute;left:9868;top:10814;width:1191;height:203;visibility:visible;mso-wrap-style:square;v-text-anchor:top" coordsize="3853,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HKHMIA&#10;AADcAAAADwAAAGRycy9kb3ducmV2LnhtbERPTWsCMRC9F/ofwhR6KZq0VF1Wo1Rpi1e3PXgcN+Nm&#10;cTNZN6mu/94UBG/zeJ8zW/SuESfqQu1Zw+tQgSAuvam50vD78zXIQISIbLDxTBouFGAxf3yYYW78&#10;mTd0KmIlUgiHHDXYGNtcylBachiGviVO3N53DmOCXSVNh+cU7hr5ptRYOqw5NVhsaWWpPBR/TsNq&#10;/71Vn3QcTTZNsdzVpDL7orR+fuo/piAi9fEuvrnXJs0fv8P/M+kCOb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QcocwgAAANwAAAAPAAAAAAAAAAAAAAAAAJgCAABkcnMvZG93&#10;bnJldi54bWxQSwUGAAAAAAQABAD1AAAAhwMAAAAA&#10;" path="m,l74,34r90,37l267,112r115,43l507,199r135,46l711,267r72,24l856,313r74,23l1005,357r76,21l1157,397r78,20l1312,436r78,17l1467,469r77,15l1620,499r77,12l1771,521r74,9l1917,537r70,5l2057,546r66,1l2177,547r53,-2l2283,542r54,-4l2392,535r54,-7l2502,522r56,-7l2613,506r56,-10l2724,486r57,-11l2837,463r57,-12l2950,437r55,-15l3061,406r56,-16l3172,374r55,-19l3282,337r54,-19l3390,297r52,-20l3495,255r52,-22l3598,211r49,-24l3697,162r48,-24l3793,113r47,-26l3848,98r3,11l3853,122r-3,12l3845,146r-7,14l3828,173r-13,14l3801,201r-16,15l3766,230r-20,15l3724,259r-24,15l3676,289r-25,14l3597,332r-56,28l3484,387r-57,25l3371,436r-52,21l3270,474r-42,15l3181,504r-50,16l3076,535r-60,16l2953,566r-66,14l2816,594r-74,14l2665,619r-79,10l2503,637r-84,5l2376,645r-44,1l2289,647r-44,l2199,646r-45,-1l2109,642r-46,-2l1971,632r-91,-10l1787,611r-93,-12l1601,587r-92,-15l1417,556r-91,-18l1235,521r-89,-20l1058,481,973,462,889,439,807,418,728,395,651,373,577,349,508,326,441,301,378,277,319,253,263,229,212,204,168,180,126,156,91,133,60,109,37,87,18,63,6,42,,21,,xe" fillcolor="#622423 [1605]" stroked="f">
                    <v:path arrowok="t" o:connecttype="custom" o:connectlocs="51,22;157,62;242,91;311,112;382,131;453,147;525,160;593,168;656,172;706,170;756,166;808,159;860,149;912,137;963,122;1014,106;1064,87;1112,66;1158,43;1189,31;1190,42;1183,54;1170,68;1151,81;1129,95;1077,121;1026,143;983,158;932,173;870,186;799,197;734,202;694,203;652,201;581,195;495,184;410,169;327,151;249,131;178,110;117,87;66,64;28,42;6,20;0,0" o:connectangles="0,0,0,0,0,0,0,0,0,0,0,0,0,0,0,0,0,0,0,0,0,0,0,0,0,0,0,0,0,0,0,0,0,0,0,0,0,0,0,0,0,0,0,0,0"/>
                  </v:shape>
                  <v:shape id="Freeform 329" o:spid="_x0000_s1105" style="position:absolute;left:9422;top:9791;width:2108;height:1411;visibility:visible;mso-wrap-style:square;v-text-anchor:top" coordsize="6829,4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pP68EA&#10;AADcAAAADwAAAGRycy9kb3ducmV2LnhtbERPTYvCMBC9C/6HMII3TRW3SDWKCoKXFaxevA3N2Bab&#10;SW1SrfvrzcLC3ubxPme57kwlntS40rKCyTgCQZxZXXKu4HLej+YgnEfWWFkmBW9ysF71e0tMtH3x&#10;iZ6pz0UIYZeggsL7OpHSZQUZdGNbEwfuZhuDPsAml7rBVwg3lZxGUSwNlhwaCqxpV1B2T1uj4PYT&#10;X6uZOR232WXbPlzqidpvpYaDbrMA4anz/+I/90GH+fEX/D4TLpCr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6T+vBAAAA3AAAAA8AAAAAAAAAAAAAAAAAmAIAAGRycy9kb3du&#10;cmV2LnhtbFBLBQYAAAAABAAEAPUAAACGAwAAAAA=&#10;" path="m1199,3256r-44,6l1108,3269r-50,10l1007,3290r-53,14l900,3320r-56,17l788,3357r-55,21l676,3400r-57,25l563,3452r-54,29l456,3511r-54,30l353,3575r-48,36l258,3647r-44,38l175,3725r-37,42l104,3809r-28,44l51,3899r-21,48l15,3995,5,4046,,4097r2,53l9,4204r14,56l44,4317r23,36l108,4385r55,30l232,4442r81,23l406,4485r104,19l624,4519r122,12l876,4540r136,7l1155,4551r145,1l1450,4551r151,-4l1754,4541r153,-9l2060,4521r150,-14l2357,4491r143,-17l2638,4453r132,-22l2895,4406r116,-27l3118,4350r96,-31l3299,4287r73,-36l3432,4216r44,-39l3505,4136r32,47l3585,4227r66,39l3730,4303r94,35l3930,4369r118,27l4174,4421r135,21l4452,4460r149,17l4753,4489r157,9l5068,4504r160,3l5386,4507r157,-2l5696,4499r150,-9l5990,4479r136,-15l6254,4447r119,-20l6481,4404r96,-26l6659,4349r68,-32l6779,4282r34,-37l6829,4206r-4,-42l6800,4118r-39,-67l6722,3987r-40,-61l6644,3869r-40,-54l6565,3763r-40,-48l6486,3668r-40,-44l6406,3585r-39,-39l6327,3511r-38,-33l6249,3447r-39,-27l6171,3394r-39,-23l6094,3350r-39,-19l6017,3315r-39,-15l5941,3288r-38,-11l5866,3268r-37,-6l5793,3256r-37,-3l5720,3251r-35,l5649,3253r-34,3l5581,3261r108,-353l5760,2578r33,-312l5792,1976r-34,-270l5696,1455r-90,-230l5490,1015,5351,825,5192,655,5015,504,4821,374,4613,263,4394,171,4165,99,3929,47,3689,14,3445,,3202,6,2960,32,2723,76r-230,64l2270,222,2060,323,1862,444,1680,583,1516,741,1372,918r-121,195l1153,1327r-69,233l1043,1811r-5,50l1036,1911r-3,52l1033,2016r,54l1035,2124r1,56l1038,2235r4,56l1047,2345r5,56l1057,2457r12,109l1083,2672r15,101l1114,2870r16,89l1146,3039r16,72l1176,3172r12,48l1199,3256xm1359,3378r-41,5l1273,3389r-48,8l1176,3405r-51,10l1070,3426r-54,13l960,3452r-55,15l848,3483r-57,19l734,3520r-56,21l624,3564r-55,23l518,3612r-50,27l420,3668r-45,29l333,3728r-38,34l259,3796r-31,36l201,3870r-22,40l161,3952r-12,43l141,4040r,47l146,4136r13,51l177,4240r24,32l238,4302r53,27l357,4353r78,21l524,4391r100,14l733,4417r117,9l975,4432r131,4l1242,4437r140,-3l1526,4431r146,-8l1819,4415r146,-11l2111,4390r144,-15l2396,4357r138,-20l2667,4316r126,-24l2912,4266r113,-27l3127,4211r92,-31l3301,4148r70,-34l3427,4080r42,-38l3496,4005r28,44l3569,4089r59,38l3701,4162r86,33l3884,4224r108,27l4108,4276r125,21l4364,4317r136,16l4641,4345r145,12l4932,4364r146,5l5225,4371r145,l5511,4369r138,-6l5782,4354r126,-12l6025,4328r111,-17l6235,4291r89,-22l6399,4243r63,-29l6509,4183r32,-33l6555,4113r-4,-38l6528,4031r-37,-55l6452,3924r-37,-50l6378,3828r-38,-43l6303,3744r-39,-37l6227,3671r-37,-32l6152,3610r-37,-28l6077,3558r-37,-24l6003,3514r-37,-18l5930,3480r-37,-15l5857,3452r-36,-11l5786,3433r-36,-8l5714,3419r-35,-5l5645,3412r-35,-3l5575,3409r-33,l5508,3410r-33,3l5443,3415r-32,4l5379,3424r115,-346l5573,2751r42,-305l5625,2159r-23,-268l5552,1645r-78,-227l5371,1210,5246,1021,5102,851,4938,702,4759,570,4567,459,4362,366,4149,292,3928,238,3703,201,3474,183r-229,2l3017,203r-224,38l2576,297r-211,74l2166,463,1980,574,1808,702,1652,848r-136,164l1401,1193r-92,199l1242,1608r-37,234l1200,1889r-2,48l1197,1988r-2,53l1197,2096r1,55l1199,2208r4,58l1210,2385r10,119l1232,2622r15,117l1262,2851r15,107l1293,3058r16,89l1324,3226r14,66l1349,3344r10,34xe" fillcolor="#622423 [1605]" stroked="f">
                    <v:path arrowok="t" o:connecttype="custom" o:connectlocs="294,1024;191,1062;94,1119;23,1194;1,1286;50,1369;230,1404;494,1409;772,1387;992,1339;1092,1297;1250,1363;1516,1394;1805,1392;2030,1357;2107,1291;2039,1183;1965,1099;1893,1045;1822,1016;1755,1008;1788,702;1652,256;1286,31;841,24;468,230;320,577;320,676;330,795;359,964;393,1051;296,1070;193,1105;103,1156;50,1225;55,1314;162,1361;383,1375;652,1361;899,1322;1058,1265;1142,1290;1347,1338;1613,1355;1860,1342;2009,1297;1992,1216;1922,1138;1853,1089;1786,1064;1721,1057;1660,1061;1714,510;1469,177;1072,57;669,144;404,431;369,633;377,776;404,975" o:connectangles="0,0,0,0,0,0,0,0,0,0,0,0,0,0,0,0,0,0,0,0,0,0,0,0,0,0,0,0,0,0,0,0,0,0,0,0,0,0,0,0,0,0,0,0,0,0,0,0,0,0,0,0,0,0,0,0,0,0,0,0"/>
                    <o:lock v:ext="edit" verticies="t"/>
                  </v:shape>
                </v:group>
                <v:group id="Group 330" o:spid="_x0000_s1106" style="position:absolute;left:3233;top:8332;width:3110;height:2415" coordorigin="6595,4080" coordsize="3110,24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  <v:group id="Group 331" o:spid="_x0000_s1107" style="position:absolute;left:6683;top:4080;width:3022;height:2415;rotation:1047217fd" coordorigin="10324,8313" coordsize="4144,3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kHPRcQAAADcAAAA&#10;DwAAAAAAAAAAAAAAAACqAgAAZHJzL2Rvd25yZXYueG1sUEsFBgAAAAAEAAQA+gAAAJsDAAAAAA==&#10;">
                    <v:shape id="Freeform 332" o:spid="_x0000_s1108" style="position:absolute;left:10364;top:8363;width:4066;height:3079;rotation:-1461932fd;visibility:visible;mso-wrap-style:square;v-text-anchor:top" coordsize="7543,5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u1vsYA&#10;AADcAAAADwAAAGRycy9kb3ducmV2LnhtbESPQWvCQBCF74L/YRnBW920oLapq7SBggdpGyuhxyE7&#10;TYLZ2ZBdNf5751DwNsN78943q83gWnWmPjSeDTzOElDEpbcNVwYOPx8Pz6BCRLbYeiYDVwqwWY9H&#10;K0ytv3BO532slIRwSNFAHWOXah3KmhyGme+IRfvzvcMoa19p2+NFwl2rn5JkoR02LA01dpTVVB73&#10;J2eAv49FVuTLIvrl++Hz92v3ks13xkwnw9srqEhDvJv/r7dW8BdCK8/IBHp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u1vsYAAADcAAAADwAAAAAAAAAAAAAAAACYAgAAZHJz&#10;L2Rvd25yZXYueG1sUEsFBgAAAAAEAAQA9QAAAIsDAAAAAA==&#10;" path="m134,896l200,794r75,-95l361,610r96,-83l561,451,675,380,797,316,927,258r139,-52l1210,160r151,-41l1520,84,1683,56,1851,34,2026,16,2204,5,2387,r185,l2762,7r193,11l3149,34r196,22l3543,84r199,33l3943,156r199,44l4342,248r199,54l4739,362r197,64l5130,496r192,75l5520,641r188,76l5886,798r169,87l6215,976r150,97l6506,1174r132,105l6761,1389r113,113l6978,1618r97,120l7160,1862r78,126l7307,2117r60,131l7417,2380r44,135l7494,2652r25,139l7535,2929r8,141l7542,3210r-8,142l7516,3493r-26,143l7456,3777r-42,141l7363,4057r-58,140l7238,4336r-75,136l7090,4589r-80,114l6925,4814r-92,108l6735,5025r-106,99l6519,5218r-115,87l6282,5388r-126,77l6023,5535r-136,63l5746,5655r-146,49l5449,5744r-153,33l5138,5800r-162,14l4810,5819r-170,-5l4469,5798r-176,-28l4116,5733r-181,-49l3752,5623r-185,-73l3380,5464r-189,-99l2999,5252,2807,5126,2613,4985,2419,4829,2246,4702,2078,4573,1916,4443,1760,4312,1610,4180,1467,4047,1329,3914,1198,3781,1073,3648,954,3514,843,3381,738,3247,639,3115,548,2982,462,2851,384,2721,314,2592,249,2464,193,2338,143,2213,100,2089,65,1968,37,1849,17,1732,5,1618,,1506,2,1397,13,1290,30,1187,58,1086,91,989r43,-93xe" fillcolor="#fbd4b4 [1305]" stroked="f">
                      <v:fill color2="#ffc [669]" rotate="t" angle="135" focus="100%" type="gradient"/>
                      <v:path arrowok="t" o:connecttype="custom" o:connectlocs="148,370;302,239;500,137;734,63;998,18;1287,0;1593,10;1910,44;2233,106;2555,192;2869,302;3173,422;3431,568;3644,735;3814,920;3939,1120;4022,1331;4062,1550;4061,1774;4019,1999;3938,2221;3822,2428;3683,2604;3514,2761;3318,2892;3097,2992;2855,3057;2593,3079;2314,3053;2022,2975;1720,2839;1409,2638;1120,2420;868,2212;646,2001;454,1789;295,1578;169,1372;77,1171;20,978;0,797;16,628;72,474" o:connectangles="0,0,0,0,0,0,0,0,0,0,0,0,0,0,0,0,0,0,0,0,0,0,0,0,0,0,0,0,0,0,0,0,0,0,0,0,0,0,0,0,0,0,0"/>
                    </v:shape>
                    <v:shape id="AutoShape 333" o:spid="_x0000_s1109" style="position:absolute;left:10915;top:9615;width:295;height:224;rotation:511371fd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sxJsMA&#10;AADcAAAADwAAAGRycy9kb3ducmV2LnhtbERPTWsCMRC9C/0PYQq9iGbbg9StUZYtxeqt2kO9DZvp&#10;ZulmsiTR3frrjSB4m8f7nMVqsK04kQ+NYwXP0wwEceV0w7WC7/3H5BVEiMgaW8ek4J8CrJYPowXm&#10;2vX8RaddrEUK4ZCjAhNjl0sZKkMWw9R1xIn7dd5iTNDXUnvsU7ht5UuWzaTFhlODwY5KQ9Xf7mgV&#10;lO8ZbobxT7V153XhTehNeSiUenocijcQkYZ4F9/cnzrNn83h+ky6QC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sxJsMAAADcAAAADwAAAAAAAAAAAAAAAACYAgAAZHJzL2Rv&#10;d25yZXYueG1sUEsFBgAAAAAEAAQA9QAAAIgDAAAAAA==&#10;" path="m,3839r3831,l5017,,6169,3839r3831,l6915,6161r1187,3839l5017,7634,1898,10000,3085,6161,,3839xe" fillcolor="#e5dfec [663]" stroked="f">
                      <v:stroke joinstyle="miter"/>
                      <v:path o:connecttype="custom" o:connectlocs="0,86;113,86;148,0;182,86;295,86;204,138;239,224;148,171;56,224;91,138;0,86" o:connectangles="0,0,0,0,0,0,0,0,0,0,0"/>
                    </v:shape>
                    <v:shape id="AutoShape 334" o:spid="_x0000_s1110" style="position:absolute;left:13039;top:8651;width:246;height:264;rotation:-3080043fd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IlhsYA&#10;AADcAAAADwAAAGRycy9kb3ducmV2LnhtbESPQWvCQBCF7wX/wzJCL6VurJCW6CqiiF5saRR6HbJj&#10;Es3Ohuyq6b/vHITeZnhv3vtmtuhdo27UhdqzgfEoAUVceFtzaeB42Lx+gAoR2WLjmQz8UoDFfPA0&#10;w8z6O3/TLY+lkhAOGRqoYmwzrUNRkcMw8i2xaCffOYyydqW2Hd4l3DX6LUlS7bBmaaiwpVVFxSW/&#10;OgP7dXlO6+LHbw+nydfnMX+5pGMy5nnYL6egIvXx3/y43lnBfxd8eUYm0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IlhsYAAADcAAAADwAAAAAAAAAAAAAAAACYAgAAZHJz&#10;L2Rvd25yZXYueG1sUEsFBgAAAAAEAAQA9QAAAIsDAAAAAA==&#10;" path="m,3826r3821,l5000,,6179,3826r3821,l6911,6174r1178,3826l5000,7652,1911,10000,3089,6174,,3826xe" fillcolor="#fd98ff [831]" stroked="f">
                      <v:stroke joinstyle="miter"/>
                      <v:path o:connecttype="custom" o:connectlocs="0,101;94,101;123,0;152,101;246,101;170,163;199,264;123,202;47,264;76,163;0,101" o:connectangles="0,0,0,0,0,0,0,0,0,0,0"/>
                    </v:shape>
                    <v:shape id="AutoShape 335" o:spid="_x0000_s1111" style="position:absolute;left:10349;top:9678;width:185;height:161;rotation:-1502878fd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v09MMA&#10;AADcAAAADwAAAGRycy9kb3ducmV2LnhtbERPTWvCQBC9F/oflil4q5t4UEndhCJVvBprS29jdkzS&#10;ZmdDdk2iv94tFHqbx/ucVTaaRvTUudqygngagSAurK65VPB+2DwvQTiPrLGxTAqu5CBLHx9WmGg7&#10;8J763JcihLBLUEHlfZtI6YqKDLqpbYkDd7adQR9gV0rd4RDCTSNnUTSXBmsODRW2tK6o+MkvRsFQ&#10;cvzxffv0l/HrdFxu3raL9WGr1ORpfH0B4Wn0/+I/906H+YsYfp8JF8j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qv09MMAAADcAAAADwAAAAAAAAAAAAAAAACYAgAAZHJzL2Rv&#10;d25yZXYueG1sUEsFBgAAAAAEAAQA9QAAAIgDAAAAAA==&#10;" path="m,3789r3838,l5027,,6162,3789r3838,l6919,6211r1189,3789l5027,7640,1892,10000,3081,6211,,3789xe" fillcolor="#fabf8f [1945]" stroked="f">
                      <v:stroke joinstyle="miter"/>
                      <v:path o:connecttype="custom" o:connectlocs="0,61;71,61;93,0;114,61;185,61;128,100;150,161;93,123;35,161;57,100;0,61" o:connectangles="0,0,0,0,0,0,0,0,0,0,0"/>
                    </v:shape>
                    <v:shape id="AutoShape 336" o:spid="_x0000_s1112" style="position:absolute;left:13718;top:9460;width:363;height:315;rotation:-1502878fd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Bk08EA&#10;AADcAAAADwAAAGRycy9kb3ducmV2LnhtbERPTYvCMBC9L+x/CLPgbU1XRKWaihQE8bZq72MztrXN&#10;pDRZW/31G0HwNo/3Oav1YBpxo85VlhX8jCMQxLnVFRcKTsft9wKE88gaG8uk4E4O1snnxwpjbXv+&#10;pdvBFyKEsItRQel9G0vp8pIMurFtiQN3sZ1BH2BXSN1hH8JNIydRNJMGKw4NJbaUlpTXhz+jYF4v&#10;Ltes386mj3O6nx7pvslkqtToa9gsQXga/Fv8cu90mD+fwPOZcIFM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QZNPBAAAA3AAAAA8AAAAAAAAAAAAAAAAAmAIAAGRycy9kb3du&#10;cmV2LnhtbFBLBQYAAAAABAAEAPUAAACGAwAAAAA=&#10;" path="m,3810r3829,l5014,,6171,3810r3829,l6915,6190r1184,3810l5014,7651,1901,10000,3085,6190,,3810xe" fillcolor="#fed6ff [351]" stroked="f">
                      <v:stroke joinstyle="miter"/>
                      <v:path o:connecttype="custom" o:connectlocs="0,120;139,120;182,0;224,120;363,120;251,195;294,315;182,241;69,315;112,195;0,120" o:connectangles="0,0,0,0,0,0,0,0,0,0,0"/>
                    </v:shape>
                    <v:shape id="AutoShape 337" o:spid="_x0000_s1113" style="position:absolute;left:11436;top:8746;width:550;height:479;rotation:-1502878fd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/uwsIA&#10;AADcAAAADwAAAGRycy9kb3ducmV2LnhtbERPTWvCQBC9F/oflil4Mxu1tBKzEWlp8aqm4nHIjkk0&#10;O5tm1yT9992C0Ns83uek69E0oqfO1ZYVzKIYBHFhdc2lgvzwMV2CcB5ZY2OZFPyQg3X2+JBiou3A&#10;O+r3vhQhhF2CCirv20RKV1Rk0EW2JQ7c2XYGfYBdKXWHQwg3jZzH8Ys0WHNoqLClt4qK6/5mFJy+&#10;8/jznc1zuZnz9rw7frnbZabU5GncrEB4Gv2/+O7e6jD/dQF/z4QLZPY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/+7CwgAAANwAAAAPAAAAAAAAAAAAAAAAAJgCAABkcnMvZG93&#10;bnJldi54bWxQSwUGAAAAAAQABAD1AAAAhwMAAAAA&#10;" path="m,3820r3818,l5000,,6182,3820r3818,l6909,6180r1182,3820l5000,7641,1909,10000,3091,6180,,3820xe" fillcolor="#daeef3 [664]" stroked="f">
                      <v:stroke joinstyle="miter"/>
                      <v:path o:connecttype="custom" o:connectlocs="0,183;210,183;275,0;340,183;550,183;380,296;445,479;275,366;105,479;170,296;0,183" o:connectangles="0,0,0,0,0,0,0,0,0,0,0"/>
                    </v:shape>
                    <v:shape id="AutoShape 338" o:spid="_x0000_s1114" style="position:absolute;left:11426;top:10100;width:361;height:314;rotation:-1502878fd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Q/4cQA&#10;AADcAAAADwAAAGRycy9kb3ducmV2LnhtbESPT4vCMBDF7wt+hzCCl0VTZf1XjbIKwkJPVi/ehmZs&#10;i82kNllbv/1mQfA2w3vzfm/W285U4kGNKy0rGI8iEMSZ1SXnCs6nw3ABwnlkjZVlUvAkB9tN72ON&#10;sbYtH+mR+lyEEHYxKii8r2MpXVaQQTeyNXHQrrYx6MPa5FI32IZwU8lJFM2kwZIDocCa9gVlt/TX&#10;BG5yu0xn4+XuvksjTszks00kKTXod98rEJ46/za/rn90qD//gv9nwgR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EP+HEAAAA3AAAAA8AAAAAAAAAAAAAAAAAmAIAAGRycy9k&#10;b3ducmV2LnhtbFBLBQYAAAAABAAEAPUAAACJAwAAAAA=&#10;" path="m,3822r3823,l5014,,6177,3822r3823,l6898,6178r1191,3822l5014,7643,1911,10000,3102,6178,,3822xe" fillcolor="#fd98ff [831]" stroked="f">
                      <v:stroke joinstyle="miter"/>
                      <v:path o:connecttype="custom" o:connectlocs="0,120;138,120;181,0;223,120;361,120;249,194;292,314;181,240;69,314;112,194;0,120" o:connectangles="0,0,0,0,0,0,0,0,0,0,0"/>
                    </v:shape>
                    <v:shape id="AutoShape 339" o:spid="_x0000_s1115" style="position:absolute;left:12551;top:10573;width:521;height:454;rotation:1881181fd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mGQcMA&#10;AADcAAAADwAAAGRycy9kb3ducmV2LnhtbERPTWvCQBC9C/0PyxS81U0FtU1dxSpF8SJNQulxyI5J&#10;2uxs2N1q/PeuUPA2j/c582VvWnEi5xvLCp5HCQji0uqGKwVF/vH0AsIHZI2tZVJwIQ/LxcNgjqm2&#10;Z/6kUxYqEUPYp6igDqFLpfRlTQb9yHbEkTtaZzBE6CqpHZ5juGnlOEmm0mDDsaHGjtY1lb/Zn1Fw&#10;PBRGF5v373Yfyjxzr18/q+1YqeFjv3oDEagPd/G/e6fj/NkEbs/EC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1mGQcMAAADcAAAADwAAAAAAAAAAAAAAAACYAgAAZHJzL2Rv&#10;d25yZXYueG1sUEsFBgAAAAAEAAQA9QAAAIgDAAAAAA==&#10;" path="m,3811r3820,l5010,,6180,3811r3820,l6910,6189r1171,3811l5010,7643,1919,10000,3090,6189,,3811xe" fillcolor="#e5b8b7 [1301]" stroked="f">
                      <v:stroke joinstyle="miter"/>
                      <v:path o:connecttype="custom" o:connectlocs="0,173;199,173;261,0;322,173;521,173;360,281;421,454;261,347;100,454;161,281;0,173" o:connectangles="0,0,0,0,0,0,0,0,0,0,0"/>
                    </v:shape>
                    <v:group id="Group 340" o:spid="_x0000_s1116" style="position:absolute;left:10324;top:8313;width:4144;height:3180;rotation:-1461932fd" coordorigin="7480,3796" coordsize="1537,1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zAr2jCAAAA3AAAAA8A&#10;AAAAAAAAAAAAAAAAqgIAAGRycy9kb3ducmV2LnhtbFBLBQYAAAAABAAEAPoAAACZAwAAAAA=&#10;">
                      <v:shape id="Freeform 341" o:spid="_x0000_s1117" style="position:absolute;left:7480;top:3796;width:1537;height:1202;visibility:visible;mso-wrap-style:square;v-text-anchor:top" coordsize="7683,6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AyYMYA&#10;AADcAAAADwAAAGRycy9kb3ducmV2LnhtbESPT2sCMRDF7wW/Qxihl6LZ9VB1NYpYSotQpP7B67AZ&#10;N4ubSdhE3X77Rij0NsN7835v5svONuJGbagdK8iHGQji0umaKwWH/ftgAiJEZI2NY1LwQwGWi97T&#10;HAvt7vxNt12sRArhUKACE6MvpAylIYth6Dxx0s6utRjT2lZSt3hP4baRoyx7lRZrTgSDntaGysvu&#10;ahN36/3ozX5tP1bXl5w20+PpYnKlnvvdagYiUhf/zX/XnzrVH4/h8Uya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lAyYMYAAADcAAAADwAAAAAAAAAAAAAAAACYAgAAZHJz&#10;L2Rvd25yZXYueG1sUEsFBgAAAAAEAAQA9QAAAIsDAAAAAA==&#10;" path="m141,904r1,-4l272,1076r-2,2l141,904xm142,900r18,-28l178,842r20,-28l218,787r21,-28l260,732r22,-26l306,680r24,-26l355,629r26,-24l407,581r27,-23l463,535r28,-22l521,491,640,675r-29,22l584,719r-27,22l529,764r-26,24l479,811r-24,24l432,860r-24,25l386,911r-21,26l345,963r-20,28l307,1019r-18,29l272,1076,142,900xm521,491r29,-21l581,449r31,-21l644,408r34,-20l711,370r34,-19l779,334r36,-17l851,299r36,-17l924,267r38,-16l1001,236r38,-15l1079,208r112,189l1152,411r-39,14l1075,440r-37,15l1001,471r-36,16l930,505r-36,17l861,539r-33,19l794,576r-32,19l730,615r-30,19l669,655r-29,20l521,491xm1079,208r104,-35l1290,142r110,-27l1514,90,1632,68,1752,49,1874,33,1999,21,2126,11,2256,5,2389,1,2522,r136,2l2795,7r139,8l3074,26r141,13l3357,56r144,18l3644,96r143,25l3932,150r144,29l4220,213r145,36l4509,287r143,41l4796,372r141,46l5078,467r139,52l5356,574r74,185l5293,705,5154,654,5014,606,4873,559,4732,516,4590,475,4448,437,4305,402,4162,368,4019,339,3875,312,3733,287,3591,265,3450,246,3309,230,3169,216,3030,206r-137,-8l2757,193r-135,-1l2490,192r-131,5l2230,203r-126,10l1979,225r-121,16l1739,260r-116,21l1510,305r-110,28l1294,364r-103,33l1079,208xm5393,667r-37,-93l5368,580r14,10l5395,602r13,15l5420,633r13,19l5442,670r9,20l5457,707r4,16l5461,731r1,6l5461,743r-1,5l5459,753r-3,4l5454,759r-4,2l5446,762r-5,l5436,761r-6,-2l5393,667xm5353,573r60,19l5470,613r57,21l5583,655r55,21l5692,699r55,23l5800,746r52,23l5903,793r50,24l6004,842r48,26l6101,894r48,26l6196,947r55,177l6207,1098r-47,-26l6113,1048r-47,-25l6018,998r-50,-23l5917,951r-50,-22l5816,905r-53,-22l5710,862r-54,-21l5602,820r-56,-21l5489,779r-56,-18l5353,573xm6196,947r60,36l6316,1020r58,37l6431,1097r55,38l6542,1175r53,41l6646,1257r51,42l6746,1341r48,43l6841,1427r46,45l6932,1516r42,46l7016,1608r41,47l7095,1702r38,47l7170,1797r35,50l7240,1895r33,49l7304,1995r31,49l7363,2096r29,51l7419,2199r25,52l7469,2303r22,53l7513,2409r-115,-45l7379,2319r-18,-43l7340,2232r-21,-43l7297,2147r-24,-43l7248,2062r-26,-42l7195,1978r-28,-41l7137,1896r-30,-41l7075,1814r-32,-39l7008,1734r-34,-38l6937,1656r-37,-38l6861,1579r-39,-37l6781,1504r-42,-37l6695,1431r-44,-36l6605,1359r-47,-34l6510,1290r-50,-35l6410,1222r-51,-33l6306,1156r-55,-32l6196,947xm7513,2409r20,51l7551,2512r18,52l7585,2616r15,52l7613,2720r13,52l7637,2825r10,53l7655,2930r8,53l7669,3036r5,54l7678,3143r3,53l7683,3249r,55l7683,3357r-3,53l7678,3463r-5,55l7668,3571r-8,53l7653,3677r-9,55l7634,3785r-11,53l7611,3891r-14,53l7582,3997r-16,54l7549,4103,7417,3937r16,-51l7447,3837r14,-51l7475,3735r11,-50l7497,3635r10,-51l7516,3534r8,-50l7530,3433r5,-50l7540,3333r4,-50l7545,3233r1,-49l7546,3134r,-51l7544,3034r-4,-48l7537,2936r-7,-49l7524,2839r-7,-49l7508,2741r-10,-48l7487,2646r-12,-49l7461,2550r-14,-47l7431,2456r-16,-47l7398,2364r115,45xm7549,4103r-24,70l7498,4242r-28,70l7440,4381r-32,69l7373,4519r-37,68l7298,4655,7169,4480r37,-67l7242,4346r35,-68l7308,4211r31,-69l7366,4074r26,-68l7417,3937r132,166xm7298,4655r-29,47l7240,4751r-31,47l7178,4843r-34,46l7111,4935r-36,45l7039,5024,6914,4843r35,-43l6984,4756r33,-45l7050,4665r31,-45l7112,4574r29,-47l7169,4480r129,175xm7039,5024r-36,42l6966,5108r-38,41l6888,5190r-39,41l6808,5269r-42,38l6723,5346r-44,37l6635,5419r-46,36l6543,5488r-48,35l6448,5555r-49,32l6349,5618r-51,29l6248,5676r-52,28l6143,5730r-55,26l6035,5781r-56,24l5924,5827r-57,21l5810,5868r-58,19l5694,5905r-60,16l5574,5936r-60,13l5452,5962,5345,5771r60,-12l5465,5745r59,-15l5583,5714r57,-17l5699,5678r55,-19l5811,5638r54,-23l5920,5592r54,-24l6026,5542r53,-26l6130,5488r51,-29l6232,5431r48,-31l6328,5369r48,-33l6422,5304r46,-35l6514,5234r43,-36l6600,5161r44,-37l6684,5086r41,-38l6765,5008r38,-40l6841,4928r38,-42l6914,4843r125,181xm5452,5962r-61,11l5327,5983r-63,8l5201,5998r-65,6l5071,6007r-65,3l4940,6010r-67,l4805,6007r-66,-3l4671,5998r-70,-8l4532,5981r-69,-9l4392,5959r-70,-13l4251,5929r-71,-17l4108,5892r-72,-21l3963,5848r-73,-25l3817,5796r-74,-29l3670,5737r-75,-34l3520,5668r-75,-37l3371,5593r-76,-41l3218,5509r-55,-177l3236,5374r74,40l3383,5452r73,36l3529,5521r72,32l3674,5583r71,29l3817,5638r71,23l3958,5685r71,19l4099,5724r69,16l4238,5756r69,14l4375,5781r69,11l4511,5800r67,7l4645,5812r66,4l4777,5818r66,l4907,5818r64,-2l5036,5812r63,-6l5160,5800r62,-9l5284,5782r61,-11l5452,5962xm3218,5509r-87,-53l3042,5400r-89,-58l2864,5280r-91,-64l2683,5148r-90,-71l2502,5003r-24,-155l2564,4919r86,67l2736,5051r85,62l2907,5171r85,57l3077,5281r86,51l3218,5509xm2490,4925r12,78l2489,4991r-14,-16l2463,4959r-11,-18l2442,4923r-9,-19l2427,4887r-4,-18l2422,4862r,-7l2422,4848r1,-5l2424,4840r3,-4l2429,4834r4,-3l2437,4830r5,l2447,4831r5,1l2464,4839r14,9l2490,4925xm2511,5009r,l2469,4841r42,168xm2490,4925r21,84l2497,4998r-13,-13l2470,4970r-11,-18l2448,4934r-10,-19l2431,4898r-7,-19l2422,4863r,-12l2422,4845r2,-4l2426,4836r2,-2l2432,4831r4,-1l2440,4830r4,l2450,4831r5,3l2462,4837r7,4l2490,4925xm2510,5008r-100,-72l2312,4863r-95,-74l2123,4716r-92,-74l1941,4568r-88,-75l1768,4419r-19,-149l1832,4343r87,71l2005,4487r90,72l2186,4631r92,70l2374,4772r96,70l2510,5008xm1768,4419r-86,-75l1599,4267r-80,-75l1440,4115r-78,-77l1288,3962r-73,-77l1143,3808r11,-119l1222,3761r69,73l1362,3907r74,73l1512,4052r76,73l1667,4197r82,73l1768,4419xm1143,3808r-92,-101l965,3605,881,3504,800,3403,724,3301,651,3201,581,3101,517,3001r-62,-99l397,2803r-54,-98l292,2607r-46,-96l203,2416r-38,-96l130,2226r-30,-92l73,2042,51,1952,32,1861,17,1774,7,1687,1,1602,,1518r3,-83l9,1354r11,-79l35,1197r19,-75l79,1048r27,-72l140,905r131,173l240,1142r-26,65l193,1275r-19,68l161,1414r-11,71l144,1558r-3,75l142,1709r5,77l156,1865r12,79l184,2025r20,81l228,2189r26,83l285,2357r34,86l356,2528r41,87l442,2702r48,88l542,2878r54,89l654,3056r62,91l782,3237r68,90l922,3417r74,91l1074,3598r80,91l1143,3808xm205,992l140,905r2,-3l146,899r2,-2l153,895r5,l163,897r5,2l174,902r13,7l199,920r14,14l226,951r13,17l250,987r10,18l266,1024r5,16l273,1055r,7l273,1069r-1,5l271,1078,205,992xe" fillcolor="#622423 [1605]" stroked="f">
                        <v:path arrowok="t" o:connecttype="custom" o:connectlocs="52,146;122,139;65,198;149,70;223,85;140,127;400,4;729,19;1071,115;775,62;446,41;1071,115;1093,147;1071,115;1201,168;1184,190;1252,197;1378,294;1467,409;1464,438;1395,339;1292,251;1523,544;1537,671;1517,799;1505,697;1506,577;1503,482;1449,869;1436,969;1429,905;1336,1077;1218,1151;1069,1154;1206,1108;1320,1032;1066,1197;907,1196;734,1147;706,1104;875,1156;1032,1160;519,1015;498,985;485,970;498,985;490,987;488,966;406,928;494,968;244,752;176,701;33,464;4,255;30,297;64,489;199,702;34,180;55,212" o:connectangles="0,0,0,0,0,0,0,0,0,0,0,0,0,0,0,0,0,0,0,0,0,0,0,0,0,0,0,0,0,0,0,0,0,0,0,0,0,0,0,0,0,0,0,0,0,0,0,0,0,0,0,0,0,0,0,0,0,0,0"/>
                        <o:lock v:ext="edit" verticies="t"/>
                      </v:shape>
                      <v:shape id="Freeform 342" o:spid="_x0000_s1118" style="position:absolute;left:8505;top:3895;width:107;height:61;visibility:visible;mso-wrap-style:square;v-text-anchor:top" coordsize="107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v3X8cA&#10;AADcAAAADwAAAGRycy9kb3ducmV2LnhtbESPQWvCQBCF70L/wzKFXopu9BA1uoooQiliqy14HbJj&#10;EszOhuxW0/5651DwNsN7894382XnanWlNlSeDQwHCSji3NuKCwPfX9v+BFSIyBZrz2TglwIsF0+9&#10;OWbW3/hA12MslIRwyNBAGWOTaR3ykhyGgW+IRTv71mGUtS20bfEm4a7WoyRJtcOKpaHEhtYl5Zfj&#10;jzOQfh6ml9TuPtanVbFPXt//8ulpY8zLc7eagYrUxYf5//rNCv5YaOUZmUAv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Vb91/HAAAA3AAAAA8AAAAAAAAAAAAAAAAAmAIAAGRy&#10;cy9kb3ducmV2LnhtbFBLBQYAAAAABAAEAPUAAACMAwAAAAA=&#10;" path="m,l107,35,87,61,6,32,,xe" fillcolor="#622423 [1605]" stroked="f">
                        <v:path arrowok="t" o:connecttype="custom" o:connectlocs="0,0;107,35;87,61;6,32;0,0" o:connectangles="0,0,0,0,0"/>
                      </v:shape>
                      <v:shape id="Freeform 343" o:spid="_x0000_s1119" style="position:absolute;left:7506;top:3918;width:54;height:123;visibility:visible;mso-wrap-style:square;v-text-anchor:top" coordsize="54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VUBsAA&#10;AADcAAAADwAAAGRycy9kb3ducmV2LnhtbERPTYvCMBC9L/gfwgje1rTL4mo1iiws9Gq76HVsxqba&#10;TEoTtf57IyzsbR7vc1abwbbiRr1vHCtIpwkI4srphmsFv+XP+xyED8gaW8ek4EEeNuvR2woz7e68&#10;o1sRahFD2GeowITQZVL6ypBFP3UdceROrrcYIuxrqXu8x3Dbyo8kmUmLDccGgx19G6ouxdUqKA96&#10;SPe7w7E0qc/P+bXo6s+HUpPxsF2CCDSEf/GfO9dx/tcCXs/EC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mVUBsAAAADcAAAADwAAAAAAAAAAAAAAAACYAgAAZHJzL2Rvd25y&#10;ZXYueG1sUEsFBgAAAAAEAAQA9QAAAIUDAAAAAA==&#10;" path="m30,30l54,,18,123,,66,30,30xe" fillcolor="#622423 [1605]" stroked="f">
                        <v:path arrowok="t" o:connecttype="custom" o:connectlocs="30,30;54,0;18,123;0,66;30,30" o:connectangles="0,0,0,0,0"/>
                      </v:shape>
                    </v:group>
                  </v:group>
                  <v:shape id="Freeform 344" o:spid="_x0000_s1120" style="position:absolute;left:6595;top:4359;width:389;height:897;visibility:visible;mso-wrap-style:square;v-text-anchor:top" coordsize="389,8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msyscA&#10;AADcAAAADwAAAGRycy9kb3ducmV2LnhtbESPT2vCQBDF74V+h2UKvZS6sUgj0VVKpSB4kPoHehyy&#10;YxLMzobdrUn76Z2D4G2G9+a938yXg2vVhUJsPBsYjzJQxKW3DVcGDvuv1ymomJAttp7JwB9FWC4e&#10;H+ZYWN/zN112qVISwrFAA3VKXaF1LGtyGEe+Ixbt5IPDJGuotA3YS7hr9VuWvWuHDUtDjR191lSe&#10;d7/OAG7/98dVrvMY8sNkvTlVL8NPb8zz0/AxA5VoSHfz7XptBX8q+PKMTK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prMrHAAAA3AAAAA8AAAAAAAAAAAAAAAAAmAIAAGRy&#10;cy9kb3ducmV2LnhtbFBLBQYAAAAABAAEAPUAAACMAwAAAAA=&#10;" path="m257,52c195,87,118,115,37,286,,409,29,662,134,791v52,88,22,106,32,48c44,488,107,431,119,337,116,324,211,115,389,26,355,,285,50,257,52xe" fillcolor="#622423 [1605]" stroked="f">
                    <v:path arrowok="t" o:connecttype="custom" o:connectlocs="257,52;37,286;134,791;166,839;119,337;389,26;257,52" o:connectangles="0,0,0,0,0,0,0"/>
                  </v:shape>
                </v:group>
                <v:rect id="Rectangle 345" o:spid="_x0000_s1121" style="position:absolute;left:3649;top:8953;width:2302;height:12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0OyMIA&#10;AADcAAAADwAAAGRycy9kb3ducmV2LnhtbERP32vCMBB+H/g/hBP2tqY6Vko1ig4UYVBYHXs+mrMp&#10;NpfSZLX+92Yw2Nt9fD9vvZ1sJ0YafOtYwSJJQRDXTrfcKPg6H15yED4ga+wck4I7edhuZk9rLLS7&#10;8SeNVWhEDGFfoAITQl9I6WtDFn3ieuLIXdxgMUQ4NFIPeIvhtpPLNM2kxZZjg8Ge3g3V1+rHKri8&#10;HsePTr418lSa6VzqZZXtv5V6nk+7FYhAU/gX/7lPOs7PF/D7TLxAb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XQ7IwgAAANwAAAAPAAAAAAAAAAAAAAAAAJgCAABkcnMvZG93&#10;bnJldi54bWxQSwUGAAAAAAQABAD1AAAAhwMAAAAA&#10;" filled="f" fillcolor="#460047 [2415]" stroked="f">
                  <v:textbox inset=",10.8pt">
                    <w:txbxContent>
                      <w:sdt>
                        <w:sdtPr>
                          <w:rPr>
                            <w:rStyle w:val="InvitationTitleChar"/>
                          </w:rPr>
                          <w:id w:val="89988777"/>
                          <w:placeholder>
                            <w:docPart w:val="E43AE83244C54E74BAA9265DD43E7A7B"/>
                          </w:placeholder>
                          <w:temporary/>
                          <w:showingPlcHdr/>
                          <w:text w:multiLine="1"/>
                        </w:sdtPr>
                        <w:sdtEndPr>
                          <w:rPr>
                            <w:rStyle w:val="DefaultParagraphFont"/>
                            <w:b/>
                          </w:rPr>
                        </w:sdtEndPr>
                        <w:sdtContent>
                          <w:p w:rsidR="0071734C" w:rsidRPr="00753247" w:rsidRDefault="00D57EBD" w:rsidP="00753247">
                            <w:pPr>
                              <w:pStyle w:val="InvitationTitle"/>
                            </w:pPr>
                            <w:r w:rsidRPr="00753247">
                              <w:t>You’re Invited</w:t>
                            </w:r>
                          </w:p>
                        </w:sdtContent>
                      </w:sdt>
                    </w:txbxContent>
                  </v:textbox>
                </v:rect>
                <v:group id="Group 346" o:spid="_x0000_s1122" style="position:absolute;left:3946;top:9451;width:2793;height:732;rotation:-1868953fd" coordorigin="7635,4393" coordsize="1478,4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rl0bzCAAAA3AAAAA8A&#10;AAAAAAAAAAAAAAAAqgIAAGRycy9kb3ducmV2LnhtbFBLBQYAAAAABAAEAPoAAACZAwAAAAA=&#10;">
                  <v:shape id="Freeform 347" o:spid="_x0000_s1123" style="position:absolute;left:7635;top:4471;width:323;height:325;visibility:visible;mso-wrap-style:square;v-text-anchor:top" coordsize="1615,1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hucMQA&#10;AADcAAAADwAAAGRycy9kb3ducmV2LnhtbERPTWvCQBC9F/wPywheSt3USLHRVaSoxFu1pbS3ITtm&#10;g9nZkF1j/PfdgtDbPN7nLFa9rUVHra8cK3geJyCIC6crLhV8fmyfZiB8QNZYOyYFN/KwWg4eFphp&#10;d+UDdcdQihjCPkMFJoQmk9IXhiz6sWuII3dyrcUQYVtK3eI1httaTpLkRVqsODYYbOjNUHE+XqyC&#10;Tdo1u0mR783P4/Twrr+mr+fTt1KjYb+egwjUh3/x3Z3rOH+Wwt8z8QK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YbnDEAAAA3AAAAA8AAAAAAAAAAAAAAAAAmAIAAGRycy9k&#10;b3ducmV2LnhtbFBLBQYAAAAABAAEAPUAAACJAwAAAAA=&#10;" path="m783,500r-5,-1l773,496r-4,-3l766,489r-2,-5l762,478r-1,-6l761,464r1,-16l763,430r4,-19l772,390r8,-45l788,301r2,-22l790,259r-1,-10l788,239r-1,-9l783,222,770,187,756,154r-9,-18l738,120,728,103,719,88,707,73,695,60,681,46,668,35,652,25,634,16,617,9,597,4,576,2,555,,533,,511,3,487,5r-23,5l440,16r-25,8l392,32r-24,9l346,52,323,63,302,75,281,87,260,99r-19,14l223,126r-18,17l189,159r-15,17l158,195r-13,18l131,233r-12,18l95,292,74,332,56,371,39,407,26,441,16,473r-5,16l7,504,5,519,2,533,1,548,,563r,15l,593r1,15l4,624r2,15l9,655r3,26l17,703r5,22l28,745r8,18l43,781r9,16l60,812r10,12l82,836r9,12l104,857r11,9l127,874r13,7l152,887r12,5l177,897r13,4l203,904r26,7l253,914r46,4l339,922r5,5l349,933r3,6l356,945r6,15l366,976r6,35l377,1048r3,19l382,1085r5,19l393,1122r8,16l411,1156r6,7l423,1170r7,7l438,1183r18,12l477,1206r24,10l526,1224r27,7l580,1237r28,4l638,1245r29,1l695,1246r28,-1l749,1242r26,-4l799,1233r22,-7l840,1219r-6,12l829,1247r-3,17l825,1285r1,21l830,1330r5,23l842,1378r10,25l862,1429r14,25l889,1478r18,24l924,1524r20,21l966,1565r22,16l1014,1596r26,12l1069,1617r29,5l1129,1624r34,-2l1196,1614r36,-11l1270,1587r39,-21l1349,1539r41,-33l1433,1466r45,-46l1524,1367r24,-32l1570,1303r16,-30l1599,1243r9,-27l1613,1190r2,-26l1614,1141r-4,-24l1604,1095r-8,-20l1584,1055r-12,-18l1557,1020r-16,-17l1524,989r-20,-14l1484,963r-20,-13l1443,940r-21,-10l1401,922r-21,-6l1359,908r-20,-5l1320,900r-18,-4l1285,893r-15,-1l1255,892r-11,1l1234,895r3,-45l1237,810r-3,-38l1229,738r-7,-31l1213,678r-11,-26l1190,629r-14,-21l1161,589r-17,-16l1127,558r-19,-12l1088,535r-19,-9l1049,519r-21,-7l1007,507r-21,-3l966,501r-41,-2l887,498r-65,2l783,500xe" fillcolor="#622423 [1605]" stroked="f">
                    <v:path arrowok="t" o:connecttype="custom" o:connectlocs="154,99;152,94;153,82;158,56;157,46;149,27;141,15;130,5;115,0;97,1;78,6;60,15;45,25;32,39;19,58;5,88;1,104;0,116;1,128;4,145;10,159;18,170;28,176;38,180;60,184;70,188;74,202;77,221;83,233;91,239;111,246;133,249;155,248;167,246;165,261;170,281;181,301;198,316;220,325;246,321;278,301;310,267;322,243;322,224;314,208;301,195;284,186;268,181;254,179;247,170;244,141;235,122;222,109;206,102;185,100" o:connectangles="0,0,0,0,0,0,0,0,0,0,0,0,0,0,0,0,0,0,0,0,0,0,0,0,0,0,0,0,0,0,0,0,0,0,0,0,0,0,0,0,0,0,0,0,0,0,0,0,0,0,0,0,0,0,0"/>
                  </v:shape>
                  <v:shape id="Freeform 348" o:spid="_x0000_s1124" style="position:absolute;left:7662;top:4502;width:116;height:128;visibility:visible;mso-wrap-style:square;v-text-anchor:top" coordsize="578,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FJJsUA&#10;AADcAAAADwAAAGRycy9kb3ducmV2LnhtbERPTWvCQBC9F/wPywheim4qrUh0FSsIpaWKxoPHITsm&#10;0exsyK5J7K/vFgre5vE+Z77sTCkaql1hWcHLKAJBnFpdcKbgmGyGUxDOI2ssLZOCOzlYLnpPc4y1&#10;bXlPzcFnIoSwi1FB7n0VS+nSnAy6ka2IA3e2tUEfYJ1JXWMbwk0px1E0kQYLDg05VrTOKb0ebkZB&#10;sr2fdpvV5/79bffTnpr08vz1nSg16HerGQhPnX+I/90fOsyfvsLfM+EC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QUkmxQAAANwAAAAPAAAAAAAAAAAAAAAAAJgCAABkcnMv&#10;ZG93bnJldi54bWxQSwUGAAAAAAQABAD1AAAAigMAAAAA&#10;" path="m135,639r24,-2l184,635r26,-6l239,620r14,-6l266,608r15,-6l295,594r13,-9l322,577r13,-10l349,556r15,-11l377,532r15,-15l406,503r30,-34l464,435r26,-36l515,364r21,-32l552,303r6,-13l564,277r4,-11l572,255r5,-21l578,214r,-17l577,179r-3,-17l570,145r-2,-17l565,112,562,97,557,83,549,70,541,57r-6,-5l528,47r-6,-5l514,38,497,28,480,19,462,10,441,4,431,2,418,,407,,395,,381,2,368,4,353,7r-16,5l304,24,274,38,243,52,213,68,184,87r-27,20l131,128r-23,22l95,161r-9,13l74,187r-8,13l56,213r-8,14l40,242r-8,13l26,270r-6,16l15,301r-4,16l8,334,5,350,3,368,1,385,,430r1,42l3,491r3,20l9,521r4,10l16,541r5,9l31,568r10,16l52,599r13,14l71,618r7,6l86,628r8,3l103,634r10,2l124,637r11,2xe" stroked="f">
                    <v:path arrowok="t" o:connecttype="custom" o:connectlocs="32,128;42,126;51,123;56,121;62,117;67,114;73,109;79,104;88,94;98,80;108,67;112,58;114,53;116,47;116,39;115,32;114,26;113,19;110,14;107,10;105,8;100,6;93,2;86,0;82,0;76,0;71,1;61,5;49,10;37,17;26,26;19,32;15,37;11,43;8,48;5,54;3,60;2,67;1,74;0,86;1,98;2,104;3,108;6,114;10,120;14,124;17,126;21,127;25,128" o:connectangles="0,0,0,0,0,0,0,0,0,0,0,0,0,0,0,0,0,0,0,0,0,0,0,0,0,0,0,0,0,0,0,0,0,0,0,0,0,0,0,0,0,0,0,0,0,0,0,0,0"/>
                  </v:shape>
                  <v:shape id="Freeform 349" o:spid="_x0000_s1125" style="position:absolute;left:7733;top:4594;width:133;height:108;visibility:visible;mso-wrap-style:square;v-text-anchor:top" coordsize="664,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dMi8QA&#10;AADcAAAADwAAAGRycy9kb3ducmV2LnhtbERPTWvCQBC9F/wPywi9FN20aJE0m6CFgqIXbdHrNDtm&#10;g9nZkN1q8u+7BaG3ebzPyYreNuJKna8dK3ieJiCIS6drrhR8fX5MFiB8QNbYOCYFA3ko8tFDhql2&#10;N97T9RAqEUPYp6jAhNCmUvrSkEU/dS1x5M6usxgi7CqpO7zFcNvIlyR5lRZrjg0GW3o3VF4OP1bB&#10;06yhUzl8b2dhvdnMVztzPG73Sj2O++UbiEB9+Bff3Wsd5y/m8PdMvE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HTIvEAAAA3AAAAA8AAAAAAAAAAAAAAAAAmAIAAGRycy9k&#10;b3ducmV2LnhtbFBLBQYAAAAABAAEAPUAAACJAwAAAAA=&#10;" path="m78,521r11,3l102,528r12,3l126,533r28,4l183,538r15,l213,537r15,-1l244,533r16,-4l276,526r16,-4l308,516r17,-6l343,502r18,-8l380,485r38,-21l457,440r37,-24l528,392r31,-23l585,346r10,-10l605,327r9,-9l620,308r11,-17l640,272r6,-17l650,239r3,-18l657,204r2,-16l663,172r1,-16l664,141r-2,-15l657,113r-2,-8l651,98r-5,-8l640,84,627,69,614,54,599,41,582,29r-9,-7l563,17,552,12,539,9,527,5,513,3,497,,481,,448,,413,3,380,6r-35,5l313,19r-32,8l249,38,219,52r-15,7l189,67r-13,9l162,84,150,94r-14,10l125,115r-12,11l102,137,92,150,81,163r-9,14l62,191r-7,14l47,221r-7,17l24,278,10,318,5,338,1,358,,367r,12l,388r1,10l5,419r4,19l14,455r7,18l26,480r5,7l36,494r7,6l51,506r7,5l68,516r10,5xe" stroked="f">
                    <v:path arrowok="t" o:connecttype="custom" o:connectlocs="18,105;23,107;31,108;40,108;46,108;52,106;58,105;65,102;72,99;84,93;99,84;112,74;119,67;123,64;126,58;129,51;131,44;132,38;133,31;133,25;131,21;129,18;126,14;120,8;115,4;111,2;106,1;100,0;90,0;76,1;63,4;50,8;41,12;35,15;30,19;25,23;20,28;16,33;12,38;9,44;5,56;1,68;0,74;0,78;1,84;3,91;5,96;7,99;10,102;14,104" o:connectangles="0,0,0,0,0,0,0,0,0,0,0,0,0,0,0,0,0,0,0,0,0,0,0,0,0,0,0,0,0,0,0,0,0,0,0,0,0,0,0,0,0,0,0,0,0,0,0,0,0,0"/>
                  </v:shape>
                  <v:shape id="Freeform 350" o:spid="_x0000_s1126" style="position:absolute;left:7819;top:4675;width:122;height:99;visibility:visible;mso-wrap-style:square;v-text-anchor:top" coordsize="607,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6cYsIA&#10;AADcAAAADwAAAGRycy9kb3ducmV2LnhtbERPTWvCQBC9F/wPywheSt2khyCpq4ii5CbVlvY4ZKdJ&#10;aHY2ZKcm+ffdQsHbPN7nrLeja9WN+tB4NpAuE1DEpbcNVwbersenFaggyBZbz2RgogDbzexhjbn1&#10;A7/S7SKViiEccjRQi3S51qGsyWFY+o44cl++dygR9pW2PQ4x3LX6OUky7bDh2FBjR/uayu/LjzPQ&#10;NtPhUyR93NHZFgm/p6fTx9GYxXzcvYASGuUu/ncXNs5fZfD3TLxAb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zpxiwgAAANwAAAAPAAAAAAAAAAAAAAAAAJgCAABkcnMvZG93&#10;bnJldi54bWxQSwUGAAAAAAQABAD1AAAAhwMAAAAA&#10;" path="m535,16l514,9,491,4,466,1,440,,412,1,383,5r-28,6l325,20r-16,5l293,32r-18,8l259,48,224,68,189,89r-35,22l123,134,95,155,71,174,61,184r-8,9l45,202r-6,8l29,226r-7,16l16,258r-4,15l10,289,6,304,3,320,1,335,,349r,13l1,376r5,14l8,396r4,6l17,408r5,8l33,428r12,14l59,454r15,12l82,471r10,5l102,480r11,4l125,487r13,3l152,491r15,1l198,492r30,-2l259,486r31,-5l321,475r29,-9l379,456r28,-12l433,430r26,-16l470,406r12,-9l493,387r10,-10l514,366r9,-11l533,343r8,-13l549,317r8,-14l564,289r6,-14l586,237r12,-35l602,183r4,-19l607,146r-1,-19l602,109,598,92,593,75,587,59r-4,-6l578,47r-4,-6l567,35r-7,-5l553,25r-9,-5l535,16xe" stroked="f">
                    <v:path arrowok="t" o:connecttype="custom" o:connectlocs="103,2;94,0;83,0;71,2;62,5;55,8;45,14;31,22;19,31;12,37;9,41;6,45;3,52;2,58;1,64;0,70;0,76;2,80;3,82;7,86;12,91;16,95;21,97;25,98;31,99;40,99;52,98;65,96;76,92;87,87;94,82;99,78;103,74;107,69;110,64;113,58;118,48;121,37;122,29;121,22;119,15;117,11;115,8;113,6;109,4" o:connectangles="0,0,0,0,0,0,0,0,0,0,0,0,0,0,0,0,0,0,0,0,0,0,0,0,0,0,0,0,0,0,0,0,0,0,0,0,0,0,0,0,0,0,0,0,0"/>
                  </v:shape>
                  <v:shape id="Freeform 351" o:spid="_x0000_s1127" style="position:absolute;left:8837;top:4393;width:276;height:352;visibility:visible;mso-wrap-style:square;v-text-anchor:top" coordsize="1378,1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hDi8EA&#10;AADcAAAADwAAAGRycy9kb3ducmV2LnhtbERPzYrCMBC+L/gOYYS9raketFaj6MKCHvbQ6gOMzdgW&#10;m0lJYu2+vVkQvM3H9zvr7WBa0ZPzjWUF00kCgri0uuFKwfn085WC8AFZY2uZFPyRh+1m9LHGTNsH&#10;59QXoRIxhH2GCuoQukxKX9Zk0E9sRxy5q3UGQ4SuktrhI4abVs6SZC4NNhwbauzou6byVtyNgvQ4&#10;LfOlxKZfFPaS393v7LpfKvU5HnYrEIGG8Ba/3Acd56cL+H8mXiA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YQ4vBAAAA3AAAAA8AAAAAAAAAAAAAAAAAmAIAAGRycy9kb3du&#10;cmV2LnhtbFBLBQYAAAAABAAEAPUAAACGAwAAAAA=&#10;" path="m601,18l558,34,517,51,499,61r-19,9l462,81,444,92r-17,13l411,119r-16,16l378,152r-17,20l345,194r-16,25l313,246r-11,23l291,292r-9,25l275,342r-5,24l266,391r-2,25l264,441r1,24l270,490r6,24l284,536r6,11l295,558r6,11l308,579r8,10l323,599r9,10l342,617r-19,9l305,636r-19,11l270,659r-17,13l237,687r-15,16l207,719r-14,17l180,753r-13,19l156,792r-11,20l136,831r-8,20l120,872r-7,21l108,914r-5,21l100,956r-2,21l98,997r,20l100,1037r3,20l108,1075r6,17l121,1110r10,17l141,1142r13,15l168,1170r-19,11l130,1194r-17,16l97,1227r-15,20l68,1267r-13,22l44,1313r-12,24l24,1362r-8,26l10,1415r-5,26l2,1468,,1496r,26l3,1548r3,26l11,1598r8,24l29,1644r11,21l53,1685r15,17l87,1718r20,14l129,1743r25,10l180,1759r29,4l241,1763r35,-3l296,1757r22,-4l339,1748r22,-5l384,1736r21,-8l427,1719r22,-8l470,1701r21,-11l512,1677r20,-12l551,1653r18,-15l587,1623r16,-15l617,1592r14,-16l643,1559r12,-19l663,1522r9,-20l677,1482r4,-20l683,1441r-1,-21l679,1398r-5,-22l667,1352r-10,-23l645,1305r-16,-25l663,1274r32,-7l725,1258r30,-10l781,1237r26,-12l830,1210r23,-16l862,1185r10,-8l882,1167r9,-10l900,1146r8,-12l916,1122r7,-12l929,1096r8,-13l942,1068r6,-16l958,1018r7,-36l972,941r4,-34l977,892r,-14l976,865r,-13l974,840r-3,-11l968,817r-4,-13l954,779,942,750r18,-6l981,737r20,-7l1022,721r21,-10l1064,702r21,-12l1106,679r21,-12l1148,653r21,-13l1189,625r20,-15l1227,595r19,-16l1263,562r17,-16l1295,527r15,-17l1324,491r12,-18l1347,454r9,-18l1365,416r6,-20l1374,376r3,-20l1378,337r-1,-20l1373,297r-5,-20l1361,256r-9,-15l1341,225r-12,-14l1314,196r-17,-15l1278,166r-21,-14l1235,139r-24,-13l1186,113r-26,-13l1135,89,1106,78,1078,67,1049,57r-30,-9l990,40,959,32,929,25,900,19,870,14,840,9,812,5,784,3,757,,731,,705,,682,1,660,4,639,6r-20,5l601,18xe" fillcolor="#622423 [1605]" stroked="f">
                    <v:path arrowok="t" o:connecttype="custom" o:connectlocs="100,12;86,21;72,34;60,54;54,73;53,93;58,109;63,118;65,125;51,134;39,147;29,162;23,178;20,195;21,211;26,225;30,236;16,249;6,267;1,288;1,309;6,328;17,343;36,351;59,351;77,347;94,340;110,330;124,318;133,304;137,288;134,270;133,254;156,247;173,237;180,229;186,219;192,203;196,178;195,168;191,156;200,146;217,138;234,128;250,116;262,102;272,87;276,71;274,55;266,42;252,30;232,20;210,11;186,5;163,1;141,0;124,2" o:connectangles="0,0,0,0,0,0,0,0,0,0,0,0,0,0,0,0,0,0,0,0,0,0,0,0,0,0,0,0,0,0,0,0,0,0,0,0,0,0,0,0,0,0,0,0,0,0,0,0,0,0,0,0,0,0,0,0,0"/>
                  </v:shape>
                  <v:shape id="Freeform 352" o:spid="_x0000_s1128" style="position:absolute;left:8918;top:4420;width:161;height:104;visibility:visible;mso-wrap-style:square;v-text-anchor:top" coordsize="802,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fhAcYA&#10;AADcAAAADwAAAGRycy9kb3ducmV2LnhtbESPT2/CMAzF75P2HSJP4jZSdkDQEdA0aYIDk/izy26m&#10;8dqKxKmSULp9+vmAxM3We37v58Vq8E71FFMb2MBkXIAiroJtuTbwdfx4noFKGdmiC0wGfinBavn4&#10;sMDShivvqT/kWkkIpxINNDl3pdapashjGoeOWLSfED1mWWOtbcSrhHunX4piqj22LA0NdvTeUHU+&#10;XLyB+bqouu253qwnsd/9fX67+enkjBk9DW+voDIN+W6+XW+s4M+EVp6RCf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fhAcYAAADcAAAADwAAAAAAAAAAAAAAAACYAgAAZHJz&#10;L2Rvd25yZXYueG1sUEsFBgAAAAAEAAQA9QAAAIsDAAAAAA==&#10;" path="m213,1l198,3,184,6r-15,5l157,16r-14,6l131,29r-12,9l108,47,96,58,85,68,75,79,66,91r-9,12l48,117r-7,14l33,144r-6,14l21,173r-5,13l12,201,9,216,5,230,2,244,1,259,,273r,13l1,300r3,12l6,325r3,12l14,348r5,10l26,371r7,11l42,393r10,11l62,414r10,10l83,432r11,9l119,457r26,15l172,484r28,10l230,503r30,7l289,515r30,4l348,521r29,l404,520r28,-2l447,515r17,-3l482,508r20,-5l543,489r42,-15l606,466r20,-10l646,447r18,-10l683,427r16,-9l712,406r14,-9l738,385r12,-11l759,364r8,-11l774,343r6,-10l785,324r5,-10l794,304r3,-11l799,282r1,-13l802,243r,-31l802,200r-2,-11l799,178r-4,-10l793,158r-5,-10l784,139r-6,-8l773,123r-6,-7l759,108r-7,-6l737,90,720,80,701,70,682,63,662,55,641,49,600,38,559,28,536,24,494,21,439,14,380,9,320,4,268,1,230,,213,1xe" stroked="f">
                    <v:path arrowok="t" o:connecttype="custom" o:connectlocs="40,1;34,2;29,4;24,8;19,12;15,16;11,21;8,26;5,32;3,37;2,43;0,49;0,54;0,60;1,65;3,69;5,74;8,78;12,83;17,86;24,91;35,97;46,100;58,103;70,104;81,104;90,103;97,101;109,98;122,93;130,89;137,85;143,81;148,77;152,73;155,68;158,65;159,61;160,56;161,49;161,40;160,36;159,32;157,28;155,25;152,22;148,18;141,14;133,11;120,8;108,5;88,3;64,1;46,0" o:connectangles="0,0,0,0,0,0,0,0,0,0,0,0,0,0,0,0,0,0,0,0,0,0,0,0,0,0,0,0,0,0,0,0,0,0,0,0,0,0,0,0,0,0,0,0,0,0,0,0,0,0,0,0,0,0"/>
                  </v:shape>
                  <v:shape id="Freeform 353" o:spid="_x0000_s1129" style="position:absolute;left:8879;top:4536;width:129;height:95;visibility:visible;mso-wrap-style:square;v-text-anchor:top" coordsize="642,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t9S8QA&#10;AADcAAAADwAAAGRycy9kb3ducmV2LnhtbERPS2vCQBC+C/6HZQRvurGWotFVStXS6sUXorchOyah&#10;2dmQXU3677sFwdt8fM+ZzhtTiDtVLresYNCPQBAnVuecKjgeVr0RCOeRNRaWScEvOZjP2q0pxtrW&#10;vKP73qcihLCLUUHmfRlL6ZKMDLq+LYkDd7WVQR9glUpdYR3CTSFfouhNGsw5NGRY0kdGyc/+ZhQk&#10;a79aDjeL8/b1sKvr75s5Xz5PSnU7zfsEhKfGP8UP95cO80dj+H8mXC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bfUvEAAAA3AAAAA8AAAAAAAAAAAAAAAAAmAIAAGRycy9k&#10;b3ducmV2LnhtbFBLBQYAAAAABAAEAPUAAACJAwAAAAA=&#10;" path="m151,30l130,49,110,66,93,86,75,104,60,124,47,144,34,165,23,185r-8,21l7,227,2,247,,268r,21l1,310r1,10l5,329r3,10l11,349r6,13l23,373r8,11l39,394r10,10l59,412r11,9l83,428r12,8l109,443r13,6l137,454r15,5l168,464r16,4l200,470r16,3l234,475r17,2l268,477r18,l303,477r17,-2l337,474r18,-2l371,468r17,-4l404,461r16,-5l436,449r15,-6l466,437r26,-15l516,406r23,-17l559,370r18,-18l595,331r13,-21l621,287r5,-12l629,264r4,-11l637,240r2,-11l641,217r1,-13l642,192r,-11l641,169r-2,-13l637,144r-4,-11l629,120r-5,-12l618,97r-8,-9l600,81,589,73,577,66,550,54,519,41,486,30,451,21,414,14,377,8,341,3,305,,271,,239,2,224,3,210,5,198,8r-13,4l174,15r-8,4l157,25r-6,5xe" stroked="f">
                    <v:path arrowok="t" o:connecttype="custom" o:connectlocs="26,10;19,17;12,25;7,33;3,41;0,49;0,58;0,64;2,68;3,72;6,76;10,80;14,84;19,87;25,89;31,91;37,93;43,94;50,95;57,95;64,95;71,94;78,92;84,91;91,88;99,84;108,77;116,70;122,62;126,55;127,50;128,46;129,41;129,36;128,31;127,26;125,22;123,18;118,15;111,11;98,6;83,3;69,1;54,0;45,1;40,2;35,3;32,5" o:connectangles="0,0,0,0,0,0,0,0,0,0,0,0,0,0,0,0,0,0,0,0,0,0,0,0,0,0,0,0,0,0,0,0,0,0,0,0,0,0,0,0,0,0,0,0,0,0,0,0"/>
                  </v:shape>
                  <v:shape id="Freeform 354" o:spid="_x0000_s1130" style="position:absolute;left:8855;top:4649;width:100;height:78;visibility:visible;mso-wrap-style:square;v-text-anchor:top" coordsize="501,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ydVcYA&#10;AADcAAAADwAAAGRycy9kb3ducmV2LnhtbESPQWvCQBCF7wX/wzKCt7qpldKmriJCQVQKtT30OGSn&#10;SZrd2ZhdY/z3zqHQ2wzvzXvfLFaDd6qnLtaBDTxMM1DERbA1lwa+Pt/un0HFhGzRBSYDV4qwWo7u&#10;FpjbcOEP6o+pVBLCMUcDVUptrnUsKvIYp6ElFu0ndB6TrF2pbYcXCfdOz7LsSXusWRoqbGlTUdEc&#10;z97A+453pzlve+f09THb/zaHb9sYMxkP61dQiYb0b/673lrBfxF8eUYm0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jydVcYAAADcAAAADwAAAAAAAAAAAAAAAACYAgAAZHJz&#10;L2Rvd25yZXYueG1sUEsFBgAAAAAEAAQA9QAAAIsDAAAAAA==&#10;" path="m34,338r5,7l45,352r6,6l57,363r8,5l72,373r9,3l89,380r18,6l126,390r20,2l167,394r21,l208,391r21,-2l249,386r19,-5l285,376r16,-5l315,365r29,-18l370,328r25,-18l416,291r20,-17l452,255r13,-17l478,221r8,-18l494,186r5,-16l501,154r,-15l500,124r-4,-14l491,97,484,83,475,72,464,60,451,50,437,40,421,31,402,24,384,16,363,12,340,7,317,3,292,,265,,238,,209,2,180,4r-4,l167,4,155,5,138,9r-19,6l99,24,89,29,78,35,68,41,58,50r-9,9l40,68,31,80,24,91r-8,13l11,118,7,134,3,150,,169r,19l,209r4,23l8,256r7,25l23,308r11,30xe" stroked="f">
                    <v:path arrowok="t" o:connecttype="custom" o:connectlocs="8,68;10,71;13,73;16,74;21,76;29,78;38,78;46,77;53,75;60,73;69,69;79,61;87,54;93,47;97,40;100,34;100,28;99,22;97,16;93,12;87,8;80,5;72,2;63,1;53,0;42,0;35,1;31,1;24,3;18,6;14,8;10,12;6,16;3,21;1,27;0,33;0,41;2,51;5,61" o:connectangles="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4962525</wp:posOffset>
                </wp:positionH>
                <wp:positionV relativeFrom="paragraph">
                  <wp:posOffset>3873500</wp:posOffset>
                </wp:positionV>
                <wp:extent cx="3658870" cy="2210435"/>
                <wp:effectExtent l="9525" t="4445" r="8255" b="4445"/>
                <wp:wrapNone/>
                <wp:docPr id="131" name="Group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8870" cy="2210435"/>
                          <a:chOff x="8436" y="6763"/>
                          <a:chExt cx="5890" cy="4635"/>
                        </a:xfrm>
                      </wpg:grpSpPr>
                      <wps:wsp>
                        <wps:cNvPr id="132" name="Freeform 296"/>
                        <wps:cNvSpPr>
                          <a:spLocks noEditPoints="1"/>
                        </wps:cNvSpPr>
                        <wps:spPr bwMode="auto">
                          <a:xfrm rot="5400000">
                            <a:off x="8652" y="6610"/>
                            <a:ext cx="839" cy="1271"/>
                          </a:xfrm>
                          <a:custGeom>
                            <a:avLst/>
                            <a:gdLst>
                              <a:gd name="T0" fmla="*/ 614 w 1840"/>
                              <a:gd name="T1" fmla="*/ 2528 h 2533"/>
                              <a:gd name="T2" fmla="*/ 838 w 1840"/>
                              <a:gd name="T3" fmla="*/ 2448 h 2533"/>
                              <a:gd name="T4" fmla="*/ 1067 w 1840"/>
                              <a:gd name="T5" fmla="*/ 2290 h 2533"/>
                              <a:gd name="T6" fmla="*/ 1291 w 1840"/>
                              <a:gd name="T7" fmla="*/ 2066 h 2533"/>
                              <a:gd name="T8" fmla="*/ 1496 w 1840"/>
                              <a:gd name="T9" fmla="*/ 1792 h 2533"/>
                              <a:gd name="T10" fmla="*/ 1672 w 1840"/>
                              <a:gd name="T11" fmla="*/ 1485 h 2533"/>
                              <a:gd name="T12" fmla="*/ 1795 w 1840"/>
                              <a:gd name="T13" fmla="*/ 1166 h 2533"/>
                              <a:gd name="T14" fmla="*/ 1840 w 1840"/>
                              <a:gd name="T15" fmla="*/ 877 h 2533"/>
                              <a:gd name="T16" fmla="*/ 1818 w 1840"/>
                              <a:gd name="T17" fmla="*/ 626 h 2533"/>
                              <a:gd name="T18" fmla="*/ 1734 w 1840"/>
                              <a:gd name="T19" fmla="*/ 413 h 2533"/>
                              <a:gd name="T20" fmla="*/ 1592 w 1840"/>
                              <a:gd name="T21" fmla="*/ 240 h 2533"/>
                              <a:gd name="T22" fmla="*/ 1399 w 1840"/>
                              <a:gd name="T23" fmla="*/ 110 h 2533"/>
                              <a:gd name="T24" fmla="*/ 1160 w 1840"/>
                              <a:gd name="T25" fmla="*/ 25 h 2533"/>
                              <a:gd name="T26" fmla="*/ 928 w 1840"/>
                              <a:gd name="T27" fmla="*/ 0 h 2533"/>
                              <a:gd name="T28" fmla="*/ 701 w 1840"/>
                              <a:gd name="T29" fmla="*/ 36 h 2533"/>
                              <a:gd name="T30" fmla="*/ 487 w 1840"/>
                              <a:gd name="T31" fmla="*/ 138 h 2533"/>
                              <a:gd name="T32" fmla="*/ 300 w 1840"/>
                              <a:gd name="T33" fmla="*/ 306 h 2533"/>
                              <a:gd name="T34" fmla="*/ 153 w 1840"/>
                              <a:gd name="T35" fmla="*/ 547 h 2533"/>
                              <a:gd name="T36" fmla="*/ 55 w 1840"/>
                              <a:gd name="T37" fmla="*/ 859 h 2533"/>
                              <a:gd name="T38" fmla="*/ 10 w 1840"/>
                              <a:gd name="T39" fmla="*/ 1222 h 2533"/>
                              <a:gd name="T40" fmla="*/ 2 w 1840"/>
                              <a:gd name="T41" fmla="*/ 1558 h 2533"/>
                              <a:gd name="T42" fmla="*/ 31 w 1840"/>
                              <a:gd name="T43" fmla="*/ 1859 h 2533"/>
                              <a:gd name="T44" fmla="*/ 93 w 1840"/>
                              <a:gd name="T45" fmla="*/ 2113 h 2533"/>
                              <a:gd name="T46" fmla="*/ 191 w 1840"/>
                              <a:gd name="T47" fmla="*/ 2316 h 2533"/>
                              <a:gd name="T48" fmla="*/ 320 w 1840"/>
                              <a:gd name="T49" fmla="*/ 2458 h 2533"/>
                              <a:gd name="T50" fmla="*/ 471 w 1840"/>
                              <a:gd name="T51" fmla="*/ 2348 h 2533"/>
                              <a:gd name="T52" fmla="*/ 656 w 1840"/>
                              <a:gd name="T53" fmla="*/ 2348 h 2533"/>
                              <a:gd name="T54" fmla="*/ 854 w 1840"/>
                              <a:gd name="T55" fmla="*/ 2267 h 2533"/>
                              <a:gd name="T56" fmla="*/ 1054 w 1840"/>
                              <a:gd name="T57" fmla="*/ 2119 h 2533"/>
                              <a:gd name="T58" fmla="*/ 1246 w 1840"/>
                              <a:gd name="T59" fmla="*/ 1918 h 2533"/>
                              <a:gd name="T60" fmla="*/ 1420 w 1840"/>
                              <a:gd name="T61" fmla="*/ 1674 h 2533"/>
                              <a:gd name="T62" fmla="*/ 1568 w 1840"/>
                              <a:gd name="T63" fmla="*/ 1403 h 2533"/>
                              <a:gd name="T64" fmla="*/ 1684 w 1840"/>
                              <a:gd name="T65" fmla="*/ 1120 h 2533"/>
                              <a:gd name="T66" fmla="*/ 1735 w 1840"/>
                              <a:gd name="T67" fmla="*/ 857 h 2533"/>
                              <a:gd name="T68" fmla="*/ 1717 w 1840"/>
                              <a:gd name="T69" fmla="*/ 623 h 2533"/>
                              <a:gd name="T70" fmla="*/ 1636 w 1840"/>
                              <a:gd name="T71" fmla="*/ 422 h 2533"/>
                              <a:gd name="T72" fmla="*/ 1502 w 1840"/>
                              <a:gd name="T73" fmla="*/ 261 h 2533"/>
                              <a:gd name="T74" fmla="*/ 1322 w 1840"/>
                              <a:gd name="T75" fmla="*/ 143 h 2533"/>
                              <a:gd name="T76" fmla="*/ 1109 w 1840"/>
                              <a:gd name="T77" fmla="*/ 74 h 2533"/>
                              <a:gd name="T78" fmla="*/ 897 w 1840"/>
                              <a:gd name="T79" fmla="*/ 64 h 2533"/>
                              <a:gd name="T80" fmla="*/ 683 w 1840"/>
                              <a:gd name="T81" fmla="*/ 110 h 2533"/>
                              <a:gd name="T82" fmla="*/ 479 w 1840"/>
                              <a:gd name="T83" fmla="*/ 218 h 2533"/>
                              <a:gd name="T84" fmla="*/ 303 w 1840"/>
                              <a:gd name="T85" fmla="*/ 393 h 2533"/>
                              <a:gd name="T86" fmla="*/ 170 w 1840"/>
                              <a:gd name="T87" fmla="*/ 640 h 2533"/>
                              <a:gd name="T88" fmla="*/ 96 w 1840"/>
                              <a:gd name="T89" fmla="*/ 964 h 2533"/>
                              <a:gd name="T90" fmla="*/ 65 w 1840"/>
                              <a:gd name="T91" fmla="*/ 1288 h 2533"/>
                              <a:gd name="T92" fmla="*/ 67 w 1840"/>
                              <a:gd name="T93" fmla="*/ 1575 h 2533"/>
                              <a:gd name="T94" fmla="*/ 103 w 1840"/>
                              <a:gd name="T95" fmla="*/ 1827 h 2533"/>
                              <a:gd name="T96" fmla="*/ 169 w 1840"/>
                              <a:gd name="T97" fmla="*/ 2038 h 2533"/>
                              <a:gd name="T98" fmla="*/ 264 w 1840"/>
                              <a:gd name="T99" fmla="*/ 2200 h 2533"/>
                              <a:gd name="T100" fmla="*/ 386 w 1840"/>
                              <a:gd name="T101" fmla="*/ 2310 h 25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840" h="2533">
                                <a:moveTo>
                                  <a:pt x="446" y="2521"/>
                                </a:moveTo>
                                <a:lnTo>
                                  <a:pt x="486" y="2529"/>
                                </a:lnTo>
                                <a:lnTo>
                                  <a:pt x="527" y="2533"/>
                                </a:lnTo>
                                <a:lnTo>
                                  <a:pt x="570" y="2531"/>
                                </a:lnTo>
                                <a:lnTo>
                                  <a:pt x="614" y="2528"/>
                                </a:lnTo>
                                <a:lnTo>
                                  <a:pt x="658" y="2518"/>
                                </a:lnTo>
                                <a:lnTo>
                                  <a:pt x="702" y="2507"/>
                                </a:lnTo>
                                <a:lnTo>
                                  <a:pt x="747" y="2491"/>
                                </a:lnTo>
                                <a:lnTo>
                                  <a:pt x="792" y="2472"/>
                                </a:lnTo>
                                <a:lnTo>
                                  <a:pt x="838" y="2448"/>
                                </a:lnTo>
                                <a:lnTo>
                                  <a:pt x="883" y="2424"/>
                                </a:lnTo>
                                <a:lnTo>
                                  <a:pt x="930" y="2394"/>
                                </a:lnTo>
                                <a:lnTo>
                                  <a:pt x="976" y="2362"/>
                                </a:lnTo>
                                <a:lnTo>
                                  <a:pt x="1022" y="2328"/>
                                </a:lnTo>
                                <a:lnTo>
                                  <a:pt x="1067" y="2290"/>
                                </a:lnTo>
                                <a:lnTo>
                                  <a:pt x="1113" y="2250"/>
                                </a:lnTo>
                                <a:lnTo>
                                  <a:pt x="1158" y="2207"/>
                                </a:lnTo>
                                <a:lnTo>
                                  <a:pt x="1203" y="2162"/>
                                </a:lnTo>
                                <a:lnTo>
                                  <a:pt x="1247" y="2115"/>
                                </a:lnTo>
                                <a:lnTo>
                                  <a:pt x="1291" y="2066"/>
                                </a:lnTo>
                                <a:lnTo>
                                  <a:pt x="1334" y="2014"/>
                                </a:lnTo>
                                <a:lnTo>
                                  <a:pt x="1375" y="1962"/>
                                </a:lnTo>
                                <a:lnTo>
                                  <a:pt x="1417" y="1906"/>
                                </a:lnTo>
                                <a:lnTo>
                                  <a:pt x="1457" y="1851"/>
                                </a:lnTo>
                                <a:lnTo>
                                  <a:pt x="1496" y="1792"/>
                                </a:lnTo>
                                <a:lnTo>
                                  <a:pt x="1534" y="1733"/>
                                </a:lnTo>
                                <a:lnTo>
                                  <a:pt x="1571" y="1673"/>
                                </a:lnTo>
                                <a:lnTo>
                                  <a:pt x="1606" y="1611"/>
                                </a:lnTo>
                                <a:lnTo>
                                  <a:pt x="1640" y="1549"/>
                                </a:lnTo>
                                <a:lnTo>
                                  <a:pt x="1672" y="1485"/>
                                </a:lnTo>
                                <a:lnTo>
                                  <a:pt x="1703" y="1421"/>
                                </a:lnTo>
                                <a:lnTo>
                                  <a:pt x="1731" y="1357"/>
                                </a:lnTo>
                                <a:lnTo>
                                  <a:pt x="1758" y="1292"/>
                                </a:lnTo>
                                <a:lnTo>
                                  <a:pt x="1779" y="1228"/>
                                </a:lnTo>
                                <a:lnTo>
                                  <a:pt x="1795" y="1166"/>
                                </a:lnTo>
                                <a:lnTo>
                                  <a:pt x="1809" y="1106"/>
                                </a:lnTo>
                                <a:lnTo>
                                  <a:pt x="1821" y="1046"/>
                                </a:lnTo>
                                <a:lnTo>
                                  <a:pt x="1831" y="988"/>
                                </a:lnTo>
                                <a:lnTo>
                                  <a:pt x="1837" y="933"/>
                                </a:lnTo>
                                <a:lnTo>
                                  <a:pt x="1840" y="877"/>
                                </a:lnTo>
                                <a:lnTo>
                                  <a:pt x="1840" y="824"/>
                                </a:lnTo>
                                <a:lnTo>
                                  <a:pt x="1838" y="773"/>
                                </a:lnTo>
                                <a:lnTo>
                                  <a:pt x="1834" y="722"/>
                                </a:lnTo>
                                <a:lnTo>
                                  <a:pt x="1827" y="673"/>
                                </a:lnTo>
                                <a:lnTo>
                                  <a:pt x="1818" y="626"/>
                                </a:lnTo>
                                <a:lnTo>
                                  <a:pt x="1805" y="580"/>
                                </a:lnTo>
                                <a:lnTo>
                                  <a:pt x="1791" y="536"/>
                                </a:lnTo>
                                <a:lnTo>
                                  <a:pt x="1774" y="494"/>
                                </a:lnTo>
                                <a:lnTo>
                                  <a:pt x="1755" y="452"/>
                                </a:lnTo>
                                <a:lnTo>
                                  <a:pt x="1734" y="413"/>
                                </a:lnTo>
                                <a:lnTo>
                                  <a:pt x="1709" y="375"/>
                                </a:lnTo>
                                <a:lnTo>
                                  <a:pt x="1684" y="338"/>
                                </a:lnTo>
                                <a:lnTo>
                                  <a:pt x="1655" y="304"/>
                                </a:lnTo>
                                <a:lnTo>
                                  <a:pt x="1624" y="271"/>
                                </a:lnTo>
                                <a:lnTo>
                                  <a:pt x="1592" y="240"/>
                                </a:lnTo>
                                <a:lnTo>
                                  <a:pt x="1558" y="211"/>
                                </a:lnTo>
                                <a:lnTo>
                                  <a:pt x="1521" y="183"/>
                                </a:lnTo>
                                <a:lnTo>
                                  <a:pt x="1482" y="157"/>
                                </a:lnTo>
                                <a:lnTo>
                                  <a:pt x="1442" y="132"/>
                                </a:lnTo>
                                <a:lnTo>
                                  <a:pt x="1399" y="110"/>
                                </a:lnTo>
                                <a:lnTo>
                                  <a:pt x="1355" y="90"/>
                                </a:lnTo>
                                <a:lnTo>
                                  <a:pt x="1309" y="71"/>
                                </a:lnTo>
                                <a:lnTo>
                                  <a:pt x="1260" y="53"/>
                                </a:lnTo>
                                <a:lnTo>
                                  <a:pt x="1212" y="38"/>
                                </a:lnTo>
                                <a:lnTo>
                                  <a:pt x="1160" y="25"/>
                                </a:lnTo>
                                <a:lnTo>
                                  <a:pt x="1115" y="15"/>
                                </a:lnTo>
                                <a:lnTo>
                                  <a:pt x="1068" y="8"/>
                                </a:lnTo>
                                <a:lnTo>
                                  <a:pt x="1022" y="2"/>
                                </a:lnTo>
                                <a:lnTo>
                                  <a:pt x="975" y="0"/>
                                </a:lnTo>
                                <a:lnTo>
                                  <a:pt x="928" y="0"/>
                                </a:lnTo>
                                <a:lnTo>
                                  <a:pt x="882" y="2"/>
                                </a:lnTo>
                                <a:lnTo>
                                  <a:pt x="837" y="7"/>
                                </a:lnTo>
                                <a:lnTo>
                                  <a:pt x="791" y="14"/>
                                </a:lnTo>
                                <a:lnTo>
                                  <a:pt x="746" y="25"/>
                                </a:lnTo>
                                <a:lnTo>
                                  <a:pt x="701" y="36"/>
                                </a:lnTo>
                                <a:lnTo>
                                  <a:pt x="657" y="52"/>
                                </a:lnTo>
                                <a:lnTo>
                                  <a:pt x="613" y="70"/>
                                </a:lnTo>
                                <a:lnTo>
                                  <a:pt x="570" y="90"/>
                                </a:lnTo>
                                <a:lnTo>
                                  <a:pt x="527" y="112"/>
                                </a:lnTo>
                                <a:lnTo>
                                  <a:pt x="487" y="138"/>
                                </a:lnTo>
                                <a:lnTo>
                                  <a:pt x="447" y="167"/>
                                </a:lnTo>
                                <a:lnTo>
                                  <a:pt x="408" y="197"/>
                                </a:lnTo>
                                <a:lnTo>
                                  <a:pt x="371" y="231"/>
                                </a:lnTo>
                                <a:lnTo>
                                  <a:pt x="334" y="267"/>
                                </a:lnTo>
                                <a:lnTo>
                                  <a:pt x="300" y="306"/>
                                </a:lnTo>
                                <a:lnTo>
                                  <a:pt x="267" y="349"/>
                                </a:lnTo>
                                <a:lnTo>
                                  <a:pt x="236" y="394"/>
                                </a:lnTo>
                                <a:lnTo>
                                  <a:pt x="206" y="441"/>
                                </a:lnTo>
                                <a:lnTo>
                                  <a:pt x="178" y="492"/>
                                </a:lnTo>
                                <a:lnTo>
                                  <a:pt x="153" y="547"/>
                                </a:lnTo>
                                <a:lnTo>
                                  <a:pt x="128" y="602"/>
                                </a:lnTo>
                                <a:lnTo>
                                  <a:pt x="106" y="663"/>
                                </a:lnTo>
                                <a:lnTo>
                                  <a:pt x="87" y="724"/>
                                </a:lnTo>
                                <a:lnTo>
                                  <a:pt x="70" y="791"/>
                                </a:lnTo>
                                <a:lnTo>
                                  <a:pt x="55" y="859"/>
                                </a:lnTo>
                                <a:lnTo>
                                  <a:pt x="44" y="930"/>
                                </a:lnTo>
                                <a:lnTo>
                                  <a:pt x="34" y="1005"/>
                                </a:lnTo>
                                <a:lnTo>
                                  <a:pt x="25" y="1078"/>
                                </a:lnTo>
                                <a:lnTo>
                                  <a:pt x="16" y="1151"/>
                                </a:lnTo>
                                <a:lnTo>
                                  <a:pt x="10" y="1222"/>
                                </a:lnTo>
                                <a:lnTo>
                                  <a:pt x="6" y="1292"/>
                                </a:lnTo>
                                <a:lnTo>
                                  <a:pt x="2" y="1360"/>
                                </a:lnTo>
                                <a:lnTo>
                                  <a:pt x="1" y="1428"/>
                                </a:lnTo>
                                <a:lnTo>
                                  <a:pt x="0" y="1494"/>
                                </a:lnTo>
                                <a:lnTo>
                                  <a:pt x="2" y="1558"/>
                                </a:lnTo>
                                <a:lnTo>
                                  <a:pt x="4" y="1622"/>
                                </a:lnTo>
                                <a:lnTo>
                                  <a:pt x="8" y="1684"/>
                                </a:lnTo>
                                <a:lnTo>
                                  <a:pt x="14" y="1743"/>
                                </a:lnTo>
                                <a:lnTo>
                                  <a:pt x="21" y="1802"/>
                                </a:lnTo>
                                <a:lnTo>
                                  <a:pt x="31" y="1859"/>
                                </a:lnTo>
                                <a:lnTo>
                                  <a:pt x="40" y="1913"/>
                                </a:lnTo>
                                <a:lnTo>
                                  <a:pt x="52" y="1967"/>
                                </a:lnTo>
                                <a:lnTo>
                                  <a:pt x="64" y="2017"/>
                                </a:lnTo>
                                <a:lnTo>
                                  <a:pt x="78" y="2066"/>
                                </a:lnTo>
                                <a:lnTo>
                                  <a:pt x="93" y="2113"/>
                                </a:lnTo>
                                <a:lnTo>
                                  <a:pt x="110" y="2158"/>
                                </a:lnTo>
                                <a:lnTo>
                                  <a:pt x="129" y="2201"/>
                                </a:lnTo>
                                <a:lnTo>
                                  <a:pt x="148" y="2242"/>
                                </a:lnTo>
                                <a:lnTo>
                                  <a:pt x="169" y="2280"/>
                                </a:lnTo>
                                <a:lnTo>
                                  <a:pt x="191" y="2316"/>
                                </a:lnTo>
                                <a:lnTo>
                                  <a:pt x="214" y="2349"/>
                                </a:lnTo>
                                <a:lnTo>
                                  <a:pt x="239" y="2380"/>
                                </a:lnTo>
                                <a:lnTo>
                                  <a:pt x="265" y="2408"/>
                                </a:lnTo>
                                <a:lnTo>
                                  <a:pt x="293" y="2434"/>
                                </a:lnTo>
                                <a:lnTo>
                                  <a:pt x="320" y="2458"/>
                                </a:lnTo>
                                <a:lnTo>
                                  <a:pt x="350" y="2478"/>
                                </a:lnTo>
                                <a:lnTo>
                                  <a:pt x="380" y="2495"/>
                                </a:lnTo>
                                <a:lnTo>
                                  <a:pt x="412" y="2510"/>
                                </a:lnTo>
                                <a:lnTo>
                                  <a:pt x="446" y="2521"/>
                                </a:lnTo>
                                <a:close/>
                                <a:moveTo>
                                  <a:pt x="471" y="2348"/>
                                </a:moveTo>
                                <a:lnTo>
                                  <a:pt x="506" y="2355"/>
                                </a:lnTo>
                                <a:lnTo>
                                  <a:pt x="543" y="2359"/>
                                </a:lnTo>
                                <a:lnTo>
                                  <a:pt x="580" y="2359"/>
                                </a:lnTo>
                                <a:lnTo>
                                  <a:pt x="618" y="2354"/>
                                </a:lnTo>
                                <a:lnTo>
                                  <a:pt x="656" y="2348"/>
                                </a:lnTo>
                                <a:lnTo>
                                  <a:pt x="695" y="2337"/>
                                </a:lnTo>
                                <a:lnTo>
                                  <a:pt x="734" y="2324"/>
                                </a:lnTo>
                                <a:lnTo>
                                  <a:pt x="774" y="2308"/>
                                </a:lnTo>
                                <a:lnTo>
                                  <a:pt x="813" y="2289"/>
                                </a:lnTo>
                                <a:lnTo>
                                  <a:pt x="854" y="2267"/>
                                </a:lnTo>
                                <a:lnTo>
                                  <a:pt x="894" y="2242"/>
                                </a:lnTo>
                                <a:lnTo>
                                  <a:pt x="934" y="2215"/>
                                </a:lnTo>
                                <a:lnTo>
                                  <a:pt x="975" y="2186"/>
                                </a:lnTo>
                                <a:lnTo>
                                  <a:pt x="1014" y="2154"/>
                                </a:lnTo>
                                <a:lnTo>
                                  <a:pt x="1054" y="2119"/>
                                </a:lnTo>
                                <a:lnTo>
                                  <a:pt x="1093" y="2083"/>
                                </a:lnTo>
                                <a:lnTo>
                                  <a:pt x="1132" y="2045"/>
                                </a:lnTo>
                                <a:lnTo>
                                  <a:pt x="1170" y="2004"/>
                                </a:lnTo>
                                <a:lnTo>
                                  <a:pt x="1208" y="1962"/>
                                </a:lnTo>
                                <a:lnTo>
                                  <a:pt x="1246" y="1918"/>
                                </a:lnTo>
                                <a:lnTo>
                                  <a:pt x="1283" y="1872"/>
                                </a:lnTo>
                                <a:lnTo>
                                  <a:pt x="1319" y="1824"/>
                                </a:lnTo>
                                <a:lnTo>
                                  <a:pt x="1354" y="1776"/>
                                </a:lnTo>
                                <a:lnTo>
                                  <a:pt x="1387" y="1726"/>
                                </a:lnTo>
                                <a:lnTo>
                                  <a:pt x="1420" y="1674"/>
                                </a:lnTo>
                                <a:lnTo>
                                  <a:pt x="1453" y="1622"/>
                                </a:lnTo>
                                <a:lnTo>
                                  <a:pt x="1483" y="1569"/>
                                </a:lnTo>
                                <a:lnTo>
                                  <a:pt x="1513" y="1514"/>
                                </a:lnTo>
                                <a:lnTo>
                                  <a:pt x="1541" y="1459"/>
                                </a:lnTo>
                                <a:lnTo>
                                  <a:pt x="1568" y="1403"/>
                                </a:lnTo>
                                <a:lnTo>
                                  <a:pt x="1592" y="1346"/>
                                </a:lnTo>
                                <a:lnTo>
                                  <a:pt x="1616" y="1289"/>
                                </a:lnTo>
                                <a:lnTo>
                                  <a:pt x="1642" y="1232"/>
                                </a:lnTo>
                                <a:lnTo>
                                  <a:pt x="1665" y="1176"/>
                                </a:lnTo>
                                <a:lnTo>
                                  <a:pt x="1684" y="1120"/>
                                </a:lnTo>
                                <a:lnTo>
                                  <a:pt x="1700" y="1065"/>
                                </a:lnTo>
                                <a:lnTo>
                                  <a:pt x="1713" y="1011"/>
                                </a:lnTo>
                                <a:lnTo>
                                  <a:pt x="1723" y="959"/>
                                </a:lnTo>
                                <a:lnTo>
                                  <a:pt x="1730" y="908"/>
                                </a:lnTo>
                                <a:lnTo>
                                  <a:pt x="1735" y="857"/>
                                </a:lnTo>
                                <a:lnTo>
                                  <a:pt x="1736" y="807"/>
                                </a:lnTo>
                                <a:lnTo>
                                  <a:pt x="1736" y="760"/>
                                </a:lnTo>
                                <a:lnTo>
                                  <a:pt x="1731" y="713"/>
                                </a:lnTo>
                                <a:lnTo>
                                  <a:pt x="1725" y="668"/>
                                </a:lnTo>
                                <a:lnTo>
                                  <a:pt x="1717" y="623"/>
                                </a:lnTo>
                                <a:lnTo>
                                  <a:pt x="1705" y="580"/>
                                </a:lnTo>
                                <a:lnTo>
                                  <a:pt x="1692" y="539"/>
                                </a:lnTo>
                                <a:lnTo>
                                  <a:pt x="1675" y="498"/>
                                </a:lnTo>
                                <a:lnTo>
                                  <a:pt x="1658" y="460"/>
                                </a:lnTo>
                                <a:lnTo>
                                  <a:pt x="1636" y="422"/>
                                </a:lnTo>
                                <a:lnTo>
                                  <a:pt x="1614" y="387"/>
                                </a:lnTo>
                                <a:lnTo>
                                  <a:pt x="1589" y="354"/>
                                </a:lnTo>
                                <a:lnTo>
                                  <a:pt x="1562" y="321"/>
                                </a:lnTo>
                                <a:lnTo>
                                  <a:pt x="1533" y="290"/>
                                </a:lnTo>
                                <a:lnTo>
                                  <a:pt x="1502" y="261"/>
                                </a:lnTo>
                                <a:lnTo>
                                  <a:pt x="1470" y="234"/>
                                </a:lnTo>
                                <a:lnTo>
                                  <a:pt x="1436" y="208"/>
                                </a:lnTo>
                                <a:lnTo>
                                  <a:pt x="1399" y="184"/>
                                </a:lnTo>
                                <a:lnTo>
                                  <a:pt x="1361" y="163"/>
                                </a:lnTo>
                                <a:lnTo>
                                  <a:pt x="1322" y="143"/>
                                </a:lnTo>
                                <a:lnTo>
                                  <a:pt x="1281" y="125"/>
                                </a:lnTo>
                                <a:lnTo>
                                  <a:pt x="1239" y="109"/>
                                </a:lnTo>
                                <a:lnTo>
                                  <a:pt x="1195" y="94"/>
                                </a:lnTo>
                                <a:lnTo>
                                  <a:pt x="1150" y="83"/>
                                </a:lnTo>
                                <a:lnTo>
                                  <a:pt x="1109" y="74"/>
                                </a:lnTo>
                                <a:lnTo>
                                  <a:pt x="1068" y="67"/>
                                </a:lnTo>
                                <a:lnTo>
                                  <a:pt x="1026" y="64"/>
                                </a:lnTo>
                                <a:lnTo>
                                  <a:pt x="983" y="61"/>
                                </a:lnTo>
                                <a:lnTo>
                                  <a:pt x="940" y="61"/>
                                </a:lnTo>
                                <a:lnTo>
                                  <a:pt x="897" y="64"/>
                                </a:lnTo>
                                <a:lnTo>
                                  <a:pt x="855" y="68"/>
                                </a:lnTo>
                                <a:lnTo>
                                  <a:pt x="811" y="74"/>
                                </a:lnTo>
                                <a:lnTo>
                                  <a:pt x="768" y="84"/>
                                </a:lnTo>
                                <a:lnTo>
                                  <a:pt x="726" y="96"/>
                                </a:lnTo>
                                <a:lnTo>
                                  <a:pt x="683" y="110"/>
                                </a:lnTo>
                                <a:lnTo>
                                  <a:pt x="640" y="126"/>
                                </a:lnTo>
                                <a:lnTo>
                                  <a:pt x="599" y="145"/>
                                </a:lnTo>
                                <a:lnTo>
                                  <a:pt x="558" y="167"/>
                                </a:lnTo>
                                <a:lnTo>
                                  <a:pt x="518" y="192"/>
                                </a:lnTo>
                                <a:lnTo>
                                  <a:pt x="479" y="218"/>
                                </a:lnTo>
                                <a:lnTo>
                                  <a:pt x="441" y="247"/>
                                </a:lnTo>
                                <a:lnTo>
                                  <a:pt x="404" y="280"/>
                                </a:lnTo>
                                <a:lnTo>
                                  <a:pt x="370" y="315"/>
                                </a:lnTo>
                                <a:lnTo>
                                  <a:pt x="335" y="353"/>
                                </a:lnTo>
                                <a:lnTo>
                                  <a:pt x="303" y="393"/>
                                </a:lnTo>
                                <a:lnTo>
                                  <a:pt x="272" y="437"/>
                                </a:lnTo>
                                <a:lnTo>
                                  <a:pt x="244" y="483"/>
                                </a:lnTo>
                                <a:lnTo>
                                  <a:pt x="217" y="533"/>
                                </a:lnTo>
                                <a:lnTo>
                                  <a:pt x="193" y="585"/>
                                </a:lnTo>
                                <a:lnTo>
                                  <a:pt x="170" y="640"/>
                                </a:lnTo>
                                <a:lnTo>
                                  <a:pt x="150" y="698"/>
                                </a:lnTo>
                                <a:lnTo>
                                  <a:pt x="133" y="760"/>
                                </a:lnTo>
                                <a:lnTo>
                                  <a:pt x="117" y="825"/>
                                </a:lnTo>
                                <a:lnTo>
                                  <a:pt x="105" y="893"/>
                                </a:lnTo>
                                <a:lnTo>
                                  <a:pt x="96" y="964"/>
                                </a:lnTo>
                                <a:lnTo>
                                  <a:pt x="89" y="1038"/>
                                </a:lnTo>
                                <a:lnTo>
                                  <a:pt x="80" y="1102"/>
                                </a:lnTo>
                                <a:lnTo>
                                  <a:pt x="74" y="1165"/>
                                </a:lnTo>
                                <a:lnTo>
                                  <a:pt x="68" y="1228"/>
                                </a:lnTo>
                                <a:lnTo>
                                  <a:pt x="65" y="1288"/>
                                </a:lnTo>
                                <a:lnTo>
                                  <a:pt x="63" y="1348"/>
                                </a:lnTo>
                                <a:lnTo>
                                  <a:pt x="61" y="1406"/>
                                </a:lnTo>
                                <a:lnTo>
                                  <a:pt x="63" y="1464"/>
                                </a:lnTo>
                                <a:lnTo>
                                  <a:pt x="64" y="1520"/>
                                </a:lnTo>
                                <a:lnTo>
                                  <a:pt x="67" y="1575"/>
                                </a:lnTo>
                                <a:lnTo>
                                  <a:pt x="72" y="1628"/>
                                </a:lnTo>
                                <a:lnTo>
                                  <a:pt x="78" y="1680"/>
                                </a:lnTo>
                                <a:lnTo>
                                  <a:pt x="85" y="1731"/>
                                </a:lnTo>
                                <a:lnTo>
                                  <a:pt x="93" y="1779"/>
                                </a:lnTo>
                                <a:lnTo>
                                  <a:pt x="103" y="1827"/>
                                </a:lnTo>
                                <a:lnTo>
                                  <a:pt x="114" y="1872"/>
                                </a:lnTo>
                                <a:lnTo>
                                  <a:pt x="125" y="1916"/>
                                </a:lnTo>
                                <a:lnTo>
                                  <a:pt x="138" y="1958"/>
                                </a:lnTo>
                                <a:lnTo>
                                  <a:pt x="154" y="1999"/>
                                </a:lnTo>
                                <a:lnTo>
                                  <a:pt x="169" y="2038"/>
                                </a:lnTo>
                                <a:lnTo>
                                  <a:pt x="186" y="2074"/>
                                </a:lnTo>
                                <a:lnTo>
                                  <a:pt x="204" y="2109"/>
                                </a:lnTo>
                                <a:lnTo>
                                  <a:pt x="223" y="2141"/>
                                </a:lnTo>
                                <a:lnTo>
                                  <a:pt x="243" y="2171"/>
                                </a:lnTo>
                                <a:lnTo>
                                  <a:pt x="264" y="2200"/>
                                </a:lnTo>
                                <a:lnTo>
                                  <a:pt x="287" y="2227"/>
                                </a:lnTo>
                                <a:lnTo>
                                  <a:pt x="310" y="2251"/>
                                </a:lnTo>
                                <a:lnTo>
                                  <a:pt x="334" y="2273"/>
                                </a:lnTo>
                                <a:lnTo>
                                  <a:pt x="360" y="2293"/>
                                </a:lnTo>
                                <a:lnTo>
                                  <a:pt x="386" y="2310"/>
                                </a:lnTo>
                                <a:lnTo>
                                  <a:pt x="414" y="2325"/>
                                </a:lnTo>
                                <a:lnTo>
                                  <a:pt x="442" y="2338"/>
                                </a:lnTo>
                                <a:lnTo>
                                  <a:pt x="471" y="2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lumMod val="40000"/>
                              <a:lumOff val="60000"/>
                              <a:alpha val="74001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33" name="Group 297"/>
                        <wpg:cNvGrpSpPr>
                          <a:grpSpLocks/>
                        </wpg:cNvGrpSpPr>
                        <wpg:grpSpPr bwMode="auto">
                          <a:xfrm>
                            <a:off x="8674" y="6763"/>
                            <a:ext cx="5652" cy="4635"/>
                            <a:chOff x="2128" y="3251"/>
                            <a:chExt cx="8625" cy="7073"/>
                          </a:xfrm>
                        </wpg:grpSpPr>
                        <wps:wsp>
                          <wps:cNvPr id="134" name="Freeform 298"/>
                          <wps:cNvSpPr>
                            <a:spLocks noEditPoints="1"/>
                          </wps:cNvSpPr>
                          <wps:spPr bwMode="auto">
                            <a:xfrm rot="5400000">
                              <a:off x="2861" y="6481"/>
                              <a:ext cx="1151" cy="1671"/>
                            </a:xfrm>
                            <a:custGeom>
                              <a:avLst/>
                              <a:gdLst>
                                <a:gd name="T0" fmla="*/ 2972 w 3607"/>
                                <a:gd name="T1" fmla="*/ 208 h 5046"/>
                                <a:gd name="T2" fmla="*/ 3253 w 3607"/>
                                <a:gd name="T3" fmla="*/ 584 h 5046"/>
                                <a:gd name="T4" fmla="*/ 3454 w 3607"/>
                                <a:gd name="T5" fmla="*/ 1098 h 5046"/>
                                <a:gd name="T6" fmla="*/ 3572 w 3607"/>
                                <a:gd name="T7" fmla="*/ 1710 h 5046"/>
                                <a:gd name="T8" fmla="*/ 3607 w 3607"/>
                                <a:gd name="T9" fmla="*/ 2384 h 5046"/>
                                <a:gd name="T10" fmla="*/ 3556 w 3607"/>
                                <a:gd name="T11" fmla="*/ 3080 h 5046"/>
                                <a:gd name="T12" fmla="*/ 3406 w 3607"/>
                                <a:gd name="T13" fmla="*/ 3738 h 5046"/>
                                <a:gd name="T14" fmla="*/ 3161 w 3607"/>
                                <a:gd name="T15" fmla="*/ 4259 h 5046"/>
                                <a:gd name="T16" fmla="*/ 2847 w 3607"/>
                                <a:gd name="T17" fmla="*/ 4646 h 5046"/>
                                <a:gd name="T18" fmla="*/ 2473 w 3607"/>
                                <a:gd name="T19" fmla="*/ 4902 h 5046"/>
                                <a:gd name="T20" fmla="*/ 2052 w 3607"/>
                                <a:gd name="T21" fmla="*/ 5030 h 5046"/>
                                <a:gd name="T22" fmla="*/ 1593 w 3607"/>
                                <a:gd name="T23" fmla="*/ 5031 h 5046"/>
                                <a:gd name="T24" fmla="*/ 1106 w 3607"/>
                                <a:gd name="T25" fmla="*/ 4908 h 5046"/>
                                <a:gd name="T26" fmla="*/ 700 w 3607"/>
                                <a:gd name="T27" fmla="*/ 4695 h 5046"/>
                                <a:gd name="T28" fmla="*/ 367 w 3607"/>
                                <a:gd name="T29" fmla="*/ 4384 h 5046"/>
                                <a:gd name="T30" fmla="*/ 128 w 3607"/>
                                <a:gd name="T31" fmla="*/ 3982 h 5046"/>
                                <a:gd name="T32" fmla="*/ 10 w 3607"/>
                                <a:gd name="T33" fmla="*/ 3500 h 5046"/>
                                <a:gd name="T34" fmla="*/ 31 w 3607"/>
                                <a:gd name="T35" fmla="*/ 2946 h 5046"/>
                                <a:gd name="T36" fmla="*/ 218 w 3607"/>
                                <a:gd name="T37" fmla="*/ 2326 h 5046"/>
                                <a:gd name="T38" fmla="*/ 545 w 3607"/>
                                <a:gd name="T39" fmla="*/ 1683 h 5046"/>
                                <a:gd name="T40" fmla="*/ 902 w 3607"/>
                                <a:gd name="T41" fmla="*/ 1123 h 5046"/>
                                <a:gd name="T42" fmla="*/ 1279 w 3607"/>
                                <a:gd name="T43" fmla="*/ 662 h 5046"/>
                                <a:gd name="T44" fmla="*/ 1665 w 3607"/>
                                <a:gd name="T45" fmla="*/ 315 h 5046"/>
                                <a:gd name="T46" fmla="*/ 2048 w 3607"/>
                                <a:gd name="T47" fmla="*/ 90 h 5046"/>
                                <a:gd name="T48" fmla="*/ 2416 w 3607"/>
                                <a:gd name="T49" fmla="*/ 0 h 5046"/>
                                <a:gd name="T50" fmla="*/ 2541 w 3607"/>
                                <a:gd name="T51" fmla="*/ 346 h 5046"/>
                                <a:gd name="T52" fmla="*/ 2844 w 3607"/>
                                <a:gd name="T53" fmla="*/ 551 h 5046"/>
                                <a:gd name="T54" fmla="*/ 3079 w 3607"/>
                                <a:gd name="T55" fmla="*/ 900 h 5046"/>
                                <a:gd name="T56" fmla="*/ 3243 w 3607"/>
                                <a:gd name="T57" fmla="*/ 1362 h 5046"/>
                                <a:gd name="T58" fmla="*/ 3335 w 3607"/>
                                <a:gd name="T59" fmla="*/ 1903 h 5046"/>
                                <a:gd name="T60" fmla="*/ 3354 w 3607"/>
                                <a:gd name="T61" fmla="*/ 2493 h 5046"/>
                                <a:gd name="T62" fmla="*/ 3295 w 3607"/>
                                <a:gd name="T63" fmla="*/ 3099 h 5046"/>
                                <a:gd name="T64" fmla="*/ 3173 w 3607"/>
                                <a:gd name="T65" fmla="*/ 3691 h 5046"/>
                                <a:gd name="T66" fmla="*/ 2966 w 3607"/>
                                <a:gd name="T67" fmla="*/ 4178 h 5046"/>
                                <a:gd name="T68" fmla="*/ 2678 w 3607"/>
                                <a:gd name="T69" fmla="*/ 4541 h 5046"/>
                                <a:gd name="T70" fmla="*/ 2326 w 3607"/>
                                <a:gd name="T71" fmla="*/ 4780 h 5046"/>
                                <a:gd name="T72" fmla="*/ 1927 w 3607"/>
                                <a:gd name="T73" fmla="*/ 4899 h 5046"/>
                                <a:gd name="T74" fmla="*/ 1502 w 3607"/>
                                <a:gd name="T75" fmla="*/ 4894 h 5046"/>
                                <a:gd name="T76" fmla="*/ 1077 w 3607"/>
                                <a:gd name="T77" fmla="*/ 4772 h 5046"/>
                                <a:gd name="T78" fmla="*/ 719 w 3607"/>
                                <a:gd name="T79" fmla="*/ 4556 h 5046"/>
                                <a:gd name="T80" fmla="*/ 418 w 3607"/>
                                <a:gd name="T81" fmla="*/ 4244 h 5046"/>
                                <a:gd name="T82" fmla="*/ 204 w 3607"/>
                                <a:gd name="T83" fmla="*/ 3844 h 5046"/>
                                <a:gd name="T84" fmla="*/ 109 w 3607"/>
                                <a:gd name="T85" fmla="*/ 3363 h 5046"/>
                                <a:gd name="T86" fmla="*/ 164 w 3607"/>
                                <a:gd name="T87" fmla="*/ 2812 h 5046"/>
                                <a:gd name="T88" fmla="*/ 399 w 3607"/>
                                <a:gd name="T89" fmla="*/ 2200 h 5046"/>
                                <a:gd name="T90" fmla="*/ 707 w 3607"/>
                                <a:gd name="T91" fmla="*/ 1635 h 5046"/>
                                <a:gd name="T92" fmla="*/ 1027 w 3607"/>
                                <a:gd name="T93" fmla="*/ 1167 h 5046"/>
                                <a:gd name="T94" fmla="*/ 1363 w 3607"/>
                                <a:gd name="T95" fmla="*/ 794 h 5046"/>
                                <a:gd name="T96" fmla="*/ 1704 w 3607"/>
                                <a:gd name="T97" fmla="*/ 523 h 5046"/>
                                <a:gd name="T98" fmla="*/ 2040 w 3607"/>
                                <a:gd name="T99" fmla="*/ 361 h 5046"/>
                                <a:gd name="T100" fmla="*/ 2360 w 3607"/>
                                <a:gd name="T101" fmla="*/ 314 h 50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3607" h="5046">
                                  <a:moveTo>
                                    <a:pt x="2691" y="33"/>
                                  </a:moveTo>
                                  <a:lnTo>
                                    <a:pt x="2767" y="66"/>
                                  </a:lnTo>
                                  <a:lnTo>
                                    <a:pt x="2838" y="105"/>
                                  </a:lnTo>
                                  <a:lnTo>
                                    <a:pt x="2907" y="154"/>
                                  </a:lnTo>
                                  <a:lnTo>
                                    <a:pt x="2972" y="208"/>
                                  </a:lnTo>
                                  <a:lnTo>
                                    <a:pt x="3035" y="271"/>
                                  </a:lnTo>
                                  <a:lnTo>
                                    <a:pt x="3094" y="340"/>
                                  </a:lnTo>
                                  <a:lnTo>
                                    <a:pt x="3151" y="416"/>
                                  </a:lnTo>
                                  <a:lnTo>
                                    <a:pt x="3203" y="497"/>
                                  </a:lnTo>
                                  <a:lnTo>
                                    <a:pt x="3253" y="584"/>
                                  </a:lnTo>
                                  <a:lnTo>
                                    <a:pt x="3301" y="677"/>
                                  </a:lnTo>
                                  <a:lnTo>
                                    <a:pt x="3343" y="776"/>
                                  </a:lnTo>
                                  <a:lnTo>
                                    <a:pt x="3384" y="879"/>
                                  </a:lnTo>
                                  <a:lnTo>
                                    <a:pt x="3421" y="985"/>
                                  </a:lnTo>
                                  <a:lnTo>
                                    <a:pt x="3454" y="1098"/>
                                  </a:lnTo>
                                  <a:lnTo>
                                    <a:pt x="3485" y="1214"/>
                                  </a:lnTo>
                                  <a:lnTo>
                                    <a:pt x="3512" y="1333"/>
                                  </a:lnTo>
                                  <a:lnTo>
                                    <a:pt x="3536" y="1455"/>
                                  </a:lnTo>
                                  <a:lnTo>
                                    <a:pt x="3556" y="1582"/>
                                  </a:lnTo>
                                  <a:lnTo>
                                    <a:pt x="3572" y="1710"/>
                                  </a:lnTo>
                                  <a:lnTo>
                                    <a:pt x="3587" y="1841"/>
                                  </a:lnTo>
                                  <a:lnTo>
                                    <a:pt x="3597" y="1975"/>
                                  </a:lnTo>
                                  <a:lnTo>
                                    <a:pt x="3603" y="2110"/>
                                  </a:lnTo>
                                  <a:lnTo>
                                    <a:pt x="3607" y="2246"/>
                                  </a:lnTo>
                                  <a:lnTo>
                                    <a:pt x="3607" y="2384"/>
                                  </a:lnTo>
                                  <a:lnTo>
                                    <a:pt x="3604" y="2522"/>
                                  </a:lnTo>
                                  <a:lnTo>
                                    <a:pt x="3597" y="2662"/>
                                  </a:lnTo>
                                  <a:lnTo>
                                    <a:pt x="3587" y="2802"/>
                                  </a:lnTo>
                                  <a:lnTo>
                                    <a:pt x="3574" y="2941"/>
                                  </a:lnTo>
                                  <a:lnTo>
                                    <a:pt x="3556" y="3080"/>
                                  </a:lnTo>
                                  <a:lnTo>
                                    <a:pt x="3536" y="3218"/>
                                  </a:lnTo>
                                  <a:lnTo>
                                    <a:pt x="3511" y="3356"/>
                                  </a:lnTo>
                                  <a:lnTo>
                                    <a:pt x="3483" y="3492"/>
                                  </a:lnTo>
                                  <a:lnTo>
                                    <a:pt x="3447" y="3617"/>
                                  </a:lnTo>
                                  <a:lnTo>
                                    <a:pt x="3406" y="3738"/>
                                  </a:lnTo>
                                  <a:lnTo>
                                    <a:pt x="3364" y="3853"/>
                                  </a:lnTo>
                                  <a:lnTo>
                                    <a:pt x="3317" y="3962"/>
                                  </a:lnTo>
                                  <a:lnTo>
                                    <a:pt x="3268" y="4066"/>
                                  </a:lnTo>
                                  <a:lnTo>
                                    <a:pt x="3215" y="4166"/>
                                  </a:lnTo>
                                  <a:lnTo>
                                    <a:pt x="3161" y="4259"/>
                                  </a:lnTo>
                                  <a:lnTo>
                                    <a:pt x="3103" y="4347"/>
                                  </a:lnTo>
                                  <a:lnTo>
                                    <a:pt x="3042" y="4430"/>
                                  </a:lnTo>
                                  <a:lnTo>
                                    <a:pt x="2979" y="4507"/>
                                  </a:lnTo>
                                  <a:lnTo>
                                    <a:pt x="2914" y="4579"/>
                                  </a:lnTo>
                                  <a:lnTo>
                                    <a:pt x="2847" y="4646"/>
                                  </a:lnTo>
                                  <a:lnTo>
                                    <a:pt x="2775" y="4708"/>
                                  </a:lnTo>
                                  <a:lnTo>
                                    <a:pt x="2703" y="4765"/>
                                  </a:lnTo>
                                  <a:lnTo>
                                    <a:pt x="2628" y="4816"/>
                                  </a:lnTo>
                                  <a:lnTo>
                                    <a:pt x="2552" y="4862"/>
                                  </a:lnTo>
                                  <a:lnTo>
                                    <a:pt x="2473" y="4902"/>
                                  </a:lnTo>
                                  <a:lnTo>
                                    <a:pt x="2392" y="4939"/>
                                  </a:lnTo>
                                  <a:lnTo>
                                    <a:pt x="2309" y="4969"/>
                                  </a:lnTo>
                                  <a:lnTo>
                                    <a:pt x="2225" y="4995"/>
                                  </a:lnTo>
                                  <a:lnTo>
                                    <a:pt x="2140" y="5015"/>
                                  </a:lnTo>
                                  <a:lnTo>
                                    <a:pt x="2052" y="5030"/>
                                  </a:lnTo>
                                  <a:lnTo>
                                    <a:pt x="1963" y="5041"/>
                                  </a:lnTo>
                                  <a:lnTo>
                                    <a:pt x="1872" y="5046"/>
                                  </a:lnTo>
                                  <a:lnTo>
                                    <a:pt x="1780" y="5046"/>
                                  </a:lnTo>
                                  <a:lnTo>
                                    <a:pt x="1687" y="5041"/>
                                  </a:lnTo>
                                  <a:lnTo>
                                    <a:pt x="1593" y="5031"/>
                                  </a:lnTo>
                                  <a:lnTo>
                                    <a:pt x="1497" y="5017"/>
                                  </a:lnTo>
                                  <a:lnTo>
                                    <a:pt x="1401" y="4997"/>
                                  </a:lnTo>
                                  <a:lnTo>
                                    <a:pt x="1304" y="4972"/>
                                  </a:lnTo>
                                  <a:lnTo>
                                    <a:pt x="1205" y="4942"/>
                                  </a:lnTo>
                                  <a:lnTo>
                                    <a:pt x="1106" y="4908"/>
                                  </a:lnTo>
                                  <a:lnTo>
                                    <a:pt x="1020" y="4874"/>
                                  </a:lnTo>
                                  <a:lnTo>
                                    <a:pt x="936" y="4835"/>
                                  </a:lnTo>
                                  <a:lnTo>
                                    <a:pt x="855" y="4792"/>
                                  </a:lnTo>
                                  <a:lnTo>
                                    <a:pt x="776" y="4745"/>
                                  </a:lnTo>
                                  <a:lnTo>
                                    <a:pt x="700" y="4695"/>
                                  </a:lnTo>
                                  <a:lnTo>
                                    <a:pt x="628" y="4639"/>
                                  </a:lnTo>
                                  <a:lnTo>
                                    <a:pt x="556" y="4581"/>
                                  </a:lnTo>
                                  <a:lnTo>
                                    <a:pt x="490" y="4519"/>
                                  </a:lnTo>
                                  <a:lnTo>
                                    <a:pt x="427" y="4452"/>
                                  </a:lnTo>
                                  <a:lnTo>
                                    <a:pt x="367" y="4384"/>
                                  </a:lnTo>
                                  <a:lnTo>
                                    <a:pt x="311" y="4310"/>
                                  </a:lnTo>
                                  <a:lnTo>
                                    <a:pt x="259" y="4233"/>
                                  </a:lnTo>
                                  <a:lnTo>
                                    <a:pt x="211" y="4153"/>
                                  </a:lnTo>
                                  <a:lnTo>
                                    <a:pt x="167" y="4070"/>
                                  </a:lnTo>
                                  <a:lnTo>
                                    <a:pt x="128" y="3982"/>
                                  </a:lnTo>
                                  <a:lnTo>
                                    <a:pt x="95" y="3892"/>
                                  </a:lnTo>
                                  <a:lnTo>
                                    <a:pt x="65" y="3799"/>
                                  </a:lnTo>
                                  <a:lnTo>
                                    <a:pt x="42" y="3703"/>
                                  </a:lnTo>
                                  <a:lnTo>
                                    <a:pt x="23" y="3603"/>
                                  </a:lnTo>
                                  <a:lnTo>
                                    <a:pt x="10" y="3500"/>
                                  </a:lnTo>
                                  <a:lnTo>
                                    <a:pt x="1" y="3395"/>
                                  </a:lnTo>
                                  <a:lnTo>
                                    <a:pt x="0" y="3287"/>
                                  </a:lnTo>
                                  <a:lnTo>
                                    <a:pt x="4" y="3176"/>
                                  </a:lnTo>
                                  <a:lnTo>
                                    <a:pt x="14" y="3062"/>
                                  </a:lnTo>
                                  <a:lnTo>
                                    <a:pt x="31" y="2946"/>
                                  </a:lnTo>
                                  <a:lnTo>
                                    <a:pt x="55" y="2826"/>
                                  </a:lnTo>
                                  <a:lnTo>
                                    <a:pt x="86" y="2704"/>
                                  </a:lnTo>
                                  <a:lnTo>
                                    <a:pt x="122" y="2581"/>
                                  </a:lnTo>
                                  <a:lnTo>
                                    <a:pt x="166" y="2455"/>
                                  </a:lnTo>
                                  <a:lnTo>
                                    <a:pt x="218" y="2326"/>
                                  </a:lnTo>
                                  <a:lnTo>
                                    <a:pt x="278" y="2195"/>
                                  </a:lnTo>
                                  <a:lnTo>
                                    <a:pt x="344" y="2063"/>
                                  </a:lnTo>
                                  <a:lnTo>
                                    <a:pt x="409" y="1932"/>
                                  </a:lnTo>
                                  <a:lnTo>
                                    <a:pt x="476" y="1806"/>
                                  </a:lnTo>
                                  <a:lnTo>
                                    <a:pt x="545" y="1683"/>
                                  </a:lnTo>
                                  <a:lnTo>
                                    <a:pt x="613" y="1563"/>
                                  </a:lnTo>
                                  <a:lnTo>
                                    <a:pt x="683" y="1447"/>
                                  </a:lnTo>
                                  <a:lnTo>
                                    <a:pt x="756" y="1334"/>
                                  </a:lnTo>
                                  <a:lnTo>
                                    <a:pt x="828" y="1227"/>
                                  </a:lnTo>
                                  <a:lnTo>
                                    <a:pt x="902" y="1123"/>
                                  </a:lnTo>
                                  <a:lnTo>
                                    <a:pt x="976" y="1022"/>
                                  </a:lnTo>
                                  <a:lnTo>
                                    <a:pt x="1051" y="926"/>
                                  </a:lnTo>
                                  <a:lnTo>
                                    <a:pt x="1127" y="834"/>
                                  </a:lnTo>
                                  <a:lnTo>
                                    <a:pt x="1203" y="746"/>
                                  </a:lnTo>
                                  <a:lnTo>
                                    <a:pt x="1279" y="662"/>
                                  </a:lnTo>
                                  <a:lnTo>
                                    <a:pt x="1356" y="584"/>
                                  </a:lnTo>
                                  <a:lnTo>
                                    <a:pt x="1433" y="509"/>
                                  </a:lnTo>
                                  <a:lnTo>
                                    <a:pt x="1510" y="439"/>
                                  </a:lnTo>
                                  <a:lnTo>
                                    <a:pt x="1588" y="374"/>
                                  </a:lnTo>
                                  <a:lnTo>
                                    <a:pt x="1665" y="315"/>
                                  </a:lnTo>
                                  <a:lnTo>
                                    <a:pt x="1742" y="259"/>
                                  </a:lnTo>
                                  <a:lnTo>
                                    <a:pt x="1819" y="210"/>
                                  </a:lnTo>
                                  <a:lnTo>
                                    <a:pt x="1895" y="165"/>
                                  </a:lnTo>
                                  <a:lnTo>
                                    <a:pt x="1972" y="124"/>
                                  </a:lnTo>
                                  <a:lnTo>
                                    <a:pt x="2048" y="90"/>
                                  </a:lnTo>
                                  <a:lnTo>
                                    <a:pt x="2123" y="60"/>
                                  </a:lnTo>
                                  <a:lnTo>
                                    <a:pt x="2198" y="38"/>
                                  </a:lnTo>
                                  <a:lnTo>
                                    <a:pt x="2271" y="19"/>
                                  </a:lnTo>
                                  <a:lnTo>
                                    <a:pt x="2344" y="7"/>
                                  </a:lnTo>
                                  <a:lnTo>
                                    <a:pt x="2416" y="0"/>
                                  </a:lnTo>
                                  <a:lnTo>
                                    <a:pt x="2486" y="0"/>
                                  </a:lnTo>
                                  <a:lnTo>
                                    <a:pt x="2556" y="5"/>
                                  </a:lnTo>
                                  <a:lnTo>
                                    <a:pt x="2625" y="17"/>
                                  </a:lnTo>
                                  <a:lnTo>
                                    <a:pt x="2691" y="33"/>
                                  </a:lnTo>
                                  <a:close/>
                                  <a:moveTo>
                                    <a:pt x="2541" y="346"/>
                                  </a:moveTo>
                                  <a:lnTo>
                                    <a:pt x="2607" y="373"/>
                                  </a:lnTo>
                                  <a:lnTo>
                                    <a:pt x="2670" y="408"/>
                                  </a:lnTo>
                                  <a:lnTo>
                                    <a:pt x="2730" y="449"/>
                                  </a:lnTo>
                                  <a:lnTo>
                                    <a:pt x="2788" y="497"/>
                                  </a:lnTo>
                                  <a:lnTo>
                                    <a:pt x="2844" y="551"/>
                                  </a:lnTo>
                                  <a:lnTo>
                                    <a:pt x="2896" y="610"/>
                                  </a:lnTo>
                                  <a:lnTo>
                                    <a:pt x="2946" y="675"/>
                                  </a:lnTo>
                                  <a:lnTo>
                                    <a:pt x="2992" y="745"/>
                                  </a:lnTo>
                                  <a:lnTo>
                                    <a:pt x="3037" y="819"/>
                                  </a:lnTo>
                                  <a:lnTo>
                                    <a:pt x="3079" y="900"/>
                                  </a:lnTo>
                                  <a:lnTo>
                                    <a:pt x="3117" y="984"/>
                                  </a:lnTo>
                                  <a:lnTo>
                                    <a:pt x="3152" y="1073"/>
                                  </a:lnTo>
                                  <a:lnTo>
                                    <a:pt x="3186" y="1165"/>
                                  </a:lnTo>
                                  <a:lnTo>
                                    <a:pt x="3217" y="1261"/>
                                  </a:lnTo>
                                  <a:lnTo>
                                    <a:pt x="3243" y="1362"/>
                                  </a:lnTo>
                                  <a:lnTo>
                                    <a:pt x="3268" y="1465"/>
                                  </a:lnTo>
                                  <a:lnTo>
                                    <a:pt x="3289" y="1570"/>
                                  </a:lnTo>
                                  <a:lnTo>
                                    <a:pt x="3308" y="1679"/>
                                  </a:lnTo>
                                  <a:lnTo>
                                    <a:pt x="3323" y="1790"/>
                                  </a:lnTo>
                                  <a:lnTo>
                                    <a:pt x="3335" y="1903"/>
                                  </a:lnTo>
                                  <a:lnTo>
                                    <a:pt x="3346" y="2019"/>
                                  </a:lnTo>
                                  <a:lnTo>
                                    <a:pt x="3352" y="2135"/>
                                  </a:lnTo>
                                  <a:lnTo>
                                    <a:pt x="3355" y="2253"/>
                                  </a:lnTo>
                                  <a:lnTo>
                                    <a:pt x="3356" y="2373"/>
                                  </a:lnTo>
                                  <a:lnTo>
                                    <a:pt x="3354" y="2493"/>
                                  </a:lnTo>
                                  <a:lnTo>
                                    <a:pt x="3348" y="2614"/>
                                  </a:lnTo>
                                  <a:lnTo>
                                    <a:pt x="3340" y="2735"/>
                                  </a:lnTo>
                                  <a:lnTo>
                                    <a:pt x="3328" y="2857"/>
                                  </a:lnTo>
                                  <a:lnTo>
                                    <a:pt x="3313" y="2978"/>
                                  </a:lnTo>
                                  <a:lnTo>
                                    <a:pt x="3295" y="3099"/>
                                  </a:lnTo>
                                  <a:lnTo>
                                    <a:pt x="3273" y="3220"/>
                                  </a:lnTo>
                                  <a:lnTo>
                                    <a:pt x="3250" y="3338"/>
                                  </a:lnTo>
                                  <a:lnTo>
                                    <a:pt x="3228" y="3461"/>
                                  </a:lnTo>
                                  <a:lnTo>
                                    <a:pt x="3202" y="3578"/>
                                  </a:lnTo>
                                  <a:lnTo>
                                    <a:pt x="3173" y="3691"/>
                                  </a:lnTo>
                                  <a:lnTo>
                                    <a:pt x="3138" y="3797"/>
                                  </a:lnTo>
                                  <a:lnTo>
                                    <a:pt x="3100" y="3900"/>
                                  </a:lnTo>
                                  <a:lnTo>
                                    <a:pt x="3060" y="3998"/>
                                  </a:lnTo>
                                  <a:lnTo>
                                    <a:pt x="3015" y="4090"/>
                                  </a:lnTo>
                                  <a:lnTo>
                                    <a:pt x="2966" y="4178"/>
                                  </a:lnTo>
                                  <a:lnTo>
                                    <a:pt x="2914" y="4259"/>
                                  </a:lnTo>
                                  <a:lnTo>
                                    <a:pt x="2860" y="4337"/>
                                  </a:lnTo>
                                  <a:lnTo>
                                    <a:pt x="2801" y="4410"/>
                                  </a:lnTo>
                                  <a:lnTo>
                                    <a:pt x="2741" y="4478"/>
                                  </a:lnTo>
                                  <a:lnTo>
                                    <a:pt x="2678" y="4541"/>
                                  </a:lnTo>
                                  <a:lnTo>
                                    <a:pt x="2612" y="4598"/>
                                  </a:lnTo>
                                  <a:lnTo>
                                    <a:pt x="2544" y="4651"/>
                                  </a:lnTo>
                                  <a:lnTo>
                                    <a:pt x="2473" y="4700"/>
                                  </a:lnTo>
                                  <a:lnTo>
                                    <a:pt x="2401" y="4742"/>
                                  </a:lnTo>
                                  <a:lnTo>
                                    <a:pt x="2326" y="4780"/>
                                  </a:lnTo>
                                  <a:lnTo>
                                    <a:pt x="2249" y="4813"/>
                                  </a:lnTo>
                                  <a:lnTo>
                                    <a:pt x="2171" y="4842"/>
                                  </a:lnTo>
                                  <a:lnTo>
                                    <a:pt x="2091" y="4866"/>
                                  </a:lnTo>
                                  <a:lnTo>
                                    <a:pt x="2010" y="4884"/>
                                  </a:lnTo>
                                  <a:lnTo>
                                    <a:pt x="1927" y="4899"/>
                                  </a:lnTo>
                                  <a:lnTo>
                                    <a:pt x="1844" y="4907"/>
                                  </a:lnTo>
                                  <a:lnTo>
                                    <a:pt x="1760" y="4911"/>
                                  </a:lnTo>
                                  <a:lnTo>
                                    <a:pt x="1675" y="4911"/>
                                  </a:lnTo>
                                  <a:lnTo>
                                    <a:pt x="1588" y="4905"/>
                                  </a:lnTo>
                                  <a:lnTo>
                                    <a:pt x="1502" y="4894"/>
                                  </a:lnTo>
                                  <a:lnTo>
                                    <a:pt x="1415" y="4879"/>
                                  </a:lnTo>
                                  <a:lnTo>
                                    <a:pt x="1327" y="4857"/>
                                  </a:lnTo>
                                  <a:lnTo>
                                    <a:pt x="1241" y="4832"/>
                                  </a:lnTo>
                                  <a:lnTo>
                                    <a:pt x="1153" y="4803"/>
                                  </a:lnTo>
                                  <a:lnTo>
                                    <a:pt x="1077" y="4772"/>
                                  </a:lnTo>
                                  <a:lnTo>
                                    <a:pt x="1002" y="4736"/>
                                  </a:lnTo>
                                  <a:lnTo>
                                    <a:pt x="929" y="4697"/>
                                  </a:lnTo>
                                  <a:lnTo>
                                    <a:pt x="858" y="4655"/>
                                  </a:lnTo>
                                  <a:lnTo>
                                    <a:pt x="788" y="4607"/>
                                  </a:lnTo>
                                  <a:lnTo>
                                    <a:pt x="719" y="4556"/>
                                  </a:lnTo>
                                  <a:lnTo>
                                    <a:pt x="654" y="4502"/>
                                  </a:lnTo>
                                  <a:lnTo>
                                    <a:pt x="590" y="4443"/>
                                  </a:lnTo>
                                  <a:lnTo>
                                    <a:pt x="529" y="4380"/>
                                  </a:lnTo>
                                  <a:lnTo>
                                    <a:pt x="472" y="4314"/>
                                  </a:lnTo>
                                  <a:lnTo>
                                    <a:pt x="418" y="4244"/>
                                  </a:lnTo>
                                  <a:lnTo>
                                    <a:pt x="367" y="4170"/>
                                  </a:lnTo>
                                  <a:lnTo>
                                    <a:pt x="320" y="4093"/>
                                  </a:lnTo>
                                  <a:lnTo>
                                    <a:pt x="278" y="4013"/>
                                  </a:lnTo>
                                  <a:lnTo>
                                    <a:pt x="239" y="3930"/>
                                  </a:lnTo>
                                  <a:lnTo>
                                    <a:pt x="204" y="3844"/>
                                  </a:lnTo>
                                  <a:lnTo>
                                    <a:pt x="175" y="3754"/>
                                  </a:lnTo>
                                  <a:lnTo>
                                    <a:pt x="151" y="3660"/>
                                  </a:lnTo>
                                  <a:lnTo>
                                    <a:pt x="131" y="3564"/>
                                  </a:lnTo>
                                  <a:lnTo>
                                    <a:pt x="118" y="3465"/>
                                  </a:lnTo>
                                  <a:lnTo>
                                    <a:pt x="109" y="3363"/>
                                  </a:lnTo>
                                  <a:lnTo>
                                    <a:pt x="107" y="3257"/>
                                  </a:lnTo>
                                  <a:lnTo>
                                    <a:pt x="112" y="3151"/>
                                  </a:lnTo>
                                  <a:lnTo>
                                    <a:pt x="122" y="3041"/>
                                  </a:lnTo>
                                  <a:lnTo>
                                    <a:pt x="140" y="2927"/>
                                  </a:lnTo>
                                  <a:lnTo>
                                    <a:pt x="164" y="2812"/>
                                  </a:lnTo>
                                  <a:lnTo>
                                    <a:pt x="196" y="2694"/>
                                  </a:lnTo>
                                  <a:lnTo>
                                    <a:pt x="235" y="2574"/>
                                  </a:lnTo>
                                  <a:lnTo>
                                    <a:pt x="281" y="2451"/>
                                  </a:lnTo>
                                  <a:lnTo>
                                    <a:pt x="336" y="2327"/>
                                  </a:lnTo>
                                  <a:lnTo>
                                    <a:pt x="399" y="2200"/>
                                  </a:lnTo>
                                  <a:lnTo>
                                    <a:pt x="471" y="2071"/>
                                  </a:lnTo>
                                  <a:lnTo>
                                    <a:pt x="528" y="1956"/>
                                  </a:lnTo>
                                  <a:lnTo>
                                    <a:pt x="586" y="1846"/>
                                  </a:lnTo>
                                  <a:lnTo>
                                    <a:pt x="647" y="1738"/>
                                  </a:lnTo>
                                  <a:lnTo>
                                    <a:pt x="707" y="1635"/>
                                  </a:lnTo>
                                  <a:lnTo>
                                    <a:pt x="770" y="1535"/>
                                  </a:lnTo>
                                  <a:lnTo>
                                    <a:pt x="833" y="1437"/>
                                  </a:lnTo>
                                  <a:lnTo>
                                    <a:pt x="897" y="1344"/>
                                  </a:lnTo>
                                  <a:lnTo>
                                    <a:pt x="961" y="1254"/>
                                  </a:lnTo>
                                  <a:lnTo>
                                    <a:pt x="1027" y="1167"/>
                                  </a:lnTo>
                                  <a:lnTo>
                                    <a:pt x="1092" y="1086"/>
                                  </a:lnTo>
                                  <a:lnTo>
                                    <a:pt x="1160" y="1006"/>
                                  </a:lnTo>
                                  <a:lnTo>
                                    <a:pt x="1228" y="932"/>
                                  </a:lnTo>
                                  <a:lnTo>
                                    <a:pt x="1295" y="862"/>
                                  </a:lnTo>
                                  <a:lnTo>
                                    <a:pt x="1363" y="794"/>
                                  </a:lnTo>
                                  <a:lnTo>
                                    <a:pt x="1430" y="732"/>
                                  </a:lnTo>
                                  <a:lnTo>
                                    <a:pt x="1499" y="674"/>
                                  </a:lnTo>
                                  <a:lnTo>
                                    <a:pt x="1568" y="619"/>
                                  </a:lnTo>
                                  <a:lnTo>
                                    <a:pt x="1636" y="570"/>
                                  </a:lnTo>
                                  <a:lnTo>
                                    <a:pt x="1704" y="523"/>
                                  </a:lnTo>
                                  <a:lnTo>
                                    <a:pt x="1772" y="482"/>
                                  </a:lnTo>
                                  <a:lnTo>
                                    <a:pt x="1840" y="445"/>
                                  </a:lnTo>
                                  <a:lnTo>
                                    <a:pt x="1907" y="412"/>
                                  </a:lnTo>
                                  <a:lnTo>
                                    <a:pt x="1974" y="384"/>
                                  </a:lnTo>
                                  <a:lnTo>
                                    <a:pt x="2040" y="361"/>
                                  </a:lnTo>
                                  <a:lnTo>
                                    <a:pt x="2106" y="342"/>
                                  </a:lnTo>
                                  <a:lnTo>
                                    <a:pt x="2171" y="328"/>
                                  </a:lnTo>
                                  <a:lnTo>
                                    <a:pt x="2236" y="318"/>
                                  </a:lnTo>
                                  <a:lnTo>
                                    <a:pt x="2299" y="314"/>
                                  </a:lnTo>
                                  <a:lnTo>
                                    <a:pt x="2360" y="314"/>
                                  </a:lnTo>
                                  <a:lnTo>
                                    <a:pt x="2422" y="320"/>
                                  </a:lnTo>
                                  <a:lnTo>
                                    <a:pt x="2482" y="330"/>
                                  </a:lnTo>
                                  <a:lnTo>
                                    <a:pt x="2541" y="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>
                                <a:lumMod val="25000"/>
                                <a:lumOff val="75000"/>
                                <a:alpha val="74001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Freeform 299"/>
                          <wps:cNvSpPr>
                            <a:spLocks noEditPoints="1"/>
                          </wps:cNvSpPr>
                          <wps:spPr bwMode="auto">
                            <a:xfrm rot="5400000">
                              <a:off x="4638" y="4650"/>
                              <a:ext cx="1629" cy="1584"/>
                            </a:xfrm>
                            <a:custGeom>
                              <a:avLst/>
                              <a:gdLst>
                                <a:gd name="T0" fmla="*/ 3243 w 3575"/>
                                <a:gd name="T1" fmla="*/ 3040 h 3156"/>
                                <a:gd name="T2" fmla="*/ 2899 w 3575"/>
                                <a:gd name="T3" fmla="*/ 3141 h 3156"/>
                                <a:gd name="T4" fmla="*/ 2477 w 3575"/>
                                <a:gd name="T5" fmla="*/ 3149 h 3156"/>
                                <a:gd name="T6" fmla="*/ 2006 w 3575"/>
                                <a:gd name="T7" fmla="*/ 3069 h 3156"/>
                                <a:gd name="T8" fmla="*/ 1512 w 3575"/>
                                <a:gd name="T9" fmla="*/ 2915 h 3156"/>
                                <a:gd name="T10" fmla="*/ 1026 w 3575"/>
                                <a:gd name="T11" fmla="*/ 2693 h 3156"/>
                                <a:gd name="T12" fmla="*/ 592 w 3575"/>
                                <a:gd name="T13" fmla="*/ 2411 h 3156"/>
                                <a:gd name="T14" fmla="*/ 284 w 3575"/>
                                <a:gd name="T15" fmla="*/ 2096 h 3156"/>
                                <a:gd name="T16" fmla="*/ 89 w 3575"/>
                                <a:gd name="T17" fmla="*/ 1768 h 3156"/>
                                <a:gd name="T18" fmla="*/ 4 w 3575"/>
                                <a:gd name="T19" fmla="*/ 1433 h 3156"/>
                                <a:gd name="T20" fmla="*/ 25 w 3575"/>
                                <a:gd name="T21" fmla="*/ 1096 h 3156"/>
                                <a:gd name="T22" fmla="*/ 146 w 3575"/>
                                <a:gd name="T23" fmla="*/ 768 h 3156"/>
                                <a:gd name="T24" fmla="*/ 364 w 3575"/>
                                <a:gd name="T25" fmla="*/ 454 h 3156"/>
                                <a:gd name="T26" fmla="*/ 625 w 3575"/>
                                <a:gd name="T27" fmla="*/ 219 h 3156"/>
                                <a:gd name="T28" fmla="*/ 938 w 3575"/>
                                <a:gd name="T29" fmla="*/ 64 h 3156"/>
                                <a:gd name="T30" fmla="*/ 1289 w 3575"/>
                                <a:gd name="T31" fmla="*/ 0 h 3156"/>
                                <a:gd name="T32" fmla="*/ 1668 w 3575"/>
                                <a:gd name="T33" fmla="*/ 43 h 3156"/>
                                <a:gd name="T34" fmla="*/ 2059 w 3575"/>
                                <a:gd name="T35" fmla="*/ 206 h 3156"/>
                                <a:gd name="T36" fmla="*/ 2454 w 3575"/>
                                <a:gd name="T37" fmla="*/ 503 h 3156"/>
                                <a:gd name="T38" fmla="*/ 2830 w 3575"/>
                                <a:gd name="T39" fmla="*/ 908 h 3156"/>
                                <a:gd name="T40" fmla="*/ 3137 w 3575"/>
                                <a:gd name="T41" fmla="*/ 1313 h 3156"/>
                                <a:gd name="T42" fmla="*/ 3367 w 3575"/>
                                <a:gd name="T43" fmla="*/ 1706 h 3156"/>
                                <a:gd name="T44" fmla="*/ 3514 w 3575"/>
                                <a:gd name="T45" fmla="*/ 2075 h 3156"/>
                                <a:gd name="T46" fmla="*/ 3574 w 3575"/>
                                <a:gd name="T47" fmla="*/ 2409 h 3156"/>
                                <a:gd name="T48" fmla="*/ 3540 w 3575"/>
                                <a:gd name="T49" fmla="*/ 2696 h 3156"/>
                                <a:gd name="T50" fmla="*/ 3259 w 3575"/>
                                <a:gd name="T51" fmla="*/ 2693 h 3156"/>
                                <a:gd name="T52" fmla="*/ 3032 w 3575"/>
                                <a:gd name="T53" fmla="*/ 2855 h 3156"/>
                                <a:gd name="T54" fmla="*/ 2718 w 3575"/>
                                <a:gd name="T55" fmla="*/ 2931 h 3156"/>
                                <a:gd name="T56" fmla="*/ 2344 w 3575"/>
                                <a:gd name="T57" fmla="*/ 2926 h 3156"/>
                                <a:gd name="T58" fmla="*/ 1930 w 3575"/>
                                <a:gd name="T59" fmla="*/ 2849 h 3156"/>
                                <a:gd name="T60" fmla="*/ 1501 w 3575"/>
                                <a:gd name="T61" fmla="*/ 2705 h 3156"/>
                                <a:gd name="T62" fmla="*/ 1081 w 3575"/>
                                <a:gd name="T63" fmla="*/ 2501 h 3156"/>
                                <a:gd name="T64" fmla="*/ 689 w 3575"/>
                                <a:gd name="T65" fmla="*/ 2256 h 3156"/>
                                <a:gd name="T66" fmla="*/ 394 w 3575"/>
                                <a:gd name="T67" fmla="*/ 1979 h 3156"/>
                                <a:gd name="T68" fmla="*/ 210 w 3575"/>
                                <a:gd name="T69" fmla="*/ 1676 h 3156"/>
                                <a:gd name="T70" fmla="*/ 132 w 3575"/>
                                <a:gd name="T71" fmla="*/ 1359 h 3156"/>
                                <a:gd name="T72" fmla="*/ 153 w 3575"/>
                                <a:gd name="T73" fmla="*/ 1043 h 3156"/>
                                <a:gd name="T74" fmla="*/ 269 w 3575"/>
                                <a:gd name="T75" fmla="*/ 740 h 3156"/>
                                <a:gd name="T76" fmla="*/ 470 w 3575"/>
                                <a:gd name="T77" fmla="*/ 469 h 3156"/>
                                <a:gd name="T78" fmla="*/ 720 w 3575"/>
                                <a:gd name="T79" fmla="*/ 270 h 3156"/>
                                <a:gd name="T80" fmla="*/ 1025 w 3575"/>
                                <a:gd name="T81" fmla="*/ 137 h 3156"/>
                                <a:gd name="T82" fmla="*/ 1369 w 3575"/>
                                <a:gd name="T83" fmla="*/ 91 h 3156"/>
                                <a:gd name="T84" fmla="*/ 1740 w 3575"/>
                                <a:gd name="T85" fmla="*/ 152 h 3156"/>
                                <a:gd name="T86" fmla="*/ 2121 w 3575"/>
                                <a:gd name="T87" fmla="*/ 336 h 3156"/>
                                <a:gd name="T88" fmla="*/ 2498 w 3575"/>
                                <a:gd name="T89" fmla="*/ 667 h 3156"/>
                                <a:gd name="T90" fmla="*/ 2822 w 3575"/>
                                <a:gd name="T91" fmla="*/ 1038 h 3156"/>
                                <a:gd name="T92" fmla="*/ 3072 w 3575"/>
                                <a:gd name="T93" fmla="*/ 1391 h 3156"/>
                                <a:gd name="T94" fmla="*/ 3251 w 3575"/>
                                <a:gd name="T95" fmla="*/ 1730 h 3156"/>
                                <a:gd name="T96" fmla="*/ 3354 w 3575"/>
                                <a:gd name="T97" fmla="*/ 2047 h 3156"/>
                                <a:gd name="T98" fmla="*/ 3381 w 3575"/>
                                <a:gd name="T99" fmla="*/ 2330 h 3156"/>
                                <a:gd name="T100" fmla="*/ 3330 w 3575"/>
                                <a:gd name="T101" fmla="*/ 2572 h 3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3575" h="3156">
                                  <a:moveTo>
                                    <a:pt x="3443" y="2886"/>
                                  </a:moveTo>
                                  <a:lnTo>
                                    <a:pt x="3400" y="2931"/>
                                  </a:lnTo>
                                  <a:lnTo>
                                    <a:pt x="3353" y="2971"/>
                                  </a:lnTo>
                                  <a:lnTo>
                                    <a:pt x="3300" y="3008"/>
                                  </a:lnTo>
                                  <a:lnTo>
                                    <a:pt x="3243" y="3040"/>
                                  </a:lnTo>
                                  <a:lnTo>
                                    <a:pt x="3182" y="3068"/>
                                  </a:lnTo>
                                  <a:lnTo>
                                    <a:pt x="3117" y="3092"/>
                                  </a:lnTo>
                                  <a:lnTo>
                                    <a:pt x="3047" y="3112"/>
                                  </a:lnTo>
                                  <a:lnTo>
                                    <a:pt x="2975" y="3128"/>
                                  </a:lnTo>
                                  <a:lnTo>
                                    <a:pt x="2899" y="3141"/>
                                  </a:lnTo>
                                  <a:lnTo>
                                    <a:pt x="2819" y="3150"/>
                                  </a:lnTo>
                                  <a:lnTo>
                                    <a:pt x="2737" y="3155"/>
                                  </a:lnTo>
                                  <a:lnTo>
                                    <a:pt x="2653" y="3156"/>
                                  </a:lnTo>
                                  <a:lnTo>
                                    <a:pt x="2567" y="3153"/>
                                  </a:lnTo>
                                  <a:lnTo>
                                    <a:pt x="2477" y="3149"/>
                                  </a:lnTo>
                                  <a:lnTo>
                                    <a:pt x="2385" y="3139"/>
                                  </a:lnTo>
                                  <a:lnTo>
                                    <a:pt x="2293" y="3126"/>
                                  </a:lnTo>
                                  <a:lnTo>
                                    <a:pt x="2198" y="3111"/>
                                  </a:lnTo>
                                  <a:lnTo>
                                    <a:pt x="2102" y="3092"/>
                                  </a:lnTo>
                                  <a:lnTo>
                                    <a:pt x="2006" y="3069"/>
                                  </a:lnTo>
                                  <a:lnTo>
                                    <a:pt x="1907" y="3044"/>
                                  </a:lnTo>
                                  <a:lnTo>
                                    <a:pt x="1809" y="3016"/>
                                  </a:lnTo>
                                  <a:lnTo>
                                    <a:pt x="1710" y="2985"/>
                                  </a:lnTo>
                                  <a:lnTo>
                                    <a:pt x="1611" y="2952"/>
                                  </a:lnTo>
                                  <a:lnTo>
                                    <a:pt x="1512" y="2915"/>
                                  </a:lnTo>
                                  <a:lnTo>
                                    <a:pt x="1414" y="2875"/>
                                  </a:lnTo>
                                  <a:lnTo>
                                    <a:pt x="1315" y="2834"/>
                                  </a:lnTo>
                                  <a:lnTo>
                                    <a:pt x="1217" y="2789"/>
                                  </a:lnTo>
                                  <a:lnTo>
                                    <a:pt x="1121" y="2742"/>
                                  </a:lnTo>
                                  <a:lnTo>
                                    <a:pt x="1026" y="2693"/>
                                  </a:lnTo>
                                  <a:lnTo>
                                    <a:pt x="931" y="2641"/>
                                  </a:lnTo>
                                  <a:lnTo>
                                    <a:pt x="840" y="2587"/>
                                  </a:lnTo>
                                  <a:lnTo>
                                    <a:pt x="749" y="2530"/>
                                  </a:lnTo>
                                  <a:lnTo>
                                    <a:pt x="668" y="2471"/>
                                  </a:lnTo>
                                  <a:lnTo>
                                    <a:pt x="592" y="2411"/>
                                  </a:lnTo>
                                  <a:lnTo>
                                    <a:pt x="522" y="2349"/>
                                  </a:lnTo>
                                  <a:lnTo>
                                    <a:pt x="456" y="2287"/>
                                  </a:lnTo>
                                  <a:lnTo>
                                    <a:pt x="394" y="2224"/>
                                  </a:lnTo>
                                  <a:lnTo>
                                    <a:pt x="337" y="2160"/>
                                  </a:lnTo>
                                  <a:lnTo>
                                    <a:pt x="284" y="2096"/>
                                  </a:lnTo>
                                  <a:lnTo>
                                    <a:pt x="236" y="2031"/>
                                  </a:lnTo>
                                  <a:lnTo>
                                    <a:pt x="192" y="1966"/>
                                  </a:lnTo>
                                  <a:lnTo>
                                    <a:pt x="153" y="1901"/>
                                  </a:lnTo>
                                  <a:lnTo>
                                    <a:pt x="119" y="1834"/>
                                  </a:lnTo>
                                  <a:lnTo>
                                    <a:pt x="89" y="1768"/>
                                  </a:lnTo>
                                  <a:lnTo>
                                    <a:pt x="64" y="1702"/>
                                  </a:lnTo>
                                  <a:lnTo>
                                    <a:pt x="43" y="1634"/>
                                  </a:lnTo>
                                  <a:lnTo>
                                    <a:pt x="25" y="1567"/>
                                  </a:lnTo>
                                  <a:lnTo>
                                    <a:pt x="13" y="1500"/>
                                  </a:lnTo>
                                  <a:lnTo>
                                    <a:pt x="4" y="1433"/>
                                  </a:lnTo>
                                  <a:lnTo>
                                    <a:pt x="0" y="1365"/>
                                  </a:lnTo>
                                  <a:lnTo>
                                    <a:pt x="0" y="1298"/>
                                  </a:lnTo>
                                  <a:lnTo>
                                    <a:pt x="4" y="1230"/>
                                  </a:lnTo>
                                  <a:lnTo>
                                    <a:pt x="12" y="1164"/>
                                  </a:lnTo>
                                  <a:lnTo>
                                    <a:pt x="25" y="1096"/>
                                  </a:lnTo>
                                  <a:lnTo>
                                    <a:pt x="41" y="1030"/>
                                  </a:lnTo>
                                  <a:lnTo>
                                    <a:pt x="62" y="964"/>
                                  </a:lnTo>
                                  <a:lnTo>
                                    <a:pt x="86" y="899"/>
                                  </a:lnTo>
                                  <a:lnTo>
                                    <a:pt x="114" y="834"/>
                                  </a:lnTo>
                                  <a:lnTo>
                                    <a:pt x="146" y="768"/>
                                  </a:lnTo>
                                  <a:lnTo>
                                    <a:pt x="182" y="703"/>
                                  </a:lnTo>
                                  <a:lnTo>
                                    <a:pt x="222" y="641"/>
                                  </a:lnTo>
                                  <a:lnTo>
                                    <a:pt x="266" y="577"/>
                                  </a:lnTo>
                                  <a:lnTo>
                                    <a:pt x="313" y="515"/>
                                  </a:lnTo>
                                  <a:lnTo>
                                    <a:pt x="364" y="454"/>
                                  </a:lnTo>
                                  <a:lnTo>
                                    <a:pt x="412" y="400"/>
                                  </a:lnTo>
                                  <a:lnTo>
                                    <a:pt x="462" y="352"/>
                                  </a:lnTo>
                                  <a:lnTo>
                                    <a:pt x="515" y="304"/>
                                  </a:lnTo>
                                  <a:lnTo>
                                    <a:pt x="570" y="261"/>
                                  </a:lnTo>
                                  <a:lnTo>
                                    <a:pt x="625" y="219"/>
                                  </a:lnTo>
                                  <a:lnTo>
                                    <a:pt x="685" y="181"/>
                                  </a:lnTo>
                                  <a:lnTo>
                                    <a:pt x="745" y="147"/>
                                  </a:lnTo>
                                  <a:lnTo>
                                    <a:pt x="808" y="116"/>
                                  </a:lnTo>
                                  <a:lnTo>
                                    <a:pt x="872" y="88"/>
                                  </a:lnTo>
                                  <a:lnTo>
                                    <a:pt x="938" y="64"/>
                                  </a:lnTo>
                                  <a:lnTo>
                                    <a:pt x="1006" y="44"/>
                                  </a:lnTo>
                                  <a:lnTo>
                                    <a:pt x="1075" y="26"/>
                                  </a:lnTo>
                                  <a:lnTo>
                                    <a:pt x="1145" y="14"/>
                                  </a:lnTo>
                                  <a:lnTo>
                                    <a:pt x="1216" y="5"/>
                                  </a:lnTo>
                                  <a:lnTo>
                                    <a:pt x="1289" y="0"/>
                                  </a:lnTo>
                                  <a:lnTo>
                                    <a:pt x="1363" y="0"/>
                                  </a:lnTo>
                                  <a:lnTo>
                                    <a:pt x="1438" y="4"/>
                                  </a:lnTo>
                                  <a:lnTo>
                                    <a:pt x="1514" y="12"/>
                                  </a:lnTo>
                                  <a:lnTo>
                                    <a:pt x="1589" y="25"/>
                                  </a:lnTo>
                                  <a:lnTo>
                                    <a:pt x="1668" y="43"/>
                                  </a:lnTo>
                                  <a:lnTo>
                                    <a:pt x="1745" y="65"/>
                                  </a:lnTo>
                                  <a:lnTo>
                                    <a:pt x="1823" y="92"/>
                                  </a:lnTo>
                                  <a:lnTo>
                                    <a:pt x="1901" y="126"/>
                                  </a:lnTo>
                                  <a:lnTo>
                                    <a:pt x="1981" y="162"/>
                                  </a:lnTo>
                                  <a:lnTo>
                                    <a:pt x="2059" y="206"/>
                                  </a:lnTo>
                                  <a:lnTo>
                                    <a:pt x="2139" y="255"/>
                                  </a:lnTo>
                                  <a:lnTo>
                                    <a:pt x="2218" y="308"/>
                                  </a:lnTo>
                                  <a:lnTo>
                                    <a:pt x="2297" y="367"/>
                                  </a:lnTo>
                                  <a:lnTo>
                                    <a:pt x="2376" y="432"/>
                                  </a:lnTo>
                                  <a:lnTo>
                                    <a:pt x="2454" y="503"/>
                                  </a:lnTo>
                                  <a:lnTo>
                                    <a:pt x="2532" y="580"/>
                                  </a:lnTo>
                                  <a:lnTo>
                                    <a:pt x="2611" y="663"/>
                                  </a:lnTo>
                                  <a:lnTo>
                                    <a:pt x="2686" y="745"/>
                                  </a:lnTo>
                                  <a:lnTo>
                                    <a:pt x="2760" y="827"/>
                                  </a:lnTo>
                                  <a:lnTo>
                                    <a:pt x="2830" y="908"/>
                                  </a:lnTo>
                                  <a:lnTo>
                                    <a:pt x="2898" y="990"/>
                                  </a:lnTo>
                                  <a:lnTo>
                                    <a:pt x="2962" y="1070"/>
                                  </a:lnTo>
                                  <a:lnTo>
                                    <a:pt x="3023" y="1152"/>
                                  </a:lnTo>
                                  <a:lnTo>
                                    <a:pt x="3083" y="1233"/>
                                  </a:lnTo>
                                  <a:lnTo>
                                    <a:pt x="3137" y="1313"/>
                                  </a:lnTo>
                                  <a:lnTo>
                                    <a:pt x="3191" y="1394"/>
                                  </a:lnTo>
                                  <a:lnTo>
                                    <a:pt x="3239" y="1473"/>
                                  </a:lnTo>
                                  <a:lnTo>
                                    <a:pt x="3285" y="1551"/>
                                  </a:lnTo>
                                  <a:lnTo>
                                    <a:pt x="3328" y="1629"/>
                                  </a:lnTo>
                                  <a:lnTo>
                                    <a:pt x="3367" y="1706"/>
                                  </a:lnTo>
                                  <a:lnTo>
                                    <a:pt x="3404" y="1782"/>
                                  </a:lnTo>
                                  <a:lnTo>
                                    <a:pt x="3437" y="1857"/>
                                  </a:lnTo>
                                  <a:lnTo>
                                    <a:pt x="3466" y="1931"/>
                                  </a:lnTo>
                                  <a:lnTo>
                                    <a:pt x="3492" y="2004"/>
                                  </a:lnTo>
                                  <a:lnTo>
                                    <a:pt x="3514" y="2075"/>
                                  </a:lnTo>
                                  <a:lnTo>
                                    <a:pt x="3533" y="2146"/>
                                  </a:lnTo>
                                  <a:lnTo>
                                    <a:pt x="3549" y="2213"/>
                                  </a:lnTo>
                                  <a:lnTo>
                                    <a:pt x="3562" y="2281"/>
                                  </a:lnTo>
                                  <a:lnTo>
                                    <a:pt x="3569" y="2346"/>
                                  </a:lnTo>
                                  <a:lnTo>
                                    <a:pt x="3574" y="2409"/>
                                  </a:lnTo>
                                  <a:lnTo>
                                    <a:pt x="3575" y="2470"/>
                                  </a:lnTo>
                                  <a:lnTo>
                                    <a:pt x="3572" y="2530"/>
                                  </a:lnTo>
                                  <a:lnTo>
                                    <a:pt x="3565" y="2587"/>
                                  </a:lnTo>
                                  <a:lnTo>
                                    <a:pt x="3555" y="2643"/>
                                  </a:lnTo>
                                  <a:lnTo>
                                    <a:pt x="3540" y="2696"/>
                                  </a:lnTo>
                                  <a:lnTo>
                                    <a:pt x="3523" y="2747"/>
                                  </a:lnTo>
                                  <a:lnTo>
                                    <a:pt x="3500" y="2796"/>
                                  </a:lnTo>
                                  <a:lnTo>
                                    <a:pt x="3474" y="2842"/>
                                  </a:lnTo>
                                  <a:lnTo>
                                    <a:pt x="3443" y="2886"/>
                                  </a:lnTo>
                                  <a:close/>
                                  <a:moveTo>
                                    <a:pt x="3259" y="2693"/>
                                  </a:moveTo>
                                  <a:lnTo>
                                    <a:pt x="3223" y="2733"/>
                                  </a:lnTo>
                                  <a:lnTo>
                                    <a:pt x="3180" y="2768"/>
                                  </a:lnTo>
                                  <a:lnTo>
                                    <a:pt x="3135" y="2802"/>
                                  </a:lnTo>
                                  <a:lnTo>
                                    <a:pt x="3085" y="2830"/>
                                  </a:lnTo>
                                  <a:lnTo>
                                    <a:pt x="3032" y="2855"/>
                                  </a:lnTo>
                                  <a:lnTo>
                                    <a:pt x="2976" y="2877"/>
                                  </a:lnTo>
                                  <a:lnTo>
                                    <a:pt x="2915" y="2895"/>
                                  </a:lnTo>
                                  <a:lnTo>
                                    <a:pt x="2853" y="2911"/>
                                  </a:lnTo>
                                  <a:lnTo>
                                    <a:pt x="2787" y="2922"/>
                                  </a:lnTo>
                                  <a:lnTo>
                                    <a:pt x="2718" y="2931"/>
                                  </a:lnTo>
                                  <a:lnTo>
                                    <a:pt x="2647" y="2937"/>
                                  </a:lnTo>
                                  <a:lnTo>
                                    <a:pt x="2575" y="2938"/>
                                  </a:lnTo>
                                  <a:lnTo>
                                    <a:pt x="2499" y="2938"/>
                                  </a:lnTo>
                                  <a:lnTo>
                                    <a:pt x="2422" y="2933"/>
                                  </a:lnTo>
                                  <a:lnTo>
                                    <a:pt x="2344" y="2926"/>
                                  </a:lnTo>
                                  <a:lnTo>
                                    <a:pt x="2263" y="2916"/>
                                  </a:lnTo>
                                  <a:lnTo>
                                    <a:pt x="2181" y="2903"/>
                                  </a:lnTo>
                                  <a:lnTo>
                                    <a:pt x="2098" y="2888"/>
                                  </a:lnTo>
                                  <a:lnTo>
                                    <a:pt x="2014" y="2869"/>
                                  </a:lnTo>
                                  <a:lnTo>
                                    <a:pt x="1930" y="2849"/>
                                  </a:lnTo>
                                  <a:lnTo>
                                    <a:pt x="1844" y="2825"/>
                                  </a:lnTo>
                                  <a:lnTo>
                                    <a:pt x="1759" y="2798"/>
                                  </a:lnTo>
                                  <a:lnTo>
                                    <a:pt x="1672" y="2770"/>
                                  </a:lnTo>
                                  <a:lnTo>
                                    <a:pt x="1587" y="2738"/>
                                  </a:lnTo>
                                  <a:lnTo>
                                    <a:pt x="1501" y="2705"/>
                                  </a:lnTo>
                                  <a:lnTo>
                                    <a:pt x="1415" y="2668"/>
                                  </a:lnTo>
                                  <a:lnTo>
                                    <a:pt x="1331" y="2630"/>
                                  </a:lnTo>
                                  <a:lnTo>
                                    <a:pt x="1247" y="2588"/>
                                  </a:lnTo>
                                  <a:lnTo>
                                    <a:pt x="1164" y="2546"/>
                                  </a:lnTo>
                                  <a:lnTo>
                                    <a:pt x="1081" y="2501"/>
                                  </a:lnTo>
                                  <a:lnTo>
                                    <a:pt x="1000" y="2454"/>
                                  </a:lnTo>
                                  <a:lnTo>
                                    <a:pt x="921" y="2405"/>
                                  </a:lnTo>
                                  <a:lnTo>
                                    <a:pt x="839" y="2356"/>
                                  </a:lnTo>
                                  <a:lnTo>
                                    <a:pt x="762" y="2307"/>
                                  </a:lnTo>
                                  <a:lnTo>
                                    <a:pt x="689" y="2256"/>
                                  </a:lnTo>
                                  <a:lnTo>
                                    <a:pt x="621" y="2202"/>
                                  </a:lnTo>
                                  <a:lnTo>
                                    <a:pt x="558" y="2149"/>
                                  </a:lnTo>
                                  <a:lnTo>
                                    <a:pt x="498" y="2094"/>
                                  </a:lnTo>
                                  <a:lnTo>
                                    <a:pt x="444" y="2037"/>
                                  </a:lnTo>
                                  <a:lnTo>
                                    <a:pt x="394" y="1979"/>
                                  </a:lnTo>
                                  <a:lnTo>
                                    <a:pt x="349" y="1919"/>
                                  </a:lnTo>
                                  <a:lnTo>
                                    <a:pt x="307" y="1859"/>
                                  </a:lnTo>
                                  <a:lnTo>
                                    <a:pt x="271" y="1799"/>
                                  </a:lnTo>
                                  <a:lnTo>
                                    <a:pt x="239" y="1737"/>
                                  </a:lnTo>
                                  <a:lnTo>
                                    <a:pt x="210" y="1676"/>
                                  </a:lnTo>
                                  <a:lnTo>
                                    <a:pt x="186" y="1613"/>
                                  </a:lnTo>
                                  <a:lnTo>
                                    <a:pt x="166" y="1550"/>
                                  </a:lnTo>
                                  <a:lnTo>
                                    <a:pt x="151" y="1487"/>
                                  </a:lnTo>
                                  <a:lnTo>
                                    <a:pt x="139" y="1423"/>
                                  </a:lnTo>
                                  <a:lnTo>
                                    <a:pt x="132" y="1359"/>
                                  </a:lnTo>
                                  <a:lnTo>
                                    <a:pt x="128" y="1297"/>
                                  </a:lnTo>
                                  <a:lnTo>
                                    <a:pt x="128" y="1233"/>
                                  </a:lnTo>
                                  <a:lnTo>
                                    <a:pt x="133" y="1169"/>
                                  </a:lnTo>
                                  <a:lnTo>
                                    <a:pt x="141" y="1106"/>
                                  </a:lnTo>
                                  <a:lnTo>
                                    <a:pt x="153" y="1043"/>
                                  </a:lnTo>
                                  <a:lnTo>
                                    <a:pt x="169" y="982"/>
                                  </a:lnTo>
                                  <a:lnTo>
                                    <a:pt x="189" y="920"/>
                                  </a:lnTo>
                                  <a:lnTo>
                                    <a:pt x="213" y="860"/>
                                  </a:lnTo>
                                  <a:lnTo>
                                    <a:pt x="239" y="799"/>
                                  </a:lnTo>
                                  <a:lnTo>
                                    <a:pt x="269" y="740"/>
                                  </a:lnTo>
                                  <a:lnTo>
                                    <a:pt x="304" y="682"/>
                                  </a:lnTo>
                                  <a:lnTo>
                                    <a:pt x="342" y="625"/>
                                  </a:lnTo>
                                  <a:lnTo>
                                    <a:pt x="383" y="570"/>
                                  </a:lnTo>
                                  <a:lnTo>
                                    <a:pt x="428" y="515"/>
                                  </a:lnTo>
                                  <a:lnTo>
                                    <a:pt x="470" y="469"/>
                                  </a:lnTo>
                                  <a:lnTo>
                                    <a:pt x="515" y="425"/>
                                  </a:lnTo>
                                  <a:lnTo>
                                    <a:pt x="562" y="382"/>
                                  </a:lnTo>
                                  <a:lnTo>
                                    <a:pt x="613" y="342"/>
                                  </a:lnTo>
                                  <a:lnTo>
                                    <a:pt x="666" y="304"/>
                                  </a:lnTo>
                                  <a:lnTo>
                                    <a:pt x="720" y="270"/>
                                  </a:lnTo>
                                  <a:lnTo>
                                    <a:pt x="777" y="237"/>
                                  </a:lnTo>
                                  <a:lnTo>
                                    <a:pt x="836" y="207"/>
                                  </a:lnTo>
                                  <a:lnTo>
                                    <a:pt x="897" y="181"/>
                                  </a:lnTo>
                                  <a:lnTo>
                                    <a:pt x="960" y="157"/>
                                  </a:lnTo>
                                  <a:lnTo>
                                    <a:pt x="1025" y="137"/>
                                  </a:lnTo>
                                  <a:lnTo>
                                    <a:pt x="1091" y="121"/>
                                  </a:lnTo>
                                  <a:lnTo>
                                    <a:pt x="1159" y="108"/>
                                  </a:lnTo>
                                  <a:lnTo>
                                    <a:pt x="1228" y="98"/>
                                  </a:lnTo>
                                  <a:lnTo>
                                    <a:pt x="1298" y="92"/>
                                  </a:lnTo>
                                  <a:lnTo>
                                    <a:pt x="1369" y="91"/>
                                  </a:lnTo>
                                  <a:lnTo>
                                    <a:pt x="1442" y="94"/>
                                  </a:lnTo>
                                  <a:lnTo>
                                    <a:pt x="1515" y="102"/>
                                  </a:lnTo>
                                  <a:lnTo>
                                    <a:pt x="1589" y="112"/>
                                  </a:lnTo>
                                  <a:lnTo>
                                    <a:pt x="1664" y="129"/>
                                  </a:lnTo>
                                  <a:lnTo>
                                    <a:pt x="1740" y="152"/>
                                  </a:lnTo>
                                  <a:lnTo>
                                    <a:pt x="1816" y="178"/>
                                  </a:lnTo>
                                  <a:lnTo>
                                    <a:pt x="1892" y="208"/>
                                  </a:lnTo>
                                  <a:lnTo>
                                    <a:pt x="1968" y="246"/>
                                  </a:lnTo>
                                  <a:lnTo>
                                    <a:pt x="2044" y="289"/>
                                  </a:lnTo>
                                  <a:lnTo>
                                    <a:pt x="2121" y="336"/>
                                  </a:lnTo>
                                  <a:lnTo>
                                    <a:pt x="2197" y="391"/>
                                  </a:lnTo>
                                  <a:lnTo>
                                    <a:pt x="2273" y="450"/>
                                  </a:lnTo>
                                  <a:lnTo>
                                    <a:pt x="2348" y="516"/>
                                  </a:lnTo>
                                  <a:lnTo>
                                    <a:pt x="2423" y="589"/>
                                  </a:lnTo>
                                  <a:lnTo>
                                    <a:pt x="2498" y="667"/>
                                  </a:lnTo>
                                  <a:lnTo>
                                    <a:pt x="2571" y="753"/>
                                  </a:lnTo>
                                  <a:lnTo>
                                    <a:pt x="2638" y="824"/>
                                  </a:lnTo>
                                  <a:lnTo>
                                    <a:pt x="2702" y="895"/>
                                  </a:lnTo>
                                  <a:lnTo>
                                    <a:pt x="2764" y="966"/>
                                  </a:lnTo>
                                  <a:lnTo>
                                    <a:pt x="2822" y="1038"/>
                                  </a:lnTo>
                                  <a:lnTo>
                                    <a:pt x="2877" y="1110"/>
                                  </a:lnTo>
                                  <a:lnTo>
                                    <a:pt x="2931" y="1181"/>
                                  </a:lnTo>
                                  <a:lnTo>
                                    <a:pt x="2981" y="1250"/>
                                  </a:lnTo>
                                  <a:lnTo>
                                    <a:pt x="3028" y="1321"/>
                                  </a:lnTo>
                                  <a:lnTo>
                                    <a:pt x="3072" y="1391"/>
                                  </a:lnTo>
                                  <a:lnTo>
                                    <a:pt x="3113" y="1460"/>
                                  </a:lnTo>
                                  <a:lnTo>
                                    <a:pt x="3153" y="1529"/>
                                  </a:lnTo>
                                  <a:lnTo>
                                    <a:pt x="3188" y="1597"/>
                                  </a:lnTo>
                                  <a:lnTo>
                                    <a:pt x="3220" y="1664"/>
                                  </a:lnTo>
                                  <a:lnTo>
                                    <a:pt x="3251" y="1730"/>
                                  </a:lnTo>
                                  <a:lnTo>
                                    <a:pt x="3277" y="1796"/>
                                  </a:lnTo>
                                  <a:lnTo>
                                    <a:pt x="3301" y="1860"/>
                                  </a:lnTo>
                                  <a:lnTo>
                                    <a:pt x="3322" y="1924"/>
                                  </a:lnTo>
                                  <a:lnTo>
                                    <a:pt x="3340" y="1986"/>
                                  </a:lnTo>
                                  <a:lnTo>
                                    <a:pt x="3354" y="2047"/>
                                  </a:lnTo>
                                  <a:lnTo>
                                    <a:pt x="3366" y="2107"/>
                                  </a:lnTo>
                                  <a:lnTo>
                                    <a:pt x="3376" y="2165"/>
                                  </a:lnTo>
                                  <a:lnTo>
                                    <a:pt x="3380" y="2221"/>
                                  </a:lnTo>
                                  <a:lnTo>
                                    <a:pt x="3383" y="2277"/>
                                  </a:lnTo>
                                  <a:lnTo>
                                    <a:pt x="3381" y="2330"/>
                                  </a:lnTo>
                                  <a:lnTo>
                                    <a:pt x="3378" y="2382"/>
                                  </a:lnTo>
                                  <a:lnTo>
                                    <a:pt x="3371" y="2433"/>
                                  </a:lnTo>
                                  <a:lnTo>
                                    <a:pt x="3360" y="2481"/>
                                  </a:lnTo>
                                  <a:lnTo>
                                    <a:pt x="3347" y="2528"/>
                                  </a:lnTo>
                                  <a:lnTo>
                                    <a:pt x="3330" y="2572"/>
                                  </a:lnTo>
                                  <a:lnTo>
                                    <a:pt x="3310" y="2615"/>
                                  </a:lnTo>
                                  <a:lnTo>
                                    <a:pt x="3287" y="2655"/>
                                  </a:lnTo>
                                  <a:lnTo>
                                    <a:pt x="3259" y="26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4">
                                <a:lumMod val="40000"/>
                                <a:lumOff val="60000"/>
                                <a:alpha val="74001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Freeform 300"/>
                          <wps:cNvSpPr>
                            <a:spLocks noEditPoints="1"/>
                          </wps:cNvSpPr>
                          <wps:spPr bwMode="auto">
                            <a:xfrm rot="5400000">
                              <a:off x="2469" y="4359"/>
                              <a:ext cx="1822" cy="2503"/>
                            </a:xfrm>
                            <a:custGeom>
                              <a:avLst/>
                              <a:gdLst>
                                <a:gd name="T0" fmla="*/ 299 w 3997"/>
                                <a:gd name="T1" fmla="*/ 4648 h 4989"/>
                                <a:gd name="T2" fmla="*/ 97 w 3997"/>
                                <a:gd name="T3" fmla="*/ 4211 h 4989"/>
                                <a:gd name="T4" fmla="*/ 7 w 3997"/>
                                <a:gd name="T5" fmla="*/ 3652 h 4989"/>
                                <a:gd name="T6" fmla="*/ 20 w 3997"/>
                                <a:gd name="T7" fmla="*/ 3012 h 4989"/>
                                <a:gd name="T8" fmla="*/ 131 w 3997"/>
                                <a:gd name="T9" fmla="*/ 2327 h 4989"/>
                                <a:gd name="T10" fmla="*/ 333 w 3997"/>
                                <a:gd name="T11" fmla="*/ 1639 h 4989"/>
                                <a:gd name="T12" fmla="*/ 625 w 3997"/>
                                <a:gd name="T13" fmla="*/ 1010 h 4989"/>
                                <a:gd name="T14" fmla="*/ 985 w 3997"/>
                                <a:gd name="T15" fmla="*/ 540 h 4989"/>
                                <a:gd name="T16" fmla="*/ 1384 w 3997"/>
                                <a:gd name="T17" fmla="*/ 218 h 4989"/>
                                <a:gd name="T18" fmla="*/ 1815 w 3997"/>
                                <a:gd name="T19" fmla="*/ 41 h 4989"/>
                                <a:gd name="T20" fmla="*/ 2265 w 3997"/>
                                <a:gd name="T21" fmla="*/ 4 h 4989"/>
                                <a:gd name="T22" fmla="*/ 2727 w 3997"/>
                                <a:gd name="T23" fmla="*/ 101 h 4989"/>
                                <a:gd name="T24" fmla="*/ 3188 w 3997"/>
                                <a:gd name="T25" fmla="*/ 331 h 4989"/>
                                <a:gd name="T26" fmla="*/ 3550 w 3997"/>
                                <a:gd name="T27" fmla="*/ 631 h 4989"/>
                                <a:gd name="T28" fmla="*/ 3818 w 3997"/>
                                <a:gd name="T29" fmla="*/ 1016 h 4989"/>
                                <a:gd name="T30" fmla="*/ 3970 w 3997"/>
                                <a:gd name="T31" fmla="*/ 1470 h 4989"/>
                                <a:gd name="T32" fmla="*/ 3986 w 3997"/>
                                <a:gd name="T33" fmla="*/ 1980 h 4989"/>
                                <a:gd name="T34" fmla="*/ 3844 w 3997"/>
                                <a:gd name="T35" fmla="*/ 2532 h 4989"/>
                                <a:gd name="T36" fmla="*/ 3523 w 3997"/>
                                <a:gd name="T37" fmla="*/ 3115 h 4989"/>
                                <a:gd name="T38" fmla="*/ 3056 w 3997"/>
                                <a:gd name="T39" fmla="*/ 3690 h 4989"/>
                                <a:gd name="T40" fmla="*/ 2576 w 3997"/>
                                <a:gd name="T41" fmla="*/ 4177 h 4989"/>
                                <a:gd name="T42" fmla="*/ 2098 w 3997"/>
                                <a:gd name="T43" fmla="*/ 4557 h 4989"/>
                                <a:gd name="T44" fmla="*/ 1636 w 3997"/>
                                <a:gd name="T45" fmla="*/ 4823 h 4989"/>
                                <a:gd name="T46" fmla="*/ 1203 w 3997"/>
                                <a:gd name="T47" fmla="*/ 4967 h 4989"/>
                                <a:gd name="T48" fmla="*/ 814 w 3997"/>
                                <a:gd name="T49" fmla="*/ 4977 h 4989"/>
                                <a:gd name="T50" fmla="*/ 762 w 3997"/>
                                <a:gd name="T51" fmla="*/ 4604 h 4989"/>
                                <a:gd name="T52" fmla="*/ 502 w 3997"/>
                                <a:gd name="T53" fmla="*/ 4333 h 4989"/>
                                <a:gd name="T54" fmla="*/ 342 w 3997"/>
                                <a:gd name="T55" fmla="*/ 3932 h 4989"/>
                                <a:gd name="T56" fmla="*/ 275 w 3997"/>
                                <a:gd name="T57" fmla="*/ 3433 h 4989"/>
                                <a:gd name="T58" fmla="*/ 300 w 3997"/>
                                <a:gd name="T59" fmla="*/ 2868 h 4989"/>
                                <a:gd name="T60" fmla="*/ 409 w 3997"/>
                                <a:gd name="T61" fmla="*/ 2271 h 4989"/>
                                <a:gd name="T62" fmla="*/ 600 w 3997"/>
                                <a:gd name="T63" fmla="*/ 1676 h 4989"/>
                                <a:gd name="T64" fmla="*/ 851 w 3997"/>
                                <a:gd name="T65" fmla="*/ 1107 h 4989"/>
                                <a:gd name="T66" fmla="*/ 1162 w 3997"/>
                                <a:gd name="T67" fmla="*/ 663 h 4989"/>
                                <a:gd name="T68" fmla="*/ 1530 w 3997"/>
                                <a:gd name="T69" fmla="*/ 361 h 4989"/>
                                <a:gd name="T70" fmla="*/ 1936 w 3997"/>
                                <a:gd name="T71" fmla="*/ 196 h 4989"/>
                                <a:gd name="T72" fmla="*/ 2360 w 3997"/>
                                <a:gd name="T73" fmla="*/ 164 h 4989"/>
                                <a:gd name="T74" fmla="*/ 2787 w 3997"/>
                                <a:gd name="T75" fmla="*/ 260 h 4989"/>
                                <a:gd name="T76" fmla="*/ 3188 w 3997"/>
                                <a:gd name="T77" fmla="*/ 474 h 4989"/>
                                <a:gd name="T78" fmla="*/ 3501 w 3997"/>
                                <a:gd name="T79" fmla="*/ 766 h 4989"/>
                                <a:gd name="T80" fmla="*/ 3736 w 3997"/>
                                <a:gd name="T81" fmla="*/ 1145 h 4989"/>
                                <a:gd name="T82" fmla="*/ 3864 w 3997"/>
                                <a:gd name="T83" fmla="*/ 1594 h 4989"/>
                                <a:gd name="T84" fmla="*/ 3856 w 3997"/>
                                <a:gd name="T85" fmla="*/ 2097 h 4989"/>
                                <a:gd name="T86" fmla="*/ 3681 w 3997"/>
                                <a:gd name="T87" fmla="*/ 2639 h 4989"/>
                                <a:gd name="T88" fmla="*/ 3314 w 3997"/>
                                <a:gd name="T89" fmla="*/ 3203 h 4989"/>
                                <a:gd name="T90" fmla="*/ 2882 w 3997"/>
                                <a:gd name="T91" fmla="*/ 3704 h 4989"/>
                                <a:gd name="T92" fmla="*/ 2460 w 3997"/>
                                <a:gd name="T93" fmla="*/ 4104 h 4989"/>
                                <a:gd name="T94" fmla="*/ 2042 w 3997"/>
                                <a:gd name="T95" fmla="*/ 4406 h 4989"/>
                                <a:gd name="T96" fmla="*/ 1640 w 3997"/>
                                <a:gd name="T97" fmla="*/ 4605 h 4989"/>
                                <a:gd name="T98" fmla="*/ 1268 w 3997"/>
                                <a:gd name="T99" fmla="*/ 4697 h 4989"/>
                                <a:gd name="T100" fmla="*/ 936 w 3997"/>
                                <a:gd name="T101" fmla="*/ 4674 h 49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3997" h="4989">
                                  <a:moveTo>
                                    <a:pt x="543" y="4884"/>
                                  </a:moveTo>
                                  <a:lnTo>
                                    <a:pt x="476" y="4836"/>
                                  </a:lnTo>
                                  <a:lnTo>
                                    <a:pt x="412" y="4781"/>
                                  </a:lnTo>
                                  <a:lnTo>
                                    <a:pt x="352" y="4718"/>
                                  </a:lnTo>
                                  <a:lnTo>
                                    <a:pt x="299" y="4648"/>
                                  </a:lnTo>
                                  <a:lnTo>
                                    <a:pt x="249" y="4572"/>
                                  </a:lnTo>
                                  <a:lnTo>
                                    <a:pt x="204" y="4490"/>
                                  </a:lnTo>
                                  <a:lnTo>
                                    <a:pt x="165" y="4403"/>
                                  </a:lnTo>
                                  <a:lnTo>
                                    <a:pt x="128" y="4309"/>
                                  </a:lnTo>
                                  <a:lnTo>
                                    <a:pt x="97" y="4211"/>
                                  </a:lnTo>
                                  <a:lnTo>
                                    <a:pt x="71" y="4108"/>
                                  </a:lnTo>
                                  <a:lnTo>
                                    <a:pt x="49" y="4000"/>
                                  </a:lnTo>
                                  <a:lnTo>
                                    <a:pt x="30" y="3888"/>
                                  </a:lnTo>
                                  <a:lnTo>
                                    <a:pt x="17" y="3772"/>
                                  </a:lnTo>
                                  <a:lnTo>
                                    <a:pt x="7" y="3652"/>
                                  </a:lnTo>
                                  <a:lnTo>
                                    <a:pt x="1" y="3529"/>
                                  </a:lnTo>
                                  <a:lnTo>
                                    <a:pt x="0" y="3403"/>
                                  </a:lnTo>
                                  <a:lnTo>
                                    <a:pt x="3" y="3276"/>
                                  </a:lnTo>
                                  <a:lnTo>
                                    <a:pt x="10" y="3144"/>
                                  </a:lnTo>
                                  <a:lnTo>
                                    <a:pt x="20" y="3012"/>
                                  </a:lnTo>
                                  <a:lnTo>
                                    <a:pt x="35" y="2877"/>
                                  </a:lnTo>
                                  <a:lnTo>
                                    <a:pt x="54" y="2740"/>
                                  </a:lnTo>
                                  <a:lnTo>
                                    <a:pt x="75" y="2603"/>
                                  </a:lnTo>
                                  <a:lnTo>
                                    <a:pt x="101" y="2466"/>
                                  </a:lnTo>
                                  <a:lnTo>
                                    <a:pt x="131" y="2327"/>
                                  </a:lnTo>
                                  <a:lnTo>
                                    <a:pt x="164" y="2189"/>
                                  </a:lnTo>
                                  <a:lnTo>
                                    <a:pt x="202" y="2050"/>
                                  </a:lnTo>
                                  <a:lnTo>
                                    <a:pt x="242" y="1913"/>
                                  </a:lnTo>
                                  <a:lnTo>
                                    <a:pt x="286" y="1775"/>
                                  </a:lnTo>
                                  <a:lnTo>
                                    <a:pt x="333" y="1639"/>
                                  </a:lnTo>
                                  <a:lnTo>
                                    <a:pt x="384" y="1504"/>
                                  </a:lnTo>
                                  <a:lnTo>
                                    <a:pt x="438" y="1371"/>
                                  </a:lnTo>
                                  <a:lnTo>
                                    <a:pt x="496" y="1240"/>
                                  </a:lnTo>
                                  <a:lnTo>
                                    <a:pt x="560" y="1122"/>
                                  </a:lnTo>
                                  <a:lnTo>
                                    <a:pt x="625" y="1010"/>
                                  </a:lnTo>
                                  <a:lnTo>
                                    <a:pt x="694" y="904"/>
                                  </a:lnTo>
                                  <a:lnTo>
                                    <a:pt x="764" y="804"/>
                                  </a:lnTo>
                                  <a:lnTo>
                                    <a:pt x="835" y="710"/>
                                  </a:lnTo>
                                  <a:lnTo>
                                    <a:pt x="909" y="622"/>
                                  </a:lnTo>
                                  <a:lnTo>
                                    <a:pt x="985" y="540"/>
                                  </a:lnTo>
                                  <a:lnTo>
                                    <a:pt x="1062" y="463"/>
                                  </a:lnTo>
                                  <a:lnTo>
                                    <a:pt x="1140" y="393"/>
                                  </a:lnTo>
                                  <a:lnTo>
                                    <a:pt x="1221" y="329"/>
                                  </a:lnTo>
                                  <a:lnTo>
                                    <a:pt x="1301" y="271"/>
                                  </a:lnTo>
                                  <a:lnTo>
                                    <a:pt x="1384" y="218"/>
                                  </a:lnTo>
                                  <a:lnTo>
                                    <a:pt x="1468" y="172"/>
                                  </a:lnTo>
                                  <a:lnTo>
                                    <a:pt x="1553" y="131"/>
                                  </a:lnTo>
                                  <a:lnTo>
                                    <a:pt x="1639" y="95"/>
                                  </a:lnTo>
                                  <a:lnTo>
                                    <a:pt x="1727" y="65"/>
                                  </a:lnTo>
                                  <a:lnTo>
                                    <a:pt x="1815" y="41"/>
                                  </a:lnTo>
                                  <a:lnTo>
                                    <a:pt x="1904" y="23"/>
                                  </a:lnTo>
                                  <a:lnTo>
                                    <a:pt x="1993" y="10"/>
                                  </a:lnTo>
                                  <a:lnTo>
                                    <a:pt x="2083" y="1"/>
                                  </a:lnTo>
                                  <a:lnTo>
                                    <a:pt x="2174" y="0"/>
                                  </a:lnTo>
                                  <a:lnTo>
                                    <a:pt x="2265" y="4"/>
                                  </a:lnTo>
                                  <a:lnTo>
                                    <a:pt x="2357" y="12"/>
                                  </a:lnTo>
                                  <a:lnTo>
                                    <a:pt x="2449" y="26"/>
                                  </a:lnTo>
                                  <a:lnTo>
                                    <a:pt x="2542" y="46"/>
                                  </a:lnTo>
                                  <a:lnTo>
                                    <a:pt x="2634" y="71"/>
                                  </a:lnTo>
                                  <a:lnTo>
                                    <a:pt x="2727" y="101"/>
                                  </a:lnTo>
                                  <a:lnTo>
                                    <a:pt x="2819" y="136"/>
                                  </a:lnTo>
                                  <a:lnTo>
                                    <a:pt x="2912" y="178"/>
                                  </a:lnTo>
                                  <a:lnTo>
                                    <a:pt x="3004" y="223"/>
                                  </a:lnTo>
                                  <a:lnTo>
                                    <a:pt x="3097" y="274"/>
                                  </a:lnTo>
                                  <a:lnTo>
                                    <a:pt x="3188" y="331"/>
                                  </a:lnTo>
                                  <a:lnTo>
                                    <a:pt x="3268" y="383"/>
                                  </a:lnTo>
                                  <a:lnTo>
                                    <a:pt x="3343" y="440"/>
                                  </a:lnTo>
                                  <a:lnTo>
                                    <a:pt x="3416" y="501"/>
                                  </a:lnTo>
                                  <a:lnTo>
                                    <a:pt x="3485" y="565"/>
                                  </a:lnTo>
                                  <a:lnTo>
                                    <a:pt x="3550" y="631"/>
                                  </a:lnTo>
                                  <a:lnTo>
                                    <a:pt x="3611" y="702"/>
                                  </a:lnTo>
                                  <a:lnTo>
                                    <a:pt x="3670" y="777"/>
                                  </a:lnTo>
                                  <a:lnTo>
                                    <a:pt x="3723" y="854"/>
                                  </a:lnTo>
                                  <a:lnTo>
                                    <a:pt x="3773" y="933"/>
                                  </a:lnTo>
                                  <a:lnTo>
                                    <a:pt x="3818" y="1016"/>
                                  </a:lnTo>
                                  <a:lnTo>
                                    <a:pt x="3858" y="1102"/>
                                  </a:lnTo>
                                  <a:lnTo>
                                    <a:pt x="3894" y="1190"/>
                                  </a:lnTo>
                                  <a:lnTo>
                                    <a:pt x="3925" y="1282"/>
                                  </a:lnTo>
                                  <a:lnTo>
                                    <a:pt x="3949" y="1375"/>
                                  </a:lnTo>
                                  <a:lnTo>
                                    <a:pt x="3970" y="1470"/>
                                  </a:lnTo>
                                  <a:lnTo>
                                    <a:pt x="3985" y="1568"/>
                                  </a:lnTo>
                                  <a:lnTo>
                                    <a:pt x="3995" y="1669"/>
                                  </a:lnTo>
                                  <a:lnTo>
                                    <a:pt x="3997" y="1771"/>
                                  </a:lnTo>
                                  <a:lnTo>
                                    <a:pt x="3995" y="1875"/>
                                  </a:lnTo>
                                  <a:lnTo>
                                    <a:pt x="3986" y="1980"/>
                                  </a:lnTo>
                                  <a:lnTo>
                                    <a:pt x="3971" y="2088"/>
                                  </a:lnTo>
                                  <a:lnTo>
                                    <a:pt x="3949" y="2197"/>
                                  </a:lnTo>
                                  <a:lnTo>
                                    <a:pt x="3921" y="2307"/>
                                  </a:lnTo>
                                  <a:lnTo>
                                    <a:pt x="3887" y="2419"/>
                                  </a:lnTo>
                                  <a:lnTo>
                                    <a:pt x="3844" y="2532"/>
                                  </a:lnTo>
                                  <a:lnTo>
                                    <a:pt x="3795" y="2647"/>
                                  </a:lnTo>
                                  <a:lnTo>
                                    <a:pt x="3738" y="2762"/>
                                  </a:lnTo>
                                  <a:lnTo>
                                    <a:pt x="3674" y="2879"/>
                                  </a:lnTo>
                                  <a:lnTo>
                                    <a:pt x="3602" y="2996"/>
                                  </a:lnTo>
                                  <a:lnTo>
                                    <a:pt x="3523" y="3115"/>
                                  </a:lnTo>
                                  <a:lnTo>
                                    <a:pt x="3435" y="3233"/>
                                  </a:lnTo>
                                  <a:lnTo>
                                    <a:pt x="3340" y="3351"/>
                                  </a:lnTo>
                                  <a:lnTo>
                                    <a:pt x="3246" y="3469"/>
                                  </a:lnTo>
                                  <a:lnTo>
                                    <a:pt x="3151" y="3581"/>
                                  </a:lnTo>
                                  <a:lnTo>
                                    <a:pt x="3056" y="3690"/>
                                  </a:lnTo>
                                  <a:lnTo>
                                    <a:pt x="2962" y="3795"/>
                                  </a:lnTo>
                                  <a:lnTo>
                                    <a:pt x="2865" y="3897"/>
                                  </a:lnTo>
                                  <a:lnTo>
                                    <a:pt x="2769" y="3994"/>
                                  </a:lnTo>
                                  <a:lnTo>
                                    <a:pt x="2673" y="4088"/>
                                  </a:lnTo>
                                  <a:lnTo>
                                    <a:pt x="2576" y="4177"/>
                                  </a:lnTo>
                                  <a:lnTo>
                                    <a:pt x="2480" y="4261"/>
                                  </a:lnTo>
                                  <a:lnTo>
                                    <a:pt x="2384" y="4341"/>
                                  </a:lnTo>
                                  <a:lnTo>
                                    <a:pt x="2288" y="4418"/>
                                  </a:lnTo>
                                  <a:lnTo>
                                    <a:pt x="2193" y="4489"/>
                                  </a:lnTo>
                                  <a:lnTo>
                                    <a:pt x="2098" y="4557"/>
                                  </a:lnTo>
                                  <a:lnTo>
                                    <a:pt x="2003" y="4620"/>
                                  </a:lnTo>
                                  <a:lnTo>
                                    <a:pt x="1910" y="4678"/>
                                  </a:lnTo>
                                  <a:lnTo>
                                    <a:pt x="1817" y="4731"/>
                                  </a:lnTo>
                                  <a:lnTo>
                                    <a:pt x="1726" y="4779"/>
                                  </a:lnTo>
                                  <a:lnTo>
                                    <a:pt x="1636" y="4823"/>
                                  </a:lnTo>
                                  <a:lnTo>
                                    <a:pt x="1546" y="4862"/>
                                  </a:lnTo>
                                  <a:lnTo>
                                    <a:pt x="1458" y="4895"/>
                                  </a:lnTo>
                                  <a:lnTo>
                                    <a:pt x="1371" y="4924"/>
                                  </a:lnTo>
                                  <a:lnTo>
                                    <a:pt x="1286" y="4948"/>
                                  </a:lnTo>
                                  <a:lnTo>
                                    <a:pt x="1203" y="4967"/>
                                  </a:lnTo>
                                  <a:lnTo>
                                    <a:pt x="1121" y="4980"/>
                                  </a:lnTo>
                                  <a:lnTo>
                                    <a:pt x="1040" y="4987"/>
                                  </a:lnTo>
                                  <a:lnTo>
                                    <a:pt x="963" y="4989"/>
                                  </a:lnTo>
                                  <a:lnTo>
                                    <a:pt x="887" y="4985"/>
                                  </a:lnTo>
                                  <a:lnTo>
                                    <a:pt x="814" y="4977"/>
                                  </a:lnTo>
                                  <a:lnTo>
                                    <a:pt x="743" y="4962"/>
                                  </a:lnTo>
                                  <a:lnTo>
                                    <a:pt x="674" y="4942"/>
                                  </a:lnTo>
                                  <a:lnTo>
                                    <a:pt x="607" y="4916"/>
                                  </a:lnTo>
                                  <a:lnTo>
                                    <a:pt x="543" y="4884"/>
                                  </a:lnTo>
                                  <a:close/>
                                  <a:moveTo>
                                    <a:pt x="762" y="4604"/>
                                  </a:moveTo>
                                  <a:lnTo>
                                    <a:pt x="702" y="4562"/>
                                  </a:lnTo>
                                  <a:lnTo>
                                    <a:pt x="645" y="4513"/>
                                  </a:lnTo>
                                  <a:lnTo>
                                    <a:pt x="594" y="4459"/>
                                  </a:lnTo>
                                  <a:lnTo>
                                    <a:pt x="546" y="4398"/>
                                  </a:lnTo>
                                  <a:lnTo>
                                    <a:pt x="502" y="4333"/>
                                  </a:lnTo>
                                  <a:lnTo>
                                    <a:pt x="463" y="4262"/>
                                  </a:lnTo>
                                  <a:lnTo>
                                    <a:pt x="426" y="4186"/>
                                  </a:lnTo>
                                  <a:lnTo>
                                    <a:pt x="394" y="4106"/>
                                  </a:lnTo>
                                  <a:lnTo>
                                    <a:pt x="365" y="4020"/>
                                  </a:lnTo>
                                  <a:lnTo>
                                    <a:pt x="342" y="3932"/>
                                  </a:lnTo>
                                  <a:lnTo>
                                    <a:pt x="322" y="3838"/>
                                  </a:lnTo>
                                  <a:lnTo>
                                    <a:pt x="304" y="3742"/>
                                  </a:lnTo>
                                  <a:lnTo>
                                    <a:pt x="291" y="3641"/>
                                  </a:lnTo>
                                  <a:lnTo>
                                    <a:pt x="281" y="3538"/>
                                  </a:lnTo>
                                  <a:lnTo>
                                    <a:pt x="275" y="3433"/>
                                  </a:lnTo>
                                  <a:lnTo>
                                    <a:pt x="274" y="3324"/>
                                  </a:lnTo>
                                  <a:lnTo>
                                    <a:pt x="275" y="3213"/>
                                  </a:lnTo>
                                  <a:lnTo>
                                    <a:pt x="280" y="3100"/>
                                  </a:lnTo>
                                  <a:lnTo>
                                    <a:pt x="288" y="2984"/>
                                  </a:lnTo>
                                  <a:lnTo>
                                    <a:pt x="300" y="2868"/>
                                  </a:lnTo>
                                  <a:lnTo>
                                    <a:pt x="316" y="2751"/>
                                  </a:lnTo>
                                  <a:lnTo>
                                    <a:pt x="333" y="2631"/>
                                  </a:lnTo>
                                  <a:lnTo>
                                    <a:pt x="356" y="2512"/>
                                  </a:lnTo>
                                  <a:lnTo>
                                    <a:pt x="381" y="2392"/>
                                  </a:lnTo>
                                  <a:lnTo>
                                    <a:pt x="409" y="2271"/>
                                  </a:lnTo>
                                  <a:lnTo>
                                    <a:pt x="441" y="2152"/>
                                  </a:lnTo>
                                  <a:lnTo>
                                    <a:pt x="476" y="2031"/>
                                  </a:lnTo>
                                  <a:lnTo>
                                    <a:pt x="514" y="1911"/>
                                  </a:lnTo>
                                  <a:lnTo>
                                    <a:pt x="555" y="1793"/>
                                  </a:lnTo>
                                  <a:lnTo>
                                    <a:pt x="600" y="1676"/>
                                  </a:lnTo>
                                  <a:lnTo>
                                    <a:pt x="647" y="1559"/>
                                  </a:lnTo>
                                  <a:lnTo>
                                    <a:pt x="698" y="1444"/>
                                  </a:lnTo>
                                  <a:lnTo>
                                    <a:pt x="745" y="1327"/>
                                  </a:lnTo>
                                  <a:lnTo>
                                    <a:pt x="796" y="1214"/>
                                  </a:lnTo>
                                  <a:lnTo>
                                    <a:pt x="851" y="1107"/>
                                  </a:lnTo>
                                  <a:lnTo>
                                    <a:pt x="907" y="1007"/>
                                  </a:lnTo>
                                  <a:lnTo>
                                    <a:pt x="968" y="913"/>
                                  </a:lnTo>
                                  <a:lnTo>
                                    <a:pt x="1030" y="824"/>
                                  </a:lnTo>
                                  <a:lnTo>
                                    <a:pt x="1095" y="740"/>
                                  </a:lnTo>
                                  <a:lnTo>
                                    <a:pt x="1162" y="663"/>
                                  </a:lnTo>
                                  <a:lnTo>
                                    <a:pt x="1232" y="591"/>
                                  </a:lnTo>
                                  <a:lnTo>
                                    <a:pt x="1304" y="526"/>
                                  </a:lnTo>
                                  <a:lnTo>
                                    <a:pt x="1377" y="466"/>
                                  </a:lnTo>
                                  <a:lnTo>
                                    <a:pt x="1453" y="410"/>
                                  </a:lnTo>
                                  <a:lnTo>
                                    <a:pt x="1530" y="361"/>
                                  </a:lnTo>
                                  <a:lnTo>
                                    <a:pt x="1608" y="316"/>
                                  </a:lnTo>
                                  <a:lnTo>
                                    <a:pt x="1689" y="279"/>
                                  </a:lnTo>
                                  <a:lnTo>
                                    <a:pt x="1770" y="245"/>
                                  </a:lnTo>
                                  <a:lnTo>
                                    <a:pt x="1853" y="218"/>
                                  </a:lnTo>
                                  <a:lnTo>
                                    <a:pt x="1936" y="196"/>
                                  </a:lnTo>
                                  <a:lnTo>
                                    <a:pt x="2020" y="179"/>
                                  </a:lnTo>
                                  <a:lnTo>
                                    <a:pt x="2104" y="167"/>
                                  </a:lnTo>
                                  <a:lnTo>
                                    <a:pt x="2189" y="161"/>
                                  </a:lnTo>
                                  <a:lnTo>
                                    <a:pt x="2275" y="160"/>
                                  </a:lnTo>
                                  <a:lnTo>
                                    <a:pt x="2360" y="164"/>
                                  </a:lnTo>
                                  <a:lnTo>
                                    <a:pt x="2447" y="173"/>
                                  </a:lnTo>
                                  <a:lnTo>
                                    <a:pt x="2532" y="187"/>
                                  </a:lnTo>
                                  <a:lnTo>
                                    <a:pt x="2618" y="206"/>
                                  </a:lnTo>
                                  <a:lnTo>
                                    <a:pt x="2703" y="231"/>
                                  </a:lnTo>
                                  <a:lnTo>
                                    <a:pt x="2787" y="260"/>
                                  </a:lnTo>
                                  <a:lnTo>
                                    <a:pt x="2871" y="294"/>
                                  </a:lnTo>
                                  <a:lnTo>
                                    <a:pt x="2954" y="333"/>
                                  </a:lnTo>
                                  <a:lnTo>
                                    <a:pt x="3037" y="378"/>
                                  </a:lnTo>
                                  <a:lnTo>
                                    <a:pt x="3118" y="427"/>
                                  </a:lnTo>
                                  <a:lnTo>
                                    <a:pt x="3188" y="474"/>
                                  </a:lnTo>
                                  <a:lnTo>
                                    <a:pt x="3256" y="525"/>
                                  </a:lnTo>
                                  <a:lnTo>
                                    <a:pt x="3321" y="579"/>
                                  </a:lnTo>
                                  <a:lnTo>
                                    <a:pt x="3384" y="639"/>
                                  </a:lnTo>
                                  <a:lnTo>
                                    <a:pt x="3443" y="701"/>
                                  </a:lnTo>
                                  <a:lnTo>
                                    <a:pt x="3501" y="766"/>
                                  </a:lnTo>
                                  <a:lnTo>
                                    <a:pt x="3556" y="836"/>
                                  </a:lnTo>
                                  <a:lnTo>
                                    <a:pt x="3606" y="909"/>
                                  </a:lnTo>
                                  <a:lnTo>
                                    <a:pt x="3653" y="984"/>
                                  </a:lnTo>
                                  <a:lnTo>
                                    <a:pt x="3697" y="1064"/>
                                  </a:lnTo>
                                  <a:lnTo>
                                    <a:pt x="3736" y="1145"/>
                                  </a:lnTo>
                                  <a:lnTo>
                                    <a:pt x="3772" y="1231"/>
                                  </a:lnTo>
                                  <a:lnTo>
                                    <a:pt x="3801" y="1317"/>
                                  </a:lnTo>
                                  <a:lnTo>
                                    <a:pt x="3827" y="1407"/>
                                  </a:lnTo>
                                  <a:lnTo>
                                    <a:pt x="3849" y="1499"/>
                                  </a:lnTo>
                                  <a:lnTo>
                                    <a:pt x="3864" y="1594"/>
                                  </a:lnTo>
                                  <a:lnTo>
                                    <a:pt x="3874" y="1691"/>
                                  </a:lnTo>
                                  <a:lnTo>
                                    <a:pt x="3878" y="1789"/>
                                  </a:lnTo>
                                  <a:lnTo>
                                    <a:pt x="3877" y="1890"/>
                                  </a:lnTo>
                                  <a:lnTo>
                                    <a:pt x="3870" y="1993"/>
                                  </a:lnTo>
                                  <a:lnTo>
                                    <a:pt x="3856" y="2097"/>
                                  </a:lnTo>
                                  <a:lnTo>
                                    <a:pt x="3834" y="2203"/>
                                  </a:lnTo>
                                  <a:lnTo>
                                    <a:pt x="3807" y="2309"/>
                                  </a:lnTo>
                                  <a:lnTo>
                                    <a:pt x="3773" y="2418"/>
                                  </a:lnTo>
                                  <a:lnTo>
                                    <a:pt x="3731" y="2528"/>
                                  </a:lnTo>
                                  <a:lnTo>
                                    <a:pt x="3681" y="2639"/>
                                  </a:lnTo>
                                  <a:lnTo>
                                    <a:pt x="3625" y="2750"/>
                                  </a:lnTo>
                                  <a:lnTo>
                                    <a:pt x="3559" y="2862"/>
                                  </a:lnTo>
                                  <a:lnTo>
                                    <a:pt x="3486" y="2975"/>
                                  </a:lnTo>
                                  <a:lnTo>
                                    <a:pt x="3404" y="3088"/>
                                  </a:lnTo>
                                  <a:lnTo>
                                    <a:pt x="3314" y="3203"/>
                                  </a:lnTo>
                                  <a:lnTo>
                                    <a:pt x="3214" y="3317"/>
                                  </a:lnTo>
                                  <a:lnTo>
                                    <a:pt x="3132" y="3419"/>
                                  </a:lnTo>
                                  <a:lnTo>
                                    <a:pt x="3049" y="3518"/>
                                  </a:lnTo>
                                  <a:lnTo>
                                    <a:pt x="2965" y="3613"/>
                                  </a:lnTo>
                                  <a:lnTo>
                                    <a:pt x="2882" y="3704"/>
                                  </a:lnTo>
                                  <a:lnTo>
                                    <a:pt x="2798" y="3792"/>
                                  </a:lnTo>
                                  <a:lnTo>
                                    <a:pt x="2714" y="3876"/>
                                  </a:lnTo>
                                  <a:lnTo>
                                    <a:pt x="2629" y="3955"/>
                                  </a:lnTo>
                                  <a:lnTo>
                                    <a:pt x="2544" y="4032"/>
                                  </a:lnTo>
                                  <a:lnTo>
                                    <a:pt x="2460" y="4104"/>
                                  </a:lnTo>
                                  <a:lnTo>
                                    <a:pt x="2376" y="4173"/>
                                  </a:lnTo>
                                  <a:lnTo>
                                    <a:pt x="2291" y="4237"/>
                                  </a:lnTo>
                                  <a:lnTo>
                                    <a:pt x="2208" y="4297"/>
                                  </a:lnTo>
                                  <a:lnTo>
                                    <a:pt x="2125" y="4354"/>
                                  </a:lnTo>
                                  <a:lnTo>
                                    <a:pt x="2042" y="4406"/>
                                  </a:lnTo>
                                  <a:lnTo>
                                    <a:pt x="1961" y="4455"/>
                                  </a:lnTo>
                                  <a:lnTo>
                                    <a:pt x="1879" y="4499"/>
                                  </a:lnTo>
                                  <a:lnTo>
                                    <a:pt x="1798" y="4539"/>
                                  </a:lnTo>
                                  <a:lnTo>
                                    <a:pt x="1719" y="4575"/>
                                  </a:lnTo>
                                  <a:lnTo>
                                    <a:pt x="1640" y="4605"/>
                                  </a:lnTo>
                                  <a:lnTo>
                                    <a:pt x="1563" y="4633"/>
                                  </a:lnTo>
                                  <a:lnTo>
                                    <a:pt x="1487" y="4655"/>
                                  </a:lnTo>
                                  <a:lnTo>
                                    <a:pt x="1413" y="4674"/>
                                  </a:lnTo>
                                  <a:lnTo>
                                    <a:pt x="1339" y="4687"/>
                                  </a:lnTo>
                                  <a:lnTo>
                                    <a:pt x="1268" y="4697"/>
                                  </a:lnTo>
                                  <a:lnTo>
                                    <a:pt x="1198" y="4701"/>
                                  </a:lnTo>
                                  <a:lnTo>
                                    <a:pt x="1129" y="4701"/>
                                  </a:lnTo>
                                  <a:lnTo>
                                    <a:pt x="1063" y="4697"/>
                                  </a:lnTo>
                                  <a:lnTo>
                                    <a:pt x="999" y="4688"/>
                                  </a:lnTo>
                                  <a:lnTo>
                                    <a:pt x="936" y="4674"/>
                                  </a:lnTo>
                                  <a:lnTo>
                                    <a:pt x="875" y="4655"/>
                                  </a:lnTo>
                                  <a:lnTo>
                                    <a:pt x="817" y="4633"/>
                                  </a:lnTo>
                                  <a:lnTo>
                                    <a:pt x="762" y="46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40000"/>
                                <a:lumOff val="60000"/>
                                <a:alpha val="74001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Freeform 301"/>
                          <wps:cNvSpPr>
                            <a:spLocks noEditPoints="1"/>
                          </wps:cNvSpPr>
                          <wps:spPr bwMode="auto">
                            <a:xfrm rot="5400000">
                              <a:off x="5360" y="7488"/>
                              <a:ext cx="2964" cy="2707"/>
                            </a:xfrm>
                            <a:custGeom>
                              <a:avLst/>
                              <a:gdLst>
                                <a:gd name="T0" fmla="*/ 502 w 6503"/>
                                <a:gd name="T1" fmla="*/ 311 h 5391"/>
                                <a:gd name="T2" fmla="*/ 1094 w 6503"/>
                                <a:gd name="T3" fmla="*/ 78 h 5391"/>
                                <a:gd name="T4" fmla="*/ 1837 w 6503"/>
                                <a:gd name="T5" fmla="*/ 0 h 5391"/>
                                <a:gd name="T6" fmla="*/ 2683 w 6503"/>
                                <a:gd name="T7" fmla="*/ 65 h 5391"/>
                                <a:gd name="T8" fmla="*/ 3577 w 6503"/>
                                <a:gd name="T9" fmla="*/ 260 h 5391"/>
                                <a:gd name="T10" fmla="*/ 4470 w 6503"/>
                                <a:gd name="T11" fmla="*/ 577 h 5391"/>
                                <a:gd name="T12" fmla="*/ 5279 w 6503"/>
                                <a:gd name="T13" fmla="*/ 1008 h 5391"/>
                                <a:gd name="T14" fmla="*/ 5873 w 6503"/>
                                <a:gd name="T15" fmla="*/ 1514 h 5391"/>
                                <a:gd name="T16" fmla="*/ 6268 w 6503"/>
                                <a:gd name="T17" fmla="*/ 2064 h 5391"/>
                                <a:gd name="T18" fmla="*/ 6471 w 6503"/>
                                <a:gd name="T19" fmla="*/ 2643 h 5391"/>
                                <a:gd name="T20" fmla="*/ 6488 w 6503"/>
                                <a:gd name="T21" fmla="*/ 3239 h 5391"/>
                                <a:gd name="T22" fmla="*/ 6325 w 6503"/>
                                <a:gd name="T23" fmla="*/ 3839 h 5391"/>
                                <a:gd name="T24" fmla="*/ 5988 w 6503"/>
                                <a:gd name="T25" fmla="*/ 4430 h 5391"/>
                                <a:gd name="T26" fmla="*/ 5564 w 6503"/>
                                <a:gd name="T27" fmla="*/ 4882 h 5391"/>
                                <a:gd name="T28" fmla="*/ 5037 w 6503"/>
                                <a:gd name="T29" fmla="*/ 5207 h 5391"/>
                                <a:gd name="T30" fmla="*/ 4426 w 6503"/>
                                <a:gd name="T31" fmla="*/ 5374 h 5391"/>
                                <a:gd name="T32" fmla="*/ 3753 w 6503"/>
                                <a:gd name="T33" fmla="*/ 5357 h 5391"/>
                                <a:gd name="T34" fmla="*/ 3034 w 6503"/>
                                <a:gd name="T35" fmla="*/ 5131 h 5391"/>
                                <a:gd name="T36" fmla="*/ 2290 w 6503"/>
                                <a:gd name="T37" fmla="*/ 4665 h 5391"/>
                                <a:gd name="T38" fmla="*/ 1563 w 6503"/>
                                <a:gd name="T39" fmla="*/ 4009 h 5391"/>
                                <a:gd name="T40" fmla="*/ 957 w 6503"/>
                                <a:gd name="T41" fmla="*/ 3343 h 5391"/>
                                <a:gd name="T42" fmla="*/ 490 w 6503"/>
                                <a:gd name="T43" fmla="*/ 2684 h 5391"/>
                                <a:gd name="T44" fmla="*/ 172 w 6503"/>
                                <a:gd name="T45" fmla="*/ 2057 h 5391"/>
                                <a:gd name="T46" fmla="*/ 16 w 6503"/>
                                <a:gd name="T47" fmla="*/ 1477 h 5391"/>
                                <a:gd name="T48" fmla="*/ 30 w 6503"/>
                                <a:gd name="T49" fmla="*/ 964 h 5391"/>
                                <a:gd name="T50" fmla="*/ 526 w 6503"/>
                                <a:gd name="T51" fmla="*/ 924 h 5391"/>
                                <a:gd name="T52" fmla="*/ 903 w 6503"/>
                                <a:gd name="T53" fmla="*/ 601 h 5391"/>
                                <a:gd name="T54" fmla="*/ 1445 w 6503"/>
                                <a:gd name="T55" fmla="*/ 420 h 5391"/>
                                <a:gd name="T56" fmla="*/ 2108 w 6503"/>
                                <a:gd name="T57" fmla="*/ 371 h 5391"/>
                                <a:gd name="T58" fmla="*/ 2850 w 6503"/>
                                <a:gd name="T59" fmla="*/ 443 h 5391"/>
                                <a:gd name="T60" fmla="*/ 3629 w 6503"/>
                                <a:gd name="T61" fmla="*/ 631 h 5391"/>
                                <a:gd name="T62" fmla="*/ 4403 w 6503"/>
                                <a:gd name="T63" fmla="*/ 925 h 5391"/>
                                <a:gd name="T64" fmla="*/ 5134 w 6503"/>
                                <a:gd name="T65" fmla="*/ 1297 h 5391"/>
                                <a:gd name="T66" fmla="*/ 5698 w 6503"/>
                                <a:gd name="T67" fmla="*/ 1739 h 5391"/>
                                <a:gd name="T68" fmla="*/ 6070 w 6503"/>
                                <a:gd name="T69" fmla="*/ 2245 h 5391"/>
                                <a:gd name="T70" fmla="*/ 6258 w 6503"/>
                                <a:gd name="T71" fmla="*/ 2791 h 5391"/>
                                <a:gd name="T72" fmla="*/ 6269 w 6503"/>
                                <a:gd name="T73" fmla="*/ 3352 h 5391"/>
                                <a:gd name="T74" fmla="*/ 6110 w 6503"/>
                                <a:gd name="T75" fmla="*/ 3906 h 5391"/>
                                <a:gd name="T76" fmla="*/ 5800 w 6503"/>
                                <a:gd name="T77" fmla="*/ 4418 h 5391"/>
                                <a:gd name="T78" fmla="*/ 5389 w 6503"/>
                                <a:gd name="T79" fmla="*/ 4809 h 5391"/>
                                <a:gd name="T80" fmla="*/ 4872 w 6503"/>
                                <a:gd name="T81" fmla="*/ 5089 h 5391"/>
                                <a:gd name="T82" fmla="*/ 4271 w 6503"/>
                                <a:gd name="T83" fmla="*/ 5226 h 5391"/>
                                <a:gd name="T84" fmla="*/ 3608 w 6503"/>
                                <a:gd name="T85" fmla="*/ 5177 h 5391"/>
                                <a:gd name="T86" fmla="*/ 2906 w 6503"/>
                                <a:gd name="T87" fmla="*/ 4909 h 5391"/>
                                <a:gd name="T88" fmla="*/ 2188 w 6503"/>
                                <a:gd name="T89" fmla="*/ 4384 h 5391"/>
                                <a:gd name="T90" fmla="*/ 1559 w 6503"/>
                                <a:gd name="T91" fmla="*/ 3779 h 5391"/>
                                <a:gd name="T92" fmla="*/ 1062 w 6503"/>
                                <a:gd name="T93" fmla="*/ 3195 h 5391"/>
                                <a:gd name="T94" fmla="*/ 693 w 6503"/>
                                <a:gd name="T95" fmla="*/ 2623 h 5391"/>
                                <a:gd name="T96" fmla="*/ 459 w 6503"/>
                                <a:gd name="T97" fmla="*/ 2079 h 5391"/>
                                <a:gd name="T98" fmla="*/ 367 w 6503"/>
                                <a:gd name="T99" fmla="*/ 1582 h 5391"/>
                                <a:gd name="T100" fmla="*/ 421 w 6503"/>
                                <a:gd name="T101" fmla="*/ 1147 h 53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6503" h="5391">
                                  <a:moveTo>
                                    <a:pt x="172" y="616"/>
                                  </a:moveTo>
                                  <a:lnTo>
                                    <a:pt x="241" y="529"/>
                                  </a:lnTo>
                                  <a:lnTo>
                                    <a:pt x="319" y="450"/>
                                  </a:lnTo>
                                  <a:lnTo>
                                    <a:pt x="406" y="378"/>
                                  </a:lnTo>
                                  <a:lnTo>
                                    <a:pt x="502" y="311"/>
                                  </a:lnTo>
                                  <a:lnTo>
                                    <a:pt x="605" y="252"/>
                                  </a:lnTo>
                                  <a:lnTo>
                                    <a:pt x="717" y="199"/>
                                  </a:lnTo>
                                  <a:lnTo>
                                    <a:pt x="835" y="153"/>
                                  </a:lnTo>
                                  <a:lnTo>
                                    <a:pt x="961" y="112"/>
                                  </a:lnTo>
                                  <a:lnTo>
                                    <a:pt x="1094" y="78"/>
                                  </a:lnTo>
                                  <a:lnTo>
                                    <a:pt x="1231" y="51"/>
                                  </a:lnTo>
                                  <a:lnTo>
                                    <a:pt x="1376" y="30"/>
                                  </a:lnTo>
                                  <a:lnTo>
                                    <a:pt x="1524" y="14"/>
                                  </a:lnTo>
                                  <a:lnTo>
                                    <a:pt x="1678" y="4"/>
                                  </a:lnTo>
                                  <a:lnTo>
                                    <a:pt x="1837" y="0"/>
                                  </a:lnTo>
                                  <a:lnTo>
                                    <a:pt x="2000" y="2"/>
                                  </a:lnTo>
                                  <a:lnTo>
                                    <a:pt x="2166" y="9"/>
                                  </a:lnTo>
                                  <a:lnTo>
                                    <a:pt x="2336" y="22"/>
                                  </a:lnTo>
                                  <a:lnTo>
                                    <a:pt x="2507" y="41"/>
                                  </a:lnTo>
                                  <a:lnTo>
                                    <a:pt x="2683" y="65"/>
                                  </a:lnTo>
                                  <a:lnTo>
                                    <a:pt x="2859" y="94"/>
                                  </a:lnTo>
                                  <a:lnTo>
                                    <a:pt x="3038" y="128"/>
                                  </a:lnTo>
                                  <a:lnTo>
                                    <a:pt x="3217" y="167"/>
                                  </a:lnTo>
                                  <a:lnTo>
                                    <a:pt x="3397" y="212"/>
                                  </a:lnTo>
                                  <a:lnTo>
                                    <a:pt x="3577" y="260"/>
                                  </a:lnTo>
                                  <a:lnTo>
                                    <a:pt x="3757" y="315"/>
                                  </a:lnTo>
                                  <a:lnTo>
                                    <a:pt x="3938" y="373"/>
                                  </a:lnTo>
                                  <a:lnTo>
                                    <a:pt x="4117" y="437"/>
                                  </a:lnTo>
                                  <a:lnTo>
                                    <a:pt x="4295" y="504"/>
                                  </a:lnTo>
                                  <a:lnTo>
                                    <a:pt x="4470" y="577"/>
                                  </a:lnTo>
                                  <a:lnTo>
                                    <a:pt x="4645" y="654"/>
                                  </a:lnTo>
                                  <a:lnTo>
                                    <a:pt x="4817" y="734"/>
                                  </a:lnTo>
                                  <a:lnTo>
                                    <a:pt x="4985" y="819"/>
                                  </a:lnTo>
                                  <a:lnTo>
                                    <a:pt x="5137" y="913"/>
                                  </a:lnTo>
                                  <a:lnTo>
                                    <a:pt x="5279" y="1008"/>
                                  </a:lnTo>
                                  <a:lnTo>
                                    <a:pt x="5414" y="1105"/>
                                  </a:lnTo>
                                  <a:lnTo>
                                    <a:pt x="5541" y="1204"/>
                                  </a:lnTo>
                                  <a:lnTo>
                                    <a:pt x="5660" y="1306"/>
                                  </a:lnTo>
                                  <a:lnTo>
                                    <a:pt x="5771" y="1409"/>
                                  </a:lnTo>
                                  <a:lnTo>
                                    <a:pt x="5873" y="1514"/>
                                  </a:lnTo>
                                  <a:lnTo>
                                    <a:pt x="5968" y="1621"/>
                                  </a:lnTo>
                                  <a:lnTo>
                                    <a:pt x="6055" y="1730"/>
                                  </a:lnTo>
                                  <a:lnTo>
                                    <a:pt x="6134" y="1840"/>
                                  </a:lnTo>
                                  <a:lnTo>
                                    <a:pt x="6205" y="1951"/>
                                  </a:lnTo>
                                  <a:lnTo>
                                    <a:pt x="6268" y="2064"/>
                                  </a:lnTo>
                                  <a:lnTo>
                                    <a:pt x="6324" y="2178"/>
                                  </a:lnTo>
                                  <a:lnTo>
                                    <a:pt x="6373" y="2292"/>
                                  </a:lnTo>
                                  <a:lnTo>
                                    <a:pt x="6413" y="2408"/>
                                  </a:lnTo>
                                  <a:lnTo>
                                    <a:pt x="6446" y="2526"/>
                                  </a:lnTo>
                                  <a:lnTo>
                                    <a:pt x="6471" y="2643"/>
                                  </a:lnTo>
                                  <a:lnTo>
                                    <a:pt x="6489" y="2761"/>
                                  </a:lnTo>
                                  <a:lnTo>
                                    <a:pt x="6499" y="2880"/>
                                  </a:lnTo>
                                  <a:lnTo>
                                    <a:pt x="6503" y="2999"/>
                                  </a:lnTo>
                                  <a:lnTo>
                                    <a:pt x="6499" y="3119"/>
                                  </a:lnTo>
                                  <a:lnTo>
                                    <a:pt x="6488" y="3239"/>
                                  </a:lnTo>
                                  <a:lnTo>
                                    <a:pt x="6470" y="3358"/>
                                  </a:lnTo>
                                  <a:lnTo>
                                    <a:pt x="6444" y="3479"/>
                                  </a:lnTo>
                                  <a:lnTo>
                                    <a:pt x="6410" y="3599"/>
                                  </a:lnTo>
                                  <a:lnTo>
                                    <a:pt x="6371" y="3719"/>
                                  </a:lnTo>
                                  <a:lnTo>
                                    <a:pt x="6325" y="3839"/>
                                  </a:lnTo>
                                  <a:lnTo>
                                    <a:pt x="6271" y="3957"/>
                                  </a:lnTo>
                                  <a:lnTo>
                                    <a:pt x="6210" y="4077"/>
                                  </a:lnTo>
                                  <a:lnTo>
                                    <a:pt x="6144" y="4195"/>
                                  </a:lnTo>
                                  <a:lnTo>
                                    <a:pt x="6069" y="4313"/>
                                  </a:lnTo>
                                  <a:lnTo>
                                    <a:pt x="5988" y="4430"/>
                                  </a:lnTo>
                                  <a:lnTo>
                                    <a:pt x="5912" y="4529"/>
                                  </a:lnTo>
                                  <a:lnTo>
                                    <a:pt x="5832" y="4624"/>
                                  </a:lnTo>
                                  <a:lnTo>
                                    <a:pt x="5748" y="4715"/>
                                  </a:lnTo>
                                  <a:lnTo>
                                    <a:pt x="5657" y="4802"/>
                                  </a:lnTo>
                                  <a:lnTo>
                                    <a:pt x="5564" y="4882"/>
                                  </a:lnTo>
                                  <a:lnTo>
                                    <a:pt x="5466" y="4959"/>
                                  </a:lnTo>
                                  <a:lnTo>
                                    <a:pt x="5364" y="5029"/>
                                  </a:lnTo>
                                  <a:lnTo>
                                    <a:pt x="5259" y="5094"/>
                                  </a:lnTo>
                                  <a:lnTo>
                                    <a:pt x="5150" y="5153"/>
                                  </a:lnTo>
                                  <a:lnTo>
                                    <a:pt x="5037" y="5207"/>
                                  </a:lnTo>
                                  <a:lnTo>
                                    <a:pt x="4921" y="5253"/>
                                  </a:lnTo>
                                  <a:lnTo>
                                    <a:pt x="4801" y="5294"/>
                                  </a:lnTo>
                                  <a:lnTo>
                                    <a:pt x="4679" y="5327"/>
                                  </a:lnTo>
                                  <a:lnTo>
                                    <a:pt x="4554" y="5355"/>
                                  </a:lnTo>
                                  <a:lnTo>
                                    <a:pt x="4426" y="5374"/>
                                  </a:lnTo>
                                  <a:lnTo>
                                    <a:pt x="4296" y="5387"/>
                                  </a:lnTo>
                                  <a:lnTo>
                                    <a:pt x="4164" y="5391"/>
                                  </a:lnTo>
                                  <a:lnTo>
                                    <a:pt x="4029" y="5388"/>
                                  </a:lnTo>
                                  <a:lnTo>
                                    <a:pt x="3891" y="5377"/>
                                  </a:lnTo>
                                  <a:lnTo>
                                    <a:pt x="3753" y="5357"/>
                                  </a:lnTo>
                                  <a:lnTo>
                                    <a:pt x="3612" y="5330"/>
                                  </a:lnTo>
                                  <a:lnTo>
                                    <a:pt x="3469" y="5293"/>
                                  </a:lnTo>
                                  <a:lnTo>
                                    <a:pt x="3326" y="5248"/>
                                  </a:lnTo>
                                  <a:lnTo>
                                    <a:pt x="3181" y="5194"/>
                                  </a:lnTo>
                                  <a:lnTo>
                                    <a:pt x="3034" y="5131"/>
                                  </a:lnTo>
                                  <a:lnTo>
                                    <a:pt x="2887" y="5057"/>
                                  </a:lnTo>
                                  <a:lnTo>
                                    <a:pt x="2739" y="4974"/>
                                  </a:lnTo>
                                  <a:lnTo>
                                    <a:pt x="2589" y="4882"/>
                                  </a:lnTo>
                                  <a:lnTo>
                                    <a:pt x="2440" y="4779"/>
                                  </a:lnTo>
                                  <a:lnTo>
                                    <a:pt x="2290" y="4665"/>
                                  </a:lnTo>
                                  <a:lnTo>
                                    <a:pt x="2140" y="4541"/>
                                  </a:lnTo>
                                  <a:lnTo>
                                    <a:pt x="1990" y="4406"/>
                                  </a:lnTo>
                                  <a:lnTo>
                                    <a:pt x="1843" y="4275"/>
                                  </a:lnTo>
                                  <a:lnTo>
                                    <a:pt x="1701" y="4142"/>
                                  </a:lnTo>
                                  <a:lnTo>
                                    <a:pt x="1563" y="4009"/>
                                  </a:lnTo>
                                  <a:lnTo>
                                    <a:pt x="1432" y="3876"/>
                                  </a:lnTo>
                                  <a:lnTo>
                                    <a:pt x="1305" y="3743"/>
                                  </a:lnTo>
                                  <a:lnTo>
                                    <a:pt x="1184" y="3609"/>
                                  </a:lnTo>
                                  <a:lnTo>
                                    <a:pt x="1068" y="3475"/>
                                  </a:lnTo>
                                  <a:lnTo>
                                    <a:pt x="957" y="3343"/>
                                  </a:lnTo>
                                  <a:lnTo>
                                    <a:pt x="853" y="3209"/>
                                  </a:lnTo>
                                  <a:lnTo>
                                    <a:pt x="753" y="3078"/>
                                  </a:lnTo>
                                  <a:lnTo>
                                    <a:pt x="660" y="2945"/>
                                  </a:lnTo>
                                  <a:lnTo>
                                    <a:pt x="572" y="2815"/>
                                  </a:lnTo>
                                  <a:lnTo>
                                    <a:pt x="490" y="2684"/>
                                  </a:lnTo>
                                  <a:lnTo>
                                    <a:pt x="414" y="2556"/>
                                  </a:lnTo>
                                  <a:lnTo>
                                    <a:pt x="344" y="2429"/>
                                  </a:lnTo>
                                  <a:lnTo>
                                    <a:pt x="281" y="2303"/>
                                  </a:lnTo>
                                  <a:lnTo>
                                    <a:pt x="223" y="2179"/>
                                  </a:lnTo>
                                  <a:lnTo>
                                    <a:pt x="172" y="2057"/>
                                  </a:lnTo>
                                  <a:lnTo>
                                    <a:pt x="128" y="1936"/>
                                  </a:lnTo>
                                  <a:lnTo>
                                    <a:pt x="90" y="1818"/>
                                  </a:lnTo>
                                  <a:lnTo>
                                    <a:pt x="58" y="1702"/>
                                  </a:lnTo>
                                  <a:lnTo>
                                    <a:pt x="34" y="1588"/>
                                  </a:lnTo>
                                  <a:lnTo>
                                    <a:pt x="16" y="1477"/>
                                  </a:lnTo>
                                  <a:lnTo>
                                    <a:pt x="5" y="1368"/>
                                  </a:lnTo>
                                  <a:lnTo>
                                    <a:pt x="0" y="1262"/>
                                  </a:lnTo>
                                  <a:lnTo>
                                    <a:pt x="4" y="1159"/>
                                  </a:lnTo>
                                  <a:lnTo>
                                    <a:pt x="13" y="1060"/>
                                  </a:lnTo>
                                  <a:lnTo>
                                    <a:pt x="30" y="964"/>
                                  </a:lnTo>
                                  <a:lnTo>
                                    <a:pt x="55" y="871"/>
                                  </a:lnTo>
                                  <a:lnTo>
                                    <a:pt x="87" y="783"/>
                                  </a:lnTo>
                                  <a:lnTo>
                                    <a:pt x="126" y="697"/>
                                  </a:lnTo>
                                  <a:lnTo>
                                    <a:pt x="172" y="616"/>
                                  </a:lnTo>
                                  <a:close/>
                                  <a:moveTo>
                                    <a:pt x="526" y="924"/>
                                  </a:moveTo>
                                  <a:lnTo>
                                    <a:pt x="586" y="848"/>
                                  </a:lnTo>
                                  <a:lnTo>
                                    <a:pt x="655" y="778"/>
                                  </a:lnTo>
                                  <a:lnTo>
                                    <a:pt x="730" y="713"/>
                                  </a:lnTo>
                                  <a:lnTo>
                                    <a:pt x="813" y="655"/>
                                  </a:lnTo>
                                  <a:lnTo>
                                    <a:pt x="903" y="601"/>
                                  </a:lnTo>
                                  <a:lnTo>
                                    <a:pt x="999" y="554"/>
                                  </a:lnTo>
                                  <a:lnTo>
                                    <a:pt x="1102" y="513"/>
                                  </a:lnTo>
                                  <a:lnTo>
                                    <a:pt x="1211" y="476"/>
                                  </a:lnTo>
                                  <a:lnTo>
                                    <a:pt x="1325" y="445"/>
                                  </a:lnTo>
                                  <a:lnTo>
                                    <a:pt x="1445" y="420"/>
                                  </a:lnTo>
                                  <a:lnTo>
                                    <a:pt x="1569" y="400"/>
                                  </a:lnTo>
                                  <a:lnTo>
                                    <a:pt x="1697" y="385"/>
                                  </a:lnTo>
                                  <a:lnTo>
                                    <a:pt x="1830" y="375"/>
                                  </a:lnTo>
                                  <a:lnTo>
                                    <a:pt x="1968" y="369"/>
                                  </a:lnTo>
                                  <a:lnTo>
                                    <a:pt x="2108" y="371"/>
                                  </a:lnTo>
                                  <a:lnTo>
                                    <a:pt x="2251" y="375"/>
                                  </a:lnTo>
                                  <a:lnTo>
                                    <a:pt x="2398" y="385"/>
                                  </a:lnTo>
                                  <a:lnTo>
                                    <a:pt x="2547" y="400"/>
                                  </a:lnTo>
                                  <a:lnTo>
                                    <a:pt x="2697" y="419"/>
                                  </a:lnTo>
                                  <a:lnTo>
                                    <a:pt x="2850" y="443"/>
                                  </a:lnTo>
                                  <a:lnTo>
                                    <a:pt x="3004" y="472"/>
                                  </a:lnTo>
                                  <a:lnTo>
                                    <a:pt x="3161" y="506"/>
                                  </a:lnTo>
                                  <a:lnTo>
                                    <a:pt x="3316" y="542"/>
                                  </a:lnTo>
                                  <a:lnTo>
                                    <a:pt x="3473" y="585"/>
                                  </a:lnTo>
                                  <a:lnTo>
                                    <a:pt x="3629" y="631"/>
                                  </a:lnTo>
                                  <a:lnTo>
                                    <a:pt x="3786" y="682"/>
                                  </a:lnTo>
                                  <a:lnTo>
                                    <a:pt x="3942" y="736"/>
                                  </a:lnTo>
                                  <a:lnTo>
                                    <a:pt x="4097" y="796"/>
                                  </a:lnTo>
                                  <a:lnTo>
                                    <a:pt x="4251" y="858"/>
                                  </a:lnTo>
                                  <a:lnTo>
                                    <a:pt x="4403" y="925"/>
                                  </a:lnTo>
                                  <a:lnTo>
                                    <a:pt x="4553" y="996"/>
                                  </a:lnTo>
                                  <a:lnTo>
                                    <a:pt x="4702" y="1070"/>
                                  </a:lnTo>
                                  <a:lnTo>
                                    <a:pt x="4853" y="1141"/>
                                  </a:lnTo>
                                  <a:lnTo>
                                    <a:pt x="4998" y="1217"/>
                                  </a:lnTo>
                                  <a:lnTo>
                                    <a:pt x="5134" y="1297"/>
                                  </a:lnTo>
                                  <a:lnTo>
                                    <a:pt x="5262" y="1379"/>
                                  </a:lnTo>
                                  <a:lnTo>
                                    <a:pt x="5382" y="1465"/>
                                  </a:lnTo>
                                  <a:lnTo>
                                    <a:pt x="5495" y="1554"/>
                                  </a:lnTo>
                                  <a:lnTo>
                                    <a:pt x="5600" y="1645"/>
                                  </a:lnTo>
                                  <a:lnTo>
                                    <a:pt x="5698" y="1739"/>
                                  </a:lnTo>
                                  <a:lnTo>
                                    <a:pt x="5787" y="1837"/>
                                  </a:lnTo>
                                  <a:lnTo>
                                    <a:pt x="5869" y="1936"/>
                                  </a:lnTo>
                                  <a:lnTo>
                                    <a:pt x="5943" y="2037"/>
                                  </a:lnTo>
                                  <a:lnTo>
                                    <a:pt x="6011" y="2141"/>
                                  </a:lnTo>
                                  <a:lnTo>
                                    <a:pt x="6070" y="2245"/>
                                  </a:lnTo>
                                  <a:lnTo>
                                    <a:pt x="6122" y="2353"/>
                                  </a:lnTo>
                                  <a:lnTo>
                                    <a:pt x="6166" y="2461"/>
                                  </a:lnTo>
                                  <a:lnTo>
                                    <a:pt x="6204" y="2570"/>
                                  </a:lnTo>
                                  <a:lnTo>
                                    <a:pt x="6235" y="2680"/>
                                  </a:lnTo>
                                  <a:lnTo>
                                    <a:pt x="6258" y="2791"/>
                                  </a:lnTo>
                                  <a:lnTo>
                                    <a:pt x="6274" y="2902"/>
                                  </a:lnTo>
                                  <a:lnTo>
                                    <a:pt x="6284" y="3015"/>
                                  </a:lnTo>
                                  <a:lnTo>
                                    <a:pt x="6286" y="3127"/>
                                  </a:lnTo>
                                  <a:lnTo>
                                    <a:pt x="6281" y="3240"/>
                                  </a:lnTo>
                                  <a:lnTo>
                                    <a:pt x="6269" y="3352"/>
                                  </a:lnTo>
                                  <a:lnTo>
                                    <a:pt x="6250" y="3465"/>
                                  </a:lnTo>
                                  <a:lnTo>
                                    <a:pt x="6225" y="3576"/>
                                  </a:lnTo>
                                  <a:lnTo>
                                    <a:pt x="6195" y="3687"/>
                                  </a:lnTo>
                                  <a:lnTo>
                                    <a:pt x="6156" y="3797"/>
                                  </a:lnTo>
                                  <a:lnTo>
                                    <a:pt x="6110" y="3906"/>
                                  </a:lnTo>
                                  <a:lnTo>
                                    <a:pt x="6059" y="4015"/>
                                  </a:lnTo>
                                  <a:lnTo>
                                    <a:pt x="6001" y="4122"/>
                                  </a:lnTo>
                                  <a:lnTo>
                                    <a:pt x="5937" y="4226"/>
                                  </a:lnTo>
                                  <a:lnTo>
                                    <a:pt x="5866" y="4329"/>
                                  </a:lnTo>
                                  <a:lnTo>
                                    <a:pt x="5800" y="4418"/>
                                  </a:lnTo>
                                  <a:lnTo>
                                    <a:pt x="5727" y="4503"/>
                                  </a:lnTo>
                                  <a:lnTo>
                                    <a:pt x="5649" y="4585"/>
                                  </a:lnTo>
                                  <a:lnTo>
                                    <a:pt x="5567" y="4663"/>
                                  </a:lnTo>
                                  <a:lnTo>
                                    <a:pt x="5481" y="4738"/>
                                  </a:lnTo>
                                  <a:lnTo>
                                    <a:pt x="5389" y="4809"/>
                                  </a:lnTo>
                                  <a:lnTo>
                                    <a:pt x="5293" y="4875"/>
                                  </a:lnTo>
                                  <a:lnTo>
                                    <a:pt x="5194" y="4937"/>
                                  </a:lnTo>
                                  <a:lnTo>
                                    <a:pt x="5091" y="4992"/>
                                  </a:lnTo>
                                  <a:lnTo>
                                    <a:pt x="4984" y="5044"/>
                                  </a:lnTo>
                                  <a:lnTo>
                                    <a:pt x="4872" y="5089"/>
                                  </a:lnTo>
                                  <a:lnTo>
                                    <a:pt x="4758" y="5130"/>
                                  </a:lnTo>
                                  <a:lnTo>
                                    <a:pt x="4641" y="5164"/>
                                  </a:lnTo>
                                  <a:lnTo>
                                    <a:pt x="4520" y="5191"/>
                                  </a:lnTo>
                                  <a:lnTo>
                                    <a:pt x="4397" y="5211"/>
                                  </a:lnTo>
                                  <a:lnTo>
                                    <a:pt x="4271" y="5226"/>
                                  </a:lnTo>
                                  <a:lnTo>
                                    <a:pt x="4143" y="5231"/>
                                  </a:lnTo>
                                  <a:lnTo>
                                    <a:pt x="4012" y="5230"/>
                                  </a:lnTo>
                                  <a:lnTo>
                                    <a:pt x="3880" y="5221"/>
                                  </a:lnTo>
                                  <a:lnTo>
                                    <a:pt x="3744" y="5203"/>
                                  </a:lnTo>
                                  <a:lnTo>
                                    <a:pt x="3608" y="5177"/>
                                  </a:lnTo>
                                  <a:lnTo>
                                    <a:pt x="3470" y="5143"/>
                                  </a:lnTo>
                                  <a:lnTo>
                                    <a:pt x="3331" y="5099"/>
                                  </a:lnTo>
                                  <a:lnTo>
                                    <a:pt x="3191" y="5046"/>
                                  </a:lnTo>
                                  <a:lnTo>
                                    <a:pt x="3048" y="4982"/>
                                  </a:lnTo>
                                  <a:lnTo>
                                    <a:pt x="2906" y="4909"/>
                                  </a:lnTo>
                                  <a:lnTo>
                                    <a:pt x="2764" y="4825"/>
                                  </a:lnTo>
                                  <a:lnTo>
                                    <a:pt x="2620" y="4732"/>
                                  </a:lnTo>
                                  <a:lnTo>
                                    <a:pt x="2475" y="4626"/>
                                  </a:lnTo>
                                  <a:lnTo>
                                    <a:pt x="2332" y="4510"/>
                                  </a:lnTo>
                                  <a:lnTo>
                                    <a:pt x="2188" y="4384"/>
                                  </a:lnTo>
                                  <a:lnTo>
                                    <a:pt x="2045" y="4244"/>
                                  </a:lnTo>
                                  <a:lnTo>
                                    <a:pt x="1916" y="4128"/>
                                  </a:lnTo>
                                  <a:lnTo>
                                    <a:pt x="1792" y="4012"/>
                                  </a:lnTo>
                                  <a:lnTo>
                                    <a:pt x="1673" y="3896"/>
                                  </a:lnTo>
                                  <a:lnTo>
                                    <a:pt x="1559" y="3779"/>
                                  </a:lnTo>
                                  <a:lnTo>
                                    <a:pt x="1448" y="3661"/>
                                  </a:lnTo>
                                  <a:lnTo>
                                    <a:pt x="1344" y="3544"/>
                                  </a:lnTo>
                                  <a:lnTo>
                                    <a:pt x="1244" y="3428"/>
                                  </a:lnTo>
                                  <a:lnTo>
                                    <a:pt x="1151" y="3311"/>
                                  </a:lnTo>
                                  <a:lnTo>
                                    <a:pt x="1062" y="3195"/>
                                  </a:lnTo>
                                  <a:lnTo>
                                    <a:pt x="978" y="3079"/>
                                  </a:lnTo>
                                  <a:lnTo>
                                    <a:pt x="898" y="2963"/>
                                  </a:lnTo>
                                  <a:lnTo>
                                    <a:pt x="825" y="2849"/>
                                  </a:lnTo>
                                  <a:lnTo>
                                    <a:pt x="756" y="2735"/>
                                  </a:lnTo>
                                  <a:lnTo>
                                    <a:pt x="693" y="2623"/>
                                  </a:lnTo>
                                  <a:lnTo>
                                    <a:pt x="635" y="2511"/>
                                  </a:lnTo>
                                  <a:lnTo>
                                    <a:pt x="583" y="2401"/>
                                  </a:lnTo>
                                  <a:lnTo>
                                    <a:pt x="536" y="2292"/>
                                  </a:lnTo>
                                  <a:lnTo>
                                    <a:pt x="495" y="2185"/>
                                  </a:lnTo>
                                  <a:lnTo>
                                    <a:pt x="459" y="2079"/>
                                  </a:lnTo>
                                  <a:lnTo>
                                    <a:pt x="430" y="1976"/>
                                  </a:lnTo>
                                  <a:lnTo>
                                    <a:pt x="405" y="1874"/>
                                  </a:lnTo>
                                  <a:lnTo>
                                    <a:pt x="387" y="1775"/>
                                  </a:lnTo>
                                  <a:lnTo>
                                    <a:pt x="374" y="1678"/>
                                  </a:lnTo>
                                  <a:lnTo>
                                    <a:pt x="367" y="1582"/>
                                  </a:lnTo>
                                  <a:lnTo>
                                    <a:pt x="366" y="1490"/>
                                  </a:lnTo>
                                  <a:lnTo>
                                    <a:pt x="370" y="1400"/>
                                  </a:lnTo>
                                  <a:lnTo>
                                    <a:pt x="381" y="1313"/>
                                  </a:lnTo>
                                  <a:lnTo>
                                    <a:pt x="398" y="1229"/>
                                  </a:lnTo>
                                  <a:lnTo>
                                    <a:pt x="421" y="1147"/>
                                  </a:lnTo>
                                  <a:lnTo>
                                    <a:pt x="450" y="1069"/>
                                  </a:lnTo>
                                  <a:lnTo>
                                    <a:pt x="485" y="995"/>
                                  </a:lnTo>
                                  <a:lnTo>
                                    <a:pt x="526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40000"/>
                                <a:lumOff val="60000"/>
                                <a:alpha val="74001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Freeform 302"/>
                          <wps:cNvSpPr>
                            <a:spLocks noEditPoints="1"/>
                          </wps:cNvSpPr>
                          <wps:spPr bwMode="auto">
                            <a:xfrm rot="3898226">
                              <a:off x="4024" y="7732"/>
                              <a:ext cx="1243" cy="1883"/>
                            </a:xfrm>
                            <a:custGeom>
                              <a:avLst/>
                              <a:gdLst>
                                <a:gd name="T0" fmla="*/ 908 w 2725"/>
                                <a:gd name="T1" fmla="*/ 8 h 3753"/>
                                <a:gd name="T2" fmla="*/ 1240 w 2725"/>
                                <a:gd name="T3" fmla="*/ 124 h 3753"/>
                                <a:gd name="T4" fmla="*/ 1581 w 2725"/>
                                <a:gd name="T5" fmla="*/ 361 h 3753"/>
                                <a:gd name="T6" fmla="*/ 1912 w 2725"/>
                                <a:gd name="T7" fmla="*/ 693 h 3753"/>
                                <a:gd name="T8" fmla="*/ 2215 w 2725"/>
                                <a:gd name="T9" fmla="*/ 1099 h 3753"/>
                                <a:gd name="T10" fmla="*/ 2476 w 2725"/>
                                <a:gd name="T11" fmla="*/ 1554 h 3753"/>
                                <a:gd name="T12" fmla="*/ 2659 w 2725"/>
                                <a:gd name="T13" fmla="*/ 2027 h 3753"/>
                                <a:gd name="T14" fmla="*/ 2724 w 2725"/>
                                <a:gd name="T15" fmla="*/ 2454 h 3753"/>
                                <a:gd name="T16" fmla="*/ 2691 w 2725"/>
                                <a:gd name="T17" fmla="*/ 2827 h 3753"/>
                                <a:gd name="T18" fmla="*/ 2566 w 2725"/>
                                <a:gd name="T19" fmla="*/ 3143 h 3753"/>
                                <a:gd name="T20" fmla="*/ 2358 w 2725"/>
                                <a:gd name="T21" fmla="*/ 3397 h 3753"/>
                                <a:gd name="T22" fmla="*/ 2072 w 2725"/>
                                <a:gd name="T23" fmla="*/ 3590 h 3753"/>
                                <a:gd name="T24" fmla="*/ 1717 w 2725"/>
                                <a:gd name="T25" fmla="*/ 3717 h 3753"/>
                                <a:gd name="T26" fmla="*/ 1376 w 2725"/>
                                <a:gd name="T27" fmla="*/ 3753 h 3753"/>
                                <a:gd name="T28" fmla="*/ 1036 w 2725"/>
                                <a:gd name="T29" fmla="*/ 3698 h 3753"/>
                                <a:gd name="T30" fmla="*/ 721 w 2725"/>
                                <a:gd name="T31" fmla="*/ 3549 h 3753"/>
                                <a:gd name="T32" fmla="*/ 443 w 2725"/>
                                <a:gd name="T33" fmla="*/ 3299 h 3753"/>
                                <a:gd name="T34" fmla="*/ 225 w 2725"/>
                                <a:gd name="T35" fmla="*/ 2944 h 3753"/>
                                <a:gd name="T36" fmla="*/ 82 w 2725"/>
                                <a:gd name="T37" fmla="*/ 2481 h 3753"/>
                                <a:gd name="T38" fmla="*/ 14 w 2725"/>
                                <a:gd name="T39" fmla="*/ 1943 h 3753"/>
                                <a:gd name="T40" fmla="*/ 1 w 2725"/>
                                <a:gd name="T41" fmla="*/ 1444 h 3753"/>
                                <a:gd name="T42" fmla="*/ 44 w 2725"/>
                                <a:gd name="T43" fmla="*/ 999 h 3753"/>
                                <a:gd name="T44" fmla="*/ 139 w 2725"/>
                                <a:gd name="T45" fmla="*/ 622 h 3753"/>
                                <a:gd name="T46" fmla="*/ 282 w 2725"/>
                                <a:gd name="T47" fmla="*/ 321 h 3753"/>
                                <a:gd name="T48" fmla="*/ 474 w 2725"/>
                                <a:gd name="T49" fmla="*/ 111 h 3753"/>
                                <a:gd name="T50" fmla="*/ 696 w 2725"/>
                                <a:gd name="T51" fmla="*/ 274 h 3753"/>
                                <a:gd name="T52" fmla="*/ 971 w 2725"/>
                                <a:gd name="T53" fmla="*/ 275 h 3753"/>
                                <a:gd name="T54" fmla="*/ 1264 w 2725"/>
                                <a:gd name="T55" fmla="*/ 394 h 3753"/>
                                <a:gd name="T56" fmla="*/ 1561 w 2725"/>
                                <a:gd name="T57" fmla="*/ 613 h 3753"/>
                                <a:gd name="T58" fmla="*/ 1845 w 2725"/>
                                <a:gd name="T59" fmla="*/ 913 h 3753"/>
                                <a:gd name="T60" fmla="*/ 2104 w 2725"/>
                                <a:gd name="T61" fmla="*/ 1273 h 3753"/>
                                <a:gd name="T62" fmla="*/ 2322 w 2725"/>
                                <a:gd name="T63" fmla="*/ 1676 h 3753"/>
                                <a:gd name="T64" fmla="*/ 2493 w 2725"/>
                                <a:gd name="T65" fmla="*/ 2095 h 3753"/>
                                <a:gd name="T66" fmla="*/ 2569 w 2725"/>
                                <a:gd name="T67" fmla="*/ 2484 h 3753"/>
                                <a:gd name="T68" fmla="*/ 2543 w 2725"/>
                                <a:gd name="T69" fmla="*/ 2830 h 3753"/>
                                <a:gd name="T70" fmla="*/ 2424 w 2725"/>
                                <a:gd name="T71" fmla="*/ 3127 h 3753"/>
                                <a:gd name="T72" fmla="*/ 2225 w 2725"/>
                                <a:gd name="T73" fmla="*/ 3367 h 3753"/>
                                <a:gd name="T74" fmla="*/ 1958 w 2725"/>
                                <a:gd name="T75" fmla="*/ 3542 h 3753"/>
                                <a:gd name="T76" fmla="*/ 1642 w 2725"/>
                                <a:gd name="T77" fmla="*/ 3644 h 3753"/>
                                <a:gd name="T78" fmla="*/ 1328 w 2725"/>
                                <a:gd name="T79" fmla="*/ 3659 h 3753"/>
                                <a:gd name="T80" fmla="*/ 1010 w 2725"/>
                                <a:gd name="T81" fmla="*/ 3590 h 3753"/>
                                <a:gd name="T82" fmla="*/ 709 w 2725"/>
                                <a:gd name="T83" fmla="*/ 3429 h 3753"/>
                                <a:gd name="T84" fmla="*/ 448 w 2725"/>
                                <a:gd name="T85" fmla="*/ 3170 h 3753"/>
                                <a:gd name="T86" fmla="*/ 251 w 2725"/>
                                <a:gd name="T87" fmla="*/ 2803 h 3753"/>
                                <a:gd name="T88" fmla="*/ 141 w 2725"/>
                                <a:gd name="T89" fmla="*/ 2323 h 3753"/>
                                <a:gd name="T90" fmla="*/ 96 w 2725"/>
                                <a:gd name="T91" fmla="*/ 1844 h 3753"/>
                                <a:gd name="T92" fmla="*/ 98 w 2725"/>
                                <a:gd name="T93" fmla="*/ 1420 h 3753"/>
                                <a:gd name="T94" fmla="*/ 152 w 2725"/>
                                <a:gd name="T95" fmla="*/ 1047 h 3753"/>
                                <a:gd name="T96" fmla="*/ 250 w 2725"/>
                                <a:gd name="T97" fmla="*/ 735 h 3753"/>
                                <a:gd name="T98" fmla="*/ 391 w 2725"/>
                                <a:gd name="T99" fmla="*/ 494 h 3753"/>
                                <a:gd name="T100" fmla="*/ 572 w 2725"/>
                                <a:gd name="T101" fmla="*/ 330 h 37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2725" h="3753">
                                  <a:moveTo>
                                    <a:pt x="659" y="17"/>
                                  </a:moveTo>
                                  <a:lnTo>
                                    <a:pt x="720" y="6"/>
                                  </a:lnTo>
                                  <a:lnTo>
                                    <a:pt x="781" y="0"/>
                                  </a:lnTo>
                                  <a:lnTo>
                                    <a:pt x="844" y="1"/>
                                  </a:lnTo>
                                  <a:lnTo>
                                    <a:pt x="908" y="8"/>
                                  </a:lnTo>
                                  <a:lnTo>
                                    <a:pt x="974" y="21"/>
                                  </a:lnTo>
                                  <a:lnTo>
                                    <a:pt x="1039" y="39"/>
                                  </a:lnTo>
                                  <a:lnTo>
                                    <a:pt x="1105" y="63"/>
                                  </a:lnTo>
                                  <a:lnTo>
                                    <a:pt x="1173" y="91"/>
                                  </a:lnTo>
                                  <a:lnTo>
                                    <a:pt x="1240" y="124"/>
                                  </a:lnTo>
                                  <a:lnTo>
                                    <a:pt x="1308" y="163"/>
                                  </a:lnTo>
                                  <a:lnTo>
                                    <a:pt x="1377" y="206"/>
                                  </a:lnTo>
                                  <a:lnTo>
                                    <a:pt x="1444" y="253"/>
                                  </a:lnTo>
                                  <a:lnTo>
                                    <a:pt x="1513" y="306"/>
                                  </a:lnTo>
                                  <a:lnTo>
                                    <a:pt x="1581" y="361"/>
                                  </a:lnTo>
                                  <a:lnTo>
                                    <a:pt x="1648" y="420"/>
                                  </a:lnTo>
                                  <a:lnTo>
                                    <a:pt x="1715" y="483"/>
                                  </a:lnTo>
                                  <a:lnTo>
                                    <a:pt x="1781" y="550"/>
                                  </a:lnTo>
                                  <a:lnTo>
                                    <a:pt x="1848" y="621"/>
                                  </a:lnTo>
                                  <a:lnTo>
                                    <a:pt x="1912" y="693"/>
                                  </a:lnTo>
                                  <a:lnTo>
                                    <a:pt x="1976" y="769"/>
                                  </a:lnTo>
                                  <a:lnTo>
                                    <a:pt x="2037" y="848"/>
                                  </a:lnTo>
                                  <a:lnTo>
                                    <a:pt x="2099" y="930"/>
                                  </a:lnTo>
                                  <a:lnTo>
                                    <a:pt x="2158" y="1012"/>
                                  </a:lnTo>
                                  <a:lnTo>
                                    <a:pt x="2215" y="1099"/>
                                  </a:lnTo>
                                  <a:lnTo>
                                    <a:pt x="2272" y="1187"/>
                                  </a:lnTo>
                                  <a:lnTo>
                                    <a:pt x="2326" y="1277"/>
                                  </a:lnTo>
                                  <a:lnTo>
                                    <a:pt x="2378" y="1368"/>
                                  </a:lnTo>
                                  <a:lnTo>
                                    <a:pt x="2429" y="1460"/>
                                  </a:lnTo>
                                  <a:lnTo>
                                    <a:pt x="2476" y="1554"/>
                                  </a:lnTo>
                                  <a:lnTo>
                                    <a:pt x="2521" y="1650"/>
                                  </a:lnTo>
                                  <a:lnTo>
                                    <a:pt x="2564" y="1745"/>
                                  </a:lnTo>
                                  <a:lnTo>
                                    <a:pt x="2603" y="1841"/>
                                  </a:lnTo>
                                  <a:lnTo>
                                    <a:pt x="2634" y="1935"/>
                                  </a:lnTo>
                                  <a:lnTo>
                                    <a:pt x="2659" y="2027"/>
                                  </a:lnTo>
                                  <a:lnTo>
                                    <a:pt x="2680" y="2116"/>
                                  </a:lnTo>
                                  <a:lnTo>
                                    <a:pt x="2698" y="2204"/>
                                  </a:lnTo>
                                  <a:lnTo>
                                    <a:pt x="2711" y="2289"/>
                                  </a:lnTo>
                                  <a:lnTo>
                                    <a:pt x="2719" y="2373"/>
                                  </a:lnTo>
                                  <a:lnTo>
                                    <a:pt x="2724" y="2454"/>
                                  </a:lnTo>
                                  <a:lnTo>
                                    <a:pt x="2725" y="2533"/>
                                  </a:lnTo>
                                  <a:lnTo>
                                    <a:pt x="2723" y="2610"/>
                                  </a:lnTo>
                                  <a:lnTo>
                                    <a:pt x="2716" y="2684"/>
                                  </a:lnTo>
                                  <a:lnTo>
                                    <a:pt x="2705" y="2757"/>
                                  </a:lnTo>
                                  <a:lnTo>
                                    <a:pt x="2691" y="2827"/>
                                  </a:lnTo>
                                  <a:lnTo>
                                    <a:pt x="2673" y="2894"/>
                                  </a:lnTo>
                                  <a:lnTo>
                                    <a:pt x="2652" y="2960"/>
                                  </a:lnTo>
                                  <a:lnTo>
                                    <a:pt x="2627" y="3023"/>
                                  </a:lnTo>
                                  <a:lnTo>
                                    <a:pt x="2598" y="3084"/>
                                  </a:lnTo>
                                  <a:lnTo>
                                    <a:pt x="2566" y="3143"/>
                                  </a:lnTo>
                                  <a:lnTo>
                                    <a:pt x="2531" y="3198"/>
                                  </a:lnTo>
                                  <a:lnTo>
                                    <a:pt x="2493" y="3252"/>
                                  </a:lnTo>
                                  <a:lnTo>
                                    <a:pt x="2451" y="3303"/>
                                  </a:lnTo>
                                  <a:lnTo>
                                    <a:pt x="2406" y="3351"/>
                                  </a:lnTo>
                                  <a:lnTo>
                                    <a:pt x="2358" y="3397"/>
                                  </a:lnTo>
                                  <a:lnTo>
                                    <a:pt x="2307" y="3441"/>
                                  </a:lnTo>
                                  <a:lnTo>
                                    <a:pt x="2252" y="3483"/>
                                  </a:lnTo>
                                  <a:lnTo>
                                    <a:pt x="2195" y="3520"/>
                                  </a:lnTo>
                                  <a:lnTo>
                                    <a:pt x="2135" y="3557"/>
                                  </a:lnTo>
                                  <a:lnTo>
                                    <a:pt x="2072" y="3590"/>
                                  </a:lnTo>
                                  <a:lnTo>
                                    <a:pt x="2007" y="3621"/>
                                  </a:lnTo>
                                  <a:lnTo>
                                    <a:pt x="1938" y="3648"/>
                                  </a:lnTo>
                                  <a:lnTo>
                                    <a:pt x="1867" y="3674"/>
                                  </a:lnTo>
                                  <a:lnTo>
                                    <a:pt x="1793" y="3697"/>
                                  </a:lnTo>
                                  <a:lnTo>
                                    <a:pt x="1717" y="3717"/>
                                  </a:lnTo>
                                  <a:lnTo>
                                    <a:pt x="1650" y="3731"/>
                                  </a:lnTo>
                                  <a:lnTo>
                                    <a:pt x="1581" y="3742"/>
                                  </a:lnTo>
                                  <a:lnTo>
                                    <a:pt x="1512" y="3749"/>
                                  </a:lnTo>
                                  <a:lnTo>
                                    <a:pt x="1443" y="3753"/>
                                  </a:lnTo>
                                  <a:lnTo>
                                    <a:pt x="1376" y="3753"/>
                                  </a:lnTo>
                                  <a:lnTo>
                                    <a:pt x="1307" y="3750"/>
                                  </a:lnTo>
                                  <a:lnTo>
                                    <a:pt x="1238" y="3743"/>
                                  </a:lnTo>
                                  <a:lnTo>
                                    <a:pt x="1170" y="3731"/>
                                  </a:lnTo>
                                  <a:lnTo>
                                    <a:pt x="1103" y="3717"/>
                                  </a:lnTo>
                                  <a:lnTo>
                                    <a:pt x="1036" y="3698"/>
                                  </a:lnTo>
                                  <a:lnTo>
                                    <a:pt x="971" y="3677"/>
                                  </a:lnTo>
                                  <a:lnTo>
                                    <a:pt x="907" y="3651"/>
                                  </a:lnTo>
                                  <a:lnTo>
                                    <a:pt x="843" y="3620"/>
                                  </a:lnTo>
                                  <a:lnTo>
                                    <a:pt x="781" y="3587"/>
                                  </a:lnTo>
                                  <a:lnTo>
                                    <a:pt x="721" y="3549"/>
                                  </a:lnTo>
                                  <a:lnTo>
                                    <a:pt x="662" y="3506"/>
                                  </a:lnTo>
                                  <a:lnTo>
                                    <a:pt x="604" y="3461"/>
                                  </a:lnTo>
                                  <a:lnTo>
                                    <a:pt x="549" y="3412"/>
                                  </a:lnTo>
                                  <a:lnTo>
                                    <a:pt x="496" y="3357"/>
                                  </a:lnTo>
                                  <a:lnTo>
                                    <a:pt x="443" y="3299"/>
                                  </a:lnTo>
                                  <a:lnTo>
                                    <a:pt x="395" y="3236"/>
                                  </a:lnTo>
                                  <a:lnTo>
                                    <a:pt x="349" y="3170"/>
                                  </a:lnTo>
                                  <a:lnTo>
                                    <a:pt x="305" y="3099"/>
                                  </a:lnTo>
                                  <a:lnTo>
                                    <a:pt x="263" y="3023"/>
                                  </a:lnTo>
                                  <a:lnTo>
                                    <a:pt x="225" y="2944"/>
                                  </a:lnTo>
                                  <a:lnTo>
                                    <a:pt x="190" y="2861"/>
                                  </a:lnTo>
                                  <a:lnTo>
                                    <a:pt x="158" y="2772"/>
                                  </a:lnTo>
                                  <a:lnTo>
                                    <a:pt x="128" y="2680"/>
                                  </a:lnTo>
                                  <a:lnTo>
                                    <a:pt x="103" y="2583"/>
                                  </a:lnTo>
                                  <a:lnTo>
                                    <a:pt x="82" y="2481"/>
                                  </a:lnTo>
                                  <a:lnTo>
                                    <a:pt x="63" y="2374"/>
                                  </a:lnTo>
                                  <a:lnTo>
                                    <a:pt x="49" y="2264"/>
                                  </a:lnTo>
                                  <a:lnTo>
                                    <a:pt x="36" y="2155"/>
                                  </a:lnTo>
                                  <a:lnTo>
                                    <a:pt x="24" y="2049"/>
                                  </a:lnTo>
                                  <a:lnTo>
                                    <a:pt x="14" y="1943"/>
                                  </a:lnTo>
                                  <a:lnTo>
                                    <a:pt x="7" y="1839"/>
                                  </a:lnTo>
                                  <a:lnTo>
                                    <a:pt x="2" y="1737"/>
                                  </a:lnTo>
                                  <a:lnTo>
                                    <a:pt x="0" y="1638"/>
                                  </a:lnTo>
                                  <a:lnTo>
                                    <a:pt x="0" y="1539"/>
                                  </a:lnTo>
                                  <a:lnTo>
                                    <a:pt x="1" y="1444"/>
                                  </a:lnTo>
                                  <a:lnTo>
                                    <a:pt x="6" y="1350"/>
                                  </a:lnTo>
                                  <a:lnTo>
                                    <a:pt x="12" y="1259"/>
                                  </a:lnTo>
                                  <a:lnTo>
                                    <a:pt x="20" y="1170"/>
                                  </a:lnTo>
                                  <a:lnTo>
                                    <a:pt x="31" y="1084"/>
                                  </a:lnTo>
                                  <a:lnTo>
                                    <a:pt x="44" y="999"/>
                                  </a:lnTo>
                                  <a:lnTo>
                                    <a:pt x="58" y="918"/>
                                  </a:lnTo>
                                  <a:lnTo>
                                    <a:pt x="76" y="840"/>
                                  </a:lnTo>
                                  <a:lnTo>
                                    <a:pt x="95" y="764"/>
                                  </a:lnTo>
                                  <a:lnTo>
                                    <a:pt x="115" y="692"/>
                                  </a:lnTo>
                                  <a:lnTo>
                                    <a:pt x="139" y="622"/>
                                  </a:lnTo>
                                  <a:lnTo>
                                    <a:pt x="164" y="554"/>
                                  </a:lnTo>
                                  <a:lnTo>
                                    <a:pt x="190" y="491"/>
                                  </a:lnTo>
                                  <a:lnTo>
                                    <a:pt x="219" y="431"/>
                                  </a:lnTo>
                                  <a:lnTo>
                                    <a:pt x="250" y="374"/>
                                  </a:lnTo>
                                  <a:lnTo>
                                    <a:pt x="282" y="321"/>
                                  </a:lnTo>
                                  <a:lnTo>
                                    <a:pt x="317" y="272"/>
                                  </a:lnTo>
                                  <a:lnTo>
                                    <a:pt x="353" y="226"/>
                                  </a:lnTo>
                                  <a:lnTo>
                                    <a:pt x="391" y="184"/>
                                  </a:lnTo>
                                  <a:lnTo>
                                    <a:pt x="432" y="146"/>
                                  </a:lnTo>
                                  <a:lnTo>
                                    <a:pt x="474" y="111"/>
                                  </a:lnTo>
                                  <a:lnTo>
                                    <a:pt x="518" y="82"/>
                                  </a:lnTo>
                                  <a:lnTo>
                                    <a:pt x="563" y="56"/>
                                  </a:lnTo>
                                  <a:lnTo>
                                    <a:pt x="611" y="34"/>
                                  </a:lnTo>
                                  <a:lnTo>
                                    <a:pt x="659" y="17"/>
                                  </a:lnTo>
                                  <a:close/>
                                  <a:moveTo>
                                    <a:pt x="696" y="274"/>
                                  </a:moveTo>
                                  <a:lnTo>
                                    <a:pt x="749" y="264"/>
                                  </a:lnTo>
                                  <a:lnTo>
                                    <a:pt x="803" y="259"/>
                                  </a:lnTo>
                                  <a:lnTo>
                                    <a:pt x="859" y="259"/>
                                  </a:lnTo>
                                  <a:lnTo>
                                    <a:pt x="914" y="265"/>
                                  </a:lnTo>
                                  <a:lnTo>
                                    <a:pt x="971" y="275"/>
                                  </a:lnTo>
                                  <a:lnTo>
                                    <a:pt x="1028" y="290"/>
                                  </a:lnTo>
                                  <a:lnTo>
                                    <a:pt x="1087" y="310"/>
                                  </a:lnTo>
                                  <a:lnTo>
                                    <a:pt x="1146" y="334"/>
                                  </a:lnTo>
                                  <a:lnTo>
                                    <a:pt x="1205" y="362"/>
                                  </a:lnTo>
                                  <a:lnTo>
                                    <a:pt x="1264" y="394"/>
                                  </a:lnTo>
                                  <a:lnTo>
                                    <a:pt x="1323" y="431"/>
                                  </a:lnTo>
                                  <a:lnTo>
                                    <a:pt x="1383" y="471"/>
                                  </a:lnTo>
                                  <a:lnTo>
                                    <a:pt x="1442" y="515"/>
                                  </a:lnTo>
                                  <a:lnTo>
                                    <a:pt x="1501" y="563"/>
                                  </a:lnTo>
                                  <a:lnTo>
                                    <a:pt x="1561" y="613"/>
                                  </a:lnTo>
                                  <a:lnTo>
                                    <a:pt x="1619" y="668"/>
                                  </a:lnTo>
                                  <a:lnTo>
                                    <a:pt x="1677" y="725"/>
                                  </a:lnTo>
                                  <a:lnTo>
                                    <a:pt x="1734" y="785"/>
                                  </a:lnTo>
                                  <a:lnTo>
                                    <a:pt x="1790" y="848"/>
                                  </a:lnTo>
                                  <a:lnTo>
                                    <a:pt x="1845" y="913"/>
                                  </a:lnTo>
                                  <a:lnTo>
                                    <a:pt x="1900" y="981"/>
                                  </a:lnTo>
                                  <a:lnTo>
                                    <a:pt x="1952" y="1050"/>
                                  </a:lnTo>
                                  <a:lnTo>
                                    <a:pt x="2004" y="1123"/>
                                  </a:lnTo>
                                  <a:lnTo>
                                    <a:pt x="2055" y="1197"/>
                                  </a:lnTo>
                                  <a:lnTo>
                                    <a:pt x="2104" y="1273"/>
                                  </a:lnTo>
                                  <a:lnTo>
                                    <a:pt x="2151" y="1350"/>
                                  </a:lnTo>
                                  <a:lnTo>
                                    <a:pt x="2196" y="1429"/>
                                  </a:lnTo>
                                  <a:lnTo>
                                    <a:pt x="2240" y="1510"/>
                                  </a:lnTo>
                                  <a:lnTo>
                                    <a:pt x="2282" y="1593"/>
                                  </a:lnTo>
                                  <a:lnTo>
                                    <a:pt x="2322" y="1676"/>
                                  </a:lnTo>
                                  <a:lnTo>
                                    <a:pt x="2359" y="1758"/>
                                  </a:lnTo>
                                  <a:lnTo>
                                    <a:pt x="2393" y="1844"/>
                                  </a:lnTo>
                                  <a:lnTo>
                                    <a:pt x="2431" y="1929"/>
                                  </a:lnTo>
                                  <a:lnTo>
                                    <a:pt x="2464" y="2012"/>
                                  </a:lnTo>
                                  <a:lnTo>
                                    <a:pt x="2493" y="2095"/>
                                  </a:lnTo>
                                  <a:lnTo>
                                    <a:pt x="2518" y="2175"/>
                                  </a:lnTo>
                                  <a:lnTo>
                                    <a:pt x="2537" y="2255"/>
                                  </a:lnTo>
                                  <a:lnTo>
                                    <a:pt x="2552" y="2333"/>
                                  </a:lnTo>
                                  <a:lnTo>
                                    <a:pt x="2563" y="2409"/>
                                  </a:lnTo>
                                  <a:lnTo>
                                    <a:pt x="2569" y="2484"/>
                                  </a:lnTo>
                                  <a:lnTo>
                                    <a:pt x="2571" y="2557"/>
                                  </a:lnTo>
                                  <a:lnTo>
                                    <a:pt x="2570" y="2628"/>
                                  </a:lnTo>
                                  <a:lnTo>
                                    <a:pt x="2564" y="2698"/>
                                  </a:lnTo>
                                  <a:lnTo>
                                    <a:pt x="2556" y="2765"/>
                                  </a:lnTo>
                                  <a:lnTo>
                                    <a:pt x="2543" y="2830"/>
                                  </a:lnTo>
                                  <a:lnTo>
                                    <a:pt x="2525" y="2894"/>
                                  </a:lnTo>
                                  <a:lnTo>
                                    <a:pt x="2505" y="2956"/>
                                  </a:lnTo>
                                  <a:lnTo>
                                    <a:pt x="2481" y="3015"/>
                                  </a:lnTo>
                                  <a:lnTo>
                                    <a:pt x="2454" y="3072"/>
                                  </a:lnTo>
                                  <a:lnTo>
                                    <a:pt x="2424" y="3127"/>
                                  </a:lnTo>
                                  <a:lnTo>
                                    <a:pt x="2390" y="3179"/>
                                  </a:lnTo>
                                  <a:lnTo>
                                    <a:pt x="2353" y="3230"/>
                                  </a:lnTo>
                                  <a:lnTo>
                                    <a:pt x="2314" y="3278"/>
                                  </a:lnTo>
                                  <a:lnTo>
                                    <a:pt x="2271" y="3323"/>
                                  </a:lnTo>
                                  <a:lnTo>
                                    <a:pt x="2225" y="3367"/>
                                  </a:lnTo>
                                  <a:lnTo>
                                    <a:pt x="2176" y="3407"/>
                                  </a:lnTo>
                                  <a:lnTo>
                                    <a:pt x="2125" y="3445"/>
                                  </a:lnTo>
                                  <a:lnTo>
                                    <a:pt x="2072" y="3480"/>
                                  </a:lnTo>
                                  <a:lnTo>
                                    <a:pt x="2016" y="3512"/>
                                  </a:lnTo>
                                  <a:lnTo>
                                    <a:pt x="1958" y="3542"/>
                                  </a:lnTo>
                                  <a:lnTo>
                                    <a:pt x="1897" y="3569"/>
                                  </a:lnTo>
                                  <a:lnTo>
                                    <a:pt x="1835" y="3593"/>
                                  </a:lnTo>
                                  <a:lnTo>
                                    <a:pt x="1769" y="3614"/>
                                  </a:lnTo>
                                  <a:lnTo>
                                    <a:pt x="1702" y="3632"/>
                                  </a:lnTo>
                                  <a:lnTo>
                                    <a:pt x="1642" y="3644"/>
                                  </a:lnTo>
                                  <a:lnTo>
                                    <a:pt x="1581" y="3653"/>
                                  </a:lnTo>
                                  <a:lnTo>
                                    <a:pt x="1519" y="3660"/>
                                  </a:lnTo>
                                  <a:lnTo>
                                    <a:pt x="1456" y="3663"/>
                                  </a:lnTo>
                                  <a:lnTo>
                                    <a:pt x="1392" y="3663"/>
                                  </a:lnTo>
                                  <a:lnTo>
                                    <a:pt x="1328" y="3659"/>
                                  </a:lnTo>
                                  <a:lnTo>
                                    <a:pt x="1264" y="3652"/>
                                  </a:lnTo>
                                  <a:lnTo>
                                    <a:pt x="1200" y="3642"/>
                                  </a:lnTo>
                                  <a:lnTo>
                                    <a:pt x="1137" y="3628"/>
                                  </a:lnTo>
                                  <a:lnTo>
                                    <a:pt x="1073" y="3612"/>
                                  </a:lnTo>
                                  <a:lnTo>
                                    <a:pt x="1010" y="3590"/>
                                  </a:lnTo>
                                  <a:lnTo>
                                    <a:pt x="948" y="3565"/>
                                  </a:lnTo>
                                  <a:lnTo>
                                    <a:pt x="886" y="3537"/>
                                  </a:lnTo>
                                  <a:lnTo>
                                    <a:pt x="825" y="3505"/>
                                  </a:lnTo>
                                  <a:lnTo>
                                    <a:pt x="767" y="3470"/>
                                  </a:lnTo>
                                  <a:lnTo>
                                    <a:pt x="709" y="3429"/>
                                  </a:lnTo>
                                  <a:lnTo>
                                    <a:pt x="653" y="3385"/>
                                  </a:lnTo>
                                  <a:lnTo>
                                    <a:pt x="599" y="3338"/>
                                  </a:lnTo>
                                  <a:lnTo>
                                    <a:pt x="547" y="3286"/>
                                  </a:lnTo>
                                  <a:lnTo>
                                    <a:pt x="496" y="3229"/>
                                  </a:lnTo>
                                  <a:lnTo>
                                    <a:pt x="448" y="3170"/>
                                  </a:lnTo>
                                  <a:lnTo>
                                    <a:pt x="403" y="3105"/>
                                  </a:lnTo>
                                  <a:lnTo>
                                    <a:pt x="360" y="3036"/>
                                  </a:lnTo>
                                  <a:lnTo>
                                    <a:pt x="321" y="2963"/>
                                  </a:lnTo>
                                  <a:lnTo>
                                    <a:pt x="285" y="2886"/>
                                  </a:lnTo>
                                  <a:lnTo>
                                    <a:pt x="251" y="2803"/>
                                  </a:lnTo>
                                  <a:lnTo>
                                    <a:pt x="222" y="2716"/>
                                  </a:lnTo>
                                  <a:lnTo>
                                    <a:pt x="196" y="2625"/>
                                  </a:lnTo>
                                  <a:lnTo>
                                    <a:pt x="173" y="2529"/>
                                  </a:lnTo>
                                  <a:lnTo>
                                    <a:pt x="155" y="2429"/>
                                  </a:lnTo>
                                  <a:lnTo>
                                    <a:pt x="141" y="2323"/>
                                  </a:lnTo>
                                  <a:lnTo>
                                    <a:pt x="132" y="2213"/>
                                  </a:lnTo>
                                  <a:lnTo>
                                    <a:pt x="119" y="2118"/>
                                  </a:lnTo>
                                  <a:lnTo>
                                    <a:pt x="109" y="2026"/>
                                  </a:lnTo>
                                  <a:lnTo>
                                    <a:pt x="101" y="1934"/>
                                  </a:lnTo>
                                  <a:lnTo>
                                    <a:pt x="96" y="1844"/>
                                  </a:lnTo>
                                  <a:lnTo>
                                    <a:pt x="92" y="1755"/>
                                  </a:lnTo>
                                  <a:lnTo>
                                    <a:pt x="90" y="1669"/>
                                  </a:lnTo>
                                  <a:lnTo>
                                    <a:pt x="91" y="1583"/>
                                  </a:lnTo>
                                  <a:lnTo>
                                    <a:pt x="94" y="1500"/>
                                  </a:lnTo>
                                  <a:lnTo>
                                    <a:pt x="98" y="1420"/>
                                  </a:lnTo>
                                  <a:lnTo>
                                    <a:pt x="105" y="1340"/>
                                  </a:lnTo>
                                  <a:lnTo>
                                    <a:pt x="114" y="1264"/>
                                  </a:lnTo>
                                  <a:lnTo>
                                    <a:pt x="124" y="1189"/>
                                  </a:lnTo>
                                  <a:lnTo>
                                    <a:pt x="137" y="1117"/>
                                  </a:lnTo>
                                  <a:lnTo>
                                    <a:pt x="152" y="1047"/>
                                  </a:lnTo>
                                  <a:lnTo>
                                    <a:pt x="167" y="979"/>
                                  </a:lnTo>
                                  <a:lnTo>
                                    <a:pt x="185" y="914"/>
                                  </a:lnTo>
                                  <a:lnTo>
                                    <a:pt x="205" y="853"/>
                                  </a:lnTo>
                                  <a:lnTo>
                                    <a:pt x="226" y="792"/>
                                  </a:lnTo>
                                  <a:lnTo>
                                    <a:pt x="250" y="735"/>
                                  </a:lnTo>
                                  <a:lnTo>
                                    <a:pt x="275" y="681"/>
                                  </a:lnTo>
                                  <a:lnTo>
                                    <a:pt x="301" y="630"/>
                                  </a:lnTo>
                                  <a:lnTo>
                                    <a:pt x="330" y="581"/>
                                  </a:lnTo>
                                  <a:lnTo>
                                    <a:pt x="359" y="535"/>
                                  </a:lnTo>
                                  <a:lnTo>
                                    <a:pt x="391" y="494"/>
                                  </a:lnTo>
                                  <a:lnTo>
                                    <a:pt x="425" y="455"/>
                                  </a:lnTo>
                                  <a:lnTo>
                                    <a:pt x="459" y="418"/>
                                  </a:lnTo>
                                  <a:lnTo>
                                    <a:pt x="494" y="385"/>
                                  </a:lnTo>
                                  <a:lnTo>
                                    <a:pt x="532" y="356"/>
                                  </a:lnTo>
                                  <a:lnTo>
                                    <a:pt x="572" y="330"/>
                                  </a:lnTo>
                                  <a:lnTo>
                                    <a:pt x="612" y="308"/>
                                  </a:lnTo>
                                  <a:lnTo>
                                    <a:pt x="653" y="289"/>
                                  </a:lnTo>
                                  <a:lnTo>
                                    <a:pt x="696" y="2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75000"/>
                                <a:lumOff val="0"/>
                                <a:alpha val="74001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Freeform 303"/>
                          <wps:cNvSpPr>
                            <a:spLocks noEditPoints="1"/>
                          </wps:cNvSpPr>
                          <wps:spPr bwMode="auto">
                            <a:xfrm rot="5400000">
                              <a:off x="4023" y="3030"/>
                              <a:ext cx="1667" cy="2109"/>
                            </a:xfrm>
                            <a:custGeom>
                              <a:avLst/>
                              <a:gdLst>
                                <a:gd name="T0" fmla="*/ 624 w 3181"/>
                                <a:gd name="T1" fmla="*/ 5 h 3711"/>
                                <a:gd name="T2" fmla="*/ 991 w 3181"/>
                                <a:gd name="T3" fmla="*/ 35 h 3711"/>
                                <a:gd name="T4" fmla="*/ 1399 w 3181"/>
                                <a:gd name="T5" fmla="*/ 183 h 3711"/>
                                <a:gd name="T6" fmla="*/ 1823 w 3181"/>
                                <a:gd name="T7" fmla="*/ 431 h 3711"/>
                                <a:gd name="T8" fmla="*/ 2239 w 3181"/>
                                <a:gd name="T9" fmla="*/ 762 h 3711"/>
                                <a:gd name="T10" fmla="*/ 2623 w 3181"/>
                                <a:gd name="T11" fmla="*/ 1154 h 3711"/>
                                <a:gd name="T12" fmla="*/ 2935 w 3181"/>
                                <a:gd name="T13" fmla="*/ 1585 h 3711"/>
                                <a:gd name="T14" fmla="*/ 3116 w 3181"/>
                                <a:gd name="T15" fmla="*/ 2000 h 3711"/>
                                <a:gd name="T16" fmla="*/ 3181 w 3181"/>
                                <a:gd name="T17" fmla="*/ 2386 h 3711"/>
                                <a:gd name="T18" fmla="*/ 3138 w 3181"/>
                                <a:gd name="T19" fmla="*/ 2740 h 3711"/>
                                <a:gd name="T20" fmla="*/ 2995 w 3181"/>
                                <a:gd name="T21" fmla="*/ 3054 h 3711"/>
                                <a:gd name="T22" fmla="*/ 2756 w 3181"/>
                                <a:gd name="T23" fmla="*/ 3325 h 3711"/>
                                <a:gd name="T24" fmla="*/ 2430 w 3181"/>
                                <a:gd name="T25" fmla="*/ 3548 h 3711"/>
                                <a:gd name="T26" fmla="*/ 2093 w 3181"/>
                                <a:gd name="T27" fmla="*/ 3676 h 3711"/>
                                <a:gd name="T28" fmla="*/ 1736 w 3181"/>
                                <a:gd name="T29" fmla="*/ 3710 h 3711"/>
                                <a:gd name="T30" fmla="*/ 1376 w 3181"/>
                                <a:gd name="T31" fmla="*/ 3642 h 3711"/>
                                <a:gd name="T32" fmla="*/ 1028 w 3181"/>
                                <a:gd name="T33" fmla="*/ 3462 h 3711"/>
                                <a:gd name="T34" fmla="*/ 712 w 3181"/>
                                <a:gd name="T35" fmla="*/ 3161 h 3711"/>
                                <a:gd name="T36" fmla="*/ 444 w 3181"/>
                                <a:gd name="T37" fmla="*/ 2729 h 3711"/>
                                <a:gd name="T38" fmla="*/ 232 w 3181"/>
                                <a:gd name="T39" fmla="*/ 2202 h 3711"/>
                                <a:gd name="T40" fmla="*/ 87 w 3181"/>
                                <a:gd name="T41" fmla="*/ 1701 h 3711"/>
                                <a:gd name="T42" fmla="*/ 12 w 3181"/>
                                <a:gd name="T43" fmla="*/ 1239 h 3711"/>
                                <a:gd name="T44" fmla="*/ 7 w 3181"/>
                                <a:gd name="T45" fmla="*/ 830 h 3711"/>
                                <a:gd name="T46" fmla="*/ 74 w 3181"/>
                                <a:gd name="T47" fmla="*/ 488 h 3711"/>
                                <a:gd name="T48" fmla="*/ 211 w 3181"/>
                                <a:gd name="T49" fmla="*/ 225 h 3711"/>
                                <a:gd name="T50" fmla="*/ 480 w 3181"/>
                                <a:gd name="T51" fmla="*/ 331 h 3711"/>
                                <a:gd name="T52" fmla="*/ 759 w 3181"/>
                                <a:gd name="T53" fmla="*/ 258 h 3711"/>
                                <a:gd name="T54" fmla="*/ 1088 w 3181"/>
                                <a:gd name="T55" fmla="*/ 301 h 3711"/>
                                <a:gd name="T56" fmla="*/ 1446 w 3181"/>
                                <a:gd name="T57" fmla="*/ 444 h 3711"/>
                                <a:gd name="T58" fmla="*/ 1813 w 3181"/>
                                <a:gd name="T59" fmla="*/ 672 h 3711"/>
                                <a:gd name="T60" fmla="*/ 2172 w 3181"/>
                                <a:gd name="T61" fmla="*/ 968 h 3711"/>
                                <a:gd name="T62" fmla="*/ 2500 w 3181"/>
                                <a:gd name="T63" fmla="*/ 1318 h 3711"/>
                                <a:gd name="T64" fmla="*/ 2786 w 3181"/>
                                <a:gd name="T65" fmla="*/ 1698 h 3711"/>
                                <a:gd name="T66" fmla="*/ 2966 w 3181"/>
                                <a:gd name="T67" fmla="*/ 2073 h 3711"/>
                                <a:gd name="T68" fmla="*/ 3030 w 3181"/>
                                <a:gd name="T69" fmla="*/ 2430 h 3711"/>
                                <a:gd name="T70" fmla="*/ 2989 w 3181"/>
                                <a:gd name="T71" fmla="*/ 2763 h 3711"/>
                                <a:gd name="T72" fmla="*/ 2851 w 3181"/>
                                <a:gd name="T73" fmla="*/ 3058 h 3711"/>
                                <a:gd name="T74" fmla="*/ 2627 w 3181"/>
                                <a:gd name="T75" fmla="*/ 3306 h 3711"/>
                                <a:gd name="T76" fmla="*/ 2335 w 3181"/>
                                <a:gd name="T77" fmla="*/ 3493 h 3711"/>
                                <a:gd name="T78" fmla="*/ 2021 w 3181"/>
                                <a:gd name="T79" fmla="*/ 3593 h 3711"/>
                                <a:gd name="T80" fmla="*/ 1681 w 3181"/>
                                <a:gd name="T81" fmla="*/ 3607 h 3711"/>
                                <a:gd name="T82" fmla="*/ 1332 w 3181"/>
                                <a:gd name="T83" fmla="*/ 3524 h 3711"/>
                                <a:gd name="T84" fmla="*/ 999 w 3181"/>
                                <a:gd name="T85" fmla="*/ 3331 h 3711"/>
                                <a:gd name="T86" fmla="*/ 702 w 3181"/>
                                <a:gd name="T87" fmla="*/ 3013 h 3711"/>
                                <a:gd name="T88" fmla="*/ 463 w 3181"/>
                                <a:gd name="T89" fmla="*/ 2556 h 3711"/>
                                <a:gd name="T90" fmla="*/ 288 w 3181"/>
                                <a:gd name="T91" fmla="*/ 2080 h 3711"/>
                                <a:gd name="T92" fmla="*/ 179 w 3181"/>
                                <a:gd name="T93" fmla="*/ 1650 h 3711"/>
                                <a:gd name="T94" fmla="*/ 133 w 3181"/>
                                <a:gd name="T95" fmla="*/ 1258 h 3711"/>
                                <a:gd name="T96" fmla="*/ 151 w 3181"/>
                                <a:gd name="T97" fmla="*/ 916 h 3711"/>
                                <a:gd name="T98" fmla="*/ 229 w 3181"/>
                                <a:gd name="T99" fmla="*/ 633 h 3711"/>
                                <a:gd name="T100" fmla="*/ 368 w 3181"/>
                                <a:gd name="T101" fmla="*/ 421 h 37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3181" h="3711">
                                  <a:moveTo>
                                    <a:pt x="375" y="81"/>
                                  </a:moveTo>
                                  <a:lnTo>
                                    <a:pt x="433" y="52"/>
                                  </a:lnTo>
                                  <a:lnTo>
                                    <a:pt x="493" y="31"/>
                                  </a:lnTo>
                                  <a:lnTo>
                                    <a:pt x="557" y="16"/>
                                  </a:lnTo>
                                  <a:lnTo>
                                    <a:pt x="624" y="5"/>
                                  </a:lnTo>
                                  <a:lnTo>
                                    <a:pt x="693" y="0"/>
                                  </a:lnTo>
                                  <a:lnTo>
                                    <a:pt x="765" y="2"/>
                                  </a:lnTo>
                                  <a:lnTo>
                                    <a:pt x="838" y="7"/>
                                  </a:lnTo>
                                  <a:lnTo>
                                    <a:pt x="914" y="18"/>
                                  </a:lnTo>
                                  <a:lnTo>
                                    <a:pt x="991" y="35"/>
                                  </a:lnTo>
                                  <a:lnTo>
                                    <a:pt x="1071" y="55"/>
                                  </a:lnTo>
                                  <a:lnTo>
                                    <a:pt x="1152" y="81"/>
                                  </a:lnTo>
                                  <a:lnTo>
                                    <a:pt x="1233" y="110"/>
                                  </a:lnTo>
                                  <a:lnTo>
                                    <a:pt x="1315" y="145"/>
                                  </a:lnTo>
                                  <a:lnTo>
                                    <a:pt x="1399" y="183"/>
                                  </a:lnTo>
                                  <a:lnTo>
                                    <a:pt x="1484" y="225"/>
                                  </a:lnTo>
                                  <a:lnTo>
                                    <a:pt x="1568" y="271"/>
                                  </a:lnTo>
                                  <a:lnTo>
                                    <a:pt x="1653" y="321"/>
                                  </a:lnTo>
                                  <a:lnTo>
                                    <a:pt x="1737" y="375"/>
                                  </a:lnTo>
                                  <a:lnTo>
                                    <a:pt x="1823" y="431"/>
                                  </a:lnTo>
                                  <a:lnTo>
                                    <a:pt x="1907" y="492"/>
                                  </a:lnTo>
                                  <a:lnTo>
                                    <a:pt x="1991" y="554"/>
                                  </a:lnTo>
                                  <a:lnTo>
                                    <a:pt x="2075" y="621"/>
                                  </a:lnTo>
                                  <a:lnTo>
                                    <a:pt x="2157" y="689"/>
                                  </a:lnTo>
                                  <a:lnTo>
                                    <a:pt x="2239" y="762"/>
                                  </a:lnTo>
                                  <a:lnTo>
                                    <a:pt x="2320" y="836"/>
                                  </a:lnTo>
                                  <a:lnTo>
                                    <a:pt x="2398" y="912"/>
                                  </a:lnTo>
                                  <a:lnTo>
                                    <a:pt x="2475" y="991"/>
                                  </a:lnTo>
                                  <a:lnTo>
                                    <a:pt x="2550" y="1072"/>
                                  </a:lnTo>
                                  <a:lnTo>
                                    <a:pt x="2623" y="1154"/>
                                  </a:lnTo>
                                  <a:lnTo>
                                    <a:pt x="2695" y="1238"/>
                                  </a:lnTo>
                                  <a:lnTo>
                                    <a:pt x="2763" y="1324"/>
                                  </a:lnTo>
                                  <a:lnTo>
                                    <a:pt x="2830" y="1412"/>
                                  </a:lnTo>
                                  <a:lnTo>
                                    <a:pt x="2884" y="1498"/>
                                  </a:lnTo>
                                  <a:lnTo>
                                    <a:pt x="2935" y="1585"/>
                                  </a:lnTo>
                                  <a:lnTo>
                                    <a:pt x="2980" y="1670"/>
                                  </a:lnTo>
                                  <a:lnTo>
                                    <a:pt x="3021" y="1754"/>
                                  </a:lnTo>
                                  <a:lnTo>
                                    <a:pt x="3057" y="1837"/>
                                  </a:lnTo>
                                  <a:lnTo>
                                    <a:pt x="3088" y="1919"/>
                                  </a:lnTo>
                                  <a:lnTo>
                                    <a:pt x="3116" y="2000"/>
                                  </a:lnTo>
                                  <a:lnTo>
                                    <a:pt x="3137" y="2080"/>
                                  </a:lnTo>
                                  <a:lnTo>
                                    <a:pt x="3155" y="2159"/>
                                  </a:lnTo>
                                  <a:lnTo>
                                    <a:pt x="3168" y="2236"/>
                                  </a:lnTo>
                                  <a:lnTo>
                                    <a:pt x="3176" y="2312"/>
                                  </a:lnTo>
                                  <a:lnTo>
                                    <a:pt x="3181" y="2386"/>
                                  </a:lnTo>
                                  <a:lnTo>
                                    <a:pt x="3181" y="2461"/>
                                  </a:lnTo>
                                  <a:lnTo>
                                    <a:pt x="3176" y="2532"/>
                                  </a:lnTo>
                                  <a:lnTo>
                                    <a:pt x="3168" y="2603"/>
                                  </a:lnTo>
                                  <a:lnTo>
                                    <a:pt x="3155" y="2673"/>
                                  </a:lnTo>
                                  <a:lnTo>
                                    <a:pt x="3138" y="2740"/>
                                  </a:lnTo>
                                  <a:lnTo>
                                    <a:pt x="3117" y="2807"/>
                                  </a:lnTo>
                                  <a:lnTo>
                                    <a:pt x="3092" y="2871"/>
                                  </a:lnTo>
                                  <a:lnTo>
                                    <a:pt x="3063" y="2933"/>
                                  </a:lnTo>
                                  <a:lnTo>
                                    <a:pt x="3031" y="2995"/>
                                  </a:lnTo>
                                  <a:lnTo>
                                    <a:pt x="2995" y="3054"/>
                                  </a:lnTo>
                                  <a:lnTo>
                                    <a:pt x="2954" y="3112"/>
                                  </a:lnTo>
                                  <a:lnTo>
                                    <a:pt x="2910" y="3169"/>
                                  </a:lnTo>
                                  <a:lnTo>
                                    <a:pt x="2863" y="3222"/>
                                  </a:lnTo>
                                  <a:lnTo>
                                    <a:pt x="2811" y="3276"/>
                                  </a:lnTo>
                                  <a:lnTo>
                                    <a:pt x="2756" y="3325"/>
                                  </a:lnTo>
                                  <a:lnTo>
                                    <a:pt x="2698" y="3374"/>
                                  </a:lnTo>
                                  <a:lnTo>
                                    <a:pt x="2636" y="3420"/>
                                  </a:lnTo>
                                  <a:lnTo>
                                    <a:pt x="2571" y="3465"/>
                                  </a:lnTo>
                                  <a:lnTo>
                                    <a:pt x="2502" y="3508"/>
                                  </a:lnTo>
                                  <a:lnTo>
                                    <a:pt x="2430" y="3548"/>
                                  </a:lnTo>
                                  <a:lnTo>
                                    <a:pt x="2365" y="3580"/>
                                  </a:lnTo>
                                  <a:lnTo>
                                    <a:pt x="2298" y="3610"/>
                                  </a:lnTo>
                                  <a:lnTo>
                                    <a:pt x="2231" y="3634"/>
                                  </a:lnTo>
                                  <a:lnTo>
                                    <a:pt x="2163" y="3657"/>
                                  </a:lnTo>
                                  <a:lnTo>
                                    <a:pt x="2093" y="3676"/>
                                  </a:lnTo>
                                  <a:lnTo>
                                    <a:pt x="2023" y="3690"/>
                                  </a:lnTo>
                                  <a:lnTo>
                                    <a:pt x="1952" y="3701"/>
                                  </a:lnTo>
                                  <a:lnTo>
                                    <a:pt x="1880" y="3708"/>
                                  </a:lnTo>
                                  <a:lnTo>
                                    <a:pt x="1809" y="3711"/>
                                  </a:lnTo>
                                  <a:lnTo>
                                    <a:pt x="1736" y="3710"/>
                                  </a:lnTo>
                                  <a:lnTo>
                                    <a:pt x="1664" y="3705"/>
                                  </a:lnTo>
                                  <a:lnTo>
                                    <a:pt x="1592" y="3696"/>
                                  </a:lnTo>
                                  <a:lnTo>
                                    <a:pt x="1519" y="3682"/>
                                  </a:lnTo>
                                  <a:lnTo>
                                    <a:pt x="1447" y="3664"/>
                                  </a:lnTo>
                                  <a:lnTo>
                                    <a:pt x="1376" y="3642"/>
                                  </a:lnTo>
                                  <a:lnTo>
                                    <a:pt x="1305" y="3615"/>
                                  </a:lnTo>
                                  <a:lnTo>
                                    <a:pt x="1233" y="3583"/>
                                  </a:lnTo>
                                  <a:lnTo>
                                    <a:pt x="1165" y="3548"/>
                                  </a:lnTo>
                                  <a:lnTo>
                                    <a:pt x="1096" y="3508"/>
                                  </a:lnTo>
                                  <a:lnTo>
                                    <a:pt x="1028" y="3462"/>
                                  </a:lnTo>
                                  <a:lnTo>
                                    <a:pt x="962" y="3412"/>
                                  </a:lnTo>
                                  <a:lnTo>
                                    <a:pt x="898" y="3356"/>
                                  </a:lnTo>
                                  <a:lnTo>
                                    <a:pt x="834" y="3296"/>
                                  </a:lnTo>
                                  <a:lnTo>
                                    <a:pt x="772" y="3231"/>
                                  </a:lnTo>
                                  <a:lnTo>
                                    <a:pt x="712" y="3161"/>
                                  </a:lnTo>
                                  <a:lnTo>
                                    <a:pt x="653" y="3085"/>
                                  </a:lnTo>
                                  <a:lnTo>
                                    <a:pt x="598" y="3003"/>
                                  </a:lnTo>
                                  <a:lnTo>
                                    <a:pt x="544" y="2918"/>
                                  </a:lnTo>
                                  <a:lnTo>
                                    <a:pt x="492" y="2826"/>
                                  </a:lnTo>
                                  <a:lnTo>
                                    <a:pt x="444" y="2729"/>
                                  </a:lnTo>
                                  <a:lnTo>
                                    <a:pt x="397" y="2626"/>
                                  </a:lnTo>
                                  <a:lnTo>
                                    <a:pt x="353" y="2517"/>
                                  </a:lnTo>
                                  <a:lnTo>
                                    <a:pt x="310" y="2411"/>
                                  </a:lnTo>
                                  <a:lnTo>
                                    <a:pt x="269" y="2306"/>
                                  </a:lnTo>
                                  <a:lnTo>
                                    <a:pt x="232" y="2202"/>
                                  </a:lnTo>
                                  <a:lnTo>
                                    <a:pt x="198" y="2099"/>
                                  </a:lnTo>
                                  <a:lnTo>
                                    <a:pt x="166" y="1997"/>
                                  </a:lnTo>
                                  <a:lnTo>
                                    <a:pt x="136" y="1897"/>
                                  </a:lnTo>
                                  <a:lnTo>
                                    <a:pt x="110" y="1798"/>
                                  </a:lnTo>
                                  <a:lnTo>
                                    <a:pt x="87" y="1701"/>
                                  </a:lnTo>
                                  <a:lnTo>
                                    <a:pt x="66" y="1605"/>
                                  </a:lnTo>
                                  <a:lnTo>
                                    <a:pt x="49" y="1510"/>
                                  </a:lnTo>
                                  <a:lnTo>
                                    <a:pt x="33" y="1418"/>
                                  </a:lnTo>
                                  <a:lnTo>
                                    <a:pt x="21" y="1328"/>
                                  </a:lnTo>
                                  <a:lnTo>
                                    <a:pt x="12" y="1239"/>
                                  </a:lnTo>
                                  <a:lnTo>
                                    <a:pt x="5" y="1152"/>
                                  </a:lnTo>
                                  <a:lnTo>
                                    <a:pt x="1" y="1068"/>
                                  </a:lnTo>
                                  <a:lnTo>
                                    <a:pt x="0" y="987"/>
                                  </a:lnTo>
                                  <a:lnTo>
                                    <a:pt x="2" y="907"/>
                                  </a:lnTo>
                                  <a:lnTo>
                                    <a:pt x="7" y="830"/>
                                  </a:lnTo>
                                  <a:lnTo>
                                    <a:pt x="14" y="757"/>
                                  </a:lnTo>
                                  <a:lnTo>
                                    <a:pt x="25" y="685"/>
                                  </a:lnTo>
                                  <a:lnTo>
                                    <a:pt x="38" y="617"/>
                                  </a:lnTo>
                                  <a:lnTo>
                                    <a:pt x="53" y="551"/>
                                  </a:lnTo>
                                  <a:lnTo>
                                    <a:pt x="74" y="488"/>
                                  </a:lnTo>
                                  <a:lnTo>
                                    <a:pt x="95" y="429"/>
                                  </a:lnTo>
                                  <a:lnTo>
                                    <a:pt x="120" y="373"/>
                                  </a:lnTo>
                                  <a:lnTo>
                                    <a:pt x="147" y="320"/>
                                  </a:lnTo>
                                  <a:lnTo>
                                    <a:pt x="178" y="271"/>
                                  </a:lnTo>
                                  <a:lnTo>
                                    <a:pt x="211" y="225"/>
                                  </a:lnTo>
                                  <a:lnTo>
                                    <a:pt x="248" y="184"/>
                                  </a:lnTo>
                                  <a:lnTo>
                                    <a:pt x="287" y="145"/>
                                  </a:lnTo>
                                  <a:lnTo>
                                    <a:pt x="330" y="110"/>
                                  </a:lnTo>
                                  <a:lnTo>
                                    <a:pt x="375" y="81"/>
                                  </a:lnTo>
                                  <a:close/>
                                  <a:moveTo>
                                    <a:pt x="480" y="331"/>
                                  </a:moveTo>
                                  <a:lnTo>
                                    <a:pt x="531" y="306"/>
                                  </a:lnTo>
                                  <a:lnTo>
                                    <a:pt x="585" y="287"/>
                                  </a:lnTo>
                                  <a:lnTo>
                                    <a:pt x="640" y="273"/>
                                  </a:lnTo>
                                  <a:lnTo>
                                    <a:pt x="699" y="263"/>
                                  </a:lnTo>
                                  <a:lnTo>
                                    <a:pt x="759" y="258"/>
                                  </a:lnTo>
                                  <a:lnTo>
                                    <a:pt x="821" y="258"/>
                                  </a:lnTo>
                                  <a:lnTo>
                                    <a:pt x="885" y="263"/>
                                  </a:lnTo>
                                  <a:lnTo>
                                    <a:pt x="951" y="271"/>
                                  </a:lnTo>
                                  <a:lnTo>
                                    <a:pt x="1019" y="285"/>
                                  </a:lnTo>
                                  <a:lnTo>
                                    <a:pt x="1088" y="301"/>
                                  </a:lnTo>
                                  <a:lnTo>
                                    <a:pt x="1158" y="322"/>
                                  </a:lnTo>
                                  <a:lnTo>
                                    <a:pt x="1227" y="347"/>
                                  </a:lnTo>
                                  <a:lnTo>
                                    <a:pt x="1300" y="376"/>
                                  </a:lnTo>
                                  <a:lnTo>
                                    <a:pt x="1372" y="409"/>
                                  </a:lnTo>
                                  <a:lnTo>
                                    <a:pt x="1446" y="444"/>
                                  </a:lnTo>
                                  <a:lnTo>
                                    <a:pt x="1519" y="483"/>
                                  </a:lnTo>
                                  <a:lnTo>
                                    <a:pt x="1593" y="526"/>
                                  </a:lnTo>
                                  <a:lnTo>
                                    <a:pt x="1666" y="571"/>
                                  </a:lnTo>
                                  <a:lnTo>
                                    <a:pt x="1740" y="620"/>
                                  </a:lnTo>
                                  <a:lnTo>
                                    <a:pt x="1813" y="672"/>
                                  </a:lnTo>
                                  <a:lnTo>
                                    <a:pt x="1887" y="726"/>
                                  </a:lnTo>
                                  <a:lnTo>
                                    <a:pt x="1959" y="783"/>
                                  </a:lnTo>
                                  <a:lnTo>
                                    <a:pt x="2032" y="842"/>
                                  </a:lnTo>
                                  <a:lnTo>
                                    <a:pt x="2102" y="904"/>
                                  </a:lnTo>
                                  <a:lnTo>
                                    <a:pt x="2172" y="968"/>
                                  </a:lnTo>
                                  <a:lnTo>
                                    <a:pt x="2240" y="1034"/>
                                  </a:lnTo>
                                  <a:lnTo>
                                    <a:pt x="2308" y="1103"/>
                                  </a:lnTo>
                                  <a:lnTo>
                                    <a:pt x="2373" y="1173"/>
                                  </a:lnTo>
                                  <a:lnTo>
                                    <a:pt x="2437" y="1245"/>
                                  </a:lnTo>
                                  <a:lnTo>
                                    <a:pt x="2500" y="1318"/>
                                  </a:lnTo>
                                  <a:lnTo>
                                    <a:pt x="2559" y="1393"/>
                                  </a:lnTo>
                                  <a:lnTo>
                                    <a:pt x="2617" y="1470"/>
                                  </a:lnTo>
                                  <a:lnTo>
                                    <a:pt x="2679" y="1546"/>
                                  </a:lnTo>
                                  <a:lnTo>
                                    <a:pt x="2735" y="1623"/>
                                  </a:lnTo>
                                  <a:lnTo>
                                    <a:pt x="2786" y="1698"/>
                                  </a:lnTo>
                                  <a:lnTo>
                                    <a:pt x="2831" y="1774"/>
                                  </a:lnTo>
                                  <a:lnTo>
                                    <a:pt x="2872" y="1849"/>
                                  </a:lnTo>
                                  <a:lnTo>
                                    <a:pt x="2908" y="1925"/>
                                  </a:lnTo>
                                  <a:lnTo>
                                    <a:pt x="2939" y="1998"/>
                                  </a:lnTo>
                                  <a:lnTo>
                                    <a:pt x="2966" y="2073"/>
                                  </a:lnTo>
                                  <a:lnTo>
                                    <a:pt x="2987" y="2146"/>
                                  </a:lnTo>
                                  <a:lnTo>
                                    <a:pt x="3005" y="2218"/>
                                  </a:lnTo>
                                  <a:lnTo>
                                    <a:pt x="3018" y="2289"/>
                                  </a:lnTo>
                                  <a:lnTo>
                                    <a:pt x="3027" y="2360"/>
                                  </a:lnTo>
                                  <a:lnTo>
                                    <a:pt x="3030" y="2430"/>
                                  </a:lnTo>
                                  <a:lnTo>
                                    <a:pt x="3030" y="2499"/>
                                  </a:lnTo>
                                  <a:lnTo>
                                    <a:pt x="3027" y="2568"/>
                                  </a:lnTo>
                                  <a:lnTo>
                                    <a:pt x="3018" y="2634"/>
                                  </a:lnTo>
                                  <a:lnTo>
                                    <a:pt x="3005" y="2699"/>
                                  </a:lnTo>
                                  <a:lnTo>
                                    <a:pt x="2989" y="2763"/>
                                  </a:lnTo>
                                  <a:lnTo>
                                    <a:pt x="2968" y="2824"/>
                                  </a:lnTo>
                                  <a:lnTo>
                                    <a:pt x="2945" y="2886"/>
                                  </a:lnTo>
                                  <a:lnTo>
                                    <a:pt x="2917" y="2944"/>
                                  </a:lnTo>
                                  <a:lnTo>
                                    <a:pt x="2887" y="3002"/>
                                  </a:lnTo>
                                  <a:lnTo>
                                    <a:pt x="2851" y="3058"/>
                                  </a:lnTo>
                                  <a:lnTo>
                                    <a:pt x="2813" y="3111"/>
                                  </a:lnTo>
                                  <a:lnTo>
                                    <a:pt x="2772" y="3163"/>
                                  </a:lnTo>
                                  <a:lnTo>
                                    <a:pt x="2727" y="3213"/>
                                  </a:lnTo>
                                  <a:lnTo>
                                    <a:pt x="2679" y="3260"/>
                                  </a:lnTo>
                                  <a:lnTo>
                                    <a:pt x="2627" y="3306"/>
                                  </a:lnTo>
                                  <a:lnTo>
                                    <a:pt x="2574" y="3349"/>
                                  </a:lnTo>
                                  <a:lnTo>
                                    <a:pt x="2515" y="3390"/>
                                  </a:lnTo>
                                  <a:lnTo>
                                    <a:pt x="2455" y="3428"/>
                                  </a:lnTo>
                                  <a:lnTo>
                                    <a:pt x="2392" y="3464"/>
                                  </a:lnTo>
                                  <a:lnTo>
                                    <a:pt x="2335" y="3493"/>
                                  </a:lnTo>
                                  <a:lnTo>
                                    <a:pt x="2275" y="3520"/>
                                  </a:lnTo>
                                  <a:lnTo>
                                    <a:pt x="2214" y="3542"/>
                                  </a:lnTo>
                                  <a:lnTo>
                                    <a:pt x="2151" y="3562"/>
                                  </a:lnTo>
                                  <a:lnTo>
                                    <a:pt x="2087" y="3579"/>
                                  </a:lnTo>
                                  <a:lnTo>
                                    <a:pt x="2021" y="3593"/>
                                  </a:lnTo>
                                  <a:lnTo>
                                    <a:pt x="1954" y="3602"/>
                                  </a:lnTo>
                                  <a:lnTo>
                                    <a:pt x="1887" y="3610"/>
                                  </a:lnTo>
                                  <a:lnTo>
                                    <a:pt x="1818" y="3612"/>
                                  </a:lnTo>
                                  <a:lnTo>
                                    <a:pt x="1749" y="3612"/>
                                  </a:lnTo>
                                  <a:lnTo>
                                    <a:pt x="1681" y="3607"/>
                                  </a:lnTo>
                                  <a:lnTo>
                                    <a:pt x="1611" y="3599"/>
                                  </a:lnTo>
                                  <a:lnTo>
                                    <a:pt x="1541" y="3587"/>
                                  </a:lnTo>
                                  <a:lnTo>
                                    <a:pt x="1471" y="3570"/>
                                  </a:lnTo>
                                  <a:lnTo>
                                    <a:pt x="1401" y="3550"/>
                                  </a:lnTo>
                                  <a:lnTo>
                                    <a:pt x="1332" y="3524"/>
                                  </a:lnTo>
                                  <a:lnTo>
                                    <a:pt x="1263" y="3496"/>
                                  </a:lnTo>
                                  <a:lnTo>
                                    <a:pt x="1195" y="3462"/>
                                  </a:lnTo>
                                  <a:lnTo>
                                    <a:pt x="1129" y="3422"/>
                                  </a:lnTo>
                                  <a:lnTo>
                                    <a:pt x="1064" y="3380"/>
                                  </a:lnTo>
                                  <a:lnTo>
                                    <a:pt x="999" y="3331"/>
                                  </a:lnTo>
                                  <a:lnTo>
                                    <a:pt x="936" y="3278"/>
                                  </a:lnTo>
                                  <a:lnTo>
                                    <a:pt x="874" y="3219"/>
                                  </a:lnTo>
                                  <a:lnTo>
                                    <a:pt x="815" y="3156"/>
                                  </a:lnTo>
                                  <a:lnTo>
                                    <a:pt x="758" y="3086"/>
                                  </a:lnTo>
                                  <a:lnTo>
                                    <a:pt x="702" y="3013"/>
                                  </a:lnTo>
                                  <a:lnTo>
                                    <a:pt x="649" y="2932"/>
                                  </a:lnTo>
                                  <a:lnTo>
                                    <a:pt x="598" y="2847"/>
                                  </a:lnTo>
                                  <a:lnTo>
                                    <a:pt x="550" y="2756"/>
                                  </a:lnTo>
                                  <a:lnTo>
                                    <a:pt x="504" y="2659"/>
                                  </a:lnTo>
                                  <a:lnTo>
                                    <a:pt x="463" y="2556"/>
                                  </a:lnTo>
                                  <a:lnTo>
                                    <a:pt x="423" y="2447"/>
                                  </a:lnTo>
                                  <a:lnTo>
                                    <a:pt x="385" y="2353"/>
                                  </a:lnTo>
                                  <a:lnTo>
                                    <a:pt x="350" y="2261"/>
                                  </a:lnTo>
                                  <a:lnTo>
                                    <a:pt x="318" y="2170"/>
                                  </a:lnTo>
                                  <a:lnTo>
                                    <a:pt x="288" y="2080"/>
                                  </a:lnTo>
                                  <a:lnTo>
                                    <a:pt x="261" y="1991"/>
                                  </a:lnTo>
                                  <a:lnTo>
                                    <a:pt x="237" y="1903"/>
                                  </a:lnTo>
                                  <a:lnTo>
                                    <a:pt x="215" y="1818"/>
                                  </a:lnTo>
                                  <a:lnTo>
                                    <a:pt x="196" y="1733"/>
                                  </a:lnTo>
                                  <a:lnTo>
                                    <a:pt x="179" y="1650"/>
                                  </a:lnTo>
                                  <a:lnTo>
                                    <a:pt x="165" y="1567"/>
                                  </a:lnTo>
                                  <a:lnTo>
                                    <a:pt x="153" y="1488"/>
                                  </a:lnTo>
                                  <a:lnTo>
                                    <a:pt x="144" y="1409"/>
                                  </a:lnTo>
                                  <a:lnTo>
                                    <a:pt x="138" y="1332"/>
                                  </a:lnTo>
                                  <a:lnTo>
                                    <a:pt x="133" y="1258"/>
                                  </a:lnTo>
                                  <a:lnTo>
                                    <a:pt x="132" y="1184"/>
                                  </a:lnTo>
                                  <a:lnTo>
                                    <a:pt x="133" y="1115"/>
                                  </a:lnTo>
                                  <a:lnTo>
                                    <a:pt x="135" y="1046"/>
                                  </a:lnTo>
                                  <a:lnTo>
                                    <a:pt x="141" y="980"/>
                                  </a:lnTo>
                                  <a:lnTo>
                                    <a:pt x="151" y="916"/>
                                  </a:lnTo>
                                  <a:lnTo>
                                    <a:pt x="161" y="854"/>
                                  </a:lnTo>
                                  <a:lnTo>
                                    <a:pt x="174" y="795"/>
                                  </a:lnTo>
                                  <a:lnTo>
                                    <a:pt x="190" y="738"/>
                                  </a:lnTo>
                                  <a:lnTo>
                                    <a:pt x="208" y="685"/>
                                  </a:lnTo>
                                  <a:lnTo>
                                    <a:pt x="229" y="633"/>
                                  </a:lnTo>
                                  <a:lnTo>
                                    <a:pt x="251" y="584"/>
                                  </a:lnTo>
                                  <a:lnTo>
                                    <a:pt x="278" y="539"/>
                                  </a:lnTo>
                                  <a:lnTo>
                                    <a:pt x="305" y="496"/>
                                  </a:lnTo>
                                  <a:lnTo>
                                    <a:pt x="336" y="456"/>
                                  </a:lnTo>
                                  <a:lnTo>
                                    <a:pt x="368" y="421"/>
                                  </a:lnTo>
                                  <a:lnTo>
                                    <a:pt x="403" y="388"/>
                                  </a:lnTo>
                                  <a:lnTo>
                                    <a:pt x="440" y="357"/>
                                  </a:lnTo>
                                  <a:lnTo>
                                    <a:pt x="480" y="3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20000"/>
                                <a:lumOff val="80000"/>
                                <a:alpha val="74001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Freeform 304"/>
                          <wps:cNvSpPr>
                            <a:spLocks noEditPoints="1"/>
                          </wps:cNvSpPr>
                          <wps:spPr bwMode="auto">
                            <a:xfrm rot="5400000">
                              <a:off x="7902" y="4482"/>
                              <a:ext cx="1654" cy="2525"/>
                            </a:xfrm>
                            <a:custGeom>
                              <a:avLst/>
                              <a:gdLst>
                                <a:gd name="T0" fmla="*/ 3037 w 3629"/>
                                <a:gd name="T1" fmla="*/ 4814 h 5033"/>
                                <a:gd name="T2" fmla="*/ 3310 w 3629"/>
                                <a:gd name="T3" fmla="*/ 4434 h 5033"/>
                                <a:gd name="T4" fmla="*/ 3499 w 3629"/>
                                <a:gd name="T5" fmla="*/ 3916 h 5033"/>
                                <a:gd name="T6" fmla="*/ 3605 w 3629"/>
                                <a:gd name="T7" fmla="*/ 3301 h 5033"/>
                                <a:gd name="T8" fmla="*/ 3626 w 3629"/>
                                <a:gd name="T9" fmla="*/ 2627 h 5033"/>
                                <a:gd name="T10" fmla="*/ 3560 w 3629"/>
                                <a:gd name="T11" fmla="*/ 1932 h 5033"/>
                                <a:gd name="T12" fmla="*/ 3396 w 3629"/>
                                <a:gd name="T13" fmla="*/ 1276 h 5033"/>
                                <a:gd name="T14" fmla="*/ 3140 w 3629"/>
                                <a:gd name="T15" fmla="*/ 761 h 5033"/>
                                <a:gd name="T16" fmla="*/ 2817 w 3629"/>
                                <a:gd name="T17" fmla="*/ 379 h 5033"/>
                                <a:gd name="T18" fmla="*/ 2439 w 3629"/>
                                <a:gd name="T19" fmla="*/ 131 h 5033"/>
                                <a:gd name="T20" fmla="*/ 2016 w 3629"/>
                                <a:gd name="T21" fmla="*/ 12 h 5033"/>
                                <a:gd name="T22" fmla="*/ 1557 w 3629"/>
                                <a:gd name="T23" fmla="*/ 20 h 5033"/>
                                <a:gd name="T24" fmla="*/ 1073 w 3629"/>
                                <a:gd name="T25" fmla="*/ 154 h 5033"/>
                                <a:gd name="T26" fmla="*/ 671 w 3629"/>
                                <a:gd name="T27" fmla="*/ 377 h 5033"/>
                                <a:gd name="T28" fmla="*/ 345 w 3629"/>
                                <a:gd name="T29" fmla="*/ 694 h 5033"/>
                                <a:gd name="T30" fmla="*/ 115 w 3629"/>
                                <a:gd name="T31" fmla="*/ 1100 h 5033"/>
                                <a:gd name="T32" fmla="*/ 5 w 3629"/>
                                <a:gd name="T33" fmla="*/ 1585 h 5033"/>
                                <a:gd name="T34" fmla="*/ 39 w 3629"/>
                                <a:gd name="T35" fmla="*/ 2139 h 5033"/>
                                <a:gd name="T36" fmla="*/ 238 w 3629"/>
                                <a:gd name="T37" fmla="*/ 2753 h 5033"/>
                                <a:gd name="T38" fmla="*/ 577 w 3629"/>
                                <a:gd name="T39" fmla="*/ 3391 h 5033"/>
                                <a:gd name="T40" fmla="*/ 947 w 3629"/>
                                <a:gd name="T41" fmla="*/ 3943 h 5033"/>
                                <a:gd name="T42" fmla="*/ 1334 w 3629"/>
                                <a:gd name="T43" fmla="*/ 4396 h 5033"/>
                                <a:gd name="T44" fmla="*/ 1726 w 3629"/>
                                <a:gd name="T45" fmla="*/ 4736 h 5033"/>
                                <a:gd name="T46" fmla="*/ 2114 w 3629"/>
                                <a:gd name="T47" fmla="*/ 4951 h 5033"/>
                                <a:gd name="T48" fmla="*/ 2484 w 3629"/>
                                <a:gd name="T49" fmla="*/ 5033 h 5033"/>
                                <a:gd name="T50" fmla="*/ 2603 w 3629"/>
                                <a:gd name="T51" fmla="*/ 4686 h 5033"/>
                                <a:gd name="T52" fmla="*/ 2900 w 3629"/>
                                <a:gd name="T53" fmla="*/ 4475 h 5033"/>
                                <a:gd name="T54" fmla="*/ 3128 w 3629"/>
                                <a:gd name="T55" fmla="*/ 4121 h 5033"/>
                                <a:gd name="T56" fmla="*/ 3283 w 3629"/>
                                <a:gd name="T57" fmla="*/ 3656 h 5033"/>
                                <a:gd name="T58" fmla="*/ 3364 w 3629"/>
                                <a:gd name="T59" fmla="*/ 3112 h 5033"/>
                                <a:gd name="T60" fmla="*/ 3370 w 3629"/>
                                <a:gd name="T61" fmla="*/ 2523 h 5033"/>
                                <a:gd name="T62" fmla="*/ 3298 w 3629"/>
                                <a:gd name="T63" fmla="*/ 1917 h 5033"/>
                                <a:gd name="T64" fmla="*/ 3164 w 3629"/>
                                <a:gd name="T65" fmla="*/ 1329 h 5033"/>
                                <a:gd name="T66" fmla="*/ 2948 w 3629"/>
                                <a:gd name="T67" fmla="*/ 846 h 5033"/>
                                <a:gd name="T68" fmla="*/ 2651 w 3629"/>
                                <a:gd name="T69" fmla="*/ 489 h 5033"/>
                                <a:gd name="T70" fmla="*/ 2294 w 3629"/>
                                <a:gd name="T71" fmla="*/ 256 h 5033"/>
                                <a:gd name="T72" fmla="*/ 1895 w 3629"/>
                                <a:gd name="T73" fmla="*/ 147 h 5033"/>
                                <a:gd name="T74" fmla="*/ 1469 w 3629"/>
                                <a:gd name="T75" fmla="*/ 161 h 5033"/>
                                <a:gd name="T76" fmla="*/ 1047 w 3629"/>
                                <a:gd name="T77" fmla="*/ 292 h 5033"/>
                                <a:gd name="T78" fmla="*/ 693 w 3629"/>
                                <a:gd name="T79" fmla="*/ 514 h 5033"/>
                                <a:gd name="T80" fmla="*/ 398 w 3629"/>
                                <a:gd name="T81" fmla="*/ 833 h 5033"/>
                                <a:gd name="T82" fmla="*/ 193 w 3629"/>
                                <a:gd name="T83" fmla="*/ 1238 h 5033"/>
                                <a:gd name="T84" fmla="*/ 109 w 3629"/>
                                <a:gd name="T85" fmla="*/ 1721 h 5033"/>
                                <a:gd name="T86" fmla="*/ 175 w 3629"/>
                                <a:gd name="T87" fmla="*/ 2270 h 5033"/>
                                <a:gd name="T88" fmla="*/ 422 w 3629"/>
                                <a:gd name="T89" fmla="*/ 2877 h 5033"/>
                                <a:gd name="T90" fmla="*/ 742 w 3629"/>
                                <a:gd name="T91" fmla="*/ 3436 h 5033"/>
                                <a:gd name="T92" fmla="*/ 1072 w 3629"/>
                                <a:gd name="T93" fmla="*/ 3896 h 5033"/>
                                <a:gd name="T94" fmla="*/ 1414 w 3629"/>
                                <a:gd name="T95" fmla="*/ 4262 h 5033"/>
                                <a:gd name="T96" fmla="*/ 1762 w 3629"/>
                                <a:gd name="T97" fmla="*/ 4526 h 5033"/>
                                <a:gd name="T98" fmla="*/ 2101 w 3629"/>
                                <a:gd name="T99" fmla="*/ 4681 h 5033"/>
                                <a:gd name="T100" fmla="*/ 2422 w 3629"/>
                                <a:gd name="T101" fmla="*/ 4721 h 50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3629" h="5033">
                                  <a:moveTo>
                                    <a:pt x="2759" y="4994"/>
                                  </a:moveTo>
                                  <a:lnTo>
                                    <a:pt x="2833" y="4961"/>
                                  </a:lnTo>
                                  <a:lnTo>
                                    <a:pt x="2904" y="4919"/>
                                  </a:lnTo>
                                  <a:lnTo>
                                    <a:pt x="2972" y="4871"/>
                                  </a:lnTo>
                                  <a:lnTo>
                                    <a:pt x="3037" y="4814"/>
                                  </a:lnTo>
                                  <a:lnTo>
                                    <a:pt x="3097" y="4751"/>
                                  </a:lnTo>
                                  <a:lnTo>
                                    <a:pt x="3155" y="4680"/>
                                  </a:lnTo>
                                  <a:lnTo>
                                    <a:pt x="3210" y="4604"/>
                                  </a:lnTo>
                                  <a:lnTo>
                                    <a:pt x="3262" y="4521"/>
                                  </a:lnTo>
                                  <a:lnTo>
                                    <a:pt x="3310" y="4434"/>
                                  </a:lnTo>
                                  <a:lnTo>
                                    <a:pt x="3355" y="4339"/>
                                  </a:lnTo>
                                  <a:lnTo>
                                    <a:pt x="3396" y="4241"/>
                                  </a:lnTo>
                                  <a:lnTo>
                                    <a:pt x="3434" y="4137"/>
                                  </a:lnTo>
                                  <a:lnTo>
                                    <a:pt x="3468" y="4029"/>
                                  </a:lnTo>
                                  <a:lnTo>
                                    <a:pt x="3499" y="3916"/>
                                  </a:lnTo>
                                  <a:lnTo>
                                    <a:pt x="3528" y="3799"/>
                                  </a:lnTo>
                                  <a:lnTo>
                                    <a:pt x="3551" y="3679"/>
                                  </a:lnTo>
                                  <a:lnTo>
                                    <a:pt x="3573" y="3556"/>
                                  </a:lnTo>
                                  <a:lnTo>
                                    <a:pt x="3591" y="3430"/>
                                  </a:lnTo>
                                  <a:lnTo>
                                    <a:pt x="3605" y="3301"/>
                                  </a:lnTo>
                                  <a:lnTo>
                                    <a:pt x="3617" y="3169"/>
                                  </a:lnTo>
                                  <a:lnTo>
                                    <a:pt x="3624" y="3036"/>
                                  </a:lnTo>
                                  <a:lnTo>
                                    <a:pt x="3627" y="2900"/>
                                  </a:lnTo>
                                  <a:lnTo>
                                    <a:pt x="3629" y="2764"/>
                                  </a:lnTo>
                                  <a:lnTo>
                                    <a:pt x="3626" y="2627"/>
                                  </a:lnTo>
                                  <a:lnTo>
                                    <a:pt x="3619" y="2488"/>
                                  </a:lnTo>
                                  <a:lnTo>
                                    <a:pt x="3610" y="2348"/>
                                  </a:lnTo>
                                  <a:lnTo>
                                    <a:pt x="3597" y="2210"/>
                                  </a:lnTo>
                                  <a:lnTo>
                                    <a:pt x="3580" y="2070"/>
                                  </a:lnTo>
                                  <a:lnTo>
                                    <a:pt x="3560" y="1932"/>
                                  </a:lnTo>
                                  <a:lnTo>
                                    <a:pt x="3536" y="1793"/>
                                  </a:lnTo>
                                  <a:lnTo>
                                    <a:pt x="3509" y="1656"/>
                                  </a:lnTo>
                                  <a:lnTo>
                                    <a:pt x="3478" y="1521"/>
                                  </a:lnTo>
                                  <a:lnTo>
                                    <a:pt x="3439" y="1395"/>
                                  </a:lnTo>
                                  <a:lnTo>
                                    <a:pt x="3396" y="1276"/>
                                  </a:lnTo>
                                  <a:lnTo>
                                    <a:pt x="3351" y="1162"/>
                                  </a:lnTo>
                                  <a:lnTo>
                                    <a:pt x="3302" y="1054"/>
                                  </a:lnTo>
                                  <a:lnTo>
                                    <a:pt x="3251" y="951"/>
                                  </a:lnTo>
                                  <a:lnTo>
                                    <a:pt x="3197" y="853"/>
                                  </a:lnTo>
                                  <a:lnTo>
                                    <a:pt x="3140" y="761"/>
                                  </a:lnTo>
                                  <a:lnTo>
                                    <a:pt x="3081" y="674"/>
                                  </a:lnTo>
                                  <a:lnTo>
                                    <a:pt x="3019" y="592"/>
                                  </a:lnTo>
                                  <a:lnTo>
                                    <a:pt x="2954" y="517"/>
                                  </a:lnTo>
                                  <a:lnTo>
                                    <a:pt x="2887" y="446"/>
                                  </a:lnTo>
                                  <a:lnTo>
                                    <a:pt x="2817" y="379"/>
                                  </a:lnTo>
                                  <a:lnTo>
                                    <a:pt x="2746" y="320"/>
                                  </a:lnTo>
                                  <a:lnTo>
                                    <a:pt x="2673" y="264"/>
                                  </a:lnTo>
                                  <a:lnTo>
                                    <a:pt x="2597" y="215"/>
                                  </a:lnTo>
                                  <a:lnTo>
                                    <a:pt x="2519" y="171"/>
                                  </a:lnTo>
                                  <a:lnTo>
                                    <a:pt x="2439" y="131"/>
                                  </a:lnTo>
                                  <a:lnTo>
                                    <a:pt x="2357" y="97"/>
                                  </a:lnTo>
                                  <a:lnTo>
                                    <a:pt x="2274" y="68"/>
                                  </a:lnTo>
                                  <a:lnTo>
                                    <a:pt x="2190" y="44"/>
                                  </a:lnTo>
                                  <a:lnTo>
                                    <a:pt x="2103" y="25"/>
                                  </a:lnTo>
                                  <a:lnTo>
                                    <a:pt x="2016" y="12"/>
                                  </a:lnTo>
                                  <a:lnTo>
                                    <a:pt x="1926" y="4"/>
                                  </a:lnTo>
                                  <a:lnTo>
                                    <a:pt x="1835" y="0"/>
                                  </a:lnTo>
                                  <a:lnTo>
                                    <a:pt x="1743" y="3"/>
                                  </a:lnTo>
                                  <a:lnTo>
                                    <a:pt x="1650" y="9"/>
                                  </a:lnTo>
                                  <a:lnTo>
                                    <a:pt x="1557" y="20"/>
                                  </a:lnTo>
                                  <a:lnTo>
                                    <a:pt x="1461" y="37"/>
                                  </a:lnTo>
                                  <a:lnTo>
                                    <a:pt x="1365" y="60"/>
                                  </a:lnTo>
                                  <a:lnTo>
                                    <a:pt x="1269" y="86"/>
                                  </a:lnTo>
                                  <a:lnTo>
                                    <a:pt x="1170" y="118"/>
                                  </a:lnTo>
                                  <a:lnTo>
                                    <a:pt x="1073" y="154"/>
                                  </a:lnTo>
                                  <a:lnTo>
                                    <a:pt x="987" y="191"/>
                                  </a:lnTo>
                                  <a:lnTo>
                                    <a:pt x="904" y="231"/>
                                  </a:lnTo>
                                  <a:lnTo>
                                    <a:pt x="824" y="275"/>
                                  </a:lnTo>
                                  <a:lnTo>
                                    <a:pt x="747" y="324"/>
                                  </a:lnTo>
                                  <a:lnTo>
                                    <a:pt x="671" y="377"/>
                                  </a:lnTo>
                                  <a:lnTo>
                                    <a:pt x="600" y="433"/>
                                  </a:lnTo>
                                  <a:lnTo>
                                    <a:pt x="531" y="493"/>
                                  </a:lnTo>
                                  <a:lnTo>
                                    <a:pt x="464" y="556"/>
                                  </a:lnTo>
                                  <a:lnTo>
                                    <a:pt x="403" y="623"/>
                                  </a:lnTo>
                                  <a:lnTo>
                                    <a:pt x="345" y="694"/>
                                  </a:lnTo>
                                  <a:lnTo>
                                    <a:pt x="290" y="769"/>
                                  </a:lnTo>
                                  <a:lnTo>
                                    <a:pt x="239" y="847"/>
                                  </a:lnTo>
                                  <a:lnTo>
                                    <a:pt x="194" y="928"/>
                                  </a:lnTo>
                                  <a:lnTo>
                                    <a:pt x="151" y="1013"/>
                                  </a:lnTo>
                                  <a:lnTo>
                                    <a:pt x="115" y="1100"/>
                                  </a:lnTo>
                                  <a:lnTo>
                                    <a:pt x="83" y="1190"/>
                                  </a:lnTo>
                                  <a:lnTo>
                                    <a:pt x="55" y="1285"/>
                                  </a:lnTo>
                                  <a:lnTo>
                                    <a:pt x="33" y="1382"/>
                                  </a:lnTo>
                                  <a:lnTo>
                                    <a:pt x="16" y="1482"/>
                                  </a:lnTo>
                                  <a:lnTo>
                                    <a:pt x="5" y="1585"/>
                                  </a:lnTo>
                                  <a:lnTo>
                                    <a:pt x="0" y="1690"/>
                                  </a:lnTo>
                                  <a:lnTo>
                                    <a:pt x="1" y="1798"/>
                                  </a:lnTo>
                                  <a:lnTo>
                                    <a:pt x="7" y="1909"/>
                                  </a:lnTo>
                                  <a:lnTo>
                                    <a:pt x="20" y="2023"/>
                                  </a:lnTo>
                                  <a:lnTo>
                                    <a:pt x="39" y="2139"/>
                                  </a:lnTo>
                                  <a:lnTo>
                                    <a:pt x="65" y="2257"/>
                                  </a:lnTo>
                                  <a:lnTo>
                                    <a:pt x="98" y="2378"/>
                                  </a:lnTo>
                                  <a:lnTo>
                                    <a:pt x="137" y="2501"/>
                                  </a:lnTo>
                                  <a:lnTo>
                                    <a:pt x="185" y="2626"/>
                                  </a:lnTo>
                                  <a:lnTo>
                                    <a:pt x="238" y="2753"/>
                                  </a:lnTo>
                                  <a:lnTo>
                                    <a:pt x="301" y="2884"/>
                                  </a:lnTo>
                                  <a:lnTo>
                                    <a:pt x="370" y="3015"/>
                                  </a:lnTo>
                                  <a:lnTo>
                                    <a:pt x="437" y="3143"/>
                                  </a:lnTo>
                                  <a:lnTo>
                                    <a:pt x="507" y="3269"/>
                                  </a:lnTo>
                                  <a:lnTo>
                                    <a:pt x="577" y="3391"/>
                                  </a:lnTo>
                                  <a:lnTo>
                                    <a:pt x="649" y="3509"/>
                                  </a:lnTo>
                                  <a:lnTo>
                                    <a:pt x="722" y="3623"/>
                                  </a:lnTo>
                                  <a:lnTo>
                                    <a:pt x="796" y="3734"/>
                                  </a:lnTo>
                                  <a:lnTo>
                                    <a:pt x="871" y="3840"/>
                                  </a:lnTo>
                                  <a:lnTo>
                                    <a:pt x="947" y="3943"/>
                                  </a:lnTo>
                                  <a:lnTo>
                                    <a:pt x="1023" y="4042"/>
                                  </a:lnTo>
                                  <a:lnTo>
                                    <a:pt x="1100" y="4137"/>
                                  </a:lnTo>
                                  <a:lnTo>
                                    <a:pt x="1177" y="4228"/>
                                  </a:lnTo>
                                  <a:lnTo>
                                    <a:pt x="1255" y="4314"/>
                                  </a:lnTo>
                                  <a:lnTo>
                                    <a:pt x="1334" y="4396"/>
                                  </a:lnTo>
                                  <a:lnTo>
                                    <a:pt x="1412" y="4473"/>
                                  </a:lnTo>
                                  <a:lnTo>
                                    <a:pt x="1490" y="4545"/>
                                  </a:lnTo>
                                  <a:lnTo>
                                    <a:pt x="1570" y="4614"/>
                                  </a:lnTo>
                                  <a:lnTo>
                                    <a:pt x="1648" y="4676"/>
                                  </a:lnTo>
                                  <a:lnTo>
                                    <a:pt x="1726" y="4736"/>
                                  </a:lnTo>
                                  <a:lnTo>
                                    <a:pt x="1805" y="4789"/>
                                  </a:lnTo>
                                  <a:lnTo>
                                    <a:pt x="1883" y="4838"/>
                                  </a:lnTo>
                                  <a:lnTo>
                                    <a:pt x="1961" y="4880"/>
                                  </a:lnTo>
                                  <a:lnTo>
                                    <a:pt x="2038" y="4919"/>
                                  </a:lnTo>
                                  <a:lnTo>
                                    <a:pt x="2114" y="4951"/>
                                  </a:lnTo>
                                  <a:lnTo>
                                    <a:pt x="2190" y="4978"/>
                                  </a:lnTo>
                                  <a:lnTo>
                                    <a:pt x="2265" y="5001"/>
                                  </a:lnTo>
                                  <a:lnTo>
                                    <a:pt x="2339" y="5017"/>
                                  </a:lnTo>
                                  <a:lnTo>
                                    <a:pt x="2412" y="5028"/>
                                  </a:lnTo>
                                  <a:lnTo>
                                    <a:pt x="2484" y="5033"/>
                                  </a:lnTo>
                                  <a:lnTo>
                                    <a:pt x="2554" y="5033"/>
                                  </a:lnTo>
                                  <a:lnTo>
                                    <a:pt x="2624" y="5026"/>
                                  </a:lnTo>
                                  <a:lnTo>
                                    <a:pt x="2692" y="5013"/>
                                  </a:lnTo>
                                  <a:lnTo>
                                    <a:pt x="2759" y="4994"/>
                                  </a:lnTo>
                                  <a:close/>
                                  <a:moveTo>
                                    <a:pt x="2603" y="4686"/>
                                  </a:moveTo>
                                  <a:lnTo>
                                    <a:pt x="2668" y="4658"/>
                                  </a:lnTo>
                                  <a:lnTo>
                                    <a:pt x="2730" y="4621"/>
                                  </a:lnTo>
                                  <a:lnTo>
                                    <a:pt x="2790" y="4578"/>
                                  </a:lnTo>
                                  <a:lnTo>
                                    <a:pt x="2846" y="4530"/>
                                  </a:lnTo>
                                  <a:lnTo>
                                    <a:pt x="2900" y="4475"/>
                                  </a:lnTo>
                                  <a:lnTo>
                                    <a:pt x="2951" y="4415"/>
                                  </a:lnTo>
                                  <a:lnTo>
                                    <a:pt x="3000" y="4348"/>
                                  </a:lnTo>
                                  <a:lnTo>
                                    <a:pt x="3045" y="4277"/>
                                  </a:lnTo>
                                  <a:lnTo>
                                    <a:pt x="3088" y="4202"/>
                                  </a:lnTo>
                                  <a:lnTo>
                                    <a:pt x="3128" y="4121"/>
                                  </a:lnTo>
                                  <a:lnTo>
                                    <a:pt x="3165" y="4036"/>
                                  </a:lnTo>
                                  <a:lnTo>
                                    <a:pt x="3199" y="3947"/>
                                  </a:lnTo>
                                  <a:lnTo>
                                    <a:pt x="3230" y="3853"/>
                                  </a:lnTo>
                                  <a:lnTo>
                                    <a:pt x="3257" y="3756"/>
                                  </a:lnTo>
                                  <a:lnTo>
                                    <a:pt x="3283" y="3656"/>
                                  </a:lnTo>
                                  <a:lnTo>
                                    <a:pt x="3305" y="3553"/>
                                  </a:lnTo>
                                  <a:lnTo>
                                    <a:pt x="3325" y="3446"/>
                                  </a:lnTo>
                                  <a:lnTo>
                                    <a:pt x="3340" y="3337"/>
                                  </a:lnTo>
                                  <a:lnTo>
                                    <a:pt x="3353" y="3226"/>
                                  </a:lnTo>
                                  <a:lnTo>
                                    <a:pt x="3364" y="3112"/>
                                  </a:lnTo>
                                  <a:lnTo>
                                    <a:pt x="3371" y="2997"/>
                                  </a:lnTo>
                                  <a:lnTo>
                                    <a:pt x="3376" y="2880"/>
                                  </a:lnTo>
                                  <a:lnTo>
                                    <a:pt x="3377" y="2762"/>
                                  </a:lnTo>
                                  <a:lnTo>
                                    <a:pt x="3375" y="2642"/>
                                  </a:lnTo>
                                  <a:lnTo>
                                    <a:pt x="3370" y="2523"/>
                                  </a:lnTo>
                                  <a:lnTo>
                                    <a:pt x="3362" y="2402"/>
                                  </a:lnTo>
                                  <a:lnTo>
                                    <a:pt x="3351" y="2280"/>
                                  </a:lnTo>
                                  <a:lnTo>
                                    <a:pt x="3336" y="2159"/>
                                  </a:lnTo>
                                  <a:lnTo>
                                    <a:pt x="3319" y="2038"/>
                                  </a:lnTo>
                                  <a:lnTo>
                                    <a:pt x="3298" y="1917"/>
                                  </a:lnTo>
                                  <a:lnTo>
                                    <a:pt x="3274" y="1797"/>
                                  </a:lnTo>
                                  <a:lnTo>
                                    <a:pt x="3248" y="1678"/>
                                  </a:lnTo>
                                  <a:lnTo>
                                    <a:pt x="3224" y="1556"/>
                                  </a:lnTo>
                                  <a:lnTo>
                                    <a:pt x="3196" y="1440"/>
                                  </a:lnTo>
                                  <a:lnTo>
                                    <a:pt x="3164" y="1329"/>
                                  </a:lnTo>
                                  <a:lnTo>
                                    <a:pt x="3127" y="1222"/>
                                  </a:lnTo>
                                  <a:lnTo>
                                    <a:pt x="3088" y="1121"/>
                                  </a:lnTo>
                                  <a:lnTo>
                                    <a:pt x="3044" y="1023"/>
                                  </a:lnTo>
                                  <a:lnTo>
                                    <a:pt x="2998" y="932"/>
                                  </a:lnTo>
                                  <a:lnTo>
                                    <a:pt x="2948" y="846"/>
                                  </a:lnTo>
                                  <a:lnTo>
                                    <a:pt x="2894" y="765"/>
                                  </a:lnTo>
                                  <a:lnTo>
                                    <a:pt x="2838" y="688"/>
                                  </a:lnTo>
                                  <a:lnTo>
                                    <a:pt x="2778" y="617"/>
                                  </a:lnTo>
                                  <a:lnTo>
                                    <a:pt x="2717" y="551"/>
                                  </a:lnTo>
                                  <a:lnTo>
                                    <a:pt x="2651" y="489"/>
                                  </a:lnTo>
                                  <a:lnTo>
                                    <a:pt x="2585" y="433"/>
                                  </a:lnTo>
                                  <a:lnTo>
                                    <a:pt x="2515" y="382"/>
                                  </a:lnTo>
                                  <a:lnTo>
                                    <a:pt x="2444" y="334"/>
                                  </a:lnTo>
                                  <a:lnTo>
                                    <a:pt x="2370" y="293"/>
                                  </a:lnTo>
                                  <a:lnTo>
                                    <a:pt x="2294" y="256"/>
                                  </a:lnTo>
                                  <a:lnTo>
                                    <a:pt x="2217" y="225"/>
                                  </a:lnTo>
                                  <a:lnTo>
                                    <a:pt x="2139" y="198"/>
                                  </a:lnTo>
                                  <a:lnTo>
                                    <a:pt x="2058" y="177"/>
                                  </a:lnTo>
                                  <a:lnTo>
                                    <a:pt x="1977" y="159"/>
                                  </a:lnTo>
                                  <a:lnTo>
                                    <a:pt x="1895" y="147"/>
                                  </a:lnTo>
                                  <a:lnTo>
                                    <a:pt x="1810" y="140"/>
                                  </a:lnTo>
                                  <a:lnTo>
                                    <a:pt x="1726" y="139"/>
                                  </a:lnTo>
                                  <a:lnTo>
                                    <a:pt x="1641" y="141"/>
                                  </a:lnTo>
                                  <a:lnTo>
                                    <a:pt x="1556" y="148"/>
                                  </a:lnTo>
                                  <a:lnTo>
                                    <a:pt x="1469" y="161"/>
                                  </a:lnTo>
                                  <a:lnTo>
                                    <a:pt x="1382" y="178"/>
                                  </a:lnTo>
                                  <a:lnTo>
                                    <a:pt x="1296" y="200"/>
                                  </a:lnTo>
                                  <a:lnTo>
                                    <a:pt x="1208" y="228"/>
                                  </a:lnTo>
                                  <a:lnTo>
                                    <a:pt x="1121" y="260"/>
                                  </a:lnTo>
                                  <a:lnTo>
                                    <a:pt x="1047" y="292"/>
                                  </a:lnTo>
                                  <a:lnTo>
                                    <a:pt x="973" y="328"/>
                                  </a:lnTo>
                                  <a:lnTo>
                                    <a:pt x="900" y="369"/>
                                  </a:lnTo>
                                  <a:lnTo>
                                    <a:pt x="830" y="414"/>
                                  </a:lnTo>
                                  <a:lnTo>
                                    <a:pt x="760" y="462"/>
                                  </a:lnTo>
                                  <a:lnTo>
                                    <a:pt x="693" y="514"/>
                                  </a:lnTo>
                                  <a:lnTo>
                                    <a:pt x="628" y="571"/>
                                  </a:lnTo>
                                  <a:lnTo>
                                    <a:pt x="566" y="630"/>
                                  </a:lnTo>
                                  <a:lnTo>
                                    <a:pt x="507" y="694"/>
                                  </a:lnTo>
                                  <a:lnTo>
                                    <a:pt x="451" y="762"/>
                                  </a:lnTo>
                                  <a:lnTo>
                                    <a:pt x="398" y="833"/>
                                  </a:lnTo>
                                  <a:lnTo>
                                    <a:pt x="349" y="907"/>
                                  </a:lnTo>
                                  <a:lnTo>
                                    <a:pt x="304" y="986"/>
                                  </a:lnTo>
                                  <a:lnTo>
                                    <a:pt x="263" y="1066"/>
                                  </a:lnTo>
                                  <a:lnTo>
                                    <a:pt x="226" y="1150"/>
                                  </a:lnTo>
                                  <a:lnTo>
                                    <a:pt x="193" y="1238"/>
                                  </a:lnTo>
                                  <a:lnTo>
                                    <a:pt x="166" y="1329"/>
                                  </a:lnTo>
                                  <a:lnTo>
                                    <a:pt x="143" y="1422"/>
                                  </a:lnTo>
                                  <a:lnTo>
                                    <a:pt x="126" y="1518"/>
                                  </a:lnTo>
                                  <a:lnTo>
                                    <a:pt x="115" y="1618"/>
                                  </a:lnTo>
                                  <a:lnTo>
                                    <a:pt x="109" y="1721"/>
                                  </a:lnTo>
                                  <a:lnTo>
                                    <a:pt x="109" y="1825"/>
                                  </a:lnTo>
                                  <a:lnTo>
                                    <a:pt x="115" y="1933"/>
                                  </a:lnTo>
                                  <a:lnTo>
                                    <a:pt x="128" y="2043"/>
                                  </a:lnTo>
                                  <a:lnTo>
                                    <a:pt x="148" y="2155"/>
                                  </a:lnTo>
                                  <a:lnTo>
                                    <a:pt x="175" y="2270"/>
                                  </a:lnTo>
                                  <a:lnTo>
                                    <a:pt x="208" y="2388"/>
                                  </a:lnTo>
                                  <a:lnTo>
                                    <a:pt x="250" y="2506"/>
                                  </a:lnTo>
                                  <a:lnTo>
                                    <a:pt x="300" y="2628"/>
                                  </a:lnTo>
                                  <a:lnTo>
                                    <a:pt x="356" y="2751"/>
                                  </a:lnTo>
                                  <a:lnTo>
                                    <a:pt x="422" y="2877"/>
                                  </a:lnTo>
                                  <a:lnTo>
                                    <a:pt x="496" y="3004"/>
                                  </a:lnTo>
                                  <a:lnTo>
                                    <a:pt x="556" y="3117"/>
                                  </a:lnTo>
                                  <a:lnTo>
                                    <a:pt x="616" y="3227"/>
                                  </a:lnTo>
                                  <a:lnTo>
                                    <a:pt x="679" y="3334"/>
                                  </a:lnTo>
                                  <a:lnTo>
                                    <a:pt x="742" y="3436"/>
                                  </a:lnTo>
                                  <a:lnTo>
                                    <a:pt x="806" y="3535"/>
                                  </a:lnTo>
                                  <a:lnTo>
                                    <a:pt x="871" y="3631"/>
                                  </a:lnTo>
                                  <a:lnTo>
                                    <a:pt x="938" y="3723"/>
                                  </a:lnTo>
                                  <a:lnTo>
                                    <a:pt x="1004" y="3811"/>
                                  </a:lnTo>
                                  <a:lnTo>
                                    <a:pt x="1072" y="3896"/>
                                  </a:lnTo>
                                  <a:lnTo>
                                    <a:pt x="1139" y="3977"/>
                                  </a:lnTo>
                                  <a:lnTo>
                                    <a:pt x="1208" y="4054"/>
                                  </a:lnTo>
                                  <a:lnTo>
                                    <a:pt x="1277" y="4127"/>
                                  </a:lnTo>
                                  <a:lnTo>
                                    <a:pt x="1346" y="4197"/>
                                  </a:lnTo>
                                  <a:lnTo>
                                    <a:pt x="1414" y="4262"/>
                                  </a:lnTo>
                                  <a:lnTo>
                                    <a:pt x="1484" y="4322"/>
                                  </a:lnTo>
                                  <a:lnTo>
                                    <a:pt x="1554" y="4380"/>
                                  </a:lnTo>
                                  <a:lnTo>
                                    <a:pt x="1623" y="4433"/>
                                  </a:lnTo>
                                  <a:lnTo>
                                    <a:pt x="1693" y="4482"/>
                                  </a:lnTo>
                                  <a:lnTo>
                                    <a:pt x="1762" y="4526"/>
                                  </a:lnTo>
                                  <a:lnTo>
                                    <a:pt x="1831" y="4566"/>
                                  </a:lnTo>
                                  <a:lnTo>
                                    <a:pt x="1899" y="4602"/>
                                  </a:lnTo>
                                  <a:lnTo>
                                    <a:pt x="1967" y="4633"/>
                                  </a:lnTo>
                                  <a:lnTo>
                                    <a:pt x="2035" y="4660"/>
                                  </a:lnTo>
                                  <a:lnTo>
                                    <a:pt x="2101" y="4681"/>
                                  </a:lnTo>
                                  <a:lnTo>
                                    <a:pt x="2167" y="4699"/>
                                  </a:lnTo>
                                  <a:lnTo>
                                    <a:pt x="2233" y="4712"/>
                                  </a:lnTo>
                                  <a:lnTo>
                                    <a:pt x="2297" y="4720"/>
                                  </a:lnTo>
                                  <a:lnTo>
                                    <a:pt x="2361" y="4723"/>
                                  </a:lnTo>
                                  <a:lnTo>
                                    <a:pt x="2422" y="4721"/>
                                  </a:lnTo>
                                  <a:lnTo>
                                    <a:pt x="2484" y="4714"/>
                                  </a:lnTo>
                                  <a:lnTo>
                                    <a:pt x="2543" y="4703"/>
                                  </a:lnTo>
                                  <a:lnTo>
                                    <a:pt x="2603" y="46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>
                                <a:lumMod val="10000"/>
                                <a:lumOff val="90000"/>
                                <a:alpha val="74001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Freeform 305"/>
                          <wps:cNvSpPr>
                            <a:spLocks noEditPoints="1"/>
                          </wps:cNvSpPr>
                          <wps:spPr bwMode="auto">
                            <a:xfrm rot="5400000">
                              <a:off x="9146" y="6418"/>
                              <a:ext cx="1629" cy="1584"/>
                            </a:xfrm>
                            <a:custGeom>
                              <a:avLst/>
                              <a:gdLst>
                                <a:gd name="T0" fmla="*/ 3243 w 3575"/>
                                <a:gd name="T1" fmla="*/ 116 h 3157"/>
                                <a:gd name="T2" fmla="*/ 2899 w 3575"/>
                                <a:gd name="T3" fmla="*/ 15 h 3157"/>
                                <a:gd name="T4" fmla="*/ 2478 w 3575"/>
                                <a:gd name="T5" fmla="*/ 8 h 3157"/>
                                <a:gd name="T6" fmla="*/ 2006 w 3575"/>
                                <a:gd name="T7" fmla="*/ 86 h 3157"/>
                                <a:gd name="T8" fmla="*/ 1512 w 3575"/>
                                <a:gd name="T9" fmla="*/ 240 h 3157"/>
                                <a:gd name="T10" fmla="*/ 1026 w 3575"/>
                                <a:gd name="T11" fmla="*/ 463 h 3157"/>
                                <a:gd name="T12" fmla="*/ 593 w 3575"/>
                                <a:gd name="T13" fmla="*/ 745 h 3157"/>
                                <a:gd name="T14" fmla="*/ 285 w 3575"/>
                                <a:gd name="T15" fmla="*/ 1060 h 3157"/>
                                <a:gd name="T16" fmla="*/ 89 w 3575"/>
                                <a:gd name="T17" fmla="*/ 1388 h 3157"/>
                                <a:gd name="T18" fmla="*/ 5 w 3575"/>
                                <a:gd name="T19" fmla="*/ 1723 h 3157"/>
                                <a:gd name="T20" fmla="*/ 25 w 3575"/>
                                <a:gd name="T21" fmla="*/ 2058 h 3157"/>
                                <a:gd name="T22" fmla="*/ 146 w 3575"/>
                                <a:gd name="T23" fmla="*/ 2387 h 3157"/>
                                <a:gd name="T24" fmla="*/ 364 w 3575"/>
                                <a:gd name="T25" fmla="*/ 2703 h 3157"/>
                                <a:gd name="T26" fmla="*/ 626 w 3575"/>
                                <a:gd name="T27" fmla="*/ 2937 h 3157"/>
                                <a:gd name="T28" fmla="*/ 938 w 3575"/>
                                <a:gd name="T29" fmla="*/ 3093 h 3157"/>
                                <a:gd name="T30" fmla="*/ 1289 w 3575"/>
                                <a:gd name="T31" fmla="*/ 3156 h 3157"/>
                                <a:gd name="T32" fmla="*/ 1668 w 3575"/>
                                <a:gd name="T33" fmla="*/ 3113 h 3157"/>
                                <a:gd name="T34" fmla="*/ 2060 w 3575"/>
                                <a:gd name="T35" fmla="*/ 2951 h 3157"/>
                                <a:gd name="T36" fmla="*/ 2455 w 3575"/>
                                <a:gd name="T37" fmla="*/ 2652 h 3157"/>
                                <a:gd name="T38" fmla="*/ 2830 w 3575"/>
                                <a:gd name="T39" fmla="*/ 2247 h 3157"/>
                                <a:gd name="T40" fmla="*/ 3138 w 3575"/>
                                <a:gd name="T41" fmla="*/ 1842 h 3157"/>
                                <a:gd name="T42" fmla="*/ 3368 w 3575"/>
                                <a:gd name="T43" fmla="*/ 1449 h 3157"/>
                                <a:gd name="T44" fmla="*/ 3515 w 3575"/>
                                <a:gd name="T45" fmla="*/ 1081 h 3157"/>
                                <a:gd name="T46" fmla="*/ 3575 w 3575"/>
                                <a:gd name="T47" fmla="*/ 747 h 3157"/>
                                <a:gd name="T48" fmla="*/ 3540 w 3575"/>
                                <a:gd name="T49" fmla="*/ 459 h 3157"/>
                                <a:gd name="T50" fmla="*/ 3260 w 3575"/>
                                <a:gd name="T51" fmla="*/ 462 h 3157"/>
                                <a:gd name="T52" fmla="*/ 3033 w 3575"/>
                                <a:gd name="T53" fmla="*/ 300 h 3157"/>
                                <a:gd name="T54" fmla="*/ 2718 w 3575"/>
                                <a:gd name="T55" fmla="*/ 224 h 3157"/>
                                <a:gd name="T56" fmla="*/ 2344 w 3575"/>
                                <a:gd name="T57" fmla="*/ 230 h 3157"/>
                                <a:gd name="T58" fmla="*/ 1930 w 3575"/>
                                <a:gd name="T59" fmla="*/ 307 h 3157"/>
                                <a:gd name="T60" fmla="*/ 1502 w 3575"/>
                                <a:gd name="T61" fmla="*/ 451 h 3157"/>
                                <a:gd name="T62" fmla="*/ 1082 w 3575"/>
                                <a:gd name="T63" fmla="*/ 655 h 3157"/>
                                <a:gd name="T64" fmla="*/ 689 w 3575"/>
                                <a:gd name="T65" fmla="*/ 900 h 3157"/>
                                <a:gd name="T66" fmla="*/ 394 w 3575"/>
                                <a:gd name="T67" fmla="*/ 1177 h 3157"/>
                                <a:gd name="T68" fmla="*/ 210 w 3575"/>
                                <a:gd name="T69" fmla="*/ 1480 h 3157"/>
                                <a:gd name="T70" fmla="*/ 132 w 3575"/>
                                <a:gd name="T71" fmla="*/ 1795 h 3157"/>
                                <a:gd name="T72" fmla="*/ 153 w 3575"/>
                                <a:gd name="T73" fmla="*/ 2111 h 3157"/>
                                <a:gd name="T74" fmla="*/ 271 w 3575"/>
                                <a:gd name="T75" fmla="*/ 2416 h 3157"/>
                                <a:gd name="T76" fmla="*/ 471 w 3575"/>
                                <a:gd name="T77" fmla="*/ 2687 h 3157"/>
                                <a:gd name="T78" fmla="*/ 720 w 3575"/>
                                <a:gd name="T79" fmla="*/ 2886 h 3157"/>
                                <a:gd name="T80" fmla="*/ 1025 w 3575"/>
                                <a:gd name="T81" fmla="*/ 3018 h 3157"/>
                                <a:gd name="T82" fmla="*/ 1370 w 3575"/>
                                <a:gd name="T83" fmla="*/ 3065 h 3157"/>
                                <a:gd name="T84" fmla="*/ 1740 w 3575"/>
                                <a:gd name="T85" fmla="*/ 3005 h 3157"/>
                                <a:gd name="T86" fmla="*/ 2121 w 3575"/>
                                <a:gd name="T87" fmla="*/ 2819 h 3157"/>
                                <a:gd name="T88" fmla="*/ 2498 w 3575"/>
                                <a:gd name="T89" fmla="*/ 2488 h 3157"/>
                                <a:gd name="T90" fmla="*/ 2822 w 3575"/>
                                <a:gd name="T91" fmla="*/ 2117 h 3157"/>
                                <a:gd name="T92" fmla="*/ 3072 w 3575"/>
                                <a:gd name="T93" fmla="*/ 1764 h 3157"/>
                                <a:gd name="T94" fmla="*/ 3251 w 3575"/>
                                <a:gd name="T95" fmla="*/ 1425 h 3157"/>
                                <a:gd name="T96" fmla="*/ 3355 w 3575"/>
                                <a:gd name="T97" fmla="*/ 1108 h 3157"/>
                                <a:gd name="T98" fmla="*/ 3383 w 3575"/>
                                <a:gd name="T99" fmla="*/ 824 h 3157"/>
                                <a:gd name="T100" fmla="*/ 3330 w 3575"/>
                                <a:gd name="T101" fmla="*/ 583 h 31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3575" h="3157">
                                  <a:moveTo>
                                    <a:pt x="3443" y="271"/>
                                  </a:moveTo>
                                  <a:lnTo>
                                    <a:pt x="3400" y="226"/>
                                  </a:lnTo>
                                  <a:lnTo>
                                    <a:pt x="3353" y="186"/>
                                  </a:lnTo>
                                  <a:lnTo>
                                    <a:pt x="3300" y="149"/>
                                  </a:lnTo>
                                  <a:lnTo>
                                    <a:pt x="3243" y="116"/>
                                  </a:lnTo>
                                  <a:lnTo>
                                    <a:pt x="3182" y="88"/>
                                  </a:lnTo>
                                  <a:lnTo>
                                    <a:pt x="3117" y="64"/>
                                  </a:lnTo>
                                  <a:lnTo>
                                    <a:pt x="3048" y="44"/>
                                  </a:lnTo>
                                  <a:lnTo>
                                    <a:pt x="2975" y="27"/>
                                  </a:lnTo>
                                  <a:lnTo>
                                    <a:pt x="2899" y="15"/>
                                  </a:lnTo>
                                  <a:lnTo>
                                    <a:pt x="2820" y="6"/>
                                  </a:lnTo>
                                  <a:lnTo>
                                    <a:pt x="2739" y="1"/>
                                  </a:lnTo>
                                  <a:lnTo>
                                    <a:pt x="2653" y="0"/>
                                  </a:lnTo>
                                  <a:lnTo>
                                    <a:pt x="2567" y="2"/>
                                  </a:lnTo>
                                  <a:lnTo>
                                    <a:pt x="2478" y="8"/>
                                  </a:lnTo>
                                  <a:lnTo>
                                    <a:pt x="2386" y="17"/>
                                  </a:lnTo>
                                  <a:lnTo>
                                    <a:pt x="2293" y="30"/>
                                  </a:lnTo>
                                  <a:lnTo>
                                    <a:pt x="2198" y="45"/>
                                  </a:lnTo>
                                  <a:lnTo>
                                    <a:pt x="2103" y="64"/>
                                  </a:lnTo>
                                  <a:lnTo>
                                    <a:pt x="2006" y="86"/>
                                  </a:lnTo>
                                  <a:lnTo>
                                    <a:pt x="1907" y="111"/>
                                  </a:lnTo>
                                  <a:lnTo>
                                    <a:pt x="1809" y="140"/>
                                  </a:lnTo>
                                  <a:lnTo>
                                    <a:pt x="1710" y="171"/>
                                  </a:lnTo>
                                  <a:lnTo>
                                    <a:pt x="1611" y="204"/>
                                  </a:lnTo>
                                  <a:lnTo>
                                    <a:pt x="1512" y="240"/>
                                  </a:lnTo>
                                  <a:lnTo>
                                    <a:pt x="1414" y="279"/>
                                  </a:lnTo>
                                  <a:lnTo>
                                    <a:pt x="1315" y="322"/>
                                  </a:lnTo>
                                  <a:lnTo>
                                    <a:pt x="1218" y="366"/>
                                  </a:lnTo>
                                  <a:lnTo>
                                    <a:pt x="1121" y="413"/>
                                  </a:lnTo>
                                  <a:lnTo>
                                    <a:pt x="1026" y="463"/>
                                  </a:lnTo>
                                  <a:lnTo>
                                    <a:pt x="932" y="514"/>
                                  </a:lnTo>
                                  <a:lnTo>
                                    <a:pt x="840" y="568"/>
                                  </a:lnTo>
                                  <a:lnTo>
                                    <a:pt x="750" y="624"/>
                                  </a:lnTo>
                                  <a:lnTo>
                                    <a:pt x="669" y="684"/>
                                  </a:lnTo>
                                  <a:lnTo>
                                    <a:pt x="593" y="745"/>
                                  </a:lnTo>
                                  <a:lnTo>
                                    <a:pt x="522" y="806"/>
                                  </a:lnTo>
                                  <a:lnTo>
                                    <a:pt x="456" y="869"/>
                                  </a:lnTo>
                                  <a:lnTo>
                                    <a:pt x="394" y="932"/>
                                  </a:lnTo>
                                  <a:lnTo>
                                    <a:pt x="337" y="995"/>
                                  </a:lnTo>
                                  <a:lnTo>
                                    <a:pt x="285" y="1060"/>
                                  </a:lnTo>
                                  <a:lnTo>
                                    <a:pt x="236" y="1124"/>
                                  </a:lnTo>
                                  <a:lnTo>
                                    <a:pt x="194" y="1189"/>
                                  </a:lnTo>
                                  <a:lnTo>
                                    <a:pt x="154" y="1255"/>
                                  </a:lnTo>
                                  <a:lnTo>
                                    <a:pt x="120" y="1321"/>
                                  </a:lnTo>
                                  <a:lnTo>
                                    <a:pt x="89" y="1388"/>
                                  </a:lnTo>
                                  <a:lnTo>
                                    <a:pt x="64" y="1454"/>
                                  </a:lnTo>
                                  <a:lnTo>
                                    <a:pt x="43" y="1522"/>
                                  </a:lnTo>
                                  <a:lnTo>
                                    <a:pt x="26" y="1588"/>
                                  </a:lnTo>
                                  <a:lnTo>
                                    <a:pt x="13" y="1655"/>
                                  </a:lnTo>
                                  <a:lnTo>
                                    <a:pt x="5" y="1723"/>
                                  </a:lnTo>
                                  <a:lnTo>
                                    <a:pt x="0" y="1790"/>
                                  </a:lnTo>
                                  <a:lnTo>
                                    <a:pt x="0" y="1858"/>
                                  </a:lnTo>
                                  <a:lnTo>
                                    <a:pt x="5" y="1924"/>
                                  </a:lnTo>
                                  <a:lnTo>
                                    <a:pt x="13" y="1992"/>
                                  </a:lnTo>
                                  <a:lnTo>
                                    <a:pt x="25" y="2058"/>
                                  </a:lnTo>
                                  <a:lnTo>
                                    <a:pt x="42" y="2126"/>
                                  </a:lnTo>
                                  <a:lnTo>
                                    <a:pt x="62" y="2192"/>
                                  </a:lnTo>
                                  <a:lnTo>
                                    <a:pt x="86" y="2257"/>
                                  </a:lnTo>
                                  <a:lnTo>
                                    <a:pt x="114" y="2322"/>
                                  </a:lnTo>
                                  <a:lnTo>
                                    <a:pt x="146" y="2387"/>
                                  </a:lnTo>
                                  <a:lnTo>
                                    <a:pt x="183" y="2452"/>
                                  </a:lnTo>
                                  <a:lnTo>
                                    <a:pt x="222" y="2516"/>
                                  </a:lnTo>
                                  <a:lnTo>
                                    <a:pt x="266" y="2579"/>
                                  </a:lnTo>
                                  <a:lnTo>
                                    <a:pt x="313" y="2642"/>
                                  </a:lnTo>
                                  <a:lnTo>
                                    <a:pt x="364" y="2703"/>
                                  </a:lnTo>
                                  <a:lnTo>
                                    <a:pt x="413" y="2755"/>
                                  </a:lnTo>
                                  <a:lnTo>
                                    <a:pt x="463" y="2805"/>
                                  </a:lnTo>
                                  <a:lnTo>
                                    <a:pt x="515" y="2851"/>
                                  </a:lnTo>
                                  <a:lnTo>
                                    <a:pt x="569" y="2895"/>
                                  </a:lnTo>
                                  <a:lnTo>
                                    <a:pt x="626" y="2937"/>
                                  </a:lnTo>
                                  <a:lnTo>
                                    <a:pt x="685" y="2975"/>
                                  </a:lnTo>
                                  <a:lnTo>
                                    <a:pt x="745" y="3009"/>
                                  </a:lnTo>
                                  <a:lnTo>
                                    <a:pt x="808" y="3041"/>
                                  </a:lnTo>
                                  <a:lnTo>
                                    <a:pt x="872" y="3068"/>
                                  </a:lnTo>
                                  <a:lnTo>
                                    <a:pt x="938" y="3093"/>
                                  </a:lnTo>
                                  <a:lnTo>
                                    <a:pt x="1006" y="3113"/>
                                  </a:lnTo>
                                  <a:lnTo>
                                    <a:pt x="1075" y="3130"/>
                                  </a:lnTo>
                                  <a:lnTo>
                                    <a:pt x="1145" y="3143"/>
                                  </a:lnTo>
                                  <a:lnTo>
                                    <a:pt x="1217" y="3151"/>
                                  </a:lnTo>
                                  <a:lnTo>
                                    <a:pt x="1289" y="3156"/>
                                  </a:lnTo>
                                  <a:lnTo>
                                    <a:pt x="1363" y="3157"/>
                                  </a:lnTo>
                                  <a:lnTo>
                                    <a:pt x="1438" y="3153"/>
                                  </a:lnTo>
                                  <a:lnTo>
                                    <a:pt x="1514" y="3144"/>
                                  </a:lnTo>
                                  <a:lnTo>
                                    <a:pt x="1591" y="3131"/>
                                  </a:lnTo>
                                  <a:lnTo>
                                    <a:pt x="1668" y="3113"/>
                                  </a:lnTo>
                                  <a:lnTo>
                                    <a:pt x="1745" y="3091"/>
                                  </a:lnTo>
                                  <a:lnTo>
                                    <a:pt x="1823" y="3063"/>
                                  </a:lnTo>
                                  <a:lnTo>
                                    <a:pt x="1903" y="3031"/>
                                  </a:lnTo>
                                  <a:lnTo>
                                    <a:pt x="1981" y="2993"/>
                                  </a:lnTo>
                                  <a:lnTo>
                                    <a:pt x="2060" y="2951"/>
                                  </a:lnTo>
                                  <a:lnTo>
                                    <a:pt x="2140" y="2902"/>
                                  </a:lnTo>
                                  <a:lnTo>
                                    <a:pt x="2218" y="2848"/>
                                  </a:lnTo>
                                  <a:lnTo>
                                    <a:pt x="2297" y="2789"/>
                                  </a:lnTo>
                                  <a:lnTo>
                                    <a:pt x="2376" y="2723"/>
                                  </a:lnTo>
                                  <a:lnTo>
                                    <a:pt x="2455" y="2652"/>
                                  </a:lnTo>
                                  <a:lnTo>
                                    <a:pt x="2533" y="2574"/>
                                  </a:lnTo>
                                  <a:lnTo>
                                    <a:pt x="2611" y="2491"/>
                                  </a:lnTo>
                                  <a:lnTo>
                                    <a:pt x="2686" y="2411"/>
                                  </a:lnTo>
                                  <a:lnTo>
                                    <a:pt x="2760" y="2329"/>
                                  </a:lnTo>
                                  <a:lnTo>
                                    <a:pt x="2830" y="2247"/>
                                  </a:lnTo>
                                  <a:lnTo>
                                    <a:pt x="2898" y="2166"/>
                                  </a:lnTo>
                                  <a:lnTo>
                                    <a:pt x="2963" y="2084"/>
                                  </a:lnTo>
                                  <a:lnTo>
                                    <a:pt x="3024" y="2004"/>
                                  </a:lnTo>
                                  <a:lnTo>
                                    <a:pt x="3083" y="1923"/>
                                  </a:lnTo>
                                  <a:lnTo>
                                    <a:pt x="3138" y="1842"/>
                                  </a:lnTo>
                                  <a:lnTo>
                                    <a:pt x="3190" y="1762"/>
                                  </a:lnTo>
                                  <a:lnTo>
                                    <a:pt x="3239" y="1683"/>
                                  </a:lnTo>
                                  <a:lnTo>
                                    <a:pt x="3285" y="1604"/>
                                  </a:lnTo>
                                  <a:lnTo>
                                    <a:pt x="3328" y="1526"/>
                                  </a:lnTo>
                                  <a:lnTo>
                                    <a:pt x="3368" y="1449"/>
                                  </a:lnTo>
                                  <a:lnTo>
                                    <a:pt x="3404" y="1374"/>
                                  </a:lnTo>
                                  <a:lnTo>
                                    <a:pt x="3437" y="1299"/>
                                  </a:lnTo>
                                  <a:lnTo>
                                    <a:pt x="3467" y="1224"/>
                                  </a:lnTo>
                                  <a:lnTo>
                                    <a:pt x="3493" y="1152"/>
                                  </a:lnTo>
                                  <a:lnTo>
                                    <a:pt x="3515" y="1081"/>
                                  </a:lnTo>
                                  <a:lnTo>
                                    <a:pt x="3534" y="1011"/>
                                  </a:lnTo>
                                  <a:lnTo>
                                    <a:pt x="3550" y="943"/>
                                  </a:lnTo>
                                  <a:lnTo>
                                    <a:pt x="3562" y="875"/>
                                  </a:lnTo>
                                  <a:lnTo>
                                    <a:pt x="3570" y="810"/>
                                  </a:lnTo>
                                  <a:lnTo>
                                    <a:pt x="3575" y="747"/>
                                  </a:lnTo>
                                  <a:lnTo>
                                    <a:pt x="3575" y="686"/>
                                  </a:lnTo>
                                  <a:lnTo>
                                    <a:pt x="3572" y="626"/>
                                  </a:lnTo>
                                  <a:lnTo>
                                    <a:pt x="3565" y="568"/>
                                  </a:lnTo>
                                  <a:lnTo>
                                    <a:pt x="3555" y="513"/>
                                  </a:lnTo>
                                  <a:lnTo>
                                    <a:pt x="3540" y="459"/>
                                  </a:lnTo>
                                  <a:lnTo>
                                    <a:pt x="3523" y="409"/>
                                  </a:lnTo>
                                  <a:lnTo>
                                    <a:pt x="3500" y="361"/>
                                  </a:lnTo>
                                  <a:lnTo>
                                    <a:pt x="3474" y="315"/>
                                  </a:lnTo>
                                  <a:lnTo>
                                    <a:pt x="3443" y="271"/>
                                  </a:lnTo>
                                  <a:close/>
                                  <a:moveTo>
                                    <a:pt x="3260" y="462"/>
                                  </a:moveTo>
                                  <a:lnTo>
                                    <a:pt x="3222" y="422"/>
                                  </a:lnTo>
                                  <a:lnTo>
                                    <a:pt x="3181" y="386"/>
                                  </a:lnTo>
                                  <a:lnTo>
                                    <a:pt x="3135" y="354"/>
                                  </a:lnTo>
                                  <a:lnTo>
                                    <a:pt x="3085" y="324"/>
                                  </a:lnTo>
                                  <a:lnTo>
                                    <a:pt x="3033" y="300"/>
                                  </a:lnTo>
                                  <a:lnTo>
                                    <a:pt x="2976" y="278"/>
                                  </a:lnTo>
                                  <a:lnTo>
                                    <a:pt x="2915" y="259"/>
                                  </a:lnTo>
                                  <a:lnTo>
                                    <a:pt x="2852" y="244"/>
                                  </a:lnTo>
                                  <a:lnTo>
                                    <a:pt x="2787" y="233"/>
                                  </a:lnTo>
                                  <a:lnTo>
                                    <a:pt x="2718" y="224"/>
                                  </a:lnTo>
                                  <a:lnTo>
                                    <a:pt x="2648" y="219"/>
                                  </a:lnTo>
                                  <a:lnTo>
                                    <a:pt x="2575" y="217"/>
                                  </a:lnTo>
                                  <a:lnTo>
                                    <a:pt x="2499" y="218"/>
                                  </a:lnTo>
                                  <a:lnTo>
                                    <a:pt x="2422" y="223"/>
                                  </a:lnTo>
                                  <a:lnTo>
                                    <a:pt x="2344" y="230"/>
                                  </a:lnTo>
                                  <a:lnTo>
                                    <a:pt x="2263" y="239"/>
                                  </a:lnTo>
                                  <a:lnTo>
                                    <a:pt x="2181" y="252"/>
                                  </a:lnTo>
                                  <a:lnTo>
                                    <a:pt x="2098" y="268"/>
                                  </a:lnTo>
                                  <a:lnTo>
                                    <a:pt x="2014" y="287"/>
                                  </a:lnTo>
                                  <a:lnTo>
                                    <a:pt x="1930" y="307"/>
                                  </a:lnTo>
                                  <a:lnTo>
                                    <a:pt x="1844" y="330"/>
                                  </a:lnTo>
                                  <a:lnTo>
                                    <a:pt x="1759" y="358"/>
                                  </a:lnTo>
                                  <a:lnTo>
                                    <a:pt x="1672" y="386"/>
                                  </a:lnTo>
                                  <a:lnTo>
                                    <a:pt x="1587" y="418"/>
                                  </a:lnTo>
                                  <a:lnTo>
                                    <a:pt x="1502" y="451"/>
                                  </a:lnTo>
                                  <a:lnTo>
                                    <a:pt x="1416" y="488"/>
                                  </a:lnTo>
                                  <a:lnTo>
                                    <a:pt x="1331" y="526"/>
                                  </a:lnTo>
                                  <a:lnTo>
                                    <a:pt x="1247" y="567"/>
                                  </a:lnTo>
                                  <a:lnTo>
                                    <a:pt x="1164" y="610"/>
                                  </a:lnTo>
                                  <a:lnTo>
                                    <a:pt x="1082" y="655"/>
                                  </a:lnTo>
                                  <a:lnTo>
                                    <a:pt x="1000" y="702"/>
                                  </a:lnTo>
                                  <a:lnTo>
                                    <a:pt x="922" y="752"/>
                                  </a:lnTo>
                                  <a:lnTo>
                                    <a:pt x="839" y="799"/>
                                  </a:lnTo>
                                  <a:lnTo>
                                    <a:pt x="762" y="849"/>
                                  </a:lnTo>
                                  <a:lnTo>
                                    <a:pt x="689" y="900"/>
                                  </a:lnTo>
                                  <a:lnTo>
                                    <a:pt x="622" y="953"/>
                                  </a:lnTo>
                                  <a:lnTo>
                                    <a:pt x="558" y="1007"/>
                                  </a:lnTo>
                                  <a:lnTo>
                                    <a:pt x="498" y="1062"/>
                                  </a:lnTo>
                                  <a:lnTo>
                                    <a:pt x="445" y="1119"/>
                                  </a:lnTo>
                                  <a:lnTo>
                                    <a:pt x="394" y="1177"/>
                                  </a:lnTo>
                                  <a:lnTo>
                                    <a:pt x="349" y="1236"/>
                                  </a:lnTo>
                                  <a:lnTo>
                                    <a:pt x="307" y="1295"/>
                                  </a:lnTo>
                                  <a:lnTo>
                                    <a:pt x="271" y="1357"/>
                                  </a:lnTo>
                                  <a:lnTo>
                                    <a:pt x="239" y="1417"/>
                                  </a:lnTo>
                                  <a:lnTo>
                                    <a:pt x="210" y="1480"/>
                                  </a:lnTo>
                                  <a:lnTo>
                                    <a:pt x="186" y="1543"/>
                                  </a:lnTo>
                                  <a:lnTo>
                                    <a:pt x="166" y="1606"/>
                                  </a:lnTo>
                                  <a:lnTo>
                                    <a:pt x="151" y="1668"/>
                                  </a:lnTo>
                                  <a:lnTo>
                                    <a:pt x="139" y="1732"/>
                                  </a:lnTo>
                                  <a:lnTo>
                                    <a:pt x="132" y="1795"/>
                                  </a:lnTo>
                                  <a:lnTo>
                                    <a:pt x="128" y="1859"/>
                                  </a:lnTo>
                                  <a:lnTo>
                                    <a:pt x="128" y="1923"/>
                                  </a:lnTo>
                                  <a:lnTo>
                                    <a:pt x="133" y="1986"/>
                                  </a:lnTo>
                                  <a:lnTo>
                                    <a:pt x="141" y="2050"/>
                                  </a:lnTo>
                                  <a:lnTo>
                                    <a:pt x="153" y="2111"/>
                                  </a:lnTo>
                                  <a:lnTo>
                                    <a:pt x="170" y="2174"/>
                                  </a:lnTo>
                                  <a:lnTo>
                                    <a:pt x="189" y="2236"/>
                                  </a:lnTo>
                                  <a:lnTo>
                                    <a:pt x="213" y="2296"/>
                                  </a:lnTo>
                                  <a:lnTo>
                                    <a:pt x="240" y="2356"/>
                                  </a:lnTo>
                                  <a:lnTo>
                                    <a:pt x="271" y="2416"/>
                                  </a:lnTo>
                                  <a:lnTo>
                                    <a:pt x="305" y="2474"/>
                                  </a:lnTo>
                                  <a:lnTo>
                                    <a:pt x="342" y="2530"/>
                                  </a:lnTo>
                                  <a:lnTo>
                                    <a:pt x="383" y="2586"/>
                                  </a:lnTo>
                                  <a:lnTo>
                                    <a:pt x="428" y="2641"/>
                                  </a:lnTo>
                                  <a:lnTo>
                                    <a:pt x="471" y="2687"/>
                                  </a:lnTo>
                                  <a:lnTo>
                                    <a:pt x="515" y="2732"/>
                                  </a:lnTo>
                                  <a:lnTo>
                                    <a:pt x="564" y="2773"/>
                                  </a:lnTo>
                                  <a:lnTo>
                                    <a:pt x="613" y="2813"/>
                                  </a:lnTo>
                                  <a:lnTo>
                                    <a:pt x="666" y="2851"/>
                                  </a:lnTo>
                                  <a:lnTo>
                                    <a:pt x="720" y="2886"/>
                                  </a:lnTo>
                                  <a:lnTo>
                                    <a:pt x="777" y="2919"/>
                                  </a:lnTo>
                                  <a:lnTo>
                                    <a:pt x="836" y="2948"/>
                                  </a:lnTo>
                                  <a:lnTo>
                                    <a:pt x="898" y="2975"/>
                                  </a:lnTo>
                                  <a:lnTo>
                                    <a:pt x="961" y="2998"/>
                                  </a:lnTo>
                                  <a:lnTo>
                                    <a:pt x="1025" y="3018"/>
                                  </a:lnTo>
                                  <a:lnTo>
                                    <a:pt x="1091" y="3036"/>
                                  </a:lnTo>
                                  <a:lnTo>
                                    <a:pt x="1159" y="3049"/>
                                  </a:lnTo>
                                  <a:lnTo>
                                    <a:pt x="1228" y="3059"/>
                                  </a:lnTo>
                                  <a:lnTo>
                                    <a:pt x="1298" y="3063"/>
                                  </a:lnTo>
                                  <a:lnTo>
                                    <a:pt x="1370" y="3065"/>
                                  </a:lnTo>
                                  <a:lnTo>
                                    <a:pt x="1442" y="3062"/>
                                  </a:lnTo>
                                  <a:lnTo>
                                    <a:pt x="1516" y="3055"/>
                                  </a:lnTo>
                                  <a:lnTo>
                                    <a:pt x="1589" y="3043"/>
                                  </a:lnTo>
                                  <a:lnTo>
                                    <a:pt x="1664" y="3027"/>
                                  </a:lnTo>
                                  <a:lnTo>
                                    <a:pt x="1740" y="3005"/>
                                  </a:lnTo>
                                  <a:lnTo>
                                    <a:pt x="1816" y="2979"/>
                                  </a:lnTo>
                                  <a:lnTo>
                                    <a:pt x="1892" y="2947"/>
                                  </a:lnTo>
                                  <a:lnTo>
                                    <a:pt x="1968" y="2911"/>
                                  </a:lnTo>
                                  <a:lnTo>
                                    <a:pt x="2045" y="2868"/>
                                  </a:lnTo>
                                  <a:lnTo>
                                    <a:pt x="2121" y="2819"/>
                                  </a:lnTo>
                                  <a:lnTo>
                                    <a:pt x="2197" y="2766"/>
                                  </a:lnTo>
                                  <a:lnTo>
                                    <a:pt x="2273" y="2706"/>
                                  </a:lnTo>
                                  <a:lnTo>
                                    <a:pt x="2348" y="2639"/>
                                  </a:lnTo>
                                  <a:lnTo>
                                    <a:pt x="2423" y="2567"/>
                                  </a:lnTo>
                                  <a:lnTo>
                                    <a:pt x="2498" y="2488"/>
                                  </a:lnTo>
                                  <a:lnTo>
                                    <a:pt x="2571" y="2403"/>
                                  </a:lnTo>
                                  <a:lnTo>
                                    <a:pt x="2639" y="2332"/>
                                  </a:lnTo>
                                  <a:lnTo>
                                    <a:pt x="2702" y="2260"/>
                                  </a:lnTo>
                                  <a:lnTo>
                                    <a:pt x="2764" y="2188"/>
                                  </a:lnTo>
                                  <a:lnTo>
                                    <a:pt x="2822" y="2117"/>
                                  </a:lnTo>
                                  <a:lnTo>
                                    <a:pt x="2877" y="2046"/>
                                  </a:lnTo>
                                  <a:lnTo>
                                    <a:pt x="2931" y="1975"/>
                                  </a:lnTo>
                                  <a:lnTo>
                                    <a:pt x="2981" y="1904"/>
                                  </a:lnTo>
                                  <a:lnTo>
                                    <a:pt x="3028" y="1834"/>
                                  </a:lnTo>
                                  <a:lnTo>
                                    <a:pt x="3072" y="1764"/>
                                  </a:lnTo>
                                  <a:lnTo>
                                    <a:pt x="3113" y="1696"/>
                                  </a:lnTo>
                                  <a:lnTo>
                                    <a:pt x="3153" y="1627"/>
                                  </a:lnTo>
                                  <a:lnTo>
                                    <a:pt x="3188" y="1558"/>
                                  </a:lnTo>
                                  <a:lnTo>
                                    <a:pt x="3221" y="1491"/>
                                  </a:lnTo>
                                  <a:lnTo>
                                    <a:pt x="3251" y="1425"/>
                                  </a:lnTo>
                                  <a:lnTo>
                                    <a:pt x="3278" y="1359"/>
                                  </a:lnTo>
                                  <a:lnTo>
                                    <a:pt x="3302" y="1294"/>
                                  </a:lnTo>
                                  <a:lnTo>
                                    <a:pt x="3322" y="1231"/>
                                  </a:lnTo>
                                  <a:lnTo>
                                    <a:pt x="3340" y="1169"/>
                                  </a:lnTo>
                                  <a:lnTo>
                                    <a:pt x="3355" y="1108"/>
                                  </a:lnTo>
                                  <a:lnTo>
                                    <a:pt x="3367" y="1048"/>
                                  </a:lnTo>
                                  <a:lnTo>
                                    <a:pt x="3375" y="990"/>
                                  </a:lnTo>
                                  <a:lnTo>
                                    <a:pt x="3380" y="933"/>
                                  </a:lnTo>
                                  <a:lnTo>
                                    <a:pt x="3383" y="877"/>
                                  </a:lnTo>
                                  <a:lnTo>
                                    <a:pt x="3383" y="824"/>
                                  </a:lnTo>
                                  <a:lnTo>
                                    <a:pt x="3378" y="772"/>
                                  </a:lnTo>
                                  <a:lnTo>
                                    <a:pt x="3371" y="722"/>
                                  </a:lnTo>
                                  <a:lnTo>
                                    <a:pt x="3361" y="674"/>
                                  </a:lnTo>
                                  <a:lnTo>
                                    <a:pt x="3347" y="626"/>
                                  </a:lnTo>
                                  <a:lnTo>
                                    <a:pt x="3330" y="583"/>
                                  </a:lnTo>
                                  <a:lnTo>
                                    <a:pt x="3310" y="540"/>
                                  </a:lnTo>
                                  <a:lnTo>
                                    <a:pt x="3287" y="500"/>
                                  </a:lnTo>
                                  <a:lnTo>
                                    <a:pt x="3260" y="4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40000"/>
                                <a:lumOff val="60000"/>
                                <a:alpha val="74001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" name="Freeform 306"/>
                          <wps:cNvSpPr>
                            <a:spLocks noEditPoints="1"/>
                          </wps:cNvSpPr>
                          <wps:spPr bwMode="auto">
                            <a:xfrm rot="5400000">
                              <a:off x="8017" y="3789"/>
                              <a:ext cx="767" cy="1055"/>
                            </a:xfrm>
                            <a:custGeom>
                              <a:avLst/>
                              <a:gdLst>
                                <a:gd name="T0" fmla="*/ 127 w 1684"/>
                                <a:gd name="T1" fmla="*/ 143 h 2101"/>
                                <a:gd name="T2" fmla="*/ 41 w 1684"/>
                                <a:gd name="T3" fmla="*/ 328 h 2101"/>
                                <a:gd name="T4" fmla="*/ 3 w 1684"/>
                                <a:gd name="T5" fmla="*/ 562 h 2101"/>
                                <a:gd name="T6" fmla="*/ 9 w 1684"/>
                                <a:gd name="T7" fmla="*/ 832 h 2101"/>
                                <a:gd name="T8" fmla="*/ 55 w 1684"/>
                                <a:gd name="T9" fmla="*/ 1121 h 2101"/>
                                <a:gd name="T10" fmla="*/ 141 w 1684"/>
                                <a:gd name="T11" fmla="*/ 1410 h 2101"/>
                                <a:gd name="T12" fmla="*/ 264 w 1684"/>
                                <a:gd name="T13" fmla="*/ 1675 h 2101"/>
                                <a:gd name="T14" fmla="*/ 415 w 1684"/>
                                <a:gd name="T15" fmla="*/ 1873 h 2101"/>
                                <a:gd name="T16" fmla="*/ 583 w 1684"/>
                                <a:gd name="T17" fmla="*/ 2009 h 2101"/>
                                <a:gd name="T18" fmla="*/ 765 w 1684"/>
                                <a:gd name="T19" fmla="*/ 2084 h 2101"/>
                                <a:gd name="T20" fmla="*/ 954 w 1684"/>
                                <a:gd name="T21" fmla="*/ 2099 h 2101"/>
                                <a:gd name="T22" fmla="*/ 1149 w 1684"/>
                                <a:gd name="T23" fmla="*/ 2058 h 2101"/>
                                <a:gd name="T24" fmla="*/ 1343 w 1684"/>
                                <a:gd name="T25" fmla="*/ 1962 h 2101"/>
                                <a:gd name="T26" fmla="*/ 1495 w 1684"/>
                                <a:gd name="T27" fmla="*/ 1835 h 2101"/>
                                <a:gd name="T28" fmla="*/ 1608 w 1684"/>
                                <a:gd name="T29" fmla="*/ 1673 h 2101"/>
                                <a:gd name="T30" fmla="*/ 1672 w 1684"/>
                                <a:gd name="T31" fmla="*/ 1482 h 2101"/>
                                <a:gd name="T32" fmla="*/ 1679 w 1684"/>
                                <a:gd name="T33" fmla="*/ 1267 h 2101"/>
                                <a:gd name="T34" fmla="*/ 1620 w 1684"/>
                                <a:gd name="T35" fmla="*/ 1034 h 2101"/>
                                <a:gd name="T36" fmla="*/ 1485 w 1684"/>
                                <a:gd name="T37" fmla="*/ 789 h 2101"/>
                                <a:gd name="T38" fmla="*/ 1288 w 1684"/>
                                <a:gd name="T39" fmla="*/ 547 h 2101"/>
                                <a:gd name="T40" fmla="*/ 1085 w 1684"/>
                                <a:gd name="T41" fmla="*/ 342 h 2101"/>
                                <a:gd name="T42" fmla="*/ 883 w 1684"/>
                                <a:gd name="T43" fmla="*/ 182 h 2101"/>
                                <a:gd name="T44" fmla="*/ 689 w 1684"/>
                                <a:gd name="T45" fmla="*/ 69 h 2101"/>
                                <a:gd name="T46" fmla="*/ 506 w 1684"/>
                                <a:gd name="T47" fmla="*/ 9 h 2101"/>
                                <a:gd name="T48" fmla="*/ 342 w 1684"/>
                                <a:gd name="T49" fmla="*/ 4 h 2101"/>
                                <a:gd name="T50" fmla="*/ 321 w 1684"/>
                                <a:gd name="T51" fmla="*/ 162 h 2101"/>
                                <a:gd name="T52" fmla="*/ 212 w 1684"/>
                                <a:gd name="T53" fmla="*/ 275 h 2101"/>
                                <a:gd name="T54" fmla="*/ 144 w 1684"/>
                                <a:gd name="T55" fmla="*/ 445 h 2101"/>
                                <a:gd name="T56" fmla="*/ 116 w 1684"/>
                                <a:gd name="T57" fmla="*/ 656 h 2101"/>
                                <a:gd name="T58" fmla="*/ 127 w 1684"/>
                                <a:gd name="T59" fmla="*/ 892 h 2101"/>
                                <a:gd name="T60" fmla="*/ 173 w 1684"/>
                                <a:gd name="T61" fmla="*/ 1143 h 2101"/>
                                <a:gd name="T62" fmla="*/ 252 w 1684"/>
                                <a:gd name="T63" fmla="*/ 1396 h 2101"/>
                                <a:gd name="T64" fmla="*/ 358 w 1684"/>
                                <a:gd name="T65" fmla="*/ 1634 h 2101"/>
                                <a:gd name="T66" fmla="*/ 490 w 1684"/>
                                <a:gd name="T67" fmla="*/ 1821 h 2101"/>
                                <a:gd name="T68" fmla="*/ 645 w 1684"/>
                                <a:gd name="T69" fmla="*/ 1949 h 2101"/>
                                <a:gd name="T70" fmla="*/ 816 w 1684"/>
                                <a:gd name="T71" fmla="*/ 2018 h 2101"/>
                                <a:gd name="T72" fmla="*/ 995 w 1684"/>
                                <a:gd name="T73" fmla="*/ 2031 h 2101"/>
                                <a:gd name="T74" fmla="*/ 1174 w 1684"/>
                                <a:gd name="T75" fmla="*/ 1991 h 2101"/>
                                <a:gd name="T76" fmla="*/ 1342 w 1684"/>
                                <a:gd name="T77" fmla="*/ 1901 h 2101"/>
                                <a:gd name="T78" fmla="*/ 1475 w 1684"/>
                                <a:gd name="T79" fmla="*/ 1778 h 2101"/>
                                <a:gd name="T80" fmla="*/ 1574 w 1684"/>
                                <a:gd name="T81" fmla="*/ 1618 h 2101"/>
                                <a:gd name="T82" fmla="*/ 1628 w 1684"/>
                                <a:gd name="T83" fmla="*/ 1429 h 2101"/>
                                <a:gd name="T84" fmla="*/ 1625 w 1684"/>
                                <a:gd name="T85" fmla="*/ 1218 h 2101"/>
                                <a:gd name="T86" fmla="*/ 1551 w 1684"/>
                                <a:gd name="T87" fmla="*/ 989 h 2101"/>
                                <a:gd name="T88" fmla="*/ 1396 w 1684"/>
                                <a:gd name="T89" fmla="*/ 751 h 2101"/>
                                <a:gd name="T90" fmla="*/ 1214 w 1684"/>
                                <a:gd name="T91" fmla="*/ 541 h 2101"/>
                                <a:gd name="T92" fmla="*/ 1036 w 1684"/>
                                <a:gd name="T93" fmla="*/ 373 h 2101"/>
                                <a:gd name="T94" fmla="*/ 861 w 1684"/>
                                <a:gd name="T95" fmla="*/ 245 h 2101"/>
                                <a:gd name="T96" fmla="*/ 691 w 1684"/>
                                <a:gd name="T97" fmla="*/ 161 h 2101"/>
                                <a:gd name="T98" fmla="*/ 535 w 1684"/>
                                <a:gd name="T99" fmla="*/ 123 h 2101"/>
                                <a:gd name="T100" fmla="*/ 395 w 1684"/>
                                <a:gd name="T101" fmla="*/ 132 h 21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1684" h="2101">
                                  <a:moveTo>
                                    <a:pt x="229" y="43"/>
                                  </a:moveTo>
                                  <a:lnTo>
                                    <a:pt x="200" y="63"/>
                                  </a:lnTo>
                                  <a:lnTo>
                                    <a:pt x="174" y="87"/>
                                  </a:lnTo>
                                  <a:lnTo>
                                    <a:pt x="149" y="113"/>
                                  </a:lnTo>
                                  <a:lnTo>
                                    <a:pt x="127" y="143"/>
                                  </a:lnTo>
                                  <a:lnTo>
                                    <a:pt x="105" y="175"/>
                                  </a:lnTo>
                                  <a:lnTo>
                                    <a:pt x="86" y="209"/>
                                  </a:lnTo>
                                  <a:lnTo>
                                    <a:pt x="70" y="246"/>
                                  </a:lnTo>
                                  <a:lnTo>
                                    <a:pt x="54" y="286"/>
                                  </a:lnTo>
                                  <a:lnTo>
                                    <a:pt x="41" y="328"/>
                                  </a:lnTo>
                                  <a:lnTo>
                                    <a:pt x="31" y="370"/>
                                  </a:lnTo>
                                  <a:lnTo>
                                    <a:pt x="21" y="416"/>
                                  </a:lnTo>
                                  <a:lnTo>
                                    <a:pt x="13" y="464"/>
                                  </a:lnTo>
                                  <a:lnTo>
                                    <a:pt x="7" y="512"/>
                                  </a:lnTo>
                                  <a:lnTo>
                                    <a:pt x="3" y="562"/>
                                  </a:lnTo>
                                  <a:lnTo>
                                    <a:pt x="1" y="614"/>
                                  </a:lnTo>
                                  <a:lnTo>
                                    <a:pt x="0" y="667"/>
                                  </a:lnTo>
                                  <a:lnTo>
                                    <a:pt x="1" y="722"/>
                                  </a:lnTo>
                                  <a:lnTo>
                                    <a:pt x="4" y="776"/>
                                  </a:lnTo>
                                  <a:lnTo>
                                    <a:pt x="9" y="832"/>
                                  </a:lnTo>
                                  <a:lnTo>
                                    <a:pt x="15" y="889"/>
                                  </a:lnTo>
                                  <a:lnTo>
                                    <a:pt x="22" y="947"/>
                                  </a:lnTo>
                                  <a:lnTo>
                                    <a:pt x="32" y="1004"/>
                                  </a:lnTo>
                                  <a:lnTo>
                                    <a:pt x="42" y="1062"/>
                                  </a:lnTo>
                                  <a:lnTo>
                                    <a:pt x="55" y="1121"/>
                                  </a:lnTo>
                                  <a:lnTo>
                                    <a:pt x="70" y="1179"/>
                                  </a:lnTo>
                                  <a:lnTo>
                                    <a:pt x="85" y="1237"/>
                                  </a:lnTo>
                                  <a:lnTo>
                                    <a:pt x="102" y="1295"/>
                                  </a:lnTo>
                                  <a:lnTo>
                                    <a:pt x="121" y="1353"/>
                                  </a:lnTo>
                                  <a:lnTo>
                                    <a:pt x="141" y="1410"/>
                                  </a:lnTo>
                                  <a:lnTo>
                                    <a:pt x="162" y="1467"/>
                                  </a:lnTo>
                                  <a:lnTo>
                                    <a:pt x="185" y="1524"/>
                                  </a:lnTo>
                                  <a:lnTo>
                                    <a:pt x="208" y="1578"/>
                                  </a:lnTo>
                                  <a:lnTo>
                                    <a:pt x="236" y="1628"/>
                                  </a:lnTo>
                                  <a:lnTo>
                                    <a:pt x="264" y="1675"/>
                                  </a:lnTo>
                                  <a:lnTo>
                                    <a:pt x="293" y="1720"/>
                                  </a:lnTo>
                                  <a:lnTo>
                                    <a:pt x="322" y="1763"/>
                                  </a:lnTo>
                                  <a:lnTo>
                                    <a:pt x="352" y="1802"/>
                                  </a:lnTo>
                                  <a:lnTo>
                                    <a:pt x="383" y="1838"/>
                                  </a:lnTo>
                                  <a:lnTo>
                                    <a:pt x="415" y="1873"/>
                                  </a:lnTo>
                                  <a:lnTo>
                                    <a:pt x="447" y="1906"/>
                                  </a:lnTo>
                                  <a:lnTo>
                                    <a:pt x="480" y="1934"/>
                                  </a:lnTo>
                                  <a:lnTo>
                                    <a:pt x="514" y="1962"/>
                                  </a:lnTo>
                                  <a:lnTo>
                                    <a:pt x="549" y="1986"/>
                                  </a:lnTo>
                                  <a:lnTo>
                                    <a:pt x="583" y="2009"/>
                                  </a:lnTo>
                                  <a:lnTo>
                                    <a:pt x="619" y="2029"/>
                                  </a:lnTo>
                                  <a:lnTo>
                                    <a:pt x="654" y="2046"/>
                                  </a:lnTo>
                                  <a:lnTo>
                                    <a:pt x="691" y="2061"/>
                                  </a:lnTo>
                                  <a:lnTo>
                                    <a:pt x="728" y="2073"/>
                                  </a:lnTo>
                                  <a:lnTo>
                                    <a:pt x="765" y="2084"/>
                                  </a:lnTo>
                                  <a:lnTo>
                                    <a:pt x="801" y="2092"/>
                                  </a:lnTo>
                                  <a:lnTo>
                                    <a:pt x="839" y="2097"/>
                                  </a:lnTo>
                                  <a:lnTo>
                                    <a:pt x="877" y="2100"/>
                                  </a:lnTo>
                                  <a:lnTo>
                                    <a:pt x="915" y="2101"/>
                                  </a:lnTo>
                                  <a:lnTo>
                                    <a:pt x="954" y="2099"/>
                                  </a:lnTo>
                                  <a:lnTo>
                                    <a:pt x="992" y="2095"/>
                                  </a:lnTo>
                                  <a:lnTo>
                                    <a:pt x="1032" y="2090"/>
                                  </a:lnTo>
                                  <a:lnTo>
                                    <a:pt x="1071" y="2081"/>
                                  </a:lnTo>
                                  <a:lnTo>
                                    <a:pt x="1110" y="2071"/>
                                  </a:lnTo>
                                  <a:lnTo>
                                    <a:pt x="1149" y="2058"/>
                                  </a:lnTo>
                                  <a:lnTo>
                                    <a:pt x="1188" y="2043"/>
                                  </a:lnTo>
                                  <a:lnTo>
                                    <a:pt x="1227" y="2026"/>
                                  </a:lnTo>
                                  <a:lnTo>
                                    <a:pt x="1265" y="2007"/>
                                  </a:lnTo>
                                  <a:lnTo>
                                    <a:pt x="1304" y="1985"/>
                                  </a:lnTo>
                                  <a:lnTo>
                                    <a:pt x="1343" y="1962"/>
                                  </a:lnTo>
                                  <a:lnTo>
                                    <a:pt x="1377" y="1939"/>
                                  </a:lnTo>
                                  <a:lnTo>
                                    <a:pt x="1409" y="1915"/>
                                  </a:lnTo>
                                  <a:lnTo>
                                    <a:pt x="1438" y="1889"/>
                                  </a:lnTo>
                                  <a:lnTo>
                                    <a:pt x="1468" y="1863"/>
                                  </a:lnTo>
                                  <a:lnTo>
                                    <a:pt x="1495" y="1835"/>
                                  </a:lnTo>
                                  <a:lnTo>
                                    <a:pt x="1521" y="1805"/>
                                  </a:lnTo>
                                  <a:lnTo>
                                    <a:pt x="1546" y="1773"/>
                                  </a:lnTo>
                                  <a:lnTo>
                                    <a:pt x="1569" y="1741"/>
                                  </a:lnTo>
                                  <a:lnTo>
                                    <a:pt x="1589" y="1707"/>
                                  </a:lnTo>
                                  <a:lnTo>
                                    <a:pt x="1608" y="1673"/>
                                  </a:lnTo>
                                  <a:lnTo>
                                    <a:pt x="1625" y="1636"/>
                                  </a:lnTo>
                                  <a:lnTo>
                                    <a:pt x="1640" y="1599"/>
                                  </a:lnTo>
                                  <a:lnTo>
                                    <a:pt x="1653" y="1561"/>
                                  </a:lnTo>
                                  <a:lnTo>
                                    <a:pt x="1664" y="1522"/>
                                  </a:lnTo>
                                  <a:lnTo>
                                    <a:pt x="1672" y="1482"/>
                                  </a:lnTo>
                                  <a:lnTo>
                                    <a:pt x="1679" y="1441"/>
                                  </a:lnTo>
                                  <a:lnTo>
                                    <a:pt x="1683" y="1398"/>
                                  </a:lnTo>
                                  <a:lnTo>
                                    <a:pt x="1684" y="1355"/>
                                  </a:lnTo>
                                  <a:lnTo>
                                    <a:pt x="1683" y="1312"/>
                                  </a:lnTo>
                                  <a:lnTo>
                                    <a:pt x="1679" y="1267"/>
                                  </a:lnTo>
                                  <a:lnTo>
                                    <a:pt x="1673" y="1222"/>
                                  </a:lnTo>
                                  <a:lnTo>
                                    <a:pt x="1664" y="1175"/>
                                  </a:lnTo>
                                  <a:lnTo>
                                    <a:pt x="1652" y="1129"/>
                                  </a:lnTo>
                                  <a:lnTo>
                                    <a:pt x="1638" y="1082"/>
                                  </a:lnTo>
                                  <a:lnTo>
                                    <a:pt x="1620" y="1034"/>
                                  </a:lnTo>
                                  <a:lnTo>
                                    <a:pt x="1598" y="986"/>
                                  </a:lnTo>
                                  <a:lnTo>
                                    <a:pt x="1575" y="937"/>
                                  </a:lnTo>
                                  <a:lnTo>
                                    <a:pt x="1547" y="889"/>
                                  </a:lnTo>
                                  <a:lnTo>
                                    <a:pt x="1518" y="839"/>
                                  </a:lnTo>
                                  <a:lnTo>
                                    <a:pt x="1485" y="789"/>
                                  </a:lnTo>
                                  <a:lnTo>
                                    <a:pt x="1447" y="740"/>
                                  </a:lnTo>
                                  <a:lnTo>
                                    <a:pt x="1406" y="689"/>
                                  </a:lnTo>
                                  <a:lnTo>
                                    <a:pt x="1367" y="640"/>
                                  </a:lnTo>
                                  <a:lnTo>
                                    <a:pt x="1328" y="593"/>
                                  </a:lnTo>
                                  <a:lnTo>
                                    <a:pt x="1288" y="547"/>
                                  </a:lnTo>
                                  <a:lnTo>
                                    <a:pt x="1247" y="502"/>
                                  </a:lnTo>
                                  <a:lnTo>
                                    <a:pt x="1207" y="459"/>
                                  </a:lnTo>
                                  <a:lnTo>
                                    <a:pt x="1167" y="419"/>
                                  </a:lnTo>
                                  <a:lnTo>
                                    <a:pt x="1126" y="380"/>
                                  </a:lnTo>
                                  <a:lnTo>
                                    <a:pt x="1085" y="342"/>
                                  </a:lnTo>
                                  <a:lnTo>
                                    <a:pt x="1045" y="306"/>
                                  </a:lnTo>
                                  <a:lnTo>
                                    <a:pt x="1004" y="272"/>
                                  </a:lnTo>
                                  <a:lnTo>
                                    <a:pt x="964" y="240"/>
                                  </a:lnTo>
                                  <a:lnTo>
                                    <a:pt x="924" y="209"/>
                                  </a:lnTo>
                                  <a:lnTo>
                                    <a:pt x="883" y="182"/>
                                  </a:lnTo>
                                  <a:lnTo>
                                    <a:pt x="844" y="155"/>
                                  </a:lnTo>
                                  <a:lnTo>
                                    <a:pt x="805" y="131"/>
                                  </a:lnTo>
                                  <a:lnTo>
                                    <a:pt x="766" y="108"/>
                                  </a:lnTo>
                                  <a:lnTo>
                                    <a:pt x="727" y="87"/>
                                  </a:lnTo>
                                  <a:lnTo>
                                    <a:pt x="689" y="69"/>
                                  </a:lnTo>
                                  <a:lnTo>
                                    <a:pt x="651" y="53"/>
                                  </a:lnTo>
                                  <a:lnTo>
                                    <a:pt x="614" y="39"/>
                                  </a:lnTo>
                                  <a:lnTo>
                                    <a:pt x="577" y="27"/>
                                  </a:lnTo>
                                  <a:lnTo>
                                    <a:pt x="542" y="17"/>
                                  </a:lnTo>
                                  <a:lnTo>
                                    <a:pt x="506" y="9"/>
                                  </a:lnTo>
                                  <a:lnTo>
                                    <a:pt x="472" y="3"/>
                                  </a:lnTo>
                                  <a:lnTo>
                                    <a:pt x="439" y="1"/>
                                  </a:lnTo>
                                  <a:lnTo>
                                    <a:pt x="405" y="0"/>
                                  </a:lnTo>
                                  <a:lnTo>
                                    <a:pt x="373" y="1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3" y="10"/>
                                  </a:lnTo>
                                  <a:lnTo>
                                    <a:pt x="284" y="20"/>
                                  </a:lnTo>
                                  <a:lnTo>
                                    <a:pt x="256" y="30"/>
                                  </a:lnTo>
                                  <a:lnTo>
                                    <a:pt x="229" y="43"/>
                                  </a:lnTo>
                                  <a:close/>
                                  <a:moveTo>
                                    <a:pt x="321" y="162"/>
                                  </a:moveTo>
                                  <a:lnTo>
                                    <a:pt x="296" y="180"/>
                                  </a:lnTo>
                                  <a:lnTo>
                                    <a:pt x="273" y="200"/>
                                  </a:lnTo>
                                  <a:lnTo>
                                    <a:pt x="250" y="222"/>
                                  </a:lnTo>
                                  <a:lnTo>
                                    <a:pt x="230" y="248"/>
                                  </a:lnTo>
                                  <a:lnTo>
                                    <a:pt x="212" y="275"/>
                                  </a:lnTo>
                                  <a:lnTo>
                                    <a:pt x="195" y="305"/>
                                  </a:lnTo>
                                  <a:lnTo>
                                    <a:pt x="180" y="337"/>
                                  </a:lnTo>
                                  <a:lnTo>
                                    <a:pt x="166" y="371"/>
                                  </a:lnTo>
                                  <a:lnTo>
                                    <a:pt x="154" y="407"/>
                                  </a:lnTo>
                                  <a:lnTo>
                                    <a:pt x="144" y="445"/>
                                  </a:lnTo>
                                  <a:lnTo>
                                    <a:pt x="135" y="484"/>
                                  </a:lnTo>
                                  <a:lnTo>
                                    <a:pt x="128" y="525"/>
                                  </a:lnTo>
                                  <a:lnTo>
                                    <a:pt x="123" y="567"/>
                                  </a:lnTo>
                                  <a:lnTo>
                                    <a:pt x="118" y="611"/>
                                  </a:lnTo>
                                  <a:lnTo>
                                    <a:pt x="116" y="656"/>
                                  </a:lnTo>
                                  <a:lnTo>
                                    <a:pt x="116" y="701"/>
                                  </a:lnTo>
                                  <a:lnTo>
                                    <a:pt x="116" y="748"/>
                                  </a:lnTo>
                                  <a:lnTo>
                                    <a:pt x="118" y="795"/>
                                  </a:lnTo>
                                  <a:lnTo>
                                    <a:pt x="122" y="844"/>
                                  </a:lnTo>
                                  <a:lnTo>
                                    <a:pt x="127" y="892"/>
                                  </a:lnTo>
                                  <a:lnTo>
                                    <a:pt x="133" y="942"/>
                                  </a:lnTo>
                                  <a:lnTo>
                                    <a:pt x="141" y="992"/>
                                  </a:lnTo>
                                  <a:lnTo>
                                    <a:pt x="150" y="1043"/>
                                  </a:lnTo>
                                  <a:lnTo>
                                    <a:pt x="161" y="1094"/>
                                  </a:lnTo>
                                  <a:lnTo>
                                    <a:pt x="173" y="1143"/>
                                  </a:lnTo>
                                  <a:lnTo>
                                    <a:pt x="186" y="1194"/>
                                  </a:lnTo>
                                  <a:lnTo>
                                    <a:pt x="200" y="1245"/>
                                  </a:lnTo>
                                  <a:lnTo>
                                    <a:pt x="217" y="1295"/>
                                  </a:lnTo>
                                  <a:lnTo>
                                    <a:pt x="235" y="1346"/>
                                  </a:lnTo>
                                  <a:lnTo>
                                    <a:pt x="252" y="1396"/>
                                  </a:lnTo>
                                  <a:lnTo>
                                    <a:pt x="273" y="1444"/>
                                  </a:lnTo>
                                  <a:lnTo>
                                    <a:pt x="294" y="1493"/>
                                  </a:lnTo>
                                  <a:lnTo>
                                    <a:pt x="314" y="1542"/>
                                  </a:lnTo>
                                  <a:lnTo>
                                    <a:pt x="335" y="1590"/>
                                  </a:lnTo>
                                  <a:lnTo>
                                    <a:pt x="358" y="1634"/>
                                  </a:lnTo>
                                  <a:lnTo>
                                    <a:pt x="383" y="1676"/>
                                  </a:lnTo>
                                  <a:lnTo>
                                    <a:pt x="408" y="1717"/>
                                  </a:lnTo>
                                  <a:lnTo>
                                    <a:pt x="434" y="1753"/>
                                  </a:lnTo>
                                  <a:lnTo>
                                    <a:pt x="461" y="1789"/>
                                  </a:lnTo>
                                  <a:lnTo>
                                    <a:pt x="490" y="1821"/>
                                  </a:lnTo>
                                  <a:lnTo>
                                    <a:pt x="519" y="1852"/>
                                  </a:lnTo>
                                  <a:lnTo>
                                    <a:pt x="549" y="1880"/>
                                  </a:lnTo>
                                  <a:lnTo>
                                    <a:pt x="581" y="1905"/>
                                  </a:lnTo>
                                  <a:lnTo>
                                    <a:pt x="612" y="1928"/>
                                  </a:lnTo>
                                  <a:lnTo>
                                    <a:pt x="645" y="1949"/>
                                  </a:lnTo>
                                  <a:lnTo>
                                    <a:pt x="678" y="1968"/>
                                  </a:lnTo>
                                  <a:lnTo>
                                    <a:pt x="711" y="1983"/>
                                  </a:lnTo>
                                  <a:lnTo>
                                    <a:pt x="746" y="1997"/>
                                  </a:lnTo>
                                  <a:lnTo>
                                    <a:pt x="780" y="2009"/>
                                  </a:lnTo>
                                  <a:lnTo>
                                    <a:pt x="816" y="2018"/>
                                  </a:lnTo>
                                  <a:lnTo>
                                    <a:pt x="851" y="2026"/>
                                  </a:lnTo>
                                  <a:lnTo>
                                    <a:pt x="887" y="2030"/>
                                  </a:lnTo>
                                  <a:lnTo>
                                    <a:pt x="922" y="2033"/>
                                  </a:lnTo>
                                  <a:lnTo>
                                    <a:pt x="958" y="2034"/>
                                  </a:lnTo>
                                  <a:lnTo>
                                    <a:pt x="995" y="2031"/>
                                  </a:lnTo>
                                  <a:lnTo>
                                    <a:pt x="1030" y="2028"/>
                                  </a:lnTo>
                                  <a:lnTo>
                                    <a:pt x="1067" y="2022"/>
                                  </a:lnTo>
                                  <a:lnTo>
                                    <a:pt x="1103" y="2014"/>
                                  </a:lnTo>
                                  <a:lnTo>
                                    <a:pt x="1138" y="2003"/>
                                  </a:lnTo>
                                  <a:lnTo>
                                    <a:pt x="1174" y="1991"/>
                                  </a:lnTo>
                                  <a:lnTo>
                                    <a:pt x="1209" y="1977"/>
                                  </a:lnTo>
                                  <a:lnTo>
                                    <a:pt x="1245" y="1960"/>
                                  </a:lnTo>
                                  <a:lnTo>
                                    <a:pt x="1279" y="1941"/>
                                  </a:lnTo>
                                  <a:lnTo>
                                    <a:pt x="1314" y="1921"/>
                                  </a:lnTo>
                                  <a:lnTo>
                                    <a:pt x="1342" y="1901"/>
                                  </a:lnTo>
                                  <a:lnTo>
                                    <a:pt x="1371" y="1880"/>
                                  </a:lnTo>
                                  <a:lnTo>
                                    <a:pt x="1399" y="1856"/>
                                  </a:lnTo>
                                  <a:lnTo>
                                    <a:pt x="1425" y="1831"/>
                                  </a:lnTo>
                                  <a:lnTo>
                                    <a:pt x="1450" y="1805"/>
                                  </a:lnTo>
                                  <a:lnTo>
                                    <a:pt x="1475" y="1778"/>
                                  </a:lnTo>
                                  <a:lnTo>
                                    <a:pt x="1498" y="1748"/>
                                  </a:lnTo>
                                  <a:lnTo>
                                    <a:pt x="1519" y="1718"/>
                                  </a:lnTo>
                                  <a:lnTo>
                                    <a:pt x="1539" y="1686"/>
                                  </a:lnTo>
                                  <a:lnTo>
                                    <a:pt x="1557" y="1653"/>
                                  </a:lnTo>
                                  <a:lnTo>
                                    <a:pt x="1574" y="1618"/>
                                  </a:lnTo>
                                  <a:lnTo>
                                    <a:pt x="1589" y="1583"/>
                                  </a:lnTo>
                                  <a:lnTo>
                                    <a:pt x="1602" y="1546"/>
                                  </a:lnTo>
                                  <a:lnTo>
                                    <a:pt x="1613" y="1508"/>
                                  </a:lnTo>
                                  <a:lnTo>
                                    <a:pt x="1621" y="1469"/>
                                  </a:lnTo>
                                  <a:lnTo>
                                    <a:pt x="1628" y="1429"/>
                                  </a:lnTo>
                                  <a:lnTo>
                                    <a:pt x="1632" y="1389"/>
                                  </a:lnTo>
                                  <a:lnTo>
                                    <a:pt x="1634" y="1347"/>
                                  </a:lnTo>
                                  <a:lnTo>
                                    <a:pt x="1633" y="1304"/>
                                  </a:lnTo>
                                  <a:lnTo>
                                    <a:pt x="1630" y="1262"/>
                                  </a:lnTo>
                                  <a:lnTo>
                                    <a:pt x="1625" y="1218"/>
                                  </a:lnTo>
                                  <a:lnTo>
                                    <a:pt x="1615" y="1173"/>
                                  </a:lnTo>
                                  <a:lnTo>
                                    <a:pt x="1604" y="1128"/>
                                  </a:lnTo>
                                  <a:lnTo>
                                    <a:pt x="1589" y="1082"/>
                                  </a:lnTo>
                                  <a:lnTo>
                                    <a:pt x="1571" y="1036"/>
                                  </a:lnTo>
                                  <a:lnTo>
                                    <a:pt x="1551" y="989"/>
                                  </a:lnTo>
                                  <a:lnTo>
                                    <a:pt x="1527" y="942"/>
                                  </a:lnTo>
                                  <a:lnTo>
                                    <a:pt x="1499" y="895"/>
                                  </a:lnTo>
                                  <a:lnTo>
                                    <a:pt x="1468" y="847"/>
                                  </a:lnTo>
                                  <a:lnTo>
                                    <a:pt x="1434" y="800"/>
                                  </a:lnTo>
                                  <a:lnTo>
                                    <a:pt x="1396" y="751"/>
                                  </a:lnTo>
                                  <a:lnTo>
                                    <a:pt x="1354" y="704"/>
                                  </a:lnTo>
                                  <a:lnTo>
                                    <a:pt x="1320" y="660"/>
                                  </a:lnTo>
                                  <a:lnTo>
                                    <a:pt x="1284" y="619"/>
                                  </a:lnTo>
                                  <a:lnTo>
                                    <a:pt x="1250" y="579"/>
                                  </a:lnTo>
                                  <a:lnTo>
                                    <a:pt x="1214" y="541"/>
                                  </a:lnTo>
                                  <a:lnTo>
                                    <a:pt x="1179" y="504"/>
                                  </a:lnTo>
                                  <a:lnTo>
                                    <a:pt x="1143" y="468"/>
                                  </a:lnTo>
                                  <a:lnTo>
                                    <a:pt x="1107" y="434"/>
                                  </a:lnTo>
                                  <a:lnTo>
                                    <a:pt x="1072" y="402"/>
                                  </a:lnTo>
                                  <a:lnTo>
                                    <a:pt x="1036" y="373"/>
                                  </a:lnTo>
                                  <a:lnTo>
                                    <a:pt x="1001" y="343"/>
                                  </a:lnTo>
                                  <a:lnTo>
                                    <a:pt x="965" y="316"/>
                                  </a:lnTo>
                                  <a:lnTo>
                                    <a:pt x="931" y="291"/>
                                  </a:lnTo>
                                  <a:lnTo>
                                    <a:pt x="895" y="267"/>
                                  </a:lnTo>
                                  <a:lnTo>
                                    <a:pt x="861" y="245"/>
                                  </a:lnTo>
                                  <a:lnTo>
                                    <a:pt x="826" y="225"/>
                                  </a:lnTo>
                                  <a:lnTo>
                                    <a:pt x="792" y="206"/>
                                  </a:lnTo>
                                  <a:lnTo>
                                    <a:pt x="758" y="189"/>
                                  </a:lnTo>
                                  <a:lnTo>
                                    <a:pt x="724" y="174"/>
                                  </a:lnTo>
                                  <a:lnTo>
                                    <a:pt x="691" y="161"/>
                                  </a:lnTo>
                                  <a:lnTo>
                                    <a:pt x="659" y="150"/>
                                  </a:lnTo>
                                  <a:lnTo>
                                    <a:pt x="627" y="140"/>
                                  </a:lnTo>
                                  <a:lnTo>
                                    <a:pt x="595" y="132"/>
                                  </a:lnTo>
                                  <a:lnTo>
                                    <a:pt x="564" y="126"/>
                                  </a:lnTo>
                                  <a:lnTo>
                                    <a:pt x="535" y="123"/>
                                  </a:lnTo>
                                  <a:lnTo>
                                    <a:pt x="505" y="120"/>
                                  </a:lnTo>
                                  <a:lnTo>
                                    <a:pt x="476" y="120"/>
                                  </a:lnTo>
                                  <a:lnTo>
                                    <a:pt x="448" y="123"/>
                                  </a:lnTo>
                                  <a:lnTo>
                                    <a:pt x="421" y="126"/>
                                  </a:lnTo>
                                  <a:lnTo>
                                    <a:pt x="395" y="132"/>
                                  </a:lnTo>
                                  <a:lnTo>
                                    <a:pt x="369" y="140"/>
                                  </a:lnTo>
                                  <a:lnTo>
                                    <a:pt x="345" y="150"/>
                                  </a:lnTo>
                                  <a:lnTo>
                                    <a:pt x="321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2">
                                <a:lumMod val="60000"/>
                                <a:lumOff val="40000"/>
                                <a:alpha val="74001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" name="Freeform 307"/>
                          <wps:cNvSpPr>
                            <a:spLocks noEditPoints="1"/>
                          </wps:cNvSpPr>
                          <wps:spPr bwMode="auto">
                            <a:xfrm rot="5400000">
                              <a:off x="6118" y="3727"/>
                              <a:ext cx="1449" cy="1862"/>
                            </a:xfrm>
                            <a:custGeom>
                              <a:avLst/>
                              <a:gdLst>
                                <a:gd name="T0" fmla="*/ 624 w 3180"/>
                                <a:gd name="T1" fmla="*/ 3707 h 3711"/>
                                <a:gd name="T2" fmla="*/ 992 w 3180"/>
                                <a:gd name="T3" fmla="*/ 3677 h 3711"/>
                                <a:gd name="T4" fmla="*/ 1399 w 3180"/>
                                <a:gd name="T5" fmla="*/ 3529 h 3711"/>
                                <a:gd name="T6" fmla="*/ 1823 w 3180"/>
                                <a:gd name="T7" fmla="*/ 3280 h 3711"/>
                                <a:gd name="T8" fmla="*/ 2239 w 3180"/>
                                <a:gd name="T9" fmla="*/ 2950 h 3711"/>
                                <a:gd name="T10" fmla="*/ 2624 w 3180"/>
                                <a:gd name="T11" fmla="*/ 2558 h 3711"/>
                                <a:gd name="T12" fmla="*/ 2934 w 3180"/>
                                <a:gd name="T13" fmla="*/ 2127 h 3711"/>
                                <a:gd name="T14" fmla="*/ 3115 w 3180"/>
                                <a:gd name="T15" fmla="*/ 1711 h 3711"/>
                                <a:gd name="T16" fmla="*/ 3180 w 3180"/>
                                <a:gd name="T17" fmla="*/ 1325 h 3711"/>
                                <a:gd name="T18" fmla="*/ 3138 w 3180"/>
                                <a:gd name="T19" fmla="*/ 971 h 3711"/>
                                <a:gd name="T20" fmla="*/ 2995 w 3180"/>
                                <a:gd name="T21" fmla="*/ 658 h 3711"/>
                                <a:gd name="T22" fmla="*/ 2756 w 3180"/>
                                <a:gd name="T23" fmla="*/ 386 h 3711"/>
                                <a:gd name="T24" fmla="*/ 2430 w 3180"/>
                                <a:gd name="T25" fmla="*/ 164 h 3711"/>
                                <a:gd name="T26" fmla="*/ 2094 w 3180"/>
                                <a:gd name="T27" fmla="*/ 36 h 3711"/>
                                <a:gd name="T28" fmla="*/ 1735 w 3180"/>
                                <a:gd name="T29" fmla="*/ 2 h 3711"/>
                                <a:gd name="T30" fmla="*/ 1375 w 3180"/>
                                <a:gd name="T31" fmla="*/ 70 h 3711"/>
                                <a:gd name="T32" fmla="*/ 1029 w 3180"/>
                                <a:gd name="T33" fmla="*/ 250 h 3711"/>
                                <a:gd name="T34" fmla="*/ 712 w 3180"/>
                                <a:gd name="T35" fmla="*/ 551 h 3711"/>
                                <a:gd name="T36" fmla="*/ 443 w 3180"/>
                                <a:gd name="T37" fmla="*/ 983 h 3711"/>
                                <a:gd name="T38" fmla="*/ 233 w 3180"/>
                                <a:gd name="T39" fmla="*/ 1510 h 3711"/>
                                <a:gd name="T40" fmla="*/ 87 w 3180"/>
                                <a:gd name="T41" fmla="*/ 2012 h 3711"/>
                                <a:gd name="T42" fmla="*/ 11 w 3180"/>
                                <a:gd name="T43" fmla="*/ 2473 h 3711"/>
                                <a:gd name="T44" fmla="*/ 6 w 3180"/>
                                <a:gd name="T45" fmla="*/ 2881 h 3711"/>
                                <a:gd name="T46" fmla="*/ 73 w 3180"/>
                                <a:gd name="T47" fmla="*/ 3224 h 3711"/>
                                <a:gd name="T48" fmla="*/ 211 w 3180"/>
                                <a:gd name="T49" fmla="*/ 3486 h 3711"/>
                                <a:gd name="T50" fmla="*/ 481 w 3180"/>
                                <a:gd name="T51" fmla="*/ 3381 h 3711"/>
                                <a:gd name="T52" fmla="*/ 758 w 3180"/>
                                <a:gd name="T53" fmla="*/ 3453 h 3711"/>
                                <a:gd name="T54" fmla="*/ 1087 w 3180"/>
                                <a:gd name="T55" fmla="*/ 3409 h 3711"/>
                                <a:gd name="T56" fmla="*/ 1446 w 3180"/>
                                <a:gd name="T57" fmla="*/ 3267 h 3711"/>
                                <a:gd name="T58" fmla="*/ 1814 w 3180"/>
                                <a:gd name="T59" fmla="*/ 3040 h 3711"/>
                                <a:gd name="T60" fmla="*/ 2172 w 3180"/>
                                <a:gd name="T61" fmla="*/ 2744 h 3711"/>
                                <a:gd name="T62" fmla="*/ 2499 w 3180"/>
                                <a:gd name="T63" fmla="*/ 2393 h 3711"/>
                                <a:gd name="T64" fmla="*/ 2785 w 3180"/>
                                <a:gd name="T65" fmla="*/ 2013 h 3711"/>
                                <a:gd name="T66" fmla="*/ 2965 w 3180"/>
                                <a:gd name="T67" fmla="*/ 1639 h 3711"/>
                                <a:gd name="T68" fmla="*/ 3030 w 3180"/>
                                <a:gd name="T69" fmla="*/ 1282 h 3711"/>
                                <a:gd name="T70" fmla="*/ 2989 w 3180"/>
                                <a:gd name="T71" fmla="*/ 949 h 3711"/>
                                <a:gd name="T72" fmla="*/ 2851 w 3180"/>
                                <a:gd name="T73" fmla="*/ 654 h 3711"/>
                                <a:gd name="T74" fmla="*/ 2627 w 3180"/>
                                <a:gd name="T75" fmla="*/ 405 h 3711"/>
                                <a:gd name="T76" fmla="*/ 2334 w 3180"/>
                                <a:gd name="T77" fmla="*/ 218 h 3711"/>
                                <a:gd name="T78" fmla="*/ 2021 w 3180"/>
                                <a:gd name="T79" fmla="*/ 119 h 3711"/>
                                <a:gd name="T80" fmla="*/ 1680 w 3180"/>
                                <a:gd name="T81" fmla="*/ 105 h 3711"/>
                                <a:gd name="T82" fmla="*/ 1332 w 3180"/>
                                <a:gd name="T83" fmla="*/ 186 h 3711"/>
                                <a:gd name="T84" fmla="*/ 999 w 3180"/>
                                <a:gd name="T85" fmla="*/ 380 h 3711"/>
                                <a:gd name="T86" fmla="*/ 701 w 3180"/>
                                <a:gd name="T87" fmla="*/ 699 h 3711"/>
                                <a:gd name="T88" fmla="*/ 462 w 3180"/>
                                <a:gd name="T89" fmla="*/ 1156 h 3711"/>
                                <a:gd name="T90" fmla="*/ 288 w 3180"/>
                                <a:gd name="T91" fmla="*/ 1631 h 3711"/>
                                <a:gd name="T92" fmla="*/ 178 w 3180"/>
                                <a:gd name="T93" fmla="*/ 2062 h 3711"/>
                                <a:gd name="T94" fmla="*/ 133 w 3180"/>
                                <a:gd name="T95" fmla="*/ 2454 h 3711"/>
                                <a:gd name="T96" fmla="*/ 150 w 3180"/>
                                <a:gd name="T97" fmla="*/ 2796 h 3711"/>
                                <a:gd name="T98" fmla="*/ 229 w 3180"/>
                                <a:gd name="T99" fmla="*/ 3079 h 3711"/>
                                <a:gd name="T100" fmla="*/ 368 w 3180"/>
                                <a:gd name="T101" fmla="*/ 3292 h 37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3180" h="3711">
                                  <a:moveTo>
                                    <a:pt x="374" y="3632"/>
                                  </a:moveTo>
                                  <a:lnTo>
                                    <a:pt x="432" y="3659"/>
                                  </a:lnTo>
                                  <a:lnTo>
                                    <a:pt x="494" y="3681"/>
                                  </a:lnTo>
                                  <a:lnTo>
                                    <a:pt x="557" y="3697"/>
                                  </a:lnTo>
                                  <a:lnTo>
                                    <a:pt x="624" y="3707"/>
                                  </a:lnTo>
                                  <a:lnTo>
                                    <a:pt x="693" y="3711"/>
                                  </a:lnTo>
                                  <a:lnTo>
                                    <a:pt x="764" y="3710"/>
                                  </a:lnTo>
                                  <a:lnTo>
                                    <a:pt x="839" y="3704"/>
                                  </a:lnTo>
                                  <a:lnTo>
                                    <a:pt x="913" y="3694"/>
                                  </a:lnTo>
                                  <a:lnTo>
                                    <a:pt x="992" y="3677"/>
                                  </a:lnTo>
                                  <a:lnTo>
                                    <a:pt x="1070" y="3657"/>
                                  </a:lnTo>
                                  <a:lnTo>
                                    <a:pt x="1151" y="3631"/>
                                  </a:lnTo>
                                  <a:lnTo>
                                    <a:pt x="1233" y="3601"/>
                                  </a:lnTo>
                                  <a:lnTo>
                                    <a:pt x="1316" y="3567"/>
                                  </a:lnTo>
                                  <a:lnTo>
                                    <a:pt x="1399" y="3529"/>
                                  </a:lnTo>
                                  <a:lnTo>
                                    <a:pt x="1483" y="3486"/>
                                  </a:lnTo>
                                  <a:lnTo>
                                    <a:pt x="1568" y="3440"/>
                                  </a:lnTo>
                                  <a:lnTo>
                                    <a:pt x="1652" y="3390"/>
                                  </a:lnTo>
                                  <a:lnTo>
                                    <a:pt x="1738" y="3337"/>
                                  </a:lnTo>
                                  <a:lnTo>
                                    <a:pt x="1823" y="3280"/>
                                  </a:lnTo>
                                  <a:lnTo>
                                    <a:pt x="1907" y="3220"/>
                                  </a:lnTo>
                                  <a:lnTo>
                                    <a:pt x="1992" y="3156"/>
                                  </a:lnTo>
                                  <a:lnTo>
                                    <a:pt x="2075" y="3091"/>
                                  </a:lnTo>
                                  <a:lnTo>
                                    <a:pt x="2158" y="3021"/>
                                  </a:lnTo>
                                  <a:lnTo>
                                    <a:pt x="2239" y="2950"/>
                                  </a:lnTo>
                                  <a:lnTo>
                                    <a:pt x="2319" y="2875"/>
                                  </a:lnTo>
                                  <a:lnTo>
                                    <a:pt x="2398" y="2800"/>
                                  </a:lnTo>
                                  <a:lnTo>
                                    <a:pt x="2475" y="2720"/>
                                  </a:lnTo>
                                  <a:lnTo>
                                    <a:pt x="2550" y="2640"/>
                                  </a:lnTo>
                                  <a:lnTo>
                                    <a:pt x="2624" y="2558"/>
                                  </a:lnTo>
                                  <a:lnTo>
                                    <a:pt x="2695" y="2473"/>
                                  </a:lnTo>
                                  <a:lnTo>
                                    <a:pt x="2764" y="2388"/>
                                  </a:lnTo>
                                  <a:lnTo>
                                    <a:pt x="2829" y="2300"/>
                                  </a:lnTo>
                                  <a:lnTo>
                                    <a:pt x="2885" y="2213"/>
                                  </a:lnTo>
                                  <a:lnTo>
                                    <a:pt x="2934" y="2127"/>
                                  </a:lnTo>
                                  <a:lnTo>
                                    <a:pt x="2981" y="2042"/>
                                  </a:lnTo>
                                  <a:lnTo>
                                    <a:pt x="3021" y="1958"/>
                                  </a:lnTo>
                                  <a:lnTo>
                                    <a:pt x="3057" y="1875"/>
                                  </a:lnTo>
                                  <a:lnTo>
                                    <a:pt x="3089" y="1793"/>
                                  </a:lnTo>
                                  <a:lnTo>
                                    <a:pt x="3115" y="1711"/>
                                  </a:lnTo>
                                  <a:lnTo>
                                    <a:pt x="3137" y="1632"/>
                                  </a:lnTo>
                                  <a:lnTo>
                                    <a:pt x="3155" y="1554"/>
                                  </a:lnTo>
                                  <a:lnTo>
                                    <a:pt x="3168" y="1476"/>
                                  </a:lnTo>
                                  <a:lnTo>
                                    <a:pt x="3176" y="1400"/>
                                  </a:lnTo>
                                  <a:lnTo>
                                    <a:pt x="3180" y="1325"/>
                                  </a:lnTo>
                                  <a:lnTo>
                                    <a:pt x="3180" y="1252"/>
                                  </a:lnTo>
                                  <a:lnTo>
                                    <a:pt x="3176" y="1180"/>
                                  </a:lnTo>
                                  <a:lnTo>
                                    <a:pt x="3168" y="1109"/>
                                  </a:lnTo>
                                  <a:lnTo>
                                    <a:pt x="3155" y="1040"/>
                                  </a:lnTo>
                                  <a:lnTo>
                                    <a:pt x="3138" y="971"/>
                                  </a:lnTo>
                                  <a:lnTo>
                                    <a:pt x="3117" y="906"/>
                                  </a:lnTo>
                                  <a:lnTo>
                                    <a:pt x="3092" y="841"/>
                                  </a:lnTo>
                                  <a:lnTo>
                                    <a:pt x="3064" y="778"/>
                                  </a:lnTo>
                                  <a:lnTo>
                                    <a:pt x="3030" y="717"/>
                                  </a:lnTo>
                                  <a:lnTo>
                                    <a:pt x="2995" y="658"/>
                                  </a:lnTo>
                                  <a:lnTo>
                                    <a:pt x="2955" y="599"/>
                                  </a:lnTo>
                                  <a:lnTo>
                                    <a:pt x="2911" y="544"/>
                                  </a:lnTo>
                                  <a:lnTo>
                                    <a:pt x="2862" y="489"/>
                                  </a:lnTo>
                                  <a:lnTo>
                                    <a:pt x="2811" y="437"/>
                                  </a:lnTo>
                                  <a:lnTo>
                                    <a:pt x="2756" y="386"/>
                                  </a:lnTo>
                                  <a:lnTo>
                                    <a:pt x="2698" y="338"/>
                                  </a:lnTo>
                                  <a:lnTo>
                                    <a:pt x="2636" y="292"/>
                                  </a:lnTo>
                                  <a:lnTo>
                                    <a:pt x="2570" y="247"/>
                                  </a:lnTo>
                                  <a:lnTo>
                                    <a:pt x="2502" y="204"/>
                                  </a:lnTo>
                                  <a:lnTo>
                                    <a:pt x="2430" y="164"/>
                                  </a:lnTo>
                                  <a:lnTo>
                                    <a:pt x="2365" y="132"/>
                                  </a:lnTo>
                                  <a:lnTo>
                                    <a:pt x="2299" y="102"/>
                                  </a:lnTo>
                                  <a:lnTo>
                                    <a:pt x="2231" y="76"/>
                                  </a:lnTo>
                                  <a:lnTo>
                                    <a:pt x="2162" y="55"/>
                                  </a:lnTo>
                                  <a:lnTo>
                                    <a:pt x="2094" y="36"/>
                                  </a:lnTo>
                                  <a:lnTo>
                                    <a:pt x="2022" y="22"/>
                                  </a:lnTo>
                                  <a:lnTo>
                                    <a:pt x="1951" y="11"/>
                                  </a:lnTo>
                                  <a:lnTo>
                                    <a:pt x="1880" y="4"/>
                                  </a:lnTo>
                                  <a:lnTo>
                                    <a:pt x="1808" y="0"/>
                                  </a:lnTo>
                                  <a:lnTo>
                                    <a:pt x="1735" y="2"/>
                                  </a:lnTo>
                                  <a:lnTo>
                                    <a:pt x="1663" y="6"/>
                                  </a:lnTo>
                                  <a:lnTo>
                                    <a:pt x="1591" y="16"/>
                                  </a:lnTo>
                                  <a:lnTo>
                                    <a:pt x="1518" y="30"/>
                                  </a:lnTo>
                                  <a:lnTo>
                                    <a:pt x="1447" y="48"/>
                                  </a:lnTo>
                                  <a:lnTo>
                                    <a:pt x="1375" y="70"/>
                                  </a:lnTo>
                                  <a:lnTo>
                                    <a:pt x="1304" y="96"/>
                                  </a:lnTo>
                                  <a:lnTo>
                                    <a:pt x="1234" y="128"/>
                                  </a:lnTo>
                                  <a:lnTo>
                                    <a:pt x="1165" y="164"/>
                                  </a:lnTo>
                                  <a:lnTo>
                                    <a:pt x="1096" y="204"/>
                                  </a:lnTo>
                                  <a:lnTo>
                                    <a:pt x="1029" y="250"/>
                                  </a:lnTo>
                                  <a:lnTo>
                                    <a:pt x="962" y="300"/>
                                  </a:lnTo>
                                  <a:lnTo>
                                    <a:pt x="897" y="356"/>
                                  </a:lnTo>
                                  <a:lnTo>
                                    <a:pt x="834" y="416"/>
                                  </a:lnTo>
                                  <a:lnTo>
                                    <a:pt x="772" y="481"/>
                                  </a:lnTo>
                                  <a:lnTo>
                                    <a:pt x="712" y="551"/>
                                  </a:lnTo>
                                  <a:lnTo>
                                    <a:pt x="654" y="627"/>
                                  </a:lnTo>
                                  <a:lnTo>
                                    <a:pt x="598" y="707"/>
                                  </a:lnTo>
                                  <a:lnTo>
                                    <a:pt x="543" y="794"/>
                                  </a:lnTo>
                                  <a:lnTo>
                                    <a:pt x="492" y="886"/>
                                  </a:lnTo>
                                  <a:lnTo>
                                    <a:pt x="443" y="983"/>
                                  </a:lnTo>
                                  <a:lnTo>
                                    <a:pt x="396" y="1086"/>
                                  </a:lnTo>
                                  <a:lnTo>
                                    <a:pt x="353" y="1194"/>
                                  </a:lnTo>
                                  <a:lnTo>
                                    <a:pt x="310" y="1301"/>
                                  </a:lnTo>
                                  <a:lnTo>
                                    <a:pt x="270" y="1406"/>
                                  </a:lnTo>
                                  <a:lnTo>
                                    <a:pt x="233" y="1510"/>
                                  </a:lnTo>
                                  <a:lnTo>
                                    <a:pt x="197" y="1613"/>
                                  </a:lnTo>
                                  <a:lnTo>
                                    <a:pt x="165" y="1715"/>
                                  </a:lnTo>
                                  <a:lnTo>
                                    <a:pt x="137" y="1814"/>
                                  </a:lnTo>
                                  <a:lnTo>
                                    <a:pt x="111" y="1914"/>
                                  </a:lnTo>
                                  <a:lnTo>
                                    <a:pt x="87" y="2012"/>
                                  </a:lnTo>
                                  <a:lnTo>
                                    <a:pt x="66" y="2108"/>
                                  </a:lnTo>
                                  <a:lnTo>
                                    <a:pt x="48" y="2202"/>
                                  </a:lnTo>
                                  <a:lnTo>
                                    <a:pt x="34" y="2294"/>
                                  </a:lnTo>
                                  <a:lnTo>
                                    <a:pt x="20" y="2385"/>
                                  </a:lnTo>
                                  <a:lnTo>
                                    <a:pt x="11" y="2473"/>
                                  </a:lnTo>
                                  <a:lnTo>
                                    <a:pt x="5" y="2559"/>
                                  </a:lnTo>
                                  <a:lnTo>
                                    <a:pt x="0" y="2643"/>
                                  </a:lnTo>
                                  <a:lnTo>
                                    <a:pt x="0" y="2725"/>
                                  </a:lnTo>
                                  <a:lnTo>
                                    <a:pt x="1" y="2804"/>
                                  </a:lnTo>
                                  <a:lnTo>
                                    <a:pt x="6" y="2881"/>
                                  </a:lnTo>
                                  <a:lnTo>
                                    <a:pt x="15" y="2956"/>
                                  </a:lnTo>
                                  <a:lnTo>
                                    <a:pt x="24" y="3027"/>
                                  </a:lnTo>
                                  <a:lnTo>
                                    <a:pt x="38" y="3096"/>
                                  </a:lnTo>
                                  <a:lnTo>
                                    <a:pt x="54" y="3161"/>
                                  </a:lnTo>
                                  <a:lnTo>
                                    <a:pt x="73" y="3224"/>
                                  </a:lnTo>
                                  <a:lnTo>
                                    <a:pt x="95" y="3283"/>
                                  </a:lnTo>
                                  <a:lnTo>
                                    <a:pt x="120" y="3338"/>
                                  </a:lnTo>
                                  <a:lnTo>
                                    <a:pt x="147" y="3392"/>
                                  </a:lnTo>
                                  <a:lnTo>
                                    <a:pt x="178" y="3441"/>
                                  </a:lnTo>
                                  <a:lnTo>
                                    <a:pt x="211" y="3486"/>
                                  </a:lnTo>
                                  <a:lnTo>
                                    <a:pt x="248" y="3529"/>
                                  </a:lnTo>
                                  <a:lnTo>
                                    <a:pt x="287" y="3567"/>
                                  </a:lnTo>
                                  <a:lnTo>
                                    <a:pt x="329" y="3601"/>
                                  </a:lnTo>
                                  <a:lnTo>
                                    <a:pt x="374" y="3632"/>
                                  </a:lnTo>
                                  <a:close/>
                                  <a:moveTo>
                                    <a:pt x="481" y="3381"/>
                                  </a:moveTo>
                                  <a:lnTo>
                                    <a:pt x="530" y="3406"/>
                                  </a:lnTo>
                                  <a:lnTo>
                                    <a:pt x="584" y="3425"/>
                                  </a:lnTo>
                                  <a:lnTo>
                                    <a:pt x="640" y="3439"/>
                                  </a:lnTo>
                                  <a:lnTo>
                                    <a:pt x="698" y="3449"/>
                                  </a:lnTo>
                                  <a:lnTo>
                                    <a:pt x="758" y="3453"/>
                                  </a:lnTo>
                                  <a:lnTo>
                                    <a:pt x="821" y="3453"/>
                                  </a:lnTo>
                                  <a:lnTo>
                                    <a:pt x="885" y="3449"/>
                                  </a:lnTo>
                                  <a:lnTo>
                                    <a:pt x="951" y="3440"/>
                                  </a:lnTo>
                                  <a:lnTo>
                                    <a:pt x="1018" y="3427"/>
                                  </a:lnTo>
                                  <a:lnTo>
                                    <a:pt x="1087" y="3409"/>
                                  </a:lnTo>
                                  <a:lnTo>
                                    <a:pt x="1157" y="3389"/>
                                  </a:lnTo>
                                  <a:lnTo>
                                    <a:pt x="1228" y="3364"/>
                                  </a:lnTo>
                                  <a:lnTo>
                                    <a:pt x="1300" y="3335"/>
                                  </a:lnTo>
                                  <a:lnTo>
                                    <a:pt x="1372" y="3303"/>
                                  </a:lnTo>
                                  <a:lnTo>
                                    <a:pt x="1446" y="3267"/>
                                  </a:lnTo>
                                  <a:lnTo>
                                    <a:pt x="1520" y="3228"/>
                                  </a:lnTo>
                                  <a:lnTo>
                                    <a:pt x="1593" y="3186"/>
                                  </a:lnTo>
                                  <a:lnTo>
                                    <a:pt x="1667" y="3139"/>
                                  </a:lnTo>
                                  <a:lnTo>
                                    <a:pt x="1740" y="3091"/>
                                  </a:lnTo>
                                  <a:lnTo>
                                    <a:pt x="1814" y="3040"/>
                                  </a:lnTo>
                                  <a:lnTo>
                                    <a:pt x="1887" y="2986"/>
                                  </a:lnTo>
                                  <a:lnTo>
                                    <a:pt x="1960" y="2929"/>
                                  </a:lnTo>
                                  <a:lnTo>
                                    <a:pt x="2031" y="2869"/>
                                  </a:lnTo>
                                  <a:lnTo>
                                    <a:pt x="2102" y="2808"/>
                                  </a:lnTo>
                                  <a:lnTo>
                                    <a:pt x="2172" y="2744"/>
                                  </a:lnTo>
                                  <a:lnTo>
                                    <a:pt x="2241" y="2678"/>
                                  </a:lnTo>
                                  <a:lnTo>
                                    <a:pt x="2307" y="2609"/>
                                  </a:lnTo>
                                  <a:lnTo>
                                    <a:pt x="2373" y="2539"/>
                                  </a:lnTo>
                                  <a:lnTo>
                                    <a:pt x="2437" y="2467"/>
                                  </a:lnTo>
                                  <a:lnTo>
                                    <a:pt x="2499" y="2393"/>
                                  </a:lnTo>
                                  <a:lnTo>
                                    <a:pt x="2560" y="2319"/>
                                  </a:lnTo>
                                  <a:lnTo>
                                    <a:pt x="2618" y="2242"/>
                                  </a:lnTo>
                                  <a:lnTo>
                                    <a:pt x="2678" y="2166"/>
                                  </a:lnTo>
                                  <a:lnTo>
                                    <a:pt x="2734" y="2090"/>
                                  </a:lnTo>
                                  <a:lnTo>
                                    <a:pt x="2785" y="2013"/>
                                  </a:lnTo>
                                  <a:lnTo>
                                    <a:pt x="2831" y="1939"/>
                                  </a:lnTo>
                                  <a:lnTo>
                                    <a:pt x="2872" y="1863"/>
                                  </a:lnTo>
                                  <a:lnTo>
                                    <a:pt x="2908" y="1788"/>
                                  </a:lnTo>
                                  <a:lnTo>
                                    <a:pt x="2939" y="1714"/>
                                  </a:lnTo>
                                  <a:lnTo>
                                    <a:pt x="2965" y="1639"/>
                                  </a:lnTo>
                                  <a:lnTo>
                                    <a:pt x="2988" y="1566"/>
                                  </a:lnTo>
                                  <a:lnTo>
                                    <a:pt x="3004" y="1494"/>
                                  </a:lnTo>
                                  <a:lnTo>
                                    <a:pt x="3017" y="1421"/>
                                  </a:lnTo>
                                  <a:lnTo>
                                    <a:pt x="3026" y="1351"/>
                                  </a:lnTo>
                                  <a:lnTo>
                                    <a:pt x="3030" y="1282"/>
                                  </a:lnTo>
                                  <a:lnTo>
                                    <a:pt x="3030" y="1212"/>
                                  </a:lnTo>
                                  <a:lnTo>
                                    <a:pt x="3026" y="1144"/>
                                  </a:lnTo>
                                  <a:lnTo>
                                    <a:pt x="3017" y="1078"/>
                                  </a:lnTo>
                                  <a:lnTo>
                                    <a:pt x="3006" y="1013"/>
                                  </a:lnTo>
                                  <a:lnTo>
                                    <a:pt x="2989" y="949"/>
                                  </a:lnTo>
                                  <a:lnTo>
                                    <a:pt x="2969" y="886"/>
                                  </a:lnTo>
                                  <a:lnTo>
                                    <a:pt x="2945" y="826"/>
                                  </a:lnTo>
                                  <a:lnTo>
                                    <a:pt x="2918" y="766"/>
                                  </a:lnTo>
                                  <a:lnTo>
                                    <a:pt x="2886" y="710"/>
                                  </a:lnTo>
                                  <a:lnTo>
                                    <a:pt x="2851" y="654"/>
                                  </a:lnTo>
                                  <a:lnTo>
                                    <a:pt x="2813" y="599"/>
                                  </a:lnTo>
                                  <a:lnTo>
                                    <a:pt x="2772" y="547"/>
                                  </a:lnTo>
                                  <a:lnTo>
                                    <a:pt x="2727" y="498"/>
                                  </a:lnTo>
                                  <a:lnTo>
                                    <a:pt x="2678" y="450"/>
                                  </a:lnTo>
                                  <a:lnTo>
                                    <a:pt x="2627" y="405"/>
                                  </a:lnTo>
                                  <a:lnTo>
                                    <a:pt x="2573" y="361"/>
                                  </a:lnTo>
                                  <a:lnTo>
                                    <a:pt x="2516" y="321"/>
                                  </a:lnTo>
                                  <a:lnTo>
                                    <a:pt x="2455" y="283"/>
                                  </a:lnTo>
                                  <a:lnTo>
                                    <a:pt x="2392" y="247"/>
                                  </a:lnTo>
                                  <a:lnTo>
                                    <a:pt x="2334" y="218"/>
                                  </a:lnTo>
                                  <a:lnTo>
                                    <a:pt x="2275" y="192"/>
                                  </a:lnTo>
                                  <a:lnTo>
                                    <a:pt x="2213" y="170"/>
                                  </a:lnTo>
                                  <a:lnTo>
                                    <a:pt x="2152" y="150"/>
                                  </a:lnTo>
                                  <a:lnTo>
                                    <a:pt x="2086" y="133"/>
                                  </a:lnTo>
                                  <a:lnTo>
                                    <a:pt x="2021" y="119"/>
                                  </a:lnTo>
                                  <a:lnTo>
                                    <a:pt x="1955" y="109"/>
                                  </a:lnTo>
                                  <a:lnTo>
                                    <a:pt x="1887" y="102"/>
                                  </a:lnTo>
                                  <a:lnTo>
                                    <a:pt x="1818" y="100"/>
                                  </a:lnTo>
                                  <a:lnTo>
                                    <a:pt x="1750" y="100"/>
                                  </a:lnTo>
                                  <a:lnTo>
                                    <a:pt x="1680" y="105"/>
                                  </a:lnTo>
                                  <a:lnTo>
                                    <a:pt x="1610" y="113"/>
                                  </a:lnTo>
                                  <a:lnTo>
                                    <a:pt x="1541" y="125"/>
                                  </a:lnTo>
                                  <a:lnTo>
                                    <a:pt x="1471" y="141"/>
                                  </a:lnTo>
                                  <a:lnTo>
                                    <a:pt x="1401" y="161"/>
                                  </a:lnTo>
                                  <a:lnTo>
                                    <a:pt x="1332" y="186"/>
                                  </a:lnTo>
                                  <a:lnTo>
                                    <a:pt x="1263" y="216"/>
                                  </a:lnTo>
                                  <a:lnTo>
                                    <a:pt x="1196" y="250"/>
                                  </a:lnTo>
                                  <a:lnTo>
                                    <a:pt x="1129" y="289"/>
                                  </a:lnTo>
                                  <a:lnTo>
                                    <a:pt x="1063" y="332"/>
                                  </a:lnTo>
                                  <a:lnTo>
                                    <a:pt x="999" y="380"/>
                                  </a:lnTo>
                                  <a:lnTo>
                                    <a:pt x="936" y="434"/>
                                  </a:lnTo>
                                  <a:lnTo>
                                    <a:pt x="874" y="493"/>
                                  </a:lnTo>
                                  <a:lnTo>
                                    <a:pt x="815" y="556"/>
                                  </a:lnTo>
                                  <a:lnTo>
                                    <a:pt x="757" y="624"/>
                                  </a:lnTo>
                                  <a:lnTo>
                                    <a:pt x="701" y="699"/>
                                  </a:lnTo>
                                  <a:lnTo>
                                    <a:pt x="649" y="779"/>
                                  </a:lnTo>
                                  <a:lnTo>
                                    <a:pt x="598" y="865"/>
                                  </a:lnTo>
                                  <a:lnTo>
                                    <a:pt x="549" y="956"/>
                                  </a:lnTo>
                                  <a:lnTo>
                                    <a:pt x="504" y="1053"/>
                                  </a:lnTo>
                                  <a:lnTo>
                                    <a:pt x="462" y="1156"/>
                                  </a:lnTo>
                                  <a:lnTo>
                                    <a:pt x="423" y="1265"/>
                                  </a:lnTo>
                                  <a:lnTo>
                                    <a:pt x="386" y="1359"/>
                                  </a:lnTo>
                                  <a:lnTo>
                                    <a:pt x="350" y="1450"/>
                                  </a:lnTo>
                                  <a:lnTo>
                                    <a:pt x="318" y="1541"/>
                                  </a:lnTo>
                                  <a:lnTo>
                                    <a:pt x="288" y="1631"/>
                                  </a:lnTo>
                                  <a:lnTo>
                                    <a:pt x="261" y="1720"/>
                                  </a:lnTo>
                                  <a:lnTo>
                                    <a:pt x="236" y="1807"/>
                                  </a:lnTo>
                                  <a:lnTo>
                                    <a:pt x="215" y="1894"/>
                                  </a:lnTo>
                                  <a:lnTo>
                                    <a:pt x="196" y="1979"/>
                                  </a:lnTo>
                                  <a:lnTo>
                                    <a:pt x="178" y="2062"/>
                                  </a:lnTo>
                                  <a:lnTo>
                                    <a:pt x="164" y="2144"/>
                                  </a:lnTo>
                                  <a:lnTo>
                                    <a:pt x="153" y="2224"/>
                                  </a:lnTo>
                                  <a:lnTo>
                                    <a:pt x="144" y="2302"/>
                                  </a:lnTo>
                                  <a:lnTo>
                                    <a:pt x="137" y="2379"/>
                                  </a:lnTo>
                                  <a:lnTo>
                                    <a:pt x="133" y="2454"/>
                                  </a:lnTo>
                                  <a:lnTo>
                                    <a:pt x="131" y="2527"/>
                                  </a:lnTo>
                                  <a:lnTo>
                                    <a:pt x="132" y="2597"/>
                                  </a:lnTo>
                                  <a:lnTo>
                                    <a:pt x="135" y="2666"/>
                                  </a:lnTo>
                                  <a:lnTo>
                                    <a:pt x="141" y="2732"/>
                                  </a:lnTo>
                                  <a:lnTo>
                                    <a:pt x="150" y="2796"/>
                                  </a:lnTo>
                                  <a:lnTo>
                                    <a:pt x="160" y="2858"/>
                                  </a:lnTo>
                                  <a:lnTo>
                                    <a:pt x="175" y="2917"/>
                                  </a:lnTo>
                                  <a:lnTo>
                                    <a:pt x="190" y="2974"/>
                                  </a:lnTo>
                                  <a:lnTo>
                                    <a:pt x="208" y="3028"/>
                                  </a:lnTo>
                                  <a:lnTo>
                                    <a:pt x="229" y="3079"/>
                                  </a:lnTo>
                                  <a:lnTo>
                                    <a:pt x="252" y="3128"/>
                                  </a:lnTo>
                                  <a:lnTo>
                                    <a:pt x="277" y="3173"/>
                                  </a:lnTo>
                                  <a:lnTo>
                                    <a:pt x="305" y="3215"/>
                                  </a:lnTo>
                                  <a:lnTo>
                                    <a:pt x="335" y="3255"/>
                                  </a:lnTo>
                                  <a:lnTo>
                                    <a:pt x="368" y="3292"/>
                                  </a:lnTo>
                                  <a:lnTo>
                                    <a:pt x="404" y="3325"/>
                                  </a:lnTo>
                                  <a:lnTo>
                                    <a:pt x="440" y="3355"/>
                                  </a:lnTo>
                                  <a:lnTo>
                                    <a:pt x="481" y="33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5">
                                <a:lumMod val="20000"/>
                                <a:lumOff val="80000"/>
                                <a:alpha val="74001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Freeform 308"/>
                          <wps:cNvSpPr>
                            <a:spLocks noEditPoints="1"/>
                          </wps:cNvSpPr>
                          <wps:spPr bwMode="auto">
                            <a:xfrm rot="7251522">
                              <a:off x="9102" y="3239"/>
                              <a:ext cx="1224" cy="1908"/>
                            </a:xfrm>
                            <a:custGeom>
                              <a:avLst/>
                              <a:gdLst>
                                <a:gd name="T0" fmla="*/ 525 w 2687"/>
                                <a:gd name="T1" fmla="*/ 3656 h 3801"/>
                                <a:gd name="T2" fmla="*/ 306 w 2687"/>
                                <a:gd name="T3" fmla="*/ 3381 h 3801"/>
                                <a:gd name="T4" fmla="*/ 143 w 2687"/>
                                <a:gd name="T5" fmla="*/ 3000 h 3801"/>
                                <a:gd name="T6" fmla="*/ 41 w 2687"/>
                                <a:gd name="T7" fmla="*/ 2543 h 3801"/>
                                <a:gd name="T8" fmla="*/ 1 w 2687"/>
                                <a:gd name="T9" fmla="*/ 2038 h 3801"/>
                                <a:gd name="T10" fmla="*/ 23 w 2687"/>
                                <a:gd name="T11" fmla="*/ 1515 h 3801"/>
                                <a:gd name="T12" fmla="*/ 122 w 2687"/>
                                <a:gd name="T13" fmla="*/ 1018 h 3801"/>
                                <a:gd name="T14" fmla="*/ 295 w 2687"/>
                                <a:gd name="T15" fmla="*/ 622 h 3801"/>
                                <a:gd name="T16" fmla="*/ 521 w 2687"/>
                                <a:gd name="T17" fmla="*/ 324 h 3801"/>
                                <a:gd name="T18" fmla="*/ 797 w 2687"/>
                                <a:gd name="T19" fmla="*/ 124 h 3801"/>
                                <a:gd name="T20" fmla="*/ 1110 w 2687"/>
                                <a:gd name="T21" fmla="*/ 18 h 3801"/>
                                <a:gd name="T22" fmla="*/ 1454 w 2687"/>
                                <a:gd name="T23" fmla="*/ 7 h 3801"/>
                                <a:gd name="T24" fmla="*/ 1821 w 2687"/>
                                <a:gd name="T25" fmla="*/ 89 h 3801"/>
                                <a:gd name="T26" fmla="*/ 2131 w 2687"/>
                                <a:gd name="T27" fmla="*/ 241 h 3801"/>
                                <a:gd name="T28" fmla="*/ 2387 w 2687"/>
                                <a:gd name="T29" fmla="*/ 467 h 3801"/>
                                <a:gd name="T30" fmla="*/ 2574 w 2687"/>
                                <a:gd name="T31" fmla="*/ 763 h 3801"/>
                                <a:gd name="T32" fmla="*/ 2675 w 2687"/>
                                <a:gd name="T33" fmla="*/ 1122 h 3801"/>
                                <a:gd name="T34" fmla="*/ 2670 w 2687"/>
                                <a:gd name="T35" fmla="*/ 1539 h 3801"/>
                                <a:gd name="T36" fmla="*/ 2545 w 2687"/>
                                <a:gd name="T37" fmla="*/ 2006 h 3801"/>
                                <a:gd name="T38" fmla="*/ 2315 w 2687"/>
                                <a:gd name="T39" fmla="*/ 2497 h 3801"/>
                                <a:gd name="T40" fmla="*/ 2058 w 2687"/>
                                <a:gd name="T41" fmla="*/ 2925 h 3801"/>
                                <a:gd name="T42" fmla="*/ 1786 w 2687"/>
                                <a:gd name="T43" fmla="*/ 3278 h 3801"/>
                                <a:gd name="T44" fmla="*/ 1503 w 2687"/>
                                <a:gd name="T45" fmla="*/ 3548 h 3801"/>
                                <a:gd name="T46" fmla="*/ 1221 w 2687"/>
                                <a:gd name="T47" fmla="*/ 3724 h 3801"/>
                                <a:gd name="T48" fmla="*/ 947 w 2687"/>
                                <a:gd name="T49" fmla="*/ 3799 h 3801"/>
                                <a:gd name="T50" fmla="*/ 845 w 2687"/>
                                <a:gd name="T51" fmla="*/ 3544 h 3801"/>
                                <a:gd name="T52" fmla="*/ 614 w 2687"/>
                                <a:gd name="T53" fmla="*/ 3396 h 3801"/>
                                <a:gd name="T54" fmla="*/ 430 w 2687"/>
                                <a:gd name="T55" fmla="*/ 3139 h 3801"/>
                                <a:gd name="T56" fmla="*/ 296 w 2687"/>
                                <a:gd name="T57" fmla="*/ 2797 h 3801"/>
                                <a:gd name="T58" fmla="*/ 214 w 2687"/>
                                <a:gd name="T59" fmla="*/ 2393 h 3801"/>
                                <a:gd name="T60" fmla="*/ 188 w 2687"/>
                                <a:gd name="T61" fmla="*/ 1951 h 3801"/>
                                <a:gd name="T62" fmla="*/ 219 w 2687"/>
                                <a:gd name="T63" fmla="*/ 1495 h 3801"/>
                                <a:gd name="T64" fmla="*/ 298 w 2687"/>
                                <a:gd name="T65" fmla="*/ 1048 h 3801"/>
                                <a:gd name="T66" fmla="*/ 442 w 2687"/>
                                <a:gd name="T67" fmla="*/ 679 h 3801"/>
                                <a:gd name="T68" fmla="*/ 651 w 2687"/>
                                <a:gd name="T69" fmla="*/ 399 h 3801"/>
                                <a:gd name="T70" fmla="*/ 909 w 2687"/>
                                <a:gd name="T71" fmla="*/ 212 h 3801"/>
                                <a:gd name="T72" fmla="*/ 1206 w 2687"/>
                                <a:gd name="T73" fmla="*/ 115 h 3801"/>
                                <a:gd name="T74" fmla="*/ 1525 w 2687"/>
                                <a:gd name="T75" fmla="*/ 109 h 3801"/>
                                <a:gd name="T76" fmla="*/ 1846 w 2687"/>
                                <a:gd name="T77" fmla="*/ 192 h 3801"/>
                                <a:gd name="T78" fmla="*/ 2119 w 2687"/>
                                <a:gd name="T79" fmla="*/ 345 h 3801"/>
                                <a:gd name="T80" fmla="*/ 2353 w 2687"/>
                                <a:gd name="T81" fmla="*/ 573 h 3801"/>
                                <a:gd name="T82" fmla="*/ 2521 w 2687"/>
                                <a:gd name="T83" fmla="*/ 870 h 3801"/>
                                <a:gd name="T84" fmla="*/ 2603 w 2687"/>
                                <a:gd name="T85" fmla="*/ 1227 h 3801"/>
                                <a:gd name="T86" fmla="*/ 2574 w 2687"/>
                                <a:gd name="T87" fmla="*/ 1642 h 3801"/>
                                <a:gd name="T88" fmla="*/ 2412 w 2687"/>
                                <a:gd name="T89" fmla="*/ 2106 h 3801"/>
                                <a:gd name="T90" fmla="*/ 2192 w 2687"/>
                                <a:gd name="T91" fmla="*/ 2537 h 3801"/>
                                <a:gd name="T92" fmla="*/ 1964 w 2687"/>
                                <a:gd name="T93" fmla="*/ 2894 h 3801"/>
                                <a:gd name="T94" fmla="*/ 1719 w 2687"/>
                                <a:gd name="T95" fmla="*/ 3181 h 3801"/>
                                <a:gd name="T96" fmla="*/ 1469 w 2687"/>
                                <a:gd name="T97" fmla="*/ 3393 h 3801"/>
                                <a:gd name="T98" fmla="*/ 1220 w 2687"/>
                                <a:gd name="T99" fmla="*/ 3522 h 3801"/>
                                <a:gd name="T100" fmla="*/ 982 w 2687"/>
                                <a:gd name="T101" fmla="*/ 3563 h 38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2687" h="3801">
                                  <a:moveTo>
                                    <a:pt x="740" y="3780"/>
                                  </a:moveTo>
                                  <a:lnTo>
                                    <a:pt x="683" y="3759"/>
                                  </a:lnTo>
                                  <a:lnTo>
                                    <a:pt x="628" y="3730"/>
                                  </a:lnTo>
                                  <a:lnTo>
                                    <a:pt x="575" y="3696"/>
                                  </a:lnTo>
                                  <a:lnTo>
                                    <a:pt x="525" y="3656"/>
                                  </a:lnTo>
                                  <a:lnTo>
                                    <a:pt x="476" y="3611"/>
                                  </a:lnTo>
                                  <a:lnTo>
                                    <a:pt x="430" y="3560"/>
                                  </a:lnTo>
                                  <a:lnTo>
                                    <a:pt x="386" y="3505"/>
                                  </a:lnTo>
                                  <a:lnTo>
                                    <a:pt x="345" y="3445"/>
                                  </a:lnTo>
                                  <a:lnTo>
                                    <a:pt x="306" y="3381"/>
                                  </a:lnTo>
                                  <a:lnTo>
                                    <a:pt x="269" y="3312"/>
                                  </a:lnTo>
                                  <a:lnTo>
                                    <a:pt x="233" y="3240"/>
                                  </a:lnTo>
                                  <a:lnTo>
                                    <a:pt x="201" y="3163"/>
                                  </a:lnTo>
                                  <a:lnTo>
                                    <a:pt x="172" y="3084"/>
                                  </a:lnTo>
                                  <a:lnTo>
                                    <a:pt x="143" y="3000"/>
                                  </a:lnTo>
                                  <a:lnTo>
                                    <a:pt x="118" y="2915"/>
                                  </a:lnTo>
                                  <a:lnTo>
                                    <a:pt x="96" y="2825"/>
                                  </a:lnTo>
                                  <a:lnTo>
                                    <a:pt x="74" y="2733"/>
                                  </a:lnTo>
                                  <a:lnTo>
                                    <a:pt x="56" y="2640"/>
                                  </a:lnTo>
                                  <a:lnTo>
                                    <a:pt x="41" y="2543"/>
                                  </a:lnTo>
                                  <a:lnTo>
                                    <a:pt x="28" y="2444"/>
                                  </a:lnTo>
                                  <a:lnTo>
                                    <a:pt x="17" y="2345"/>
                                  </a:lnTo>
                                  <a:lnTo>
                                    <a:pt x="9" y="2244"/>
                                  </a:lnTo>
                                  <a:lnTo>
                                    <a:pt x="3" y="2141"/>
                                  </a:lnTo>
                                  <a:lnTo>
                                    <a:pt x="1" y="2038"/>
                                  </a:lnTo>
                                  <a:lnTo>
                                    <a:pt x="0" y="1934"/>
                                  </a:lnTo>
                                  <a:lnTo>
                                    <a:pt x="2" y="1830"/>
                                  </a:lnTo>
                                  <a:lnTo>
                                    <a:pt x="7" y="1724"/>
                                  </a:lnTo>
                                  <a:lnTo>
                                    <a:pt x="14" y="1619"/>
                                  </a:lnTo>
                                  <a:lnTo>
                                    <a:pt x="23" y="1515"/>
                                  </a:lnTo>
                                  <a:lnTo>
                                    <a:pt x="36" y="1411"/>
                                  </a:lnTo>
                                  <a:lnTo>
                                    <a:pt x="52" y="1306"/>
                                  </a:lnTo>
                                  <a:lnTo>
                                    <a:pt x="70" y="1203"/>
                                  </a:lnTo>
                                  <a:lnTo>
                                    <a:pt x="94" y="1109"/>
                                  </a:lnTo>
                                  <a:lnTo>
                                    <a:pt x="122" y="1018"/>
                                  </a:lnTo>
                                  <a:lnTo>
                                    <a:pt x="151" y="930"/>
                                  </a:lnTo>
                                  <a:lnTo>
                                    <a:pt x="183" y="847"/>
                                  </a:lnTo>
                                  <a:lnTo>
                                    <a:pt x="218" y="768"/>
                                  </a:lnTo>
                                  <a:lnTo>
                                    <a:pt x="256" y="693"/>
                                  </a:lnTo>
                                  <a:lnTo>
                                    <a:pt x="295" y="622"/>
                                  </a:lnTo>
                                  <a:lnTo>
                                    <a:pt x="335" y="555"/>
                                  </a:lnTo>
                                  <a:lnTo>
                                    <a:pt x="379" y="491"/>
                                  </a:lnTo>
                                  <a:lnTo>
                                    <a:pt x="425" y="431"/>
                                  </a:lnTo>
                                  <a:lnTo>
                                    <a:pt x="473" y="376"/>
                                  </a:lnTo>
                                  <a:lnTo>
                                    <a:pt x="521" y="324"/>
                                  </a:lnTo>
                                  <a:lnTo>
                                    <a:pt x="574" y="276"/>
                                  </a:lnTo>
                                  <a:lnTo>
                                    <a:pt x="626" y="232"/>
                                  </a:lnTo>
                                  <a:lnTo>
                                    <a:pt x="681" y="192"/>
                                  </a:lnTo>
                                  <a:lnTo>
                                    <a:pt x="738" y="155"/>
                                  </a:lnTo>
                                  <a:lnTo>
                                    <a:pt x="797" y="124"/>
                                  </a:lnTo>
                                  <a:lnTo>
                                    <a:pt x="856" y="95"/>
                                  </a:lnTo>
                                  <a:lnTo>
                                    <a:pt x="918" y="70"/>
                                  </a:lnTo>
                                  <a:lnTo>
                                    <a:pt x="980" y="49"/>
                                  </a:lnTo>
                                  <a:lnTo>
                                    <a:pt x="1044" y="32"/>
                                  </a:lnTo>
                                  <a:lnTo>
                                    <a:pt x="1110" y="18"/>
                                  </a:lnTo>
                                  <a:lnTo>
                                    <a:pt x="1176" y="9"/>
                                  </a:lnTo>
                                  <a:lnTo>
                                    <a:pt x="1244" y="3"/>
                                  </a:lnTo>
                                  <a:lnTo>
                                    <a:pt x="1312" y="0"/>
                                  </a:lnTo>
                                  <a:lnTo>
                                    <a:pt x="1382" y="3"/>
                                  </a:lnTo>
                                  <a:lnTo>
                                    <a:pt x="1454" y="7"/>
                                  </a:lnTo>
                                  <a:lnTo>
                                    <a:pt x="1526" y="17"/>
                                  </a:lnTo>
                                  <a:lnTo>
                                    <a:pt x="1598" y="29"/>
                                  </a:lnTo>
                                  <a:lnTo>
                                    <a:pt x="1672" y="45"/>
                                  </a:lnTo>
                                  <a:lnTo>
                                    <a:pt x="1746" y="66"/>
                                  </a:lnTo>
                                  <a:lnTo>
                                    <a:pt x="1821" y="89"/>
                                  </a:lnTo>
                                  <a:lnTo>
                                    <a:pt x="1886" y="114"/>
                                  </a:lnTo>
                                  <a:lnTo>
                                    <a:pt x="1950" y="141"/>
                                  </a:lnTo>
                                  <a:lnTo>
                                    <a:pt x="2012" y="171"/>
                                  </a:lnTo>
                                  <a:lnTo>
                                    <a:pt x="2073" y="204"/>
                                  </a:lnTo>
                                  <a:lnTo>
                                    <a:pt x="2131" y="241"/>
                                  </a:lnTo>
                                  <a:lnTo>
                                    <a:pt x="2186" y="280"/>
                                  </a:lnTo>
                                  <a:lnTo>
                                    <a:pt x="2241" y="322"/>
                                  </a:lnTo>
                                  <a:lnTo>
                                    <a:pt x="2292" y="369"/>
                                  </a:lnTo>
                                  <a:lnTo>
                                    <a:pt x="2341" y="416"/>
                                  </a:lnTo>
                                  <a:lnTo>
                                    <a:pt x="2387" y="467"/>
                                  </a:lnTo>
                                  <a:lnTo>
                                    <a:pt x="2431" y="521"/>
                                  </a:lnTo>
                                  <a:lnTo>
                                    <a:pt x="2472" y="577"/>
                                  </a:lnTo>
                                  <a:lnTo>
                                    <a:pt x="2509" y="636"/>
                                  </a:lnTo>
                                  <a:lnTo>
                                    <a:pt x="2543" y="698"/>
                                  </a:lnTo>
                                  <a:lnTo>
                                    <a:pt x="2574" y="763"/>
                                  </a:lnTo>
                                  <a:lnTo>
                                    <a:pt x="2603" y="829"/>
                                  </a:lnTo>
                                  <a:lnTo>
                                    <a:pt x="2626" y="899"/>
                                  </a:lnTo>
                                  <a:lnTo>
                                    <a:pt x="2647" y="971"/>
                                  </a:lnTo>
                                  <a:lnTo>
                                    <a:pt x="2663" y="1045"/>
                                  </a:lnTo>
                                  <a:lnTo>
                                    <a:pt x="2675" y="1122"/>
                                  </a:lnTo>
                                  <a:lnTo>
                                    <a:pt x="2683" y="1200"/>
                                  </a:lnTo>
                                  <a:lnTo>
                                    <a:pt x="2687" y="1282"/>
                                  </a:lnTo>
                                  <a:lnTo>
                                    <a:pt x="2686" y="1364"/>
                                  </a:lnTo>
                                  <a:lnTo>
                                    <a:pt x="2681" y="1451"/>
                                  </a:lnTo>
                                  <a:lnTo>
                                    <a:pt x="2670" y="1539"/>
                                  </a:lnTo>
                                  <a:lnTo>
                                    <a:pt x="2656" y="1627"/>
                                  </a:lnTo>
                                  <a:lnTo>
                                    <a:pt x="2636" y="1720"/>
                                  </a:lnTo>
                                  <a:lnTo>
                                    <a:pt x="2611" y="1813"/>
                                  </a:lnTo>
                                  <a:lnTo>
                                    <a:pt x="2580" y="1909"/>
                                  </a:lnTo>
                                  <a:lnTo>
                                    <a:pt x="2545" y="2006"/>
                                  </a:lnTo>
                                  <a:lnTo>
                                    <a:pt x="2503" y="2106"/>
                                  </a:lnTo>
                                  <a:lnTo>
                                    <a:pt x="2456" y="2208"/>
                                  </a:lnTo>
                                  <a:lnTo>
                                    <a:pt x="2409" y="2306"/>
                                  </a:lnTo>
                                  <a:lnTo>
                                    <a:pt x="2362" y="2403"/>
                                  </a:lnTo>
                                  <a:lnTo>
                                    <a:pt x="2315" y="2497"/>
                                  </a:lnTo>
                                  <a:lnTo>
                                    <a:pt x="2265" y="2588"/>
                                  </a:lnTo>
                                  <a:lnTo>
                                    <a:pt x="2215" y="2676"/>
                                  </a:lnTo>
                                  <a:lnTo>
                                    <a:pt x="2163" y="2762"/>
                                  </a:lnTo>
                                  <a:lnTo>
                                    <a:pt x="2111" y="2845"/>
                                  </a:lnTo>
                                  <a:lnTo>
                                    <a:pt x="2058" y="2925"/>
                                  </a:lnTo>
                                  <a:lnTo>
                                    <a:pt x="2005" y="3002"/>
                                  </a:lnTo>
                                  <a:lnTo>
                                    <a:pt x="1950" y="3076"/>
                                  </a:lnTo>
                                  <a:lnTo>
                                    <a:pt x="1896" y="3147"/>
                                  </a:lnTo>
                                  <a:lnTo>
                                    <a:pt x="1840" y="3214"/>
                                  </a:lnTo>
                                  <a:lnTo>
                                    <a:pt x="1786" y="3278"/>
                                  </a:lnTo>
                                  <a:lnTo>
                                    <a:pt x="1729" y="3340"/>
                                  </a:lnTo>
                                  <a:lnTo>
                                    <a:pt x="1673" y="3396"/>
                                  </a:lnTo>
                                  <a:lnTo>
                                    <a:pt x="1616" y="3451"/>
                                  </a:lnTo>
                                  <a:lnTo>
                                    <a:pt x="1560" y="3501"/>
                                  </a:lnTo>
                                  <a:lnTo>
                                    <a:pt x="1503" y="3548"/>
                                  </a:lnTo>
                                  <a:lnTo>
                                    <a:pt x="1446" y="3591"/>
                                  </a:lnTo>
                                  <a:lnTo>
                                    <a:pt x="1390" y="3630"/>
                                  </a:lnTo>
                                  <a:lnTo>
                                    <a:pt x="1334" y="3665"/>
                                  </a:lnTo>
                                  <a:lnTo>
                                    <a:pt x="1277" y="3697"/>
                                  </a:lnTo>
                                  <a:lnTo>
                                    <a:pt x="1221" y="3724"/>
                                  </a:lnTo>
                                  <a:lnTo>
                                    <a:pt x="1165" y="3748"/>
                                  </a:lnTo>
                                  <a:lnTo>
                                    <a:pt x="1110" y="3767"/>
                                  </a:lnTo>
                                  <a:lnTo>
                                    <a:pt x="1055" y="3782"/>
                                  </a:lnTo>
                                  <a:lnTo>
                                    <a:pt x="1001" y="3793"/>
                                  </a:lnTo>
                                  <a:lnTo>
                                    <a:pt x="947" y="3799"/>
                                  </a:lnTo>
                                  <a:lnTo>
                                    <a:pt x="894" y="3801"/>
                                  </a:lnTo>
                                  <a:lnTo>
                                    <a:pt x="842" y="3799"/>
                                  </a:lnTo>
                                  <a:lnTo>
                                    <a:pt x="789" y="3792"/>
                                  </a:lnTo>
                                  <a:lnTo>
                                    <a:pt x="740" y="3780"/>
                                  </a:lnTo>
                                  <a:close/>
                                  <a:moveTo>
                                    <a:pt x="845" y="3544"/>
                                  </a:moveTo>
                                  <a:lnTo>
                                    <a:pt x="795" y="3524"/>
                                  </a:lnTo>
                                  <a:lnTo>
                                    <a:pt x="747" y="3499"/>
                                  </a:lnTo>
                                  <a:lnTo>
                                    <a:pt x="700" y="3470"/>
                                  </a:lnTo>
                                  <a:lnTo>
                                    <a:pt x="657" y="3436"/>
                                  </a:lnTo>
                                  <a:lnTo>
                                    <a:pt x="614" y="3396"/>
                                  </a:lnTo>
                                  <a:lnTo>
                                    <a:pt x="574" y="3354"/>
                                  </a:lnTo>
                                  <a:lnTo>
                                    <a:pt x="534" y="3306"/>
                                  </a:lnTo>
                                  <a:lnTo>
                                    <a:pt x="498" y="3254"/>
                                  </a:lnTo>
                                  <a:lnTo>
                                    <a:pt x="462" y="3199"/>
                                  </a:lnTo>
                                  <a:lnTo>
                                    <a:pt x="430" y="3139"/>
                                  </a:lnTo>
                                  <a:lnTo>
                                    <a:pt x="399" y="3078"/>
                                  </a:lnTo>
                                  <a:lnTo>
                                    <a:pt x="370" y="3012"/>
                                  </a:lnTo>
                                  <a:lnTo>
                                    <a:pt x="343" y="2943"/>
                                  </a:lnTo>
                                  <a:lnTo>
                                    <a:pt x="319" y="2872"/>
                                  </a:lnTo>
                                  <a:lnTo>
                                    <a:pt x="296" y="2797"/>
                                  </a:lnTo>
                                  <a:lnTo>
                                    <a:pt x="276" y="2720"/>
                                  </a:lnTo>
                                  <a:lnTo>
                                    <a:pt x="257" y="2642"/>
                                  </a:lnTo>
                                  <a:lnTo>
                                    <a:pt x="240" y="2560"/>
                                  </a:lnTo>
                                  <a:lnTo>
                                    <a:pt x="227" y="2478"/>
                                  </a:lnTo>
                                  <a:lnTo>
                                    <a:pt x="214" y="2393"/>
                                  </a:lnTo>
                                  <a:lnTo>
                                    <a:pt x="205" y="2307"/>
                                  </a:lnTo>
                                  <a:lnTo>
                                    <a:pt x="198" y="2219"/>
                                  </a:lnTo>
                                  <a:lnTo>
                                    <a:pt x="192" y="2131"/>
                                  </a:lnTo>
                                  <a:lnTo>
                                    <a:pt x="189" y="2041"/>
                                  </a:lnTo>
                                  <a:lnTo>
                                    <a:pt x="188" y="1951"/>
                                  </a:lnTo>
                                  <a:lnTo>
                                    <a:pt x="191" y="1859"/>
                                  </a:lnTo>
                                  <a:lnTo>
                                    <a:pt x="194" y="1768"/>
                                  </a:lnTo>
                                  <a:lnTo>
                                    <a:pt x="200" y="1677"/>
                                  </a:lnTo>
                                  <a:lnTo>
                                    <a:pt x="208" y="1586"/>
                                  </a:lnTo>
                                  <a:lnTo>
                                    <a:pt x="219" y="1495"/>
                                  </a:lnTo>
                                  <a:lnTo>
                                    <a:pt x="233" y="1404"/>
                                  </a:lnTo>
                                  <a:lnTo>
                                    <a:pt x="249" y="1314"/>
                                  </a:lnTo>
                                  <a:lnTo>
                                    <a:pt x="262" y="1221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298" y="1048"/>
                                  </a:lnTo>
                                  <a:lnTo>
                                    <a:pt x="321" y="967"/>
                                  </a:lnTo>
                                  <a:lnTo>
                                    <a:pt x="347" y="890"/>
                                  </a:lnTo>
                                  <a:lnTo>
                                    <a:pt x="377" y="815"/>
                                  </a:lnTo>
                                  <a:lnTo>
                                    <a:pt x="408" y="745"/>
                                  </a:lnTo>
                                  <a:lnTo>
                                    <a:pt x="442" y="679"/>
                                  </a:lnTo>
                                  <a:lnTo>
                                    <a:pt x="479" y="615"/>
                                  </a:lnTo>
                                  <a:lnTo>
                                    <a:pt x="519" y="556"/>
                                  </a:lnTo>
                                  <a:lnTo>
                                    <a:pt x="561" y="500"/>
                                  </a:lnTo>
                                  <a:lnTo>
                                    <a:pt x="604" y="448"/>
                                  </a:lnTo>
                                  <a:lnTo>
                                    <a:pt x="651" y="399"/>
                                  </a:lnTo>
                                  <a:lnTo>
                                    <a:pt x="698" y="354"/>
                                  </a:lnTo>
                                  <a:lnTo>
                                    <a:pt x="748" y="314"/>
                                  </a:lnTo>
                                  <a:lnTo>
                                    <a:pt x="800" y="276"/>
                                  </a:lnTo>
                                  <a:lnTo>
                                    <a:pt x="853" y="242"/>
                                  </a:lnTo>
                                  <a:lnTo>
                                    <a:pt x="909" y="212"/>
                                  </a:lnTo>
                                  <a:lnTo>
                                    <a:pt x="966" y="185"/>
                                  </a:lnTo>
                                  <a:lnTo>
                                    <a:pt x="1024" y="163"/>
                                  </a:lnTo>
                                  <a:lnTo>
                                    <a:pt x="1084" y="144"/>
                                  </a:lnTo>
                                  <a:lnTo>
                                    <a:pt x="1144" y="127"/>
                                  </a:lnTo>
                                  <a:lnTo>
                                    <a:pt x="1206" y="115"/>
                                  </a:lnTo>
                                  <a:lnTo>
                                    <a:pt x="1267" y="107"/>
                                  </a:lnTo>
                                  <a:lnTo>
                                    <a:pt x="1331" y="102"/>
                                  </a:lnTo>
                                  <a:lnTo>
                                    <a:pt x="1395" y="101"/>
                                  </a:lnTo>
                                  <a:lnTo>
                                    <a:pt x="1459" y="103"/>
                                  </a:lnTo>
                                  <a:lnTo>
                                    <a:pt x="1525" y="109"/>
                                  </a:lnTo>
                                  <a:lnTo>
                                    <a:pt x="1590" y="119"/>
                                  </a:lnTo>
                                  <a:lnTo>
                                    <a:pt x="1656" y="133"/>
                                  </a:lnTo>
                                  <a:lnTo>
                                    <a:pt x="1723" y="150"/>
                                  </a:lnTo>
                                  <a:lnTo>
                                    <a:pt x="1788" y="171"/>
                                  </a:lnTo>
                                  <a:lnTo>
                                    <a:pt x="1846" y="192"/>
                                  </a:lnTo>
                                  <a:lnTo>
                                    <a:pt x="1903" y="216"/>
                                  </a:lnTo>
                                  <a:lnTo>
                                    <a:pt x="1959" y="244"/>
                                  </a:lnTo>
                                  <a:lnTo>
                                    <a:pt x="2013" y="275"/>
                                  </a:lnTo>
                                  <a:lnTo>
                                    <a:pt x="2067" y="308"/>
                                  </a:lnTo>
                                  <a:lnTo>
                                    <a:pt x="2119" y="345"/>
                                  </a:lnTo>
                                  <a:lnTo>
                                    <a:pt x="2170" y="385"/>
                                  </a:lnTo>
                                  <a:lnTo>
                                    <a:pt x="2219" y="428"/>
                                  </a:lnTo>
                                  <a:lnTo>
                                    <a:pt x="2266" y="473"/>
                                  </a:lnTo>
                                  <a:lnTo>
                                    <a:pt x="2310" y="521"/>
                                  </a:lnTo>
                                  <a:lnTo>
                                    <a:pt x="2353" y="573"/>
                                  </a:lnTo>
                                  <a:lnTo>
                                    <a:pt x="2392" y="627"/>
                                  </a:lnTo>
                                  <a:lnTo>
                                    <a:pt x="2428" y="684"/>
                                  </a:lnTo>
                                  <a:lnTo>
                                    <a:pt x="2463" y="743"/>
                                  </a:lnTo>
                                  <a:lnTo>
                                    <a:pt x="2494" y="804"/>
                                  </a:lnTo>
                                  <a:lnTo>
                                    <a:pt x="2521" y="870"/>
                                  </a:lnTo>
                                  <a:lnTo>
                                    <a:pt x="2546" y="936"/>
                                  </a:lnTo>
                                  <a:lnTo>
                                    <a:pt x="2566" y="1006"/>
                                  </a:lnTo>
                                  <a:lnTo>
                                    <a:pt x="2583" y="1077"/>
                                  </a:lnTo>
                                  <a:lnTo>
                                    <a:pt x="2594" y="1151"/>
                                  </a:lnTo>
                                  <a:lnTo>
                                    <a:pt x="2603" y="1227"/>
                                  </a:lnTo>
                                  <a:lnTo>
                                    <a:pt x="2606" y="1306"/>
                                  </a:lnTo>
                                  <a:lnTo>
                                    <a:pt x="2606" y="1387"/>
                                  </a:lnTo>
                                  <a:lnTo>
                                    <a:pt x="2600" y="1470"/>
                                  </a:lnTo>
                                  <a:lnTo>
                                    <a:pt x="2590" y="1555"/>
                                  </a:lnTo>
                                  <a:lnTo>
                                    <a:pt x="2574" y="1642"/>
                                  </a:lnTo>
                                  <a:lnTo>
                                    <a:pt x="2553" y="1730"/>
                                  </a:lnTo>
                                  <a:lnTo>
                                    <a:pt x="2527" y="1822"/>
                                  </a:lnTo>
                                  <a:lnTo>
                                    <a:pt x="2494" y="1915"/>
                                  </a:lnTo>
                                  <a:lnTo>
                                    <a:pt x="2456" y="2010"/>
                                  </a:lnTo>
                                  <a:lnTo>
                                    <a:pt x="2412" y="2106"/>
                                  </a:lnTo>
                                  <a:lnTo>
                                    <a:pt x="2361" y="2204"/>
                                  </a:lnTo>
                                  <a:lnTo>
                                    <a:pt x="2321" y="2292"/>
                                  </a:lnTo>
                                  <a:lnTo>
                                    <a:pt x="2279" y="2376"/>
                                  </a:lnTo>
                                  <a:lnTo>
                                    <a:pt x="2236" y="2457"/>
                                  </a:lnTo>
                                  <a:lnTo>
                                    <a:pt x="2192" y="2537"/>
                                  </a:lnTo>
                                  <a:lnTo>
                                    <a:pt x="2149" y="2614"/>
                                  </a:lnTo>
                                  <a:lnTo>
                                    <a:pt x="2103" y="2688"/>
                                  </a:lnTo>
                                  <a:lnTo>
                                    <a:pt x="2057" y="2759"/>
                                  </a:lnTo>
                                  <a:lnTo>
                                    <a:pt x="2010" y="2828"/>
                                  </a:lnTo>
                                  <a:lnTo>
                                    <a:pt x="1964" y="2894"/>
                                  </a:lnTo>
                                  <a:lnTo>
                                    <a:pt x="1915" y="2957"/>
                                  </a:lnTo>
                                  <a:lnTo>
                                    <a:pt x="1866" y="3018"/>
                                  </a:lnTo>
                                  <a:lnTo>
                                    <a:pt x="1818" y="3076"/>
                                  </a:lnTo>
                                  <a:lnTo>
                                    <a:pt x="1769" y="3130"/>
                                  </a:lnTo>
                                  <a:lnTo>
                                    <a:pt x="1719" y="3181"/>
                                  </a:lnTo>
                                  <a:lnTo>
                                    <a:pt x="1669" y="3229"/>
                                  </a:lnTo>
                                  <a:lnTo>
                                    <a:pt x="1620" y="3276"/>
                                  </a:lnTo>
                                  <a:lnTo>
                                    <a:pt x="1570" y="3317"/>
                                  </a:lnTo>
                                  <a:lnTo>
                                    <a:pt x="1519" y="3356"/>
                                  </a:lnTo>
                                  <a:lnTo>
                                    <a:pt x="1469" y="3393"/>
                                  </a:lnTo>
                                  <a:lnTo>
                                    <a:pt x="1419" y="3425"/>
                                  </a:lnTo>
                                  <a:lnTo>
                                    <a:pt x="1369" y="3454"/>
                                  </a:lnTo>
                                  <a:lnTo>
                                    <a:pt x="1320" y="3481"/>
                                  </a:lnTo>
                                  <a:lnTo>
                                    <a:pt x="1270" y="3503"/>
                                  </a:lnTo>
                                  <a:lnTo>
                                    <a:pt x="1220" y="3522"/>
                                  </a:lnTo>
                                  <a:lnTo>
                                    <a:pt x="1171" y="3537"/>
                                  </a:lnTo>
                                  <a:lnTo>
                                    <a:pt x="1123" y="3549"/>
                                  </a:lnTo>
                                  <a:lnTo>
                                    <a:pt x="1075" y="3557"/>
                                  </a:lnTo>
                                  <a:lnTo>
                                    <a:pt x="1028" y="3562"/>
                                  </a:lnTo>
                                  <a:lnTo>
                                    <a:pt x="982" y="3563"/>
                                  </a:lnTo>
                                  <a:lnTo>
                                    <a:pt x="935" y="3561"/>
                                  </a:lnTo>
                                  <a:lnTo>
                                    <a:pt x="890" y="3554"/>
                                  </a:lnTo>
                                  <a:lnTo>
                                    <a:pt x="845" y="35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60000"/>
                                <a:lumOff val="40000"/>
                                <a:alpha val="74001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Freeform 309"/>
                          <wps:cNvSpPr>
                            <a:spLocks noEditPoints="1"/>
                          </wps:cNvSpPr>
                          <wps:spPr bwMode="auto">
                            <a:xfrm rot="5400000">
                              <a:off x="8046" y="8286"/>
                              <a:ext cx="2251" cy="1783"/>
                            </a:xfrm>
                            <a:custGeom>
                              <a:avLst/>
                              <a:gdLst>
                                <a:gd name="T0" fmla="*/ 13 w 4939"/>
                                <a:gd name="T1" fmla="*/ 2336 h 3553"/>
                                <a:gd name="T2" fmla="*/ 171 w 4939"/>
                                <a:gd name="T3" fmla="*/ 1903 h 3553"/>
                                <a:gd name="T4" fmla="*/ 487 w 4939"/>
                                <a:gd name="T5" fmla="*/ 1462 h 3553"/>
                                <a:gd name="T6" fmla="*/ 928 w 4939"/>
                                <a:gd name="T7" fmla="*/ 1035 h 3553"/>
                                <a:gd name="T8" fmla="*/ 1466 w 4939"/>
                                <a:gd name="T9" fmla="*/ 643 h 3553"/>
                                <a:gd name="T10" fmla="*/ 2068 w 4939"/>
                                <a:gd name="T11" fmla="*/ 310 h 3553"/>
                                <a:gd name="T12" fmla="*/ 2691 w 4939"/>
                                <a:gd name="T13" fmla="*/ 79 h 3553"/>
                                <a:gd name="T14" fmla="*/ 3253 w 4939"/>
                                <a:gd name="T15" fmla="*/ 0 h 3553"/>
                                <a:gd name="T16" fmla="*/ 3742 w 4939"/>
                                <a:gd name="T17" fmla="*/ 51 h 3553"/>
                                <a:gd name="T18" fmla="*/ 4155 w 4939"/>
                                <a:gd name="T19" fmla="*/ 219 h 3553"/>
                                <a:gd name="T20" fmla="*/ 4488 w 4939"/>
                                <a:gd name="T21" fmla="*/ 497 h 3553"/>
                                <a:gd name="T22" fmla="*/ 4736 w 4939"/>
                                <a:gd name="T23" fmla="*/ 874 h 3553"/>
                                <a:gd name="T24" fmla="*/ 4896 w 4939"/>
                                <a:gd name="T25" fmla="*/ 1340 h 3553"/>
                                <a:gd name="T26" fmla="*/ 4938 w 4939"/>
                                <a:gd name="T27" fmla="*/ 1789 h 3553"/>
                                <a:gd name="T28" fmla="*/ 4860 w 4939"/>
                                <a:gd name="T29" fmla="*/ 2231 h 3553"/>
                                <a:gd name="T30" fmla="*/ 4658 w 4939"/>
                                <a:gd name="T31" fmla="*/ 2643 h 3553"/>
                                <a:gd name="T32" fmla="*/ 4324 w 4939"/>
                                <a:gd name="T33" fmla="*/ 3000 h 3553"/>
                                <a:gd name="T34" fmla="*/ 3855 w 4939"/>
                                <a:gd name="T35" fmla="*/ 3281 h 3553"/>
                                <a:gd name="T36" fmla="*/ 3244 w 4939"/>
                                <a:gd name="T37" fmla="*/ 3461 h 3553"/>
                                <a:gd name="T38" fmla="*/ 2537 w 4939"/>
                                <a:gd name="T39" fmla="*/ 3540 h 3553"/>
                                <a:gd name="T40" fmla="*/ 1883 w 4939"/>
                                <a:gd name="T41" fmla="*/ 3548 h 3553"/>
                                <a:gd name="T42" fmla="*/ 1300 w 4939"/>
                                <a:gd name="T43" fmla="*/ 3485 h 3553"/>
                                <a:gd name="T44" fmla="*/ 804 w 4939"/>
                                <a:gd name="T45" fmla="*/ 3355 h 3553"/>
                                <a:gd name="T46" fmla="*/ 413 w 4939"/>
                                <a:gd name="T47" fmla="*/ 3160 h 3553"/>
                                <a:gd name="T48" fmla="*/ 142 w 4939"/>
                                <a:gd name="T49" fmla="*/ 2907 h 3553"/>
                                <a:gd name="T50" fmla="*/ 359 w 4939"/>
                                <a:gd name="T51" fmla="*/ 2618 h 3553"/>
                                <a:gd name="T52" fmla="*/ 364 w 4939"/>
                                <a:gd name="T53" fmla="*/ 2258 h 3553"/>
                                <a:gd name="T54" fmla="*/ 526 w 4939"/>
                                <a:gd name="T55" fmla="*/ 1877 h 3553"/>
                                <a:gd name="T56" fmla="*/ 818 w 4939"/>
                                <a:gd name="T57" fmla="*/ 1493 h 3553"/>
                                <a:gd name="T58" fmla="*/ 1215 w 4939"/>
                                <a:gd name="T59" fmla="*/ 1125 h 3553"/>
                                <a:gd name="T60" fmla="*/ 1693 w 4939"/>
                                <a:gd name="T61" fmla="*/ 793 h 3553"/>
                                <a:gd name="T62" fmla="*/ 2225 w 4939"/>
                                <a:gd name="T63" fmla="*/ 515 h 3553"/>
                                <a:gd name="T64" fmla="*/ 2779 w 4939"/>
                                <a:gd name="T65" fmla="*/ 297 h 3553"/>
                                <a:gd name="T66" fmla="*/ 3291 w 4939"/>
                                <a:gd name="T67" fmla="*/ 205 h 3553"/>
                                <a:gd name="T68" fmla="*/ 3746 w 4939"/>
                                <a:gd name="T69" fmla="*/ 246 h 3553"/>
                                <a:gd name="T70" fmla="*/ 4133 w 4939"/>
                                <a:gd name="T71" fmla="*/ 406 h 3553"/>
                                <a:gd name="T72" fmla="*/ 4444 w 4939"/>
                                <a:gd name="T73" fmla="*/ 670 h 3553"/>
                                <a:gd name="T74" fmla="*/ 4670 w 4939"/>
                                <a:gd name="T75" fmla="*/ 1023 h 3553"/>
                                <a:gd name="T76" fmla="*/ 4798 w 4939"/>
                                <a:gd name="T77" fmla="*/ 1437 h 3553"/>
                                <a:gd name="T78" fmla="*/ 4813 w 4939"/>
                                <a:gd name="T79" fmla="*/ 1848 h 3553"/>
                                <a:gd name="T80" fmla="*/ 4718 w 4939"/>
                                <a:gd name="T81" fmla="*/ 2264 h 3553"/>
                                <a:gd name="T82" fmla="*/ 4502 w 4939"/>
                                <a:gd name="T83" fmla="*/ 2656 h 3553"/>
                                <a:gd name="T84" fmla="*/ 4157 w 4939"/>
                                <a:gd name="T85" fmla="*/ 2992 h 3553"/>
                                <a:gd name="T86" fmla="*/ 3673 w 4939"/>
                                <a:gd name="T87" fmla="*/ 3244 h 3553"/>
                                <a:gd name="T88" fmla="*/ 3041 w 4939"/>
                                <a:gd name="T89" fmla="*/ 3381 h 3553"/>
                                <a:gd name="T90" fmla="*/ 2409 w 4939"/>
                                <a:gd name="T91" fmla="*/ 3431 h 3553"/>
                                <a:gd name="T92" fmla="*/ 1852 w 4939"/>
                                <a:gd name="T93" fmla="*/ 3421 h 3553"/>
                                <a:gd name="T94" fmla="*/ 1363 w 4939"/>
                                <a:gd name="T95" fmla="*/ 3345 h 3553"/>
                                <a:gd name="T96" fmla="*/ 955 w 4939"/>
                                <a:gd name="T97" fmla="*/ 3210 h 3553"/>
                                <a:gd name="T98" fmla="*/ 640 w 4939"/>
                                <a:gd name="T99" fmla="*/ 3022 h 3553"/>
                                <a:gd name="T100" fmla="*/ 430 w 4939"/>
                                <a:gd name="T101" fmla="*/ 2783 h 35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4939" h="3553">
                                  <a:moveTo>
                                    <a:pt x="21" y="2662"/>
                                  </a:moveTo>
                                  <a:lnTo>
                                    <a:pt x="6" y="2582"/>
                                  </a:lnTo>
                                  <a:lnTo>
                                    <a:pt x="0" y="2502"/>
                                  </a:lnTo>
                                  <a:lnTo>
                                    <a:pt x="3" y="2420"/>
                                  </a:lnTo>
                                  <a:lnTo>
                                    <a:pt x="13" y="2336"/>
                                  </a:lnTo>
                                  <a:lnTo>
                                    <a:pt x="31" y="2251"/>
                                  </a:lnTo>
                                  <a:lnTo>
                                    <a:pt x="55" y="2166"/>
                                  </a:lnTo>
                                  <a:lnTo>
                                    <a:pt x="87" y="2079"/>
                                  </a:lnTo>
                                  <a:lnTo>
                                    <a:pt x="126" y="1992"/>
                                  </a:lnTo>
                                  <a:lnTo>
                                    <a:pt x="171" y="1903"/>
                                  </a:lnTo>
                                  <a:lnTo>
                                    <a:pt x="222" y="1815"/>
                                  </a:lnTo>
                                  <a:lnTo>
                                    <a:pt x="280" y="1726"/>
                                  </a:lnTo>
                                  <a:lnTo>
                                    <a:pt x="343" y="1638"/>
                                  </a:lnTo>
                                  <a:lnTo>
                                    <a:pt x="412" y="1550"/>
                                  </a:lnTo>
                                  <a:lnTo>
                                    <a:pt x="487" y="1462"/>
                                  </a:lnTo>
                                  <a:lnTo>
                                    <a:pt x="566" y="1375"/>
                                  </a:lnTo>
                                  <a:lnTo>
                                    <a:pt x="650" y="1288"/>
                                  </a:lnTo>
                                  <a:lnTo>
                                    <a:pt x="738" y="1202"/>
                                  </a:lnTo>
                                  <a:lnTo>
                                    <a:pt x="832" y="1118"/>
                                  </a:lnTo>
                                  <a:lnTo>
                                    <a:pt x="928" y="1035"/>
                                  </a:lnTo>
                                  <a:lnTo>
                                    <a:pt x="1029" y="952"/>
                                  </a:lnTo>
                                  <a:lnTo>
                                    <a:pt x="1133" y="873"/>
                                  </a:lnTo>
                                  <a:lnTo>
                                    <a:pt x="1241" y="793"/>
                                  </a:lnTo>
                                  <a:lnTo>
                                    <a:pt x="1352" y="717"/>
                                  </a:lnTo>
                                  <a:lnTo>
                                    <a:pt x="1466" y="643"/>
                                  </a:lnTo>
                                  <a:lnTo>
                                    <a:pt x="1582" y="571"/>
                                  </a:lnTo>
                                  <a:lnTo>
                                    <a:pt x="1701" y="502"/>
                                  </a:lnTo>
                                  <a:lnTo>
                                    <a:pt x="1821" y="434"/>
                                  </a:lnTo>
                                  <a:lnTo>
                                    <a:pt x="1944" y="372"/>
                                  </a:lnTo>
                                  <a:lnTo>
                                    <a:pt x="2068" y="310"/>
                                  </a:lnTo>
                                  <a:lnTo>
                                    <a:pt x="2193" y="253"/>
                                  </a:lnTo>
                                  <a:lnTo>
                                    <a:pt x="2320" y="199"/>
                                  </a:lnTo>
                                  <a:lnTo>
                                    <a:pt x="2447" y="148"/>
                                  </a:lnTo>
                                  <a:lnTo>
                                    <a:pt x="2570" y="111"/>
                                  </a:lnTo>
                                  <a:lnTo>
                                    <a:pt x="2691" y="79"/>
                                  </a:lnTo>
                                  <a:lnTo>
                                    <a:pt x="2810" y="52"/>
                                  </a:lnTo>
                                  <a:lnTo>
                                    <a:pt x="2925" y="32"/>
                                  </a:lnTo>
                                  <a:lnTo>
                                    <a:pt x="3038" y="15"/>
                                  </a:lnTo>
                                  <a:lnTo>
                                    <a:pt x="3147" y="6"/>
                                  </a:lnTo>
                                  <a:lnTo>
                                    <a:pt x="3253" y="0"/>
                                  </a:lnTo>
                                  <a:lnTo>
                                    <a:pt x="3358" y="0"/>
                                  </a:lnTo>
                                  <a:lnTo>
                                    <a:pt x="3459" y="6"/>
                                  </a:lnTo>
                                  <a:lnTo>
                                    <a:pt x="3556" y="15"/>
                                  </a:lnTo>
                                  <a:lnTo>
                                    <a:pt x="3651" y="31"/>
                                  </a:lnTo>
                                  <a:lnTo>
                                    <a:pt x="3742" y="51"/>
                                  </a:lnTo>
                                  <a:lnTo>
                                    <a:pt x="3831" y="74"/>
                                  </a:lnTo>
                                  <a:lnTo>
                                    <a:pt x="3918" y="104"/>
                                  </a:lnTo>
                                  <a:lnTo>
                                    <a:pt x="3999" y="138"/>
                                  </a:lnTo>
                                  <a:lnTo>
                                    <a:pt x="4079" y="176"/>
                                  </a:lnTo>
                                  <a:lnTo>
                                    <a:pt x="4155" y="219"/>
                                  </a:lnTo>
                                  <a:lnTo>
                                    <a:pt x="4228" y="266"/>
                                  </a:lnTo>
                                  <a:lnTo>
                                    <a:pt x="4298" y="317"/>
                                  </a:lnTo>
                                  <a:lnTo>
                                    <a:pt x="4365" y="373"/>
                                  </a:lnTo>
                                  <a:lnTo>
                                    <a:pt x="4428" y="433"/>
                                  </a:lnTo>
                                  <a:lnTo>
                                    <a:pt x="4488" y="497"/>
                                  </a:lnTo>
                                  <a:lnTo>
                                    <a:pt x="4544" y="565"/>
                                  </a:lnTo>
                                  <a:lnTo>
                                    <a:pt x="4597" y="636"/>
                                  </a:lnTo>
                                  <a:lnTo>
                                    <a:pt x="4647" y="712"/>
                                  </a:lnTo>
                                  <a:lnTo>
                                    <a:pt x="4693" y="791"/>
                                  </a:lnTo>
                                  <a:lnTo>
                                    <a:pt x="4736" y="874"/>
                                  </a:lnTo>
                                  <a:lnTo>
                                    <a:pt x="4775" y="960"/>
                                  </a:lnTo>
                                  <a:lnTo>
                                    <a:pt x="4811" y="1050"/>
                                  </a:lnTo>
                                  <a:lnTo>
                                    <a:pt x="4843" y="1144"/>
                                  </a:lnTo>
                                  <a:lnTo>
                                    <a:pt x="4871" y="1241"/>
                                  </a:lnTo>
                                  <a:lnTo>
                                    <a:pt x="4896" y="1340"/>
                                  </a:lnTo>
                                  <a:lnTo>
                                    <a:pt x="4914" y="1430"/>
                                  </a:lnTo>
                                  <a:lnTo>
                                    <a:pt x="4927" y="1519"/>
                                  </a:lnTo>
                                  <a:lnTo>
                                    <a:pt x="4935" y="1609"/>
                                  </a:lnTo>
                                  <a:lnTo>
                                    <a:pt x="4939" y="1699"/>
                                  </a:lnTo>
                                  <a:lnTo>
                                    <a:pt x="4938" y="1789"/>
                                  </a:lnTo>
                                  <a:lnTo>
                                    <a:pt x="4932" y="1879"/>
                                  </a:lnTo>
                                  <a:lnTo>
                                    <a:pt x="4922" y="1968"/>
                                  </a:lnTo>
                                  <a:lnTo>
                                    <a:pt x="4907" y="2057"/>
                                  </a:lnTo>
                                  <a:lnTo>
                                    <a:pt x="4885" y="2144"/>
                                  </a:lnTo>
                                  <a:lnTo>
                                    <a:pt x="4860" y="2231"/>
                                  </a:lnTo>
                                  <a:lnTo>
                                    <a:pt x="4831" y="2317"/>
                                  </a:lnTo>
                                  <a:lnTo>
                                    <a:pt x="4795" y="2401"/>
                                  </a:lnTo>
                                  <a:lnTo>
                                    <a:pt x="4755" y="2483"/>
                                  </a:lnTo>
                                  <a:lnTo>
                                    <a:pt x="4709" y="2564"/>
                                  </a:lnTo>
                                  <a:lnTo>
                                    <a:pt x="4658" y="2643"/>
                                  </a:lnTo>
                                  <a:lnTo>
                                    <a:pt x="4602" y="2720"/>
                                  </a:lnTo>
                                  <a:lnTo>
                                    <a:pt x="4540" y="2793"/>
                                  </a:lnTo>
                                  <a:lnTo>
                                    <a:pt x="4474" y="2865"/>
                                  </a:lnTo>
                                  <a:lnTo>
                                    <a:pt x="4403" y="2934"/>
                                  </a:lnTo>
                                  <a:lnTo>
                                    <a:pt x="4324" y="3000"/>
                                  </a:lnTo>
                                  <a:lnTo>
                                    <a:pt x="4243" y="3063"/>
                                  </a:lnTo>
                                  <a:lnTo>
                                    <a:pt x="4154" y="3124"/>
                                  </a:lnTo>
                                  <a:lnTo>
                                    <a:pt x="4060" y="3180"/>
                                  </a:lnTo>
                                  <a:lnTo>
                                    <a:pt x="3960" y="3233"/>
                                  </a:lnTo>
                                  <a:lnTo>
                                    <a:pt x="3855" y="3281"/>
                                  </a:lnTo>
                                  <a:lnTo>
                                    <a:pt x="3744" y="3326"/>
                                  </a:lnTo>
                                  <a:lnTo>
                                    <a:pt x="3628" y="3366"/>
                                  </a:lnTo>
                                  <a:lnTo>
                                    <a:pt x="3506" y="3403"/>
                                  </a:lnTo>
                                  <a:lnTo>
                                    <a:pt x="3378" y="3435"/>
                                  </a:lnTo>
                                  <a:lnTo>
                                    <a:pt x="3244" y="3461"/>
                                  </a:lnTo>
                                  <a:lnTo>
                                    <a:pt x="3104" y="3484"/>
                                  </a:lnTo>
                                  <a:lnTo>
                                    <a:pt x="2958" y="3500"/>
                                  </a:lnTo>
                                  <a:lnTo>
                                    <a:pt x="2816" y="3516"/>
                                  </a:lnTo>
                                  <a:lnTo>
                                    <a:pt x="2676" y="3530"/>
                                  </a:lnTo>
                                  <a:lnTo>
                                    <a:pt x="2537" y="3540"/>
                                  </a:lnTo>
                                  <a:lnTo>
                                    <a:pt x="2402" y="3548"/>
                                  </a:lnTo>
                                  <a:lnTo>
                                    <a:pt x="2268" y="3552"/>
                                  </a:lnTo>
                                  <a:lnTo>
                                    <a:pt x="2136" y="3553"/>
                                  </a:lnTo>
                                  <a:lnTo>
                                    <a:pt x="2008" y="3552"/>
                                  </a:lnTo>
                                  <a:lnTo>
                                    <a:pt x="1883" y="3548"/>
                                  </a:lnTo>
                                  <a:lnTo>
                                    <a:pt x="1759" y="3540"/>
                                  </a:lnTo>
                                  <a:lnTo>
                                    <a:pt x="1639" y="3531"/>
                                  </a:lnTo>
                                  <a:lnTo>
                                    <a:pt x="1523" y="3518"/>
                                  </a:lnTo>
                                  <a:lnTo>
                                    <a:pt x="1409" y="3503"/>
                                  </a:lnTo>
                                  <a:lnTo>
                                    <a:pt x="1300" y="3485"/>
                                  </a:lnTo>
                                  <a:lnTo>
                                    <a:pt x="1193" y="3465"/>
                                  </a:lnTo>
                                  <a:lnTo>
                                    <a:pt x="1090" y="3441"/>
                                  </a:lnTo>
                                  <a:lnTo>
                                    <a:pt x="991" y="3415"/>
                                  </a:lnTo>
                                  <a:lnTo>
                                    <a:pt x="896" y="3386"/>
                                  </a:lnTo>
                                  <a:lnTo>
                                    <a:pt x="804" y="3355"/>
                                  </a:lnTo>
                                  <a:lnTo>
                                    <a:pt x="718" y="3321"/>
                                  </a:lnTo>
                                  <a:lnTo>
                                    <a:pt x="635" y="3285"/>
                                  </a:lnTo>
                                  <a:lnTo>
                                    <a:pt x="557" y="3246"/>
                                  </a:lnTo>
                                  <a:lnTo>
                                    <a:pt x="483" y="3204"/>
                                  </a:lnTo>
                                  <a:lnTo>
                                    <a:pt x="413" y="3160"/>
                                  </a:lnTo>
                                  <a:lnTo>
                                    <a:pt x="349" y="3114"/>
                                  </a:lnTo>
                                  <a:lnTo>
                                    <a:pt x="290" y="3066"/>
                                  </a:lnTo>
                                  <a:lnTo>
                                    <a:pt x="235" y="3015"/>
                                  </a:lnTo>
                                  <a:lnTo>
                                    <a:pt x="185" y="2961"/>
                                  </a:lnTo>
                                  <a:lnTo>
                                    <a:pt x="142" y="2907"/>
                                  </a:lnTo>
                                  <a:lnTo>
                                    <a:pt x="102" y="2849"/>
                                  </a:lnTo>
                                  <a:lnTo>
                                    <a:pt x="70" y="2789"/>
                                  </a:lnTo>
                                  <a:lnTo>
                                    <a:pt x="42" y="2726"/>
                                  </a:lnTo>
                                  <a:lnTo>
                                    <a:pt x="21" y="2662"/>
                                  </a:lnTo>
                                  <a:close/>
                                  <a:moveTo>
                                    <a:pt x="359" y="2618"/>
                                  </a:moveTo>
                                  <a:lnTo>
                                    <a:pt x="345" y="2548"/>
                                  </a:lnTo>
                                  <a:lnTo>
                                    <a:pt x="341" y="2478"/>
                                  </a:lnTo>
                                  <a:lnTo>
                                    <a:pt x="342" y="2406"/>
                                  </a:lnTo>
                                  <a:lnTo>
                                    <a:pt x="350" y="2333"/>
                                  </a:lnTo>
                                  <a:lnTo>
                                    <a:pt x="364" y="2258"/>
                                  </a:lnTo>
                                  <a:lnTo>
                                    <a:pt x="385" y="2183"/>
                                  </a:lnTo>
                                  <a:lnTo>
                                    <a:pt x="412" y="2108"/>
                                  </a:lnTo>
                                  <a:lnTo>
                                    <a:pt x="444" y="2031"/>
                                  </a:lnTo>
                                  <a:lnTo>
                                    <a:pt x="482" y="1954"/>
                                  </a:lnTo>
                                  <a:lnTo>
                                    <a:pt x="526" y="1877"/>
                                  </a:lnTo>
                                  <a:lnTo>
                                    <a:pt x="574" y="1800"/>
                                  </a:lnTo>
                                  <a:lnTo>
                                    <a:pt x="629" y="1723"/>
                                  </a:lnTo>
                                  <a:lnTo>
                                    <a:pt x="687" y="1646"/>
                                  </a:lnTo>
                                  <a:lnTo>
                                    <a:pt x="750" y="1569"/>
                                  </a:lnTo>
                                  <a:lnTo>
                                    <a:pt x="818" y="1493"/>
                                  </a:lnTo>
                                  <a:lnTo>
                                    <a:pt x="890" y="1417"/>
                                  </a:lnTo>
                                  <a:lnTo>
                                    <a:pt x="966" y="1343"/>
                                  </a:lnTo>
                                  <a:lnTo>
                                    <a:pt x="1045" y="1269"/>
                                  </a:lnTo>
                                  <a:lnTo>
                                    <a:pt x="1128" y="1197"/>
                                  </a:lnTo>
                                  <a:lnTo>
                                    <a:pt x="1215" y="1125"/>
                                  </a:lnTo>
                                  <a:lnTo>
                                    <a:pt x="1305" y="1055"/>
                                  </a:lnTo>
                                  <a:lnTo>
                                    <a:pt x="1399" y="987"/>
                                  </a:lnTo>
                                  <a:lnTo>
                                    <a:pt x="1494" y="920"/>
                                  </a:lnTo>
                                  <a:lnTo>
                                    <a:pt x="1592" y="856"/>
                                  </a:lnTo>
                                  <a:lnTo>
                                    <a:pt x="1693" y="793"/>
                                  </a:lnTo>
                                  <a:lnTo>
                                    <a:pt x="1796" y="732"/>
                                  </a:lnTo>
                                  <a:lnTo>
                                    <a:pt x="1900" y="674"/>
                                  </a:lnTo>
                                  <a:lnTo>
                                    <a:pt x="2007" y="618"/>
                                  </a:lnTo>
                                  <a:lnTo>
                                    <a:pt x="2115" y="565"/>
                                  </a:lnTo>
                                  <a:lnTo>
                                    <a:pt x="2225" y="515"/>
                                  </a:lnTo>
                                  <a:lnTo>
                                    <a:pt x="2336" y="468"/>
                                  </a:lnTo>
                                  <a:lnTo>
                                    <a:pt x="2447" y="423"/>
                                  </a:lnTo>
                                  <a:lnTo>
                                    <a:pt x="2560" y="375"/>
                                  </a:lnTo>
                                  <a:lnTo>
                                    <a:pt x="2670" y="333"/>
                                  </a:lnTo>
                                  <a:lnTo>
                                    <a:pt x="2779" y="297"/>
                                  </a:lnTo>
                                  <a:lnTo>
                                    <a:pt x="2886" y="267"/>
                                  </a:lnTo>
                                  <a:lnTo>
                                    <a:pt x="2990" y="243"/>
                                  </a:lnTo>
                                  <a:lnTo>
                                    <a:pt x="3092" y="225"/>
                                  </a:lnTo>
                                  <a:lnTo>
                                    <a:pt x="3193" y="212"/>
                                  </a:lnTo>
                                  <a:lnTo>
                                    <a:pt x="3291" y="205"/>
                                  </a:lnTo>
                                  <a:lnTo>
                                    <a:pt x="3388" y="202"/>
                                  </a:lnTo>
                                  <a:lnTo>
                                    <a:pt x="3480" y="206"/>
                                  </a:lnTo>
                                  <a:lnTo>
                                    <a:pt x="3571" y="214"/>
                                  </a:lnTo>
                                  <a:lnTo>
                                    <a:pt x="3660" y="227"/>
                                  </a:lnTo>
                                  <a:lnTo>
                                    <a:pt x="3746" y="246"/>
                                  </a:lnTo>
                                  <a:lnTo>
                                    <a:pt x="3829" y="269"/>
                                  </a:lnTo>
                                  <a:lnTo>
                                    <a:pt x="3909" y="296"/>
                                  </a:lnTo>
                                  <a:lnTo>
                                    <a:pt x="3986" y="329"/>
                                  </a:lnTo>
                                  <a:lnTo>
                                    <a:pt x="4061" y="366"/>
                                  </a:lnTo>
                                  <a:lnTo>
                                    <a:pt x="4133" y="406"/>
                                  </a:lnTo>
                                  <a:lnTo>
                                    <a:pt x="4202" y="451"/>
                                  </a:lnTo>
                                  <a:lnTo>
                                    <a:pt x="4267" y="500"/>
                                  </a:lnTo>
                                  <a:lnTo>
                                    <a:pt x="4330" y="553"/>
                                  </a:lnTo>
                                  <a:lnTo>
                                    <a:pt x="4388" y="610"/>
                                  </a:lnTo>
                                  <a:lnTo>
                                    <a:pt x="4444" y="670"/>
                                  </a:lnTo>
                                  <a:lnTo>
                                    <a:pt x="4496" y="734"/>
                                  </a:lnTo>
                                  <a:lnTo>
                                    <a:pt x="4545" y="802"/>
                                  </a:lnTo>
                                  <a:lnTo>
                                    <a:pt x="4590" y="873"/>
                                  </a:lnTo>
                                  <a:lnTo>
                                    <a:pt x="4632" y="946"/>
                                  </a:lnTo>
                                  <a:lnTo>
                                    <a:pt x="4670" y="1023"/>
                                  </a:lnTo>
                                  <a:lnTo>
                                    <a:pt x="4704" y="1103"/>
                                  </a:lnTo>
                                  <a:lnTo>
                                    <a:pt x="4734" y="1185"/>
                                  </a:lnTo>
                                  <a:lnTo>
                                    <a:pt x="4761" y="1272"/>
                                  </a:lnTo>
                                  <a:lnTo>
                                    <a:pt x="4782" y="1359"/>
                                  </a:lnTo>
                                  <a:lnTo>
                                    <a:pt x="4798" y="1437"/>
                                  </a:lnTo>
                                  <a:lnTo>
                                    <a:pt x="4809" y="1518"/>
                                  </a:lnTo>
                                  <a:lnTo>
                                    <a:pt x="4817" y="1600"/>
                                  </a:lnTo>
                                  <a:lnTo>
                                    <a:pt x="4820" y="1681"/>
                                  </a:lnTo>
                                  <a:lnTo>
                                    <a:pt x="4819" y="1765"/>
                                  </a:lnTo>
                                  <a:lnTo>
                                    <a:pt x="4813" y="1848"/>
                                  </a:lnTo>
                                  <a:lnTo>
                                    <a:pt x="4804" y="1932"/>
                                  </a:lnTo>
                                  <a:lnTo>
                                    <a:pt x="4789" y="2015"/>
                                  </a:lnTo>
                                  <a:lnTo>
                                    <a:pt x="4770" y="2099"/>
                                  </a:lnTo>
                                  <a:lnTo>
                                    <a:pt x="4747" y="2182"/>
                                  </a:lnTo>
                                  <a:lnTo>
                                    <a:pt x="4718" y="2264"/>
                                  </a:lnTo>
                                  <a:lnTo>
                                    <a:pt x="4685" y="2346"/>
                                  </a:lnTo>
                                  <a:lnTo>
                                    <a:pt x="4647" y="2426"/>
                                  </a:lnTo>
                                  <a:lnTo>
                                    <a:pt x="4603" y="2504"/>
                                  </a:lnTo>
                                  <a:lnTo>
                                    <a:pt x="4556" y="2581"/>
                                  </a:lnTo>
                                  <a:lnTo>
                                    <a:pt x="4502" y="2656"/>
                                  </a:lnTo>
                                  <a:lnTo>
                                    <a:pt x="4444" y="2728"/>
                                  </a:lnTo>
                                  <a:lnTo>
                                    <a:pt x="4380" y="2799"/>
                                  </a:lnTo>
                                  <a:lnTo>
                                    <a:pt x="4311" y="2867"/>
                                  </a:lnTo>
                                  <a:lnTo>
                                    <a:pt x="4237" y="2931"/>
                                  </a:lnTo>
                                  <a:lnTo>
                                    <a:pt x="4157" y="2992"/>
                                  </a:lnTo>
                                  <a:lnTo>
                                    <a:pt x="4072" y="3050"/>
                                  </a:lnTo>
                                  <a:lnTo>
                                    <a:pt x="3980" y="3105"/>
                                  </a:lnTo>
                                  <a:lnTo>
                                    <a:pt x="3884" y="3156"/>
                                  </a:lnTo>
                                  <a:lnTo>
                                    <a:pt x="3781" y="3202"/>
                                  </a:lnTo>
                                  <a:lnTo>
                                    <a:pt x="3673" y="3244"/>
                                  </a:lnTo>
                                  <a:lnTo>
                                    <a:pt x="3559" y="3282"/>
                                  </a:lnTo>
                                  <a:lnTo>
                                    <a:pt x="3438" y="3314"/>
                                  </a:lnTo>
                                  <a:lnTo>
                                    <a:pt x="3313" y="3341"/>
                                  </a:lnTo>
                                  <a:lnTo>
                                    <a:pt x="3180" y="3364"/>
                                  </a:lnTo>
                                  <a:lnTo>
                                    <a:pt x="3041" y="3381"/>
                                  </a:lnTo>
                                  <a:lnTo>
                                    <a:pt x="2897" y="3391"/>
                                  </a:lnTo>
                                  <a:lnTo>
                                    <a:pt x="2772" y="3405"/>
                                  </a:lnTo>
                                  <a:lnTo>
                                    <a:pt x="2649" y="3417"/>
                                  </a:lnTo>
                                  <a:lnTo>
                                    <a:pt x="2528" y="3426"/>
                                  </a:lnTo>
                                  <a:lnTo>
                                    <a:pt x="2409" y="3431"/>
                                  </a:lnTo>
                                  <a:lnTo>
                                    <a:pt x="2293" y="3435"/>
                                  </a:lnTo>
                                  <a:lnTo>
                                    <a:pt x="2179" y="3435"/>
                                  </a:lnTo>
                                  <a:lnTo>
                                    <a:pt x="2068" y="3433"/>
                                  </a:lnTo>
                                  <a:lnTo>
                                    <a:pt x="1958" y="3428"/>
                                  </a:lnTo>
                                  <a:lnTo>
                                    <a:pt x="1852" y="3421"/>
                                  </a:lnTo>
                                  <a:lnTo>
                                    <a:pt x="1748" y="3410"/>
                                  </a:lnTo>
                                  <a:lnTo>
                                    <a:pt x="1648" y="3397"/>
                                  </a:lnTo>
                                  <a:lnTo>
                                    <a:pt x="1549" y="3383"/>
                                  </a:lnTo>
                                  <a:lnTo>
                                    <a:pt x="1454" y="3365"/>
                                  </a:lnTo>
                                  <a:lnTo>
                                    <a:pt x="1363" y="3345"/>
                                  </a:lnTo>
                                  <a:lnTo>
                                    <a:pt x="1275" y="3323"/>
                                  </a:lnTo>
                                  <a:lnTo>
                                    <a:pt x="1190" y="3298"/>
                                  </a:lnTo>
                                  <a:lnTo>
                                    <a:pt x="1108" y="3270"/>
                                  </a:lnTo>
                                  <a:lnTo>
                                    <a:pt x="1030" y="3242"/>
                                  </a:lnTo>
                                  <a:lnTo>
                                    <a:pt x="955" y="3210"/>
                                  </a:lnTo>
                                  <a:lnTo>
                                    <a:pt x="885" y="3177"/>
                                  </a:lnTo>
                                  <a:lnTo>
                                    <a:pt x="818" y="3141"/>
                                  </a:lnTo>
                                  <a:lnTo>
                                    <a:pt x="755" y="3103"/>
                                  </a:lnTo>
                                  <a:lnTo>
                                    <a:pt x="695" y="3063"/>
                                  </a:lnTo>
                                  <a:lnTo>
                                    <a:pt x="640" y="3022"/>
                                  </a:lnTo>
                                  <a:lnTo>
                                    <a:pt x="590" y="2978"/>
                                  </a:lnTo>
                                  <a:lnTo>
                                    <a:pt x="542" y="2932"/>
                                  </a:lnTo>
                                  <a:lnTo>
                                    <a:pt x="501" y="2883"/>
                                  </a:lnTo>
                                  <a:lnTo>
                                    <a:pt x="463" y="2835"/>
                                  </a:lnTo>
                                  <a:lnTo>
                                    <a:pt x="430" y="2783"/>
                                  </a:lnTo>
                                  <a:lnTo>
                                    <a:pt x="401" y="2729"/>
                                  </a:lnTo>
                                  <a:lnTo>
                                    <a:pt x="378" y="2675"/>
                                  </a:lnTo>
                                  <a:lnTo>
                                    <a:pt x="359" y="26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90000"/>
                                <a:lumOff val="0"/>
                                <a:alpha val="74001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" name="Freeform 310"/>
                          <wps:cNvSpPr>
                            <a:spLocks noEditPoints="1"/>
                          </wps:cNvSpPr>
                          <wps:spPr bwMode="auto">
                            <a:xfrm rot="5400000">
                              <a:off x="4648" y="5826"/>
                              <a:ext cx="1587" cy="2573"/>
                            </a:xfrm>
                            <a:custGeom>
                              <a:avLst/>
                              <a:gdLst>
                                <a:gd name="T0" fmla="*/ 2019 w 3482"/>
                                <a:gd name="T1" fmla="*/ 5044 h 5128"/>
                                <a:gd name="T2" fmla="*/ 2398 w 3482"/>
                                <a:gd name="T3" fmla="*/ 4769 h 5128"/>
                                <a:gd name="T4" fmla="*/ 2742 w 3482"/>
                                <a:gd name="T5" fmla="*/ 4338 h 5128"/>
                                <a:gd name="T6" fmla="*/ 3037 w 3482"/>
                                <a:gd name="T7" fmla="*/ 3788 h 5128"/>
                                <a:gd name="T8" fmla="*/ 3270 w 3482"/>
                                <a:gd name="T9" fmla="*/ 3154 h 5128"/>
                                <a:gd name="T10" fmla="*/ 3428 w 3482"/>
                                <a:gd name="T11" fmla="*/ 2474 h 5128"/>
                                <a:gd name="T12" fmla="*/ 3480 w 3482"/>
                                <a:gd name="T13" fmla="*/ 1801 h 5128"/>
                                <a:gd name="T14" fmla="*/ 3399 w 3482"/>
                                <a:gd name="T15" fmla="*/ 1231 h 5128"/>
                                <a:gd name="T16" fmla="*/ 3214 w 3482"/>
                                <a:gd name="T17" fmla="*/ 768 h 5128"/>
                                <a:gd name="T18" fmla="*/ 2934 w 3482"/>
                                <a:gd name="T19" fmla="*/ 413 h 5128"/>
                                <a:gd name="T20" fmla="*/ 2569 w 3482"/>
                                <a:gd name="T21" fmla="*/ 167 h 5128"/>
                                <a:gd name="T22" fmla="*/ 2131 w 3482"/>
                                <a:gd name="T23" fmla="*/ 29 h 5128"/>
                                <a:gd name="T24" fmla="*/ 1630 w 3482"/>
                                <a:gd name="T25" fmla="*/ 3 h 5128"/>
                                <a:gd name="T26" fmla="*/ 1179 w 3482"/>
                                <a:gd name="T27" fmla="*/ 87 h 5128"/>
                                <a:gd name="T28" fmla="*/ 767 w 3482"/>
                                <a:gd name="T29" fmla="*/ 286 h 5128"/>
                                <a:gd name="T30" fmla="*/ 422 w 3482"/>
                                <a:gd name="T31" fmla="*/ 599 h 5128"/>
                                <a:gd name="T32" fmla="*/ 165 w 3482"/>
                                <a:gd name="T33" fmla="*/ 1024 h 5128"/>
                                <a:gd name="T34" fmla="*/ 22 w 3482"/>
                                <a:gd name="T35" fmla="*/ 1560 h 5128"/>
                                <a:gd name="T36" fmla="*/ 16 w 3482"/>
                                <a:gd name="T37" fmla="*/ 2207 h 5128"/>
                                <a:gd name="T38" fmla="*/ 137 w 3482"/>
                                <a:gd name="T39" fmla="*/ 2917 h 5128"/>
                                <a:gd name="T40" fmla="*/ 311 w 3482"/>
                                <a:gd name="T41" fmla="*/ 3559 h 5128"/>
                                <a:gd name="T42" fmla="*/ 536 w 3482"/>
                                <a:gd name="T43" fmla="*/ 4110 h 5128"/>
                                <a:gd name="T44" fmla="*/ 801 w 3482"/>
                                <a:gd name="T45" fmla="*/ 4556 h 5128"/>
                                <a:gd name="T46" fmla="*/ 1101 w 3482"/>
                                <a:gd name="T47" fmla="*/ 4884 h 5128"/>
                                <a:gd name="T48" fmla="*/ 1426 w 3482"/>
                                <a:gd name="T49" fmla="*/ 5078 h 5128"/>
                                <a:gd name="T50" fmla="*/ 1647 w 3482"/>
                                <a:gd name="T51" fmla="*/ 4786 h 5128"/>
                                <a:gd name="T52" fmla="*/ 1997 w 3482"/>
                                <a:gd name="T53" fmla="*/ 4679 h 5128"/>
                                <a:gd name="T54" fmla="*/ 2325 w 3482"/>
                                <a:gd name="T55" fmla="*/ 4415 h 5128"/>
                                <a:gd name="T56" fmla="*/ 2619 w 3482"/>
                                <a:gd name="T57" fmla="*/ 4023 h 5128"/>
                                <a:gd name="T58" fmla="*/ 2868 w 3482"/>
                                <a:gd name="T59" fmla="*/ 3533 h 5128"/>
                                <a:gd name="T60" fmla="*/ 3060 w 3482"/>
                                <a:gd name="T61" fmla="*/ 2975 h 5128"/>
                                <a:gd name="T62" fmla="*/ 3183 w 3482"/>
                                <a:gd name="T63" fmla="*/ 2378 h 5128"/>
                                <a:gd name="T64" fmla="*/ 3243 w 3482"/>
                                <a:gd name="T65" fmla="*/ 1777 h 5128"/>
                                <a:gd name="T66" fmla="*/ 3189 w 3482"/>
                                <a:gd name="T67" fmla="*/ 1251 h 5128"/>
                                <a:gd name="T68" fmla="*/ 3022 w 3482"/>
                                <a:gd name="T69" fmla="*/ 819 h 5128"/>
                                <a:gd name="T70" fmla="*/ 2758 w 3482"/>
                                <a:gd name="T71" fmla="*/ 486 h 5128"/>
                                <a:gd name="T72" fmla="*/ 2411 w 3482"/>
                                <a:gd name="T73" fmla="*/ 257 h 5128"/>
                                <a:gd name="T74" fmla="*/ 2003 w 3482"/>
                                <a:gd name="T75" fmla="*/ 135 h 5128"/>
                                <a:gd name="T76" fmla="*/ 1562 w 3482"/>
                                <a:gd name="T77" fmla="*/ 126 h 5128"/>
                                <a:gd name="T78" fmla="*/ 1155 w 3482"/>
                                <a:gd name="T79" fmla="*/ 226 h 5128"/>
                                <a:gd name="T80" fmla="*/ 776 w 3482"/>
                                <a:gd name="T81" fmla="*/ 435 h 5128"/>
                                <a:gd name="T82" fmla="*/ 452 w 3482"/>
                                <a:gd name="T83" fmla="*/ 755 h 5128"/>
                                <a:gd name="T84" fmla="*/ 220 w 3482"/>
                                <a:gd name="T85" fmla="*/ 1185 h 5128"/>
                                <a:gd name="T86" fmla="*/ 108 w 3482"/>
                                <a:gd name="T87" fmla="*/ 1727 h 5128"/>
                                <a:gd name="T88" fmla="*/ 151 w 3482"/>
                                <a:gd name="T89" fmla="*/ 2382 h 5128"/>
                                <a:gd name="T90" fmla="*/ 278 w 3482"/>
                                <a:gd name="T91" fmla="*/ 3013 h 5128"/>
                                <a:gd name="T92" fmla="*/ 445 w 3482"/>
                                <a:gd name="T93" fmla="*/ 3553 h 5128"/>
                                <a:gd name="T94" fmla="*/ 655 w 3482"/>
                                <a:gd name="T95" fmla="*/ 4009 h 5128"/>
                                <a:gd name="T96" fmla="*/ 900 w 3482"/>
                                <a:gd name="T97" fmla="*/ 4369 h 5128"/>
                                <a:gd name="T98" fmla="*/ 1173 w 3482"/>
                                <a:gd name="T99" fmla="*/ 4624 h 5128"/>
                                <a:gd name="T100" fmla="*/ 1466 w 3482"/>
                                <a:gd name="T101" fmla="*/ 4762 h 5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3482" h="5128">
                                  <a:moveTo>
                                    <a:pt x="1698" y="5128"/>
                                  </a:moveTo>
                                  <a:lnTo>
                                    <a:pt x="1779" y="5120"/>
                                  </a:lnTo>
                                  <a:lnTo>
                                    <a:pt x="1860" y="5102"/>
                                  </a:lnTo>
                                  <a:lnTo>
                                    <a:pt x="1939" y="5077"/>
                                  </a:lnTo>
                                  <a:lnTo>
                                    <a:pt x="2019" y="5044"/>
                                  </a:lnTo>
                                  <a:lnTo>
                                    <a:pt x="2097" y="5004"/>
                                  </a:lnTo>
                                  <a:lnTo>
                                    <a:pt x="2174" y="4955"/>
                                  </a:lnTo>
                                  <a:lnTo>
                                    <a:pt x="2250" y="4899"/>
                                  </a:lnTo>
                                  <a:lnTo>
                                    <a:pt x="2325" y="4838"/>
                                  </a:lnTo>
                                  <a:lnTo>
                                    <a:pt x="2398" y="4769"/>
                                  </a:lnTo>
                                  <a:lnTo>
                                    <a:pt x="2471" y="4693"/>
                                  </a:lnTo>
                                  <a:lnTo>
                                    <a:pt x="2541" y="4613"/>
                                  </a:lnTo>
                                  <a:lnTo>
                                    <a:pt x="2609" y="4526"/>
                                  </a:lnTo>
                                  <a:lnTo>
                                    <a:pt x="2677" y="4435"/>
                                  </a:lnTo>
                                  <a:lnTo>
                                    <a:pt x="2742" y="4338"/>
                                  </a:lnTo>
                                  <a:lnTo>
                                    <a:pt x="2806" y="4236"/>
                                  </a:lnTo>
                                  <a:lnTo>
                                    <a:pt x="2867" y="4130"/>
                                  </a:lnTo>
                                  <a:lnTo>
                                    <a:pt x="2926" y="4020"/>
                                  </a:lnTo>
                                  <a:lnTo>
                                    <a:pt x="2983" y="3906"/>
                                  </a:lnTo>
                                  <a:lnTo>
                                    <a:pt x="3037" y="3788"/>
                                  </a:lnTo>
                                  <a:lnTo>
                                    <a:pt x="3090" y="3667"/>
                                  </a:lnTo>
                                  <a:lnTo>
                                    <a:pt x="3138" y="3542"/>
                                  </a:lnTo>
                                  <a:lnTo>
                                    <a:pt x="3186" y="3416"/>
                                  </a:lnTo>
                                  <a:lnTo>
                                    <a:pt x="3230" y="3286"/>
                                  </a:lnTo>
                                  <a:lnTo>
                                    <a:pt x="3270" y="3154"/>
                                  </a:lnTo>
                                  <a:lnTo>
                                    <a:pt x="3308" y="3021"/>
                                  </a:lnTo>
                                  <a:lnTo>
                                    <a:pt x="3342" y="2885"/>
                                  </a:lnTo>
                                  <a:lnTo>
                                    <a:pt x="3374" y="2749"/>
                                  </a:lnTo>
                                  <a:lnTo>
                                    <a:pt x="3403" y="2612"/>
                                  </a:lnTo>
                                  <a:lnTo>
                                    <a:pt x="3428" y="2474"/>
                                  </a:lnTo>
                                  <a:lnTo>
                                    <a:pt x="3449" y="2336"/>
                                  </a:lnTo>
                                  <a:lnTo>
                                    <a:pt x="3467" y="2197"/>
                                  </a:lnTo>
                                  <a:lnTo>
                                    <a:pt x="3480" y="2059"/>
                                  </a:lnTo>
                                  <a:lnTo>
                                    <a:pt x="3482" y="1927"/>
                                  </a:lnTo>
                                  <a:lnTo>
                                    <a:pt x="3480" y="1801"/>
                                  </a:lnTo>
                                  <a:lnTo>
                                    <a:pt x="3473" y="1679"/>
                                  </a:lnTo>
                                  <a:lnTo>
                                    <a:pt x="3461" y="1560"/>
                                  </a:lnTo>
                                  <a:lnTo>
                                    <a:pt x="3445" y="1447"/>
                                  </a:lnTo>
                                  <a:lnTo>
                                    <a:pt x="3424" y="1336"/>
                                  </a:lnTo>
                                  <a:lnTo>
                                    <a:pt x="3399" y="1231"/>
                                  </a:lnTo>
                                  <a:lnTo>
                                    <a:pt x="3371" y="1130"/>
                                  </a:lnTo>
                                  <a:lnTo>
                                    <a:pt x="3337" y="1033"/>
                                  </a:lnTo>
                                  <a:lnTo>
                                    <a:pt x="3301" y="940"/>
                                  </a:lnTo>
                                  <a:lnTo>
                                    <a:pt x="3259" y="852"/>
                                  </a:lnTo>
                                  <a:lnTo>
                                    <a:pt x="3214" y="768"/>
                                  </a:lnTo>
                                  <a:lnTo>
                                    <a:pt x="3166" y="689"/>
                                  </a:lnTo>
                                  <a:lnTo>
                                    <a:pt x="3113" y="613"/>
                                  </a:lnTo>
                                  <a:lnTo>
                                    <a:pt x="3056" y="542"/>
                                  </a:lnTo>
                                  <a:lnTo>
                                    <a:pt x="2997" y="474"/>
                                  </a:lnTo>
                                  <a:lnTo>
                                    <a:pt x="2934" y="413"/>
                                  </a:lnTo>
                                  <a:lnTo>
                                    <a:pt x="2868" y="355"/>
                                  </a:lnTo>
                                  <a:lnTo>
                                    <a:pt x="2798" y="300"/>
                                  </a:lnTo>
                                  <a:lnTo>
                                    <a:pt x="2724" y="252"/>
                                  </a:lnTo>
                                  <a:lnTo>
                                    <a:pt x="2648" y="207"/>
                                  </a:lnTo>
                                  <a:lnTo>
                                    <a:pt x="2569" y="167"/>
                                  </a:lnTo>
                                  <a:lnTo>
                                    <a:pt x="2487" y="130"/>
                                  </a:lnTo>
                                  <a:lnTo>
                                    <a:pt x="2402" y="98"/>
                                  </a:lnTo>
                                  <a:lnTo>
                                    <a:pt x="2314" y="71"/>
                                  </a:lnTo>
                                  <a:lnTo>
                                    <a:pt x="2224" y="48"/>
                                  </a:lnTo>
                                  <a:lnTo>
                                    <a:pt x="2131" y="29"/>
                                  </a:lnTo>
                                  <a:lnTo>
                                    <a:pt x="2035" y="15"/>
                                  </a:lnTo>
                                  <a:lnTo>
                                    <a:pt x="1937" y="5"/>
                                  </a:lnTo>
                                  <a:lnTo>
                                    <a:pt x="1837" y="1"/>
                                  </a:lnTo>
                                  <a:lnTo>
                                    <a:pt x="1734" y="0"/>
                                  </a:lnTo>
                                  <a:lnTo>
                                    <a:pt x="1630" y="3"/>
                                  </a:lnTo>
                                  <a:lnTo>
                                    <a:pt x="1537" y="11"/>
                                  </a:lnTo>
                                  <a:lnTo>
                                    <a:pt x="1446" y="23"/>
                                  </a:lnTo>
                                  <a:lnTo>
                                    <a:pt x="1356" y="40"/>
                                  </a:lnTo>
                                  <a:lnTo>
                                    <a:pt x="1267" y="61"/>
                                  </a:lnTo>
                                  <a:lnTo>
                                    <a:pt x="1179" y="87"/>
                                  </a:lnTo>
                                  <a:lnTo>
                                    <a:pt x="1092" y="118"/>
                                  </a:lnTo>
                                  <a:lnTo>
                                    <a:pt x="1008" y="154"/>
                                  </a:lnTo>
                                  <a:lnTo>
                                    <a:pt x="926" y="194"/>
                                  </a:lnTo>
                                  <a:lnTo>
                                    <a:pt x="846" y="238"/>
                                  </a:lnTo>
                                  <a:lnTo>
                                    <a:pt x="767" y="286"/>
                                  </a:lnTo>
                                  <a:lnTo>
                                    <a:pt x="693" y="339"/>
                                  </a:lnTo>
                                  <a:lnTo>
                                    <a:pt x="620" y="397"/>
                                  </a:lnTo>
                                  <a:lnTo>
                                    <a:pt x="550" y="460"/>
                                  </a:lnTo>
                                  <a:lnTo>
                                    <a:pt x="485" y="528"/>
                                  </a:lnTo>
                                  <a:lnTo>
                                    <a:pt x="422" y="599"/>
                                  </a:lnTo>
                                  <a:lnTo>
                                    <a:pt x="363" y="675"/>
                                  </a:lnTo>
                                  <a:lnTo>
                                    <a:pt x="307" y="755"/>
                                  </a:lnTo>
                                  <a:lnTo>
                                    <a:pt x="255" y="840"/>
                                  </a:lnTo>
                                  <a:lnTo>
                                    <a:pt x="208" y="930"/>
                                  </a:lnTo>
                                  <a:lnTo>
                                    <a:pt x="165" y="1024"/>
                                  </a:lnTo>
                                  <a:lnTo>
                                    <a:pt x="126" y="1122"/>
                                  </a:lnTo>
                                  <a:lnTo>
                                    <a:pt x="93" y="1225"/>
                                  </a:lnTo>
                                  <a:lnTo>
                                    <a:pt x="63" y="1333"/>
                                  </a:lnTo>
                                  <a:lnTo>
                                    <a:pt x="39" y="1444"/>
                                  </a:lnTo>
                                  <a:lnTo>
                                    <a:pt x="22" y="1560"/>
                                  </a:lnTo>
                                  <a:lnTo>
                                    <a:pt x="8" y="1681"/>
                                  </a:lnTo>
                                  <a:lnTo>
                                    <a:pt x="1" y="1805"/>
                                  </a:lnTo>
                                  <a:lnTo>
                                    <a:pt x="0" y="1934"/>
                                  </a:lnTo>
                                  <a:lnTo>
                                    <a:pt x="5" y="2068"/>
                                  </a:lnTo>
                                  <a:lnTo>
                                    <a:pt x="16" y="2207"/>
                                  </a:lnTo>
                                  <a:lnTo>
                                    <a:pt x="33" y="2349"/>
                                  </a:lnTo>
                                  <a:lnTo>
                                    <a:pt x="58" y="2496"/>
                                  </a:lnTo>
                                  <a:lnTo>
                                    <a:pt x="82" y="2639"/>
                                  </a:lnTo>
                                  <a:lnTo>
                                    <a:pt x="108" y="2780"/>
                                  </a:lnTo>
                                  <a:lnTo>
                                    <a:pt x="137" y="2917"/>
                                  </a:lnTo>
                                  <a:lnTo>
                                    <a:pt x="167" y="3052"/>
                                  </a:lnTo>
                                  <a:lnTo>
                                    <a:pt x="199" y="3184"/>
                                  </a:lnTo>
                                  <a:lnTo>
                                    <a:pt x="235" y="3313"/>
                                  </a:lnTo>
                                  <a:lnTo>
                                    <a:pt x="272" y="3437"/>
                                  </a:lnTo>
                                  <a:lnTo>
                                    <a:pt x="311" y="3559"/>
                                  </a:lnTo>
                                  <a:lnTo>
                                    <a:pt x="352" y="3676"/>
                                  </a:lnTo>
                                  <a:lnTo>
                                    <a:pt x="395" y="3791"/>
                                  </a:lnTo>
                                  <a:lnTo>
                                    <a:pt x="440" y="3901"/>
                                  </a:lnTo>
                                  <a:lnTo>
                                    <a:pt x="488" y="4008"/>
                                  </a:lnTo>
                                  <a:lnTo>
                                    <a:pt x="536" y="4110"/>
                                  </a:lnTo>
                                  <a:lnTo>
                                    <a:pt x="586" y="4208"/>
                                  </a:lnTo>
                                  <a:lnTo>
                                    <a:pt x="637" y="4302"/>
                                  </a:lnTo>
                                  <a:lnTo>
                                    <a:pt x="690" y="4391"/>
                                  </a:lnTo>
                                  <a:lnTo>
                                    <a:pt x="745" y="4476"/>
                                  </a:lnTo>
                                  <a:lnTo>
                                    <a:pt x="801" y="4556"/>
                                  </a:lnTo>
                                  <a:lnTo>
                                    <a:pt x="859" y="4632"/>
                                  </a:lnTo>
                                  <a:lnTo>
                                    <a:pt x="917" y="4702"/>
                                  </a:lnTo>
                                  <a:lnTo>
                                    <a:pt x="977" y="4768"/>
                                  </a:lnTo>
                                  <a:lnTo>
                                    <a:pt x="1038" y="4828"/>
                                  </a:lnTo>
                                  <a:lnTo>
                                    <a:pt x="1101" y="4884"/>
                                  </a:lnTo>
                                  <a:lnTo>
                                    <a:pt x="1164" y="4934"/>
                                  </a:lnTo>
                                  <a:lnTo>
                                    <a:pt x="1228" y="4978"/>
                                  </a:lnTo>
                                  <a:lnTo>
                                    <a:pt x="1293" y="5017"/>
                                  </a:lnTo>
                                  <a:lnTo>
                                    <a:pt x="1358" y="5050"/>
                                  </a:lnTo>
                                  <a:lnTo>
                                    <a:pt x="1426" y="5078"/>
                                  </a:lnTo>
                                  <a:lnTo>
                                    <a:pt x="1492" y="5100"/>
                                  </a:lnTo>
                                  <a:lnTo>
                                    <a:pt x="1561" y="5115"/>
                                  </a:lnTo>
                                  <a:lnTo>
                                    <a:pt x="1630" y="5124"/>
                                  </a:lnTo>
                                  <a:lnTo>
                                    <a:pt x="1698" y="5128"/>
                                  </a:lnTo>
                                  <a:close/>
                                  <a:moveTo>
                                    <a:pt x="1647" y="4786"/>
                                  </a:moveTo>
                                  <a:lnTo>
                                    <a:pt x="1719" y="4779"/>
                                  </a:lnTo>
                                  <a:lnTo>
                                    <a:pt x="1789" y="4764"/>
                                  </a:lnTo>
                                  <a:lnTo>
                                    <a:pt x="1859" y="4743"/>
                                  </a:lnTo>
                                  <a:lnTo>
                                    <a:pt x="1929" y="4715"/>
                                  </a:lnTo>
                                  <a:lnTo>
                                    <a:pt x="1997" y="4679"/>
                                  </a:lnTo>
                                  <a:lnTo>
                                    <a:pt x="2065" y="4639"/>
                                  </a:lnTo>
                                  <a:lnTo>
                                    <a:pt x="2131" y="4592"/>
                                  </a:lnTo>
                                  <a:lnTo>
                                    <a:pt x="2197" y="4538"/>
                                  </a:lnTo>
                                  <a:lnTo>
                                    <a:pt x="2262" y="4479"/>
                                  </a:lnTo>
                                  <a:lnTo>
                                    <a:pt x="2325" y="4415"/>
                                  </a:lnTo>
                                  <a:lnTo>
                                    <a:pt x="2386" y="4346"/>
                                  </a:lnTo>
                                  <a:lnTo>
                                    <a:pt x="2447" y="4272"/>
                                  </a:lnTo>
                                  <a:lnTo>
                                    <a:pt x="2506" y="4194"/>
                                  </a:lnTo>
                                  <a:lnTo>
                                    <a:pt x="2563" y="4111"/>
                                  </a:lnTo>
                                  <a:lnTo>
                                    <a:pt x="2619" y="4023"/>
                                  </a:lnTo>
                                  <a:lnTo>
                                    <a:pt x="2673" y="3932"/>
                                  </a:lnTo>
                                  <a:lnTo>
                                    <a:pt x="2724" y="3837"/>
                                  </a:lnTo>
                                  <a:lnTo>
                                    <a:pt x="2774" y="3739"/>
                                  </a:lnTo>
                                  <a:lnTo>
                                    <a:pt x="2823" y="3637"/>
                                  </a:lnTo>
                                  <a:lnTo>
                                    <a:pt x="2868" y="3533"/>
                                  </a:lnTo>
                                  <a:lnTo>
                                    <a:pt x="2912" y="3426"/>
                                  </a:lnTo>
                                  <a:lnTo>
                                    <a:pt x="2952" y="3316"/>
                                  </a:lnTo>
                                  <a:lnTo>
                                    <a:pt x="2991" y="3204"/>
                                  </a:lnTo>
                                  <a:lnTo>
                                    <a:pt x="3027" y="3090"/>
                                  </a:lnTo>
                                  <a:lnTo>
                                    <a:pt x="3060" y="2975"/>
                                  </a:lnTo>
                                  <a:lnTo>
                                    <a:pt x="3091" y="2858"/>
                                  </a:lnTo>
                                  <a:lnTo>
                                    <a:pt x="3118" y="2738"/>
                                  </a:lnTo>
                                  <a:lnTo>
                                    <a:pt x="3143" y="2619"/>
                                  </a:lnTo>
                                  <a:lnTo>
                                    <a:pt x="3166" y="2499"/>
                                  </a:lnTo>
                                  <a:lnTo>
                                    <a:pt x="3183" y="2378"/>
                                  </a:lnTo>
                                  <a:lnTo>
                                    <a:pt x="3199" y="2257"/>
                                  </a:lnTo>
                                  <a:lnTo>
                                    <a:pt x="3212" y="2136"/>
                                  </a:lnTo>
                                  <a:lnTo>
                                    <a:pt x="3227" y="2013"/>
                                  </a:lnTo>
                                  <a:lnTo>
                                    <a:pt x="3238" y="1893"/>
                                  </a:lnTo>
                                  <a:lnTo>
                                    <a:pt x="3243" y="1777"/>
                                  </a:lnTo>
                                  <a:lnTo>
                                    <a:pt x="3241" y="1664"/>
                                  </a:lnTo>
                                  <a:lnTo>
                                    <a:pt x="3235" y="1556"/>
                                  </a:lnTo>
                                  <a:lnTo>
                                    <a:pt x="3225" y="1450"/>
                                  </a:lnTo>
                                  <a:lnTo>
                                    <a:pt x="3209" y="1349"/>
                                  </a:lnTo>
                                  <a:lnTo>
                                    <a:pt x="3189" y="1251"/>
                                  </a:lnTo>
                                  <a:lnTo>
                                    <a:pt x="3164" y="1158"/>
                                  </a:lnTo>
                                  <a:lnTo>
                                    <a:pt x="3136" y="1066"/>
                                  </a:lnTo>
                                  <a:lnTo>
                                    <a:pt x="3101" y="980"/>
                                  </a:lnTo>
                                  <a:lnTo>
                                    <a:pt x="3064" y="898"/>
                                  </a:lnTo>
                                  <a:lnTo>
                                    <a:pt x="3022" y="819"/>
                                  </a:lnTo>
                                  <a:lnTo>
                                    <a:pt x="2976" y="744"/>
                                  </a:lnTo>
                                  <a:lnTo>
                                    <a:pt x="2927" y="675"/>
                                  </a:lnTo>
                                  <a:lnTo>
                                    <a:pt x="2874" y="607"/>
                                  </a:lnTo>
                                  <a:lnTo>
                                    <a:pt x="2817" y="544"/>
                                  </a:lnTo>
                                  <a:lnTo>
                                    <a:pt x="2758" y="486"/>
                                  </a:lnTo>
                                  <a:lnTo>
                                    <a:pt x="2693" y="432"/>
                                  </a:lnTo>
                                  <a:lnTo>
                                    <a:pt x="2627" y="382"/>
                                  </a:lnTo>
                                  <a:lnTo>
                                    <a:pt x="2558" y="336"/>
                                  </a:lnTo>
                                  <a:lnTo>
                                    <a:pt x="2486" y="294"/>
                                  </a:lnTo>
                                  <a:lnTo>
                                    <a:pt x="2411" y="257"/>
                                  </a:lnTo>
                                  <a:lnTo>
                                    <a:pt x="2334" y="223"/>
                                  </a:lnTo>
                                  <a:lnTo>
                                    <a:pt x="2255" y="195"/>
                                  </a:lnTo>
                                  <a:lnTo>
                                    <a:pt x="2173" y="170"/>
                                  </a:lnTo>
                                  <a:lnTo>
                                    <a:pt x="2089" y="150"/>
                                  </a:lnTo>
                                  <a:lnTo>
                                    <a:pt x="2003" y="135"/>
                                  </a:lnTo>
                                  <a:lnTo>
                                    <a:pt x="1916" y="124"/>
                                  </a:lnTo>
                                  <a:lnTo>
                                    <a:pt x="1827" y="118"/>
                                  </a:lnTo>
                                  <a:lnTo>
                                    <a:pt x="1735" y="116"/>
                                  </a:lnTo>
                                  <a:lnTo>
                                    <a:pt x="1643" y="119"/>
                                  </a:lnTo>
                                  <a:lnTo>
                                    <a:pt x="1562" y="126"/>
                                  </a:lnTo>
                                  <a:lnTo>
                                    <a:pt x="1480" y="137"/>
                                  </a:lnTo>
                                  <a:lnTo>
                                    <a:pt x="1398" y="152"/>
                                  </a:lnTo>
                                  <a:lnTo>
                                    <a:pt x="1317" y="172"/>
                                  </a:lnTo>
                                  <a:lnTo>
                                    <a:pt x="1236" y="197"/>
                                  </a:lnTo>
                                  <a:lnTo>
                                    <a:pt x="1155" y="226"/>
                                  </a:lnTo>
                                  <a:lnTo>
                                    <a:pt x="1077" y="259"/>
                                  </a:lnTo>
                                  <a:lnTo>
                                    <a:pt x="999" y="296"/>
                                  </a:lnTo>
                                  <a:lnTo>
                                    <a:pt x="923" y="338"/>
                                  </a:lnTo>
                                  <a:lnTo>
                                    <a:pt x="848" y="384"/>
                                  </a:lnTo>
                                  <a:lnTo>
                                    <a:pt x="776" y="435"/>
                                  </a:lnTo>
                                  <a:lnTo>
                                    <a:pt x="705" y="490"/>
                                  </a:lnTo>
                                  <a:lnTo>
                                    <a:pt x="637" y="549"/>
                                  </a:lnTo>
                                  <a:lnTo>
                                    <a:pt x="573" y="613"/>
                                  </a:lnTo>
                                  <a:lnTo>
                                    <a:pt x="511" y="682"/>
                                  </a:lnTo>
                                  <a:lnTo>
                                    <a:pt x="452" y="755"/>
                                  </a:lnTo>
                                  <a:lnTo>
                                    <a:pt x="397" y="832"/>
                                  </a:lnTo>
                                  <a:lnTo>
                                    <a:pt x="346" y="914"/>
                                  </a:lnTo>
                                  <a:lnTo>
                                    <a:pt x="300" y="1000"/>
                                  </a:lnTo>
                                  <a:lnTo>
                                    <a:pt x="258" y="1090"/>
                                  </a:lnTo>
                                  <a:lnTo>
                                    <a:pt x="220" y="1185"/>
                                  </a:lnTo>
                                  <a:lnTo>
                                    <a:pt x="186" y="1284"/>
                                  </a:lnTo>
                                  <a:lnTo>
                                    <a:pt x="159" y="1389"/>
                                  </a:lnTo>
                                  <a:lnTo>
                                    <a:pt x="137" y="1497"/>
                                  </a:lnTo>
                                  <a:lnTo>
                                    <a:pt x="119" y="1610"/>
                                  </a:lnTo>
                                  <a:lnTo>
                                    <a:pt x="108" y="1727"/>
                                  </a:lnTo>
                                  <a:lnTo>
                                    <a:pt x="103" y="1849"/>
                                  </a:lnTo>
                                  <a:lnTo>
                                    <a:pt x="106" y="1976"/>
                                  </a:lnTo>
                                  <a:lnTo>
                                    <a:pt x="114" y="2106"/>
                                  </a:lnTo>
                                  <a:lnTo>
                                    <a:pt x="128" y="2242"/>
                                  </a:lnTo>
                                  <a:lnTo>
                                    <a:pt x="151" y="2382"/>
                                  </a:lnTo>
                                  <a:lnTo>
                                    <a:pt x="182" y="2526"/>
                                  </a:lnTo>
                                  <a:lnTo>
                                    <a:pt x="202" y="2652"/>
                                  </a:lnTo>
                                  <a:lnTo>
                                    <a:pt x="225" y="2775"/>
                                  </a:lnTo>
                                  <a:lnTo>
                                    <a:pt x="250" y="2896"/>
                                  </a:lnTo>
                                  <a:lnTo>
                                    <a:pt x="278" y="3013"/>
                                  </a:lnTo>
                                  <a:lnTo>
                                    <a:pt x="307" y="3127"/>
                                  </a:lnTo>
                                  <a:lnTo>
                                    <a:pt x="339" y="3238"/>
                                  </a:lnTo>
                                  <a:lnTo>
                                    <a:pt x="373" y="3347"/>
                                  </a:lnTo>
                                  <a:lnTo>
                                    <a:pt x="408" y="3451"/>
                                  </a:lnTo>
                                  <a:lnTo>
                                    <a:pt x="445" y="3553"/>
                                  </a:lnTo>
                                  <a:lnTo>
                                    <a:pt x="484" y="3651"/>
                                  </a:lnTo>
                                  <a:lnTo>
                                    <a:pt x="524" y="3746"/>
                                  </a:lnTo>
                                  <a:lnTo>
                                    <a:pt x="566" y="3837"/>
                                  </a:lnTo>
                                  <a:lnTo>
                                    <a:pt x="610" y="3925"/>
                                  </a:lnTo>
                                  <a:lnTo>
                                    <a:pt x="655" y="4009"/>
                                  </a:lnTo>
                                  <a:lnTo>
                                    <a:pt x="701" y="4088"/>
                                  </a:lnTo>
                                  <a:lnTo>
                                    <a:pt x="750" y="4164"/>
                                  </a:lnTo>
                                  <a:lnTo>
                                    <a:pt x="798" y="4236"/>
                                  </a:lnTo>
                                  <a:lnTo>
                                    <a:pt x="849" y="4305"/>
                                  </a:lnTo>
                                  <a:lnTo>
                                    <a:pt x="900" y="4369"/>
                                  </a:lnTo>
                                  <a:lnTo>
                                    <a:pt x="954" y="4428"/>
                                  </a:lnTo>
                                  <a:lnTo>
                                    <a:pt x="1007" y="4484"/>
                                  </a:lnTo>
                                  <a:lnTo>
                                    <a:pt x="1062" y="4535"/>
                                  </a:lnTo>
                                  <a:lnTo>
                                    <a:pt x="1117" y="4582"/>
                                  </a:lnTo>
                                  <a:lnTo>
                                    <a:pt x="1173" y="4624"/>
                                  </a:lnTo>
                                  <a:lnTo>
                                    <a:pt x="1230" y="4661"/>
                                  </a:lnTo>
                                  <a:lnTo>
                                    <a:pt x="1288" y="4693"/>
                                  </a:lnTo>
                                  <a:lnTo>
                                    <a:pt x="1347" y="4722"/>
                                  </a:lnTo>
                                  <a:lnTo>
                                    <a:pt x="1406" y="4744"/>
                                  </a:lnTo>
                                  <a:lnTo>
                                    <a:pt x="1466" y="4762"/>
                                  </a:lnTo>
                                  <a:lnTo>
                                    <a:pt x="1525" y="4775"/>
                                  </a:lnTo>
                                  <a:lnTo>
                                    <a:pt x="1586" y="4783"/>
                                  </a:lnTo>
                                  <a:lnTo>
                                    <a:pt x="1647" y="47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4">
                                <a:lumMod val="60000"/>
                                <a:lumOff val="40000"/>
                                <a:alpha val="74001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Freeform 311"/>
                          <wps:cNvSpPr>
                            <a:spLocks noEditPoints="1"/>
                          </wps:cNvSpPr>
                          <wps:spPr bwMode="auto">
                            <a:xfrm rot="21218401">
                              <a:off x="6658" y="5878"/>
                              <a:ext cx="960" cy="1223"/>
                            </a:xfrm>
                            <a:custGeom>
                              <a:avLst/>
                              <a:gdLst>
                                <a:gd name="T0" fmla="*/ 908 w 2725"/>
                                <a:gd name="T1" fmla="*/ 8 h 3753"/>
                                <a:gd name="T2" fmla="*/ 1240 w 2725"/>
                                <a:gd name="T3" fmla="*/ 124 h 3753"/>
                                <a:gd name="T4" fmla="*/ 1581 w 2725"/>
                                <a:gd name="T5" fmla="*/ 361 h 3753"/>
                                <a:gd name="T6" fmla="*/ 1912 w 2725"/>
                                <a:gd name="T7" fmla="*/ 693 h 3753"/>
                                <a:gd name="T8" fmla="*/ 2215 w 2725"/>
                                <a:gd name="T9" fmla="*/ 1099 h 3753"/>
                                <a:gd name="T10" fmla="*/ 2476 w 2725"/>
                                <a:gd name="T11" fmla="*/ 1554 h 3753"/>
                                <a:gd name="T12" fmla="*/ 2659 w 2725"/>
                                <a:gd name="T13" fmla="*/ 2027 h 3753"/>
                                <a:gd name="T14" fmla="*/ 2724 w 2725"/>
                                <a:gd name="T15" fmla="*/ 2454 h 3753"/>
                                <a:gd name="T16" fmla="*/ 2691 w 2725"/>
                                <a:gd name="T17" fmla="*/ 2827 h 3753"/>
                                <a:gd name="T18" fmla="*/ 2566 w 2725"/>
                                <a:gd name="T19" fmla="*/ 3143 h 3753"/>
                                <a:gd name="T20" fmla="*/ 2358 w 2725"/>
                                <a:gd name="T21" fmla="*/ 3397 h 3753"/>
                                <a:gd name="T22" fmla="*/ 2072 w 2725"/>
                                <a:gd name="T23" fmla="*/ 3590 h 3753"/>
                                <a:gd name="T24" fmla="*/ 1717 w 2725"/>
                                <a:gd name="T25" fmla="*/ 3717 h 3753"/>
                                <a:gd name="T26" fmla="*/ 1376 w 2725"/>
                                <a:gd name="T27" fmla="*/ 3753 h 3753"/>
                                <a:gd name="T28" fmla="*/ 1036 w 2725"/>
                                <a:gd name="T29" fmla="*/ 3698 h 3753"/>
                                <a:gd name="T30" fmla="*/ 721 w 2725"/>
                                <a:gd name="T31" fmla="*/ 3549 h 3753"/>
                                <a:gd name="T32" fmla="*/ 443 w 2725"/>
                                <a:gd name="T33" fmla="*/ 3299 h 3753"/>
                                <a:gd name="T34" fmla="*/ 225 w 2725"/>
                                <a:gd name="T35" fmla="*/ 2944 h 3753"/>
                                <a:gd name="T36" fmla="*/ 82 w 2725"/>
                                <a:gd name="T37" fmla="*/ 2481 h 3753"/>
                                <a:gd name="T38" fmla="*/ 14 w 2725"/>
                                <a:gd name="T39" fmla="*/ 1943 h 3753"/>
                                <a:gd name="T40" fmla="*/ 1 w 2725"/>
                                <a:gd name="T41" fmla="*/ 1444 h 3753"/>
                                <a:gd name="T42" fmla="*/ 44 w 2725"/>
                                <a:gd name="T43" fmla="*/ 999 h 3753"/>
                                <a:gd name="T44" fmla="*/ 139 w 2725"/>
                                <a:gd name="T45" fmla="*/ 622 h 3753"/>
                                <a:gd name="T46" fmla="*/ 282 w 2725"/>
                                <a:gd name="T47" fmla="*/ 321 h 3753"/>
                                <a:gd name="T48" fmla="*/ 474 w 2725"/>
                                <a:gd name="T49" fmla="*/ 111 h 3753"/>
                                <a:gd name="T50" fmla="*/ 696 w 2725"/>
                                <a:gd name="T51" fmla="*/ 274 h 3753"/>
                                <a:gd name="T52" fmla="*/ 971 w 2725"/>
                                <a:gd name="T53" fmla="*/ 275 h 3753"/>
                                <a:gd name="T54" fmla="*/ 1264 w 2725"/>
                                <a:gd name="T55" fmla="*/ 394 h 3753"/>
                                <a:gd name="T56" fmla="*/ 1561 w 2725"/>
                                <a:gd name="T57" fmla="*/ 613 h 3753"/>
                                <a:gd name="T58" fmla="*/ 1845 w 2725"/>
                                <a:gd name="T59" fmla="*/ 913 h 3753"/>
                                <a:gd name="T60" fmla="*/ 2104 w 2725"/>
                                <a:gd name="T61" fmla="*/ 1273 h 3753"/>
                                <a:gd name="T62" fmla="*/ 2322 w 2725"/>
                                <a:gd name="T63" fmla="*/ 1676 h 3753"/>
                                <a:gd name="T64" fmla="*/ 2493 w 2725"/>
                                <a:gd name="T65" fmla="*/ 2095 h 3753"/>
                                <a:gd name="T66" fmla="*/ 2569 w 2725"/>
                                <a:gd name="T67" fmla="*/ 2484 h 3753"/>
                                <a:gd name="T68" fmla="*/ 2543 w 2725"/>
                                <a:gd name="T69" fmla="*/ 2830 h 3753"/>
                                <a:gd name="T70" fmla="*/ 2424 w 2725"/>
                                <a:gd name="T71" fmla="*/ 3127 h 3753"/>
                                <a:gd name="T72" fmla="*/ 2225 w 2725"/>
                                <a:gd name="T73" fmla="*/ 3367 h 3753"/>
                                <a:gd name="T74" fmla="*/ 1958 w 2725"/>
                                <a:gd name="T75" fmla="*/ 3542 h 3753"/>
                                <a:gd name="T76" fmla="*/ 1642 w 2725"/>
                                <a:gd name="T77" fmla="*/ 3644 h 3753"/>
                                <a:gd name="T78" fmla="*/ 1328 w 2725"/>
                                <a:gd name="T79" fmla="*/ 3659 h 3753"/>
                                <a:gd name="T80" fmla="*/ 1010 w 2725"/>
                                <a:gd name="T81" fmla="*/ 3590 h 3753"/>
                                <a:gd name="T82" fmla="*/ 709 w 2725"/>
                                <a:gd name="T83" fmla="*/ 3429 h 3753"/>
                                <a:gd name="T84" fmla="*/ 448 w 2725"/>
                                <a:gd name="T85" fmla="*/ 3170 h 3753"/>
                                <a:gd name="T86" fmla="*/ 251 w 2725"/>
                                <a:gd name="T87" fmla="*/ 2803 h 3753"/>
                                <a:gd name="T88" fmla="*/ 141 w 2725"/>
                                <a:gd name="T89" fmla="*/ 2323 h 3753"/>
                                <a:gd name="T90" fmla="*/ 96 w 2725"/>
                                <a:gd name="T91" fmla="*/ 1844 h 3753"/>
                                <a:gd name="T92" fmla="*/ 98 w 2725"/>
                                <a:gd name="T93" fmla="*/ 1420 h 3753"/>
                                <a:gd name="T94" fmla="*/ 152 w 2725"/>
                                <a:gd name="T95" fmla="*/ 1047 h 3753"/>
                                <a:gd name="T96" fmla="*/ 250 w 2725"/>
                                <a:gd name="T97" fmla="*/ 735 h 3753"/>
                                <a:gd name="T98" fmla="*/ 391 w 2725"/>
                                <a:gd name="T99" fmla="*/ 494 h 3753"/>
                                <a:gd name="T100" fmla="*/ 572 w 2725"/>
                                <a:gd name="T101" fmla="*/ 330 h 37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2725" h="3753">
                                  <a:moveTo>
                                    <a:pt x="659" y="17"/>
                                  </a:moveTo>
                                  <a:lnTo>
                                    <a:pt x="720" y="6"/>
                                  </a:lnTo>
                                  <a:lnTo>
                                    <a:pt x="781" y="0"/>
                                  </a:lnTo>
                                  <a:lnTo>
                                    <a:pt x="844" y="1"/>
                                  </a:lnTo>
                                  <a:lnTo>
                                    <a:pt x="908" y="8"/>
                                  </a:lnTo>
                                  <a:lnTo>
                                    <a:pt x="974" y="21"/>
                                  </a:lnTo>
                                  <a:lnTo>
                                    <a:pt x="1039" y="39"/>
                                  </a:lnTo>
                                  <a:lnTo>
                                    <a:pt x="1105" y="63"/>
                                  </a:lnTo>
                                  <a:lnTo>
                                    <a:pt x="1173" y="91"/>
                                  </a:lnTo>
                                  <a:lnTo>
                                    <a:pt x="1240" y="124"/>
                                  </a:lnTo>
                                  <a:lnTo>
                                    <a:pt x="1308" y="163"/>
                                  </a:lnTo>
                                  <a:lnTo>
                                    <a:pt x="1377" y="206"/>
                                  </a:lnTo>
                                  <a:lnTo>
                                    <a:pt x="1444" y="253"/>
                                  </a:lnTo>
                                  <a:lnTo>
                                    <a:pt x="1513" y="306"/>
                                  </a:lnTo>
                                  <a:lnTo>
                                    <a:pt x="1581" y="361"/>
                                  </a:lnTo>
                                  <a:lnTo>
                                    <a:pt x="1648" y="420"/>
                                  </a:lnTo>
                                  <a:lnTo>
                                    <a:pt x="1715" y="483"/>
                                  </a:lnTo>
                                  <a:lnTo>
                                    <a:pt x="1781" y="550"/>
                                  </a:lnTo>
                                  <a:lnTo>
                                    <a:pt x="1848" y="621"/>
                                  </a:lnTo>
                                  <a:lnTo>
                                    <a:pt x="1912" y="693"/>
                                  </a:lnTo>
                                  <a:lnTo>
                                    <a:pt x="1976" y="769"/>
                                  </a:lnTo>
                                  <a:lnTo>
                                    <a:pt x="2037" y="848"/>
                                  </a:lnTo>
                                  <a:lnTo>
                                    <a:pt x="2099" y="930"/>
                                  </a:lnTo>
                                  <a:lnTo>
                                    <a:pt x="2158" y="1012"/>
                                  </a:lnTo>
                                  <a:lnTo>
                                    <a:pt x="2215" y="1099"/>
                                  </a:lnTo>
                                  <a:lnTo>
                                    <a:pt x="2272" y="1187"/>
                                  </a:lnTo>
                                  <a:lnTo>
                                    <a:pt x="2326" y="1277"/>
                                  </a:lnTo>
                                  <a:lnTo>
                                    <a:pt x="2378" y="1368"/>
                                  </a:lnTo>
                                  <a:lnTo>
                                    <a:pt x="2429" y="1460"/>
                                  </a:lnTo>
                                  <a:lnTo>
                                    <a:pt x="2476" y="1554"/>
                                  </a:lnTo>
                                  <a:lnTo>
                                    <a:pt x="2521" y="1650"/>
                                  </a:lnTo>
                                  <a:lnTo>
                                    <a:pt x="2564" y="1745"/>
                                  </a:lnTo>
                                  <a:lnTo>
                                    <a:pt x="2603" y="1841"/>
                                  </a:lnTo>
                                  <a:lnTo>
                                    <a:pt x="2634" y="1935"/>
                                  </a:lnTo>
                                  <a:lnTo>
                                    <a:pt x="2659" y="2027"/>
                                  </a:lnTo>
                                  <a:lnTo>
                                    <a:pt x="2680" y="2116"/>
                                  </a:lnTo>
                                  <a:lnTo>
                                    <a:pt x="2698" y="2204"/>
                                  </a:lnTo>
                                  <a:lnTo>
                                    <a:pt x="2711" y="2289"/>
                                  </a:lnTo>
                                  <a:lnTo>
                                    <a:pt x="2719" y="2373"/>
                                  </a:lnTo>
                                  <a:lnTo>
                                    <a:pt x="2724" y="2454"/>
                                  </a:lnTo>
                                  <a:lnTo>
                                    <a:pt x="2725" y="2533"/>
                                  </a:lnTo>
                                  <a:lnTo>
                                    <a:pt x="2723" y="2610"/>
                                  </a:lnTo>
                                  <a:lnTo>
                                    <a:pt x="2716" y="2684"/>
                                  </a:lnTo>
                                  <a:lnTo>
                                    <a:pt x="2705" y="2757"/>
                                  </a:lnTo>
                                  <a:lnTo>
                                    <a:pt x="2691" y="2827"/>
                                  </a:lnTo>
                                  <a:lnTo>
                                    <a:pt x="2673" y="2894"/>
                                  </a:lnTo>
                                  <a:lnTo>
                                    <a:pt x="2652" y="2960"/>
                                  </a:lnTo>
                                  <a:lnTo>
                                    <a:pt x="2627" y="3023"/>
                                  </a:lnTo>
                                  <a:lnTo>
                                    <a:pt x="2598" y="3084"/>
                                  </a:lnTo>
                                  <a:lnTo>
                                    <a:pt x="2566" y="3143"/>
                                  </a:lnTo>
                                  <a:lnTo>
                                    <a:pt x="2531" y="3198"/>
                                  </a:lnTo>
                                  <a:lnTo>
                                    <a:pt x="2493" y="3252"/>
                                  </a:lnTo>
                                  <a:lnTo>
                                    <a:pt x="2451" y="3303"/>
                                  </a:lnTo>
                                  <a:lnTo>
                                    <a:pt x="2406" y="3351"/>
                                  </a:lnTo>
                                  <a:lnTo>
                                    <a:pt x="2358" y="3397"/>
                                  </a:lnTo>
                                  <a:lnTo>
                                    <a:pt x="2307" y="3441"/>
                                  </a:lnTo>
                                  <a:lnTo>
                                    <a:pt x="2252" y="3483"/>
                                  </a:lnTo>
                                  <a:lnTo>
                                    <a:pt x="2195" y="3520"/>
                                  </a:lnTo>
                                  <a:lnTo>
                                    <a:pt x="2135" y="3557"/>
                                  </a:lnTo>
                                  <a:lnTo>
                                    <a:pt x="2072" y="3590"/>
                                  </a:lnTo>
                                  <a:lnTo>
                                    <a:pt x="2007" y="3621"/>
                                  </a:lnTo>
                                  <a:lnTo>
                                    <a:pt x="1938" y="3648"/>
                                  </a:lnTo>
                                  <a:lnTo>
                                    <a:pt x="1867" y="3674"/>
                                  </a:lnTo>
                                  <a:lnTo>
                                    <a:pt x="1793" y="3697"/>
                                  </a:lnTo>
                                  <a:lnTo>
                                    <a:pt x="1717" y="3717"/>
                                  </a:lnTo>
                                  <a:lnTo>
                                    <a:pt x="1650" y="3731"/>
                                  </a:lnTo>
                                  <a:lnTo>
                                    <a:pt x="1581" y="3742"/>
                                  </a:lnTo>
                                  <a:lnTo>
                                    <a:pt x="1512" y="3749"/>
                                  </a:lnTo>
                                  <a:lnTo>
                                    <a:pt x="1443" y="3753"/>
                                  </a:lnTo>
                                  <a:lnTo>
                                    <a:pt x="1376" y="3753"/>
                                  </a:lnTo>
                                  <a:lnTo>
                                    <a:pt x="1307" y="3750"/>
                                  </a:lnTo>
                                  <a:lnTo>
                                    <a:pt x="1238" y="3743"/>
                                  </a:lnTo>
                                  <a:lnTo>
                                    <a:pt x="1170" y="3731"/>
                                  </a:lnTo>
                                  <a:lnTo>
                                    <a:pt x="1103" y="3717"/>
                                  </a:lnTo>
                                  <a:lnTo>
                                    <a:pt x="1036" y="3698"/>
                                  </a:lnTo>
                                  <a:lnTo>
                                    <a:pt x="971" y="3677"/>
                                  </a:lnTo>
                                  <a:lnTo>
                                    <a:pt x="907" y="3651"/>
                                  </a:lnTo>
                                  <a:lnTo>
                                    <a:pt x="843" y="3620"/>
                                  </a:lnTo>
                                  <a:lnTo>
                                    <a:pt x="781" y="3587"/>
                                  </a:lnTo>
                                  <a:lnTo>
                                    <a:pt x="721" y="3549"/>
                                  </a:lnTo>
                                  <a:lnTo>
                                    <a:pt x="662" y="3506"/>
                                  </a:lnTo>
                                  <a:lnTo>
                                    <a:pt x="604" y="3461"/>
                                  </a:lnTo>
                                  <a:lnTo>
                                    <a:pt x="549" y="3412"/>
                                  </a:lnTo>
                                  <a:lnTo>
                                    <a:pt x="496" y="3357"/>
                                  </a:lnTo>
                                  <a:lnTo>
                                    <a:pt x="443" y="3299"/>
                                  </a:lnTo>
                                  <a:lnTo>
                                    <a:pt x="395" y="3236"/>
                                  </a:lnTo>
                                  <a:lnTo>
                                    <a:pt x="349" y="3170"/>
                                  </a:lnTo>
                                  <a:lnTo>
                                    <a:pt x="305" y="3099"/>
                                  </a:lnTo>
                                  <a:lnTo>
                                    <a:pt x="263" y="3023"/>
                                  </a:lnTo>
                                  <a:lnTo>
                                    <a:pt x="225" y="2944"/>
                                  </a:lnTo>
                                  <a:lnTo>
                                    <a:pt x="190" y="2861"/>
                                  </a:lnTo>
                                  <a:lnTo>
                                    <a:pt x="158" y="2772"/>
                                  </a:lnTo>
                                  <a:lnTo>
                                    <a:pt x="128" y="2680"/>
                                  </a:lnTo>
                                  <a:lnTo>
                                    <a:pt x="103" y="2583"/>
                                  </a:lnTo>
                                  <a:lnTo>
                                    <a:pt x="82" y="2481"/>
                                  </a:lnTo>
                                  <a:lnTo>
                                    <a:pt x="63" y="2374"/>
                                  </a:lnTo>
                                  <a:lnTo>
                                    <a:pt x="49" y="2264"/>
                                  </a:lnTo>
                                  <a:lnTo>
                                    <a:pt x="36" y="2155"/>
                                  </a:lnTo>
                                  <a:lnTo>
                                    <a:pt x="24" y="2049"/>
                                  </a:lnTo>
                                  <a:lnTo>
                                    <a:pt x="14" y="1943"/>
                                  </a:lnTo>
                                  <a:lnTo>
                                    <a:pt x="7" y="1839"/>
                                  </a:lnTo>
                                  <a:lnTo>
                                    <a:pt x="2" y="1737"/>
                                  </a:lnTo>
                                  <a:lnTo>
                                    <a:pt x="0" y="1638"/>
                                  </a:lnTo>
                                  <a:lnTo>
                                    <a:pt x="0" y="1539"/>
                                  </a:lnTo>
                                  <a:lnTo>
                                    <a:pt x="1" y="1444"/>
                                  </a:lnTo>
                                  <a:lnTo>
                                    <a:pt x="6" y="1350"/>
                                  </a:lnTo>
                                  <a:lnTo>
                                    <a:pt x="12" y="1259"/>
                                  </a:lnTo>
                                  <a:lnTo>
                                    <a:pt x="20" y="1170"/>
                                  </a:lnTo>
                                  <a:lnTo>
                                    <a:pt x="31" y="1084"/>
                                  </a:lnTo>
                                  <a:lnTo>
                                    <a:pt x="44" y="999"/>
                                  </a:lnTo>
                                  <a:lnTo>
                                    <a:pt x="58" y="918"/>
                                  </a:lnTo>
                                  <a:lnTo>
                                    <a:pt x="76" y="840"/>
                                  </a:lnTo>
                                  <a:lnTo>
                                    <a:pt x="95" y="764"/>
                                  </a:lnTo>
                                  <a:lnTo>
                                    <a:pt x="115" y="692"/>
                                  </a:lnTo>
                                  <a:lnTo>
                                    <a:pt x="139" y="622"/>
                                  </a:lnTo>
                                  <a:lnTo>
                                    <a:pt x="164" y="554"/>
                                  </a:lnTo>
                                  <a:lnTo>
                                    <a:pt x="190" y="491"/>
                                  </a:lnTo>
                                  <a:lnTo>
                                    <a:pt x="219" y="431"/>
                                  </a:lnTo>
                                  <a:lnTo>
                                    <a:pt x="250" y="374"/>
                                  </a:lnTo>
                                  <a:lnTo>
                                    <a:pt x="282" y="321"/>
                                  </a:lnTo>
                                  <a:lnTo>
                                    <a:pt x="317" y="272"/>
                                  </a:lnTo>
                                  <a:lnTo>
                                    <a:pt x="353" y="226"/>
                                  </a:lnTo>
                                  <a:lnTo>
                                    <a:pt x="391" y="184"/>
                                  </a:lnTo>
                                  <a:lnTo>
                                    <a:pt x="432" y="146"/>
                                  </a:lnTo>
                                  <a:lnTo>
                                    <a:pt x="474" y="111"/>
                                  </a:lnTo>
                                  <a:lnTo>
                                    <a:pt x="518" y="82"/>
                                  </a:lnTo>
                                  <a:lnTo>
                                    <a:pt x="563" y="56"/>
                                  </a:lnTo>
                                  <a:lnTo>
                                    <a:pt x="611" y="34"/>
                                  </a:lnTo>
                                  <a:lnTo>
                                    <a:pt x="659" y="17"/>
                                  </a:lnTo>
                                  <a:close/>
                                  <a:moveTo>
                                    <a:pt x="696" y="274"/>
                                  </a:moveTo>
                                  <a:lnTo>
                                    <a:pt x="749" y="264"/>
                                  </a:lnTo>
                                  <a:lnTo>
                                    <a:pt x="803" y="259"/>
                                  </a:lnTo>
                                  <a:lnTo>
                                    <a:pt x="859" y="259"/>
                                  </a:lnTo>
                                  <a:lnTo>
                                    <a:pt x="914" y="265"/>
                                  </a:lnTo>
                                  <a:lnTo>
                                    <a:pt x="971" y="275"/>
                                  </a:lnTo>
                                  <a:lnTo>
                                    <a:pt x="1028" y="290"/>
                                  </a:lnTo>
                                  <a:lnTo>
                                    <a:pt x="1087" y="310"/>
                                  </a:lnTo>
                                  <a:lnTo>
                                    <a:pt x="1146" y="334"/>
                                  </a:lnTo>
                                  <a:lnTo>
                                    <a:pt x="1205" y="362"/>
                                  </a:lnTo>
                                  <a:lnTo>
                                    <a:pt x="1264" y="394"/>
                                  </a:lnTo>
                                  <a:lnTo>
                                    <a:pt x="1323" y="431"/>
                                  </a:lnTo>
                                  <a:lnTo>
                                    <a:pt x="1383" y="471"/>
                                  </a:lnTo>
                                  <a:lnTo>
                                    <a:pt x="1442" y="515"/>
                                  </a:lnTo>
                                  <a:lnTo>
                                    <a:pt x="1501" y="563"/>
                                  </a:lnTo>
                                  <a:lnTo>
                                    <a:pt x="1561" y="613"/>
                                  </a:lnTo>
                                  <a:lnTo>
                                    <a:pt x="1619" y="668"/>
                                  </a:lnTo>
                                  <a:lnTo>
                                    <a:pt x="1677" y="725"/>
                                  </a:lnTo>
                                  <a:lnTo>
                                    <a:pt x="1734" y="785"/>
                                  </a:lnTo>
                                  <a:lnTo>
                                    <a:pt x="1790" y="848"/>
                                  </a:lnTo>
                                  <a:lnTo>
                                    <a:pt x="1845" y="913"/>
                                  </a:lnTo>
                                  <a:lnTo>
                                    <a:pt x="1900" y="981"/>
                                  </a:lnTo>
                                  <a:lnTo>
                                    <a:pt x="1952" y="1050"/>
                                  </a:lnTo>
                                  <a:lnTo>
                                    <a:pt x="2004" y="1123"/>
                                  </a:lnTo>
                                  <a:lnTo>
                                    <a:pt x="2055" y="1197"/>
                                  </a:lnTo>
                                  <a:lnTo>
                                    <a:pt x="2104" y="1273"/>
                                  </a:lnTo>
                                  <a:lnTo>
                                    <a:pt x="2151" y="1350"/>
                                  </a:lnTo>
                                  <a:lnTo>
                                    <a:pt x="2196" y="1429"/>
                                  </a:lnTo>
                                  <a:lnTo>
                                    <a:pt x="2240" y="1510"/>
                                  </a:lnTo>
                                  <a:lnTo>
                                    <a:pt x="2282" y="1593"/>
                                  </a:lnTo>
                                  <a:lnTo>
                                    <a:pt x="2322" y="1676"/>
                                  </a:lnTo>
                                  <a:lnTo>
                                    <a:pt x="2359" y="1758"/>
                                  </a:lnTo>
                                  <a:lnTo>
                                    <a:pt x="2393" y="1844"/>
                                  </a:lnTo>
                                  <a:lnTo>
                                    <a:pt x="2431" y="1929"/>
                                  </a:lnTo>
                                  <a:lnTo>
                                    <a:pt x="2464" y="2012"/>
                                  </a:lnTo>
                                  <a:lnTo>
                                    <a:pt x="2493" y="2095"/>
                                  </a:lnTo>
                                  <a:lnTo>
                                    <a:pt x="2518" y="2175"/>
                                  </a:lnTo>
                                  <a:lnTo>
                                    <a:pt x="2537" y="2255"/>
                                  </a:lnTo>
                                  <a:lnTo>
                                    <a:pt x="2552" y="2333"/>
                                  </a:lnTo>
                                  <a:lnTo>
                                    <a:pt x="2563" y="2409"/>
                                  </a:lnTo>
                                  <a:lnTo>
                                    <a:pt x="2569" y="2484"/>
                                  </a:lnTo>
                                  <a:lnTo>
                                    <a:pt x="2571" y="2557"/>
                                  </a:lnTo>
                                  <a:lnTo>
                                    <a:pt x="2570" y="2628"/>
                                  </a:lnTo>
                                  <a:lnTo>
                                    <a:pt x="2564" y="2698"/>
                                  </a:lnTo>
                                  <a:lnTo>
                                    <a:pt x="2556" y="2765"/>
                                  </a:lnTo>
                                  <a:lnTo>
                                    <a:pt x="2543" y="2830"/>
                                  </a:lnTo>
                                  <a:lnTo>
                                    <a:pt x="2525" y="2894"/>
                                  </a:lnTo>
                                  <a:lnTo>
                                    <a:pt x="2505" y="2956"/>
                                  </a:lnTo>
                                  <a:lnTo>
                                    <a:pt x="2481" y="3015"/>
                                  </a:lnTo>
                                  <a:lnTo>
                                    <a:pt x="2454" y="3072"/>
                                  </a:lnTo>
                                  <a:lnTo>
                                    <a:pt x="2424" y="3127"/>
                                  </a:lnTo>
                                  <a:lnTo>
                                    <a:pt x="2390" y="3179"/>
                                  </a:lnTo>
                                  <a:lnTo>
                                    <a:pt x="2353" y="3230"/>
                                  </a:lnTo>
                                  <a:lnTo>
                                    <a:pt x="2314" y="3278"/>
                                  </a:lnTo>
                                  <a:lnTo>
                                    <a:pt x="2271" y="3323"/>
                                  </a:lnTo>
                                  <a:lnTo>
                                    <a:pt x="2225" y="3367"/>
                                  </a:lnTo>
                                  <a:lnTo>
                                    <a:pt x="2176" y="3407"/>
                                  </a:lnTo>
                                  <a:lnTo>
                                    <a:pt x="2125" y="3445"/>
                                  </a:lnTo>
                                  <a:lnTo>
                                    <a:pt x="2072" y="3480"/>
                                  </a:lnTo>
                                  <a:lnTo>
                                    <a:pt x="2016" y="3512"/>
                                  </a:lnTo>
                                  <a:lnTo>
                                    <a:pt x="1958" y="3542"/>
                                  </a:lnTo>
                                  <a:lnTo>
                                    <a:pt x="1897" y="3569"/>
                                  </a:lnTo>
                                  <a:lnTo>
                                    <a:pt x="1835" y="3593"/>
                                  </a:lnTo>
                                  <a:lnTo>
                                    <a:pt x="1769" y="3614"/>
                                  </a:lnTo>
                                  <a:lnTo>
                                    <a:pt x="1702" y="3632"/>
                                  </a:lnTo>
                                  <a:lnTo>
                                    <a:pt x="1642" y="3644"/>
                                  </a:lnTo>
                                  <a:lnTo>
                                    <a:pt x="1581" y="3653"/>
                                  </a:lnTo>
                                  <a:lnTo>
                                    <a:pt x="1519" y="3660"/>
                                  </a:lnTo>
                                  <a:lnTo>
                                    <a:pt x="1456" y="3663"/>
                                  </a:lnTo>
                                  <a:lnTo>
                                    <a:pt x="1392" y="3663"/>
                                  </a:lnTo>
                                  <a:lnTo>
                                    <a:pt x="1328" y="3659"/>
                                  </a:lnTo>
                                  <a:lnTo>
                                    <a:pt x="1264" y="3652"/>
                                  </a:lnTo>
                                  <a:lnTo>
                                    <a:pt x="1200" y="3642"/>
                                  </a:lnTo>
                                  <a:lnTo>
                                    <a:pt x="1137" y="3628"/>
                                  </a:lnTo>
                                  <a:lnTo>
                                    <a:pt x="1073" y="3612"/>
                                  </a:lnTo>
                                  <a:lnTo>
                                    <a:pt x="1010" y="3590"/>
                                  </a:lnTo>
                                  <a:lnTo>
                                    <a:pt x="948" y="3565"/>
                                  </a:lnTo>
                                  <a:lnTo>
                                    <a:pt x="886" y="3537"/>
                                  </a:lnTo>
                                  <a:lnTo>
                                    <a:pt x="825" y="3505"/>
                                  </a:lnTo>
                                  <a:lnTo>
                                    <a:pt x="767" y="3470"/>
                                  </a:lnTo>
                                  <a:lnTo>
                                    <a:pt x="709" y="3429"/>
                                  </a:lnTo>
                                  <a:lnTo>
                                    <a:pt x="653" y="3385"/>
                                  </a:lnTo>
                                  <a:lnTo>
                                    <a:pt x="599" y="3338"/>
                                  </a:lnTo>
                                  <a:lnTo>
                                    <a:pt x="547" y="3286"/>
                                  </a:lnTo>
                                  <a:lnTo>
                                    <a:pt x="496" y="3229"/>
                                  </a:lnTo>
                                  <a:lnTo>
                                    <a:pt x="448" y="3170"/>
                                  </a:lnTo>
                                  <a:lnTo>
                                    <a:pt x="403" y="3105"/>
                                  </a:lnTo>
                                  <a:lnTo>
                                    <a:pt x="360" y="3036"/>
                                  </a:lnTo>
                                  <a:lnTo>
                                    <a:pt x="321" y="2963"/>
                                  </a:lnTo>
                                  <a:lnTo>
                                    <a:pt x="285" y="2886"/>
                                  </a:lnTo>
                                  <a:lnTo>
                                    <a:pt x="251" y="2803"/>
                                  </a:lnTo>
                                  <a:lnTo>
                                    <a:pt x="222" y="2716"/>
                                  </a:lnTo>
                                  <a:lnTo>
                                    <a:pt x="196" y="2625"/>
                                  </a:lnTo>
                                  <a:lnTo>
                                    <a:pt x="173" y="2529"/>
                                  </a:lnTo>
                                  <a:lnTo>
                                    <a:pt x="155" y="2429"/>
                                  </a:lnTo>
                                  <a:lnTo>
                                    <a:pt x="141" y="2323"/>
                                  </a:lnTo>
                                  <a:lnTo>
                                    <a:pt x="132" y="2213"/>
                                  </a:lnTo>
                                  <a:lnTo>
                                    <a:pt x="119" y="2118"/>
                                  </a:lnTo>
                                  <a:lnTo>
                                    <a:pt x="109" y="2026"/>
                                  </a:lnTo>
                                  <a:lnTo>
                                    <a:pt x="101" y="1934"/>
                                  </a:lnTo>
                                  <a:lnTo>
                                    <a:pt x="96" y="1844"/>
                                  </a:lnTo>
                                  <a:lnTo>
                                    <a:pt x="92" y="1755"/>
                                  </a:lnTo>
                                  <a:lnTo>
                                    <a:pt x="90" y="1669"/>
                                  </a:lnTo>
                                  <a:lnTo>
                                    <a:pt x="91" y="1583"/>
                                  </a:lnTo>
                                  <a:lnTo>
                                    <a:pt x="94" y="1500"/>
                                  </a:lnTo>
                                  <a:lnTo>
                                    <a:pt x="98" y="1420"/>
                                  </a:lnTo>
                                  <a:lnTo>
                                    <a:pt x="105" y="1340"/>
                                  </a:lnTo>
                                  <a:lnTo>
                                    <a:pt x="114" y="1264"/>
                                  </a:lnTo>
                                  <a:lnTo>
                                    <a:pt x="124" y="1189"/>
                                  </a:lnTo>
                                  <a:lnTo>
                                    <a:pt x="137" y="1117"/>
                                  </a:lnTo>
                                  <a:lnTo>
                                    <a:pt x="152" y="1047"/>
                                  </a:lnTo>
                                  <a:lnTo>
                                    <a:pt x="167" y="979"/>
                                  </a:lnTo>
                                  <a:lnTo>
                                    <a:pt x="185" y="914"/>
                                  </a:lnTo>
                                  <a:lnTo>
                                    <a:pt x="205" y="853"/>
                                  </a:lnTo>
                                  <a:lnTo>
                                    <a:pt x="226" y="792"/>
                                  </a:lnTo>
                                  <a:lnTo>
                                    <a:pt x="250" y="735"/>
                                  </a:lnTo>
                                  <a:lnTo>
                                    <a:pt x="275" y="681"/>
                                  </a:lnTo>
                                  <a:lnTo>
                                    <a:pt x="301" y="630"/>
                                  </a:lnTo>
                                  <a:lnTo>
                                    <a:pt x="330" y="581"/>
                                  </a:lnTo>
                                  <a:lnTo>
                                    <a:pt x="359" y="535"/>
                                  </a:lnTo>
                                  <a:lnTo>
                                    <a:pt x="391" y="494"/>
                                  </a:lnTo>
                                  <a:lnTo>
                                    <a:pt x="425" y="455"/>
                                  </a:lnTo>
                                  <a:lnTo>
                                    <a:pt x="459" y="418"/>
                                  </a:lnTo>
                                  <a:lnTo>
                                    <a:pt x="494" y="385"/>
                                  </a:lnTo>
                                  <a:lnTo>
                                    <a:pt x="532" y="356"/>
                                  </a:lnTo>
                                  <a:lnTo>
                                    <a:pt x="572" y="330"/>
                                  </a:lnTo>
                                  <a:lnTo>
                                    <a:pt x="612" y="308"/>
                                  </a:lnTo>
                                  <a:lnTo>
                                    <a:pt x="653" y="289"/>
                                  </a:lnTo>
                                  <a:lnTo>
                                    <a:pt x="696" y="2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60000"/>
                                <a:lumOff val="40000"/>
                                <a:alpha val="74001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068C93" id="Group 295" o:spid="_x0000_s1026" style="position:absolute;margin-left:390.75pt;margin-top:305pt;width:288.1pt;height:174.05pt;z-index:251749376" coordorigin="8436,6763" coordsize="5890,4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">
                <v:shape id="Freeform 296" o:spid="_x0000_s1027" style="position:absolute;left:8652;top:6610;width:839;height:1271;rotation:90;visibility:visible;mso-wrap-style:square;v-text-anchor:top" coordsize="1840,25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4sicEA&#10;AADcAAAADwAAAGRycy9kb3ducmV2LnhtbERP3WrCMBS+H+wdwhl4N9NVkNIZRWSiItuY8wEOzbGN&#10;NicliVrffhGE3Z2P7/dMZr1txYV8MI4VvA0zEMSV04ZrBfvf5WsBIkRkja1jUnCjALPp89MES+2u&#10;/EOXXaxFCuFQooImxq6UMlQNWQxD1xEn7uC8xZigr6X2eE3htpV5lo2lRcOpocGOFg1Vp93ZKjhu&#10;wqfm+ZehQ/69/Sh8YdyqUGrw0s/fQUTq47/44V7rNH+Uw/2ZdIG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2OLInBAAAA3AAAAA8AAAAAAAAAAAAAAAAAmAIAAGRycy9kb3du&#10;cmV2LnhtbFBLBQYAAAAABAAEAPUAAACGAwAAAAA=&#10;" path="m446,2521r40,8l527,2533r43,-2l614,2528r44,-10l702,2507r45,-16l792,2472r46,-24l883,2424r47,-30l976,2362r46,-34l1067,2290r46,-40l1158,2207r45,-45l1247,2115r44,-49l1334,2014r41,-52l1417,1906r40,-55l1496,1792r38,-59l1571,1673r35,-62l1640,1549r32,-64l1703,1421r28,-64l1758,1292r21,-64l1795,1166r14,-60l1821,1046r10,-58l1837,933r3,-56l1840,824r-2,-51l1834,722r-7,-49l1818,626r-13,-46l1791,536r-17,-42l1755,452r-21,-39l1709,375r-25,-37l1655,304r-31,-33l1592,240r-34,-29l1521,183r-39,-26l1442,132r-43,-22l1355,90,1309,71,1260,53,1212,38,1160,25,1115,15,1068,8,1022,2,975,,928,,882,2,837,7r-46,7l746,25,701,36,657,52,613,70,570,90r-43,22l487,138r-40,29l408,197r-37,34l334,267r-34,39l267,349r-31,45l206,441r-28,51l153,547r-25,55l106,663,87,724,70,791,55,859,44,930r-10,75l25,1078r-9,73l10,1222r-4,70l2,1360r-1,68l,1494r2,64l4,1622r4,62l14,1743r7,59l31,1859r9,54l52,1967r12,50l78,2066r15,47l110,2158r19,43l148,2242r21,38l191,2316r23,33l239,2380r26,28l293,2434r27,24l350,2478r30,17l412,2510r34,11xm471,2348r35,7l543,2359r37,l618,2354r38,-6l695,2337r39,-13l774,2308r39,-19l854,2267r40,-25l934,2215r41,-29l1014,2154r40,-35l1093,2083r39,-38l1170,2004r38,-42l1246,1918r37,-46l1319,1824r35,-48l1387,1726r33,-52l1453,1622r30,-53l1513,1514r28,-55l1568,1403r24,-57l1616,1289r26,-57l1665,1176r19,-56l1700,1065r13,-54l1723,959r7,-51l1735,857r1,-50l1736,760r-5,-47l1725,668r-8,-45l1705,580r-13,-41l1675,498r-17,-38l1636,422r-22,-35l1589,354r-27,-33l1533,290r-31,-29l1470,234r-34,-26l1399,184r-38,-21l1322,143r-41,-18l1239,109,1195,94,1150,83r-41,-9l1068,67r-42,-3l983,61r-43,l897,64r-42,4l811,74,768,84,726,96r-43,14l640,126r-41,19l558,167r-40,25l479,218r-38,29l404,280r-34,35l335,353r-32,40l272,437r-28,46l217,533r-24,52l170,640r-20,58l133,760r-16,65l105,893r-9,71l89,1038r-9,64l74,1165r-6,63l65,1288r-2,60l61,1406r2,58l64,1520r3,55l72,1628r6,52l85,1731r8,48l103,1827r11,45l125,1916r13,42l154,1999r15,39l186,2074r18,35l223,2141r20,30l264,2200r23,27l310,2251r24,22l360,2293r26,17l414,2325r28,13l471,2348xe" fillcolor="#b6dde8 [1304]" stroked="f">
                  <v:fill opacity="48573f"/>
                  <v:path arrowok="t" o:connecttype="custom" o:connectlocs="280,1268;382,1228;487,1149;589,1037;682,899;762,745;818,585;839,440;829,314;791,207;726,120;638,55;529,13;423,0;320,18;222,69;137,154;70,274;25,431;5,613;1,782;14,933;42,1060;87,1162;146,1233;215,1178;299,1178;389,1138;481,1063;568,962;647,840;715,704;768,562;791,430;783,313;746,212;685,131;603,72;506,37;409,32;311,55;218,109;138,197;78,321;44,484;30,646;31,790;47,917;77,1023;120,1104;176,1159" o:connectangles="0,0,0,0,0,0,0,0,0,0,0,0,0,0,0,0,0,0,0,0,0,0,0,0,0,0,0,0,0,0,0,0,0,0,0,0,0,0,0,0,0,0,0,0,0,0,0,0,0,0,0"/>
                  <o:lock v:ext="edit" verticies="t"/>
                </v:shape>
                <v:group id="Group 297" o:spid="_x0000_s1028" style="position:absolute;left:8674;top:6763;width:5652;height:4635" coordorigin="2128,3251" coordsize="8625,70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es6WwwAAANwAAAAP&#10;AAAAAAAAAAAAAAAAAKoCAABkcnMvZG93bnJldi54bWxQSwUGAAAAAAQABAD6AAAAmgMAAAAA&#10;">
                  <v:shape id="Freeform 298" o:spid="_x0000_s1029" style="position:absolute;left:2861;top:6481;width:1151;height:1671;rotation:90;visibility:visible;mso-wrap-style:square;v-text-anchor:top" coordsize="3607,5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F2k8MA&#10;AADcAAAADwAAAGRycy9kb3ducmV2LnhtbERPS2vCQBC+F/wPywjemo2miE3dBBWkvRVt7HnITh42&#10;Oxuyq6b99d2C0Nt8fM9Z56PpxJUG11pWMI9iEMSl1S3XCoqP/eMKhPPIGjvLpOCbHOTZ5GGNqbY3&#10;PtD16GsRQtilqKDxvk+ldGVDBl1ke+LAVXYw6AMcaqkHvIVw08lFHC+lwZZDQ4M97Roqv44Xo+An&#10;ORVl0T8nxbndvlev88/zgRZKzabj5gWEp9H/i+/uNx3mJ0/w90y4QG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cF2k8MAAADcAAAADwAAAAAAAAAAAAAAAACYAgAAZHJzL2Rv&#10;d25yZXYueG1sUEsFBgAAAAAEAAQA9QAAAIgDAAAAAA==&#10;" path="m2691,33r76,33l2838,105r69,49l2972,208r63,63l3094,340r57,76l3203,497r50,87l3301,677r42,99l3384,879r37,106l3454,1098r31,116l3512,1333r24,122l3556,1582r16,128l3587,1841r10,134l3603,2110r4,136l3607,2384r-3,138l3597,2662r-10,140l3574,2941r-18,139l3536,3218r-25,138l3483,3492r-36,125l3406,3738r-42,115l3317,3962r-49,104l3215,4166r-54,93l3103,4347r-61,83l2979,4507r-65,72l2847,4646r-72,62l2703,4765r-75,51l2552,4862r-79,40l2392,4939r-83,30l2225,4995r-85,20l2052,5030r-89,11l1872,5046r-92,l1687,5041r-94,-10l1497,5017r-96,-20l1304,4972r-99,-30l1106,4908r-86,-34l936,4835r-81,-43l776,4745r-76,-50l628,4639r-72,-58l490,4519r-63,-67l367,4384r-56,-74l259,4233r-48,-80l167,4070r-39,-88l95,3892,65,3799,42,3703,23,3603,10,3500,1,3395,,3287,4,3176,14,3062,31,2946,55,2826,86,2704r36,-123l166,2455r52,-129l278,2195r66,-132l409,1932r67,-126l545,1683r68,-120l683,1447r73,-113l828,1227r74,-104l976,1022r75,-96l1127,834r76,-88l1279,662r77,-78l1433,509r77,-70l1588,374r77,-59l1742,259r77,-49l1895,165r77,-41l2048,90r75,-30l2198,38r73,-19l2344,7,2416,r70,l2556,5r69,12l2691,33xm2541,346r66,27l2670,408r60,41l2788,497r56,54l2896,610r50,65l2992,745r45,74l3079,900r38,84l3152,1073r34,92l3217,1261r26,101l3268,1465r21,105l3308,1679r15,111l3335,1903r11,116l3352,2135r3,118l3356,2373r-2,120l3348,2614r-8,121l3328,2857r-15,121l3295,3099r-22,121l3250,3338r-22,123l3202,3578r-29,113l3138,3797r-38,103l3060,3998r-45,92l2966,4178r-52,81l2860,4337r-59,73l2741,4478r-63,63l2612,4598r-68,53l2473,4700r-72,42l2326,4780r-77,33l2171,4842r-80,24l2010,4884r-83,15l1844,4907r-84,4l1675,4911r-87,-6l1502,4894r-87,-15l1327,4857r-86,-25l1153,4803r-76,-31l1002,4736r-73,-39l858,4655r-70,-48l719,4556r-65,-54l590,4443r-61,-63l472,4314r-54,-70l367,4170r-47,-77l278,4013r-39,-83l204,3844r-29,-90l151,3660r-20,-96l118,3465r-9,-102l107,3257r5,-106l122,3041r18,-114l164,2812r32,-118l235,2574r46,-123l336,2327r63,-127l471,2071r57,-115l586,1846r61,-108l707,1635r63,-100l833,1437r64,-93l961,1254r66,-87l1092,1086r68,-80l1228,932r67,-70l1363,794r67,-62l1499,674r69,-55l1636,570r68,-47l1772,482r68,-37l1907,412r67,-28l2040,361r66,-19l2171,328r65,-10l2299,314r61,l2422,320r60,10l2541,346xe" fillcolor="#fd98ff [831]" stroked="f">
                    <v:fill opacity="48573f"/>
                    <v:path arrowok="t" o:connecttype="custom" o:connectlocs="948,69;1038,193;1102,364;1140,566;1151,789;1135,1020;1087,1238;1009,1410;908,1539;789,1623;655,1666;508,1666;353,1625;223,1555;117,1452;41,1319;3,1159;10,976;70,770;174,557;288,372;408,219;531,104;654,30;771,0;811,115;908,182;983,298;1035,451;1064,630;1070,826;1051,1026;1013,1222;946,1384;855,1504;742,1583;615,1622;479,1621;344,1580;229,1509;133,1405;65,1273;35,1114;52,931;127,729;226,541;328,386;435,263;544,173;651,120;753,104" o:connectangles="0,0,0,0,0,0,0,0,0,0,0,0,0,0,0,0,0,0,0,0,0,0,0,0,0,0,0,0,0,0,0,0,0,0,0,0,0,0,0,0,0,0,0,0,0,0,0,0,0,0,0"/>
                    <o:lock v:ext="edit" verticies="t"/>
                  </v:shape>
                  <v:shape id="Freeform 299" o:spid="_x0000_s1030" style="position:absolute;left:4638;top:4650;width:1629;height:1584;rotation:90;visibility:visible;mso-wrap-style:square;v-text-anchor:top" coordsize="3575,3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QDA8MA&#10;AADcAAAADwAAAGRycy9kb3ducmV2LnhtbERPTWvCQBC9C/6HZQRvurG2IqmrtEJLLxaM0vY4ZMdk&#10;NTsbstsk/nu3UPA2j/c5q01vK9FS441jBbNpAoI4d9pwoeB4eJssQfiArLFyTAqu5GGzHg5WmGrX&#10;8Z7aLBQihrBPUUEZQp1K6fOSLPqpq4kjd3KNxRBhU0jdYBfDbSUfkmQhLRqODSXWtC0pv2S/VsHj&#10;4utnS+9Fdu7a2pjuc/f6vQtKjUf9yzOIQH24i//dHzrOnz/B3zPxArm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jQDA8MAAADcAAAADwAAAAAAAAAAAAAAAACYAgAAZHJzL2Rv&#10;d25yZXYueG1sUEsFBgAAAAAEAAQA9QAAAIgDAAAAAA==&#10;" path="m3443,2886r-43,45l3353,2971r-53,37l3243,3040r-61,28l3117,3092r-70,20l2975,3128r-76,13l2819,3150r-82,5l2653,3156r-86,-3l2477,3149r-92,-10l2293,3126r-95,-15l2102,3092r-96,-23l1907,3044r-98,-28l1710,2985r-99,-33l1512,2915r-98,-40l1315,2834r-98,-45l1121,2742r-95,-49l931,2641r-91,-54l749,2530r-81,-59l592,2411r-70,-62l456,2287r-62,-63l337,2160r-53,-64l236,2031r-44,-65l153,1901r-34,-67l89,1768,64,1702,43,1634,25,1567,13,1500,4,1433,,1365r,-67l4,1230r8,-66l25,1096r16,-66l62,964,86,899r28,-65l146,768r36,-65l222,641r44,-64l313,515r51,-61l412,400r50,-48l515,304r55,-43l625,219r60,-38l745,147r63,-31l872,88,938,64r68,-20l1075,26r70,-12l1216,5,1289,r74,l1438,4r76,8l1589,25r79,18l1745,65r78,27l1901,126r80,36l2059,206r80,49l2218,308r79,59l2376,432r78,71l2532,580r79,83l2686,745r74,82l2830,908r68,82l2962,1070r61,82l3083,1233r54,80l3191,1394r48,79l3285,1551r43,78l3367,1706r37,76l3437,1857r29,74l3492,2004r22,71l3533,2146r16,67l3562,2281r7,65l3574,2409r1,61l3572,2530r-7,57l3555,2643r-15,53l3523,2747r-23,49l3474,2842r-31,44xm3259,2693r-36,40l3180,2768r-45,34l3085,2830r-53,25l2976,2877r-61,18l2853,2911r-66,11l2718,2931r-71,6l2575,2938r-76,l2422,2933r-78,-7l2263,2916r-82,-13l2098,2888r-84,-19l1930,2849r-86,-24l1759,2798r-87,-28l1587,2738r-86,-33l1415,2668r-84,-38l1247,2588r-83,-42l1081,2501r-81,-47l921,2405r-82,-49l762,2307r-73,-51l621,2202r-63,-53l498,2094r-54,-57l394,1979r-45,-60l307,1859r-36,-60l239,1737r-29,-61l186,1613r-20,-63l151,1487r-12,-64l132,1359r-4,-62l128,1233r5,-64l141,1106r12,-63l169,982r20,-62l213,860r26,-61l269,740r35,-58l342,625r41,-55l428,515r42,-46l515,425r47,-43l613,342r53,-38l720,270r57,-33l836,207r61,-26l960,157r65,-20l1091,121r68,-13l1228,98r70,-6l1369,91r73,3l1515,102r74,10l1664,129r76,23l1816,178r76,30l1968,246r76,43l2121,336r76,55l2273,450r75,66l2423,589r75,78l2571,753r67,71l2702,895r62,71l2822,1038r55,72l2931,1181r50,69l3028,1321r44,70l3113,1460r40,69l3188,1597r32,67l3251,1730r26,66l3301,1860r21,64l3340,1986r14,61l3366,2107r10,58l3380,2221r3,56l3381,2330r-3,52l3371,2433r-11,48l3347,2528r-17,44l3310,2615r-23,40l3259,2693xe" fillcolor="#ccc0d9 [1303]" stroked="f">
                    <v:fill opacity="48573f"/>
                    <v:path arrowok="t" o:connecttype="custom" o:connectlocs="1478,1526;1321,1576;1129,1580;914,1540;689,1463;468,1352;270,1210;129,1052;41,887;2,719;11,550;67,385;166,228;285,110;427,32;587,0;760,22;938,103;1118,252;1290,456;1429,659;1534,856;1601,1041;1629,1209;1613,1353;1485,1352;1382,1433;1238,1471;1068,1469;879,1430;684,1358;493,1255;314,1132;180,993;96,841;60,682;70,523;123,371;214,235;328,136;467,69;624,46;793,76;966,169;1138,335;1286,521;1400,698;1481,868;1528,1027;1541,1169;1517,1291" o:connectangles="0,0,0,0,0,0,0,0,0,0,0,0,0,0,0,0,0,0,0,0,0,0,0,0,0,0,0,0,0,0,0,0,0,0,0,0,0,0,0,0,0,0,0,0,0,0,0,0,0,0,0"/>
                    <o:lock v:ext="edit" verticies="t"/>
                  </v:shape>
                  <v:shape id="Freeform 300" o:spid="_x0000_s1031" style="position:absolute;left:2469;top:4359;width:1822;height:2503;rotation:90;visibility:visible;mso-wrap-style:square;v-text-anchor:top" coordsize="3997,49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A1ysMA&#10;AADcAAAADwAAAGRycy9kb3ducmV2LnhtbERPTWvCQBC9C/6HZYTezEZbUomuIoFCyUGobdHjkB2T&#10;4O5syG6T9N93C4Xe5vE+Z3eYrBED9b51rGCVpCCIK6dbrhV8vL8sNyB8QNZoHJOCb/Jw2M9nO8y1&#10;G/mNhnOoRQxhn6OCJoQul9JXDVn0ieuII3dzvcUQYV9L3eMYw62R6zTNpMWWY0ODHRUNVffzl1VQ&#10;HGt51adyczXl5+kpM/h8CajUw2I6bkEEmsK/+M/9quP8xwx+n4kXyP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A1ysMAAADcAAAADwAAAAAAAAAAAAAAAACYAgAAZHJzL2Rv&#10;d25yZXYueG1sUEsFBgAAAAAEAAQA9QAAAIgDAAAAAA==&#10;" path="m543,4884r-67,-48l412,4781r-60,-63l299,4648r-50,-76l204,4490r-39,-87l128,4309,97,4211,71,4108,49,4000,30,3888,17,3772,7,3652,1,3529,,3403,3,3276r7,-132l20,3012,35,2877,54,2740,75,2603r26,-137l131,2327r33,-138l202,2050r40,-137l286,1775r47,-136l384,1504r54,-133l496,1240r64,-118l625,1010,694,904,764,804r71,-94l909,622r76,-82l1062,463r78,-70l1221,329r80,-58l1384,218r84,-46l1553,131r86,-36l1727,65r88,-24l1904,23r89,-13l2083,1,2174,r91,4l2357,12r92,14l2542,46r92,25l2727,101r92,35l2912,178r92,45l3097,274r91,57l3268,383r75,57l3416,501r69,64l3550,631r61,71l3670,777r53,77l3773,933r45,83l3858,1102r36,88l3925,1282r24,93l3970,1470r15,98l3995,1669r2,102l3995,1875r-9,105l3971,2088r-22,109l3921,2307r-34,112l3844,2532r-49,115l3738,2762r-64,117l3602,2996r-79,119l3435,3233r-95,118l3246,3469r-95,112l3056,3690r-94,105l2865,3897r-96,97l2673,4088r-97,89l2480,4261r-96,80l2288,4418r-95,71l2098,4557r-95,63l1910,4678r-93,53l1726,4779r-90,44l1546,4862r-88,33l1371,4924r-85,24l1203,4967r-82,13l1040,4987r-77,2l887,4985r-73,-8l743,4962r-69,-20l607,4916r-64,-32xm762,4604r-60,-42l645,4513r-51,-54l546,4398r-44,-65l463,4262r-37,-76l394,4106r-29,-86l342,3932r-20,-94l304,3742,291,3641,281,3538r-6,-105l274,3324r1,-111l280,3100r8,-116l300,2868r16,-117l333,2631r23,-119l381,2392r28,-121l441,2152r35,-121l514,1911r41,-118l600,1676r47,-117l698,1444r47,-117l796,1214r55,-107l907,1007r61,-94l1030,824r65,-84l1162,663r70,-72l1304,526r73,-60l1453,410r77,-49l1608,316r81,-37l1770,245r83,-27l1936,196r84,-17l2104,167r85,-6l2275,160r85,4l2447,173r85,14l2618,206r85,25l2787,260r84,34l2954,333r83,45l3118,427r70,47l3256,525r65,54l3384,639r59,62l3501,766r55,70l3606,909r47,75l3697,1064r39,81l3772,1231r29,86l3827,1407r22,92l3864,1594r10,97l3878,1789r-1,101l3870,1993r-14,104l3834,2203r-27,106l3773,2418r-42,110l3681,2639r-56,111l3559,2862r-73,113l3404,3088r-90,115l3214,3317r-82,102l3049,3518r-84,95l2882,3704r-84,88l2714,3876r-85,79l2544,4032r-84,72l2376,4173r-85,64l2208,4297r-83,57l2042,4406r-81,49l1879,4499r-81,40l1719,4575r-79,30l1563,4633r-76,22l1413,4674r-74,13l1268,4697r-70,4l1129,4701r-66,-4l999,4688r-63,-14l875,4655r-58,-22l762,4604xe" fillcolor="#e5b8b7 [1301]" stroked="f">
                    <v:fill opacity="48573f"/>
                    <v:path arrowok="t" o:connecttype="custom" o:connectlocs="136,2332;44,2113;3,1832;9,1511;60,1167;152,822;285,507;449,271;631,109;827,21;1032,2;1243,51;1453,166;1618,317;1740,510;1810,738;1817,993;1752,1270;1606,1563;1393,1851;1174,2096;956,2286;746,2420;548,2492;371,2497;347,2310;229,2174;156,1973;125,1722;137,1439;186,1139;274,841;388,555;530,333;697,181;883,98;1076,82;1270,130;1453,238;1596,384;1703,574;1761,800;1758,1052;1678,1324;1511,1607;1314,1858;1121,2059;931,2211;748,2310;578,2357;427,2345" o:connectangles="0,0,0,0,0,0,0,0,0,0,0,0,0,0,0,0,0,0,0,0,0,0,0,0,0,0,0,0,0,0,0,0,0,0,0,0,0,0,0,0,0,0,0,0,0,0,0,0,0,0,0"/>
                    <o:lock v:ext="edit" verticies="t"/>
                  </v:shape>
                  <v:shape id="Freeform 301" o:spid="_x0000_s1032" style="position:absolute;left:5360;top:7488;width:2964;height:2707;rotation:90;visibility:visible;mso-wrap-style:square;v-text-anchor:top" coordsize="6503,5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rJYsIA&#10;AADcAAAADwAAAGRycy9kb3ducmV2LnhtbERPTWvCQBC9C/6HZQQvorut0EjqKlooirfaQq9DdpoE&#10;s7Mxu9HEX+8KQm/zeJ+zXHe2EhdqfOlYw8tMgSDOnCk51/Dz/TldgPAB2WDlmDT05GG9Gg6WmBp3&#10;5S+6HEMuYgj7FDUUIdSplD4ryKKfuZo4cn+usRgibHJpGrzGcFvJV6XepMWSY0OBNX0UlJ2OrdXQ&#10;ZskOy4Pa5re2V7vJL/bBnrUej7rNO4hAXfgXP917E+fPE3g8Ey+Qq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GsliwgAAANwAAAAPAAAAAAAAAAAAAAAAAJgCAABkcnMvZG93&#10;bnJldi54bWxQSwUGAAAAAAQABAD1AAAAhwMAAAAA&#10;" path="m172,616r69,-87l319,450r87,-72l502,311,605,252,717,199,835,153,961,112,1094,78,1231,51,1376,30,1524,14,1678,4,1837,r163,2l2166,9r170,13l2507,41r176,24l2859,94r179,34l3217,167r180,45l3577,260r180,55l3938,373r179,64l4295,504r175,73l4645,654r172,80l4985,819r152,94l5279,1008r135,97l5541,1204r119,102l5771,1409r102,105l5968,1621r87,109l6134,1840r71,111l6268,2064r56,114l6373,2292r40,116l6446,2526r25,117l6489,2761r10,119l6503,2999r-4,120l6488,3239r-18,119l6444,3479r-34,120l6371,3719r-46,120l6271,3957r-61,120l6144,4195r-75,118l5988,4430r-76,99l5832,4624r-84,91l5657,4802r-93,80l5466,4959r-102,70l5259,5094r-109,59l5037,5207r-116,46l4801,5294r-122,33l4554,5355r-128,19l4296,5387r-132,4l4029,5388r-138,-11l3753,5357r-141,-27l3469,5293r-143,-45l3181,5194r-147,-63l2887,5057r-148,-83l2589,4882,2440,4779,2290,4665,2140,4541,1990,4406,1843,4275,1701,4142,1563,4009,1432,3876,1305,3743,1184,3609,1068,3475,957,3343,853,3209,753,3078,660,2945,572,2815,490,2684,414,2556,344,2429,281,2303,223,2179,172,2057,128,1936,90,1818,58,1702,34,1588,16,1477,5,1368,,1262,4,1159r9,-99l30,964,55,871,87,783r39,-86l172,616xm526,924r60,-76l655,778r75,-65l813,655r90,-54l999,554r103,-41l1211,476r114,-31l1445,420r124,-20l1697,385r133,-10l1968,369r140,2l2251,375r147,10l2547,400r150,19l2850,443r154,29l3161,506r155,36l3473,585r156,46l3786,682r156,54l4097,796r154,62l4403,925r150,71l4702,1070r151,71l4998,1217r136,80l5262,1379r120,86l5495,1554r105,91l5698,1739r89,98l5869,1936r74,101l6011,2141r59,104l6122,2353r44,108l6204,2570r31,110l6258,2791r16,111l6284,3015r2,112l6281,3240r-12,112l6250,3465r-25,111l6195,3687r-39,110l6110,3906r-51,109l6001,4122r-64,104l5866,4329r-66,89l5727,4503r-78,82l5567,4663r-86,75l5389,4809r-96,66l5194,4937r-103,55l4984,5044r-112,45l4758,5130r-117,34l4520,5191r-123,20l4271,5226r-128,5l4012,5230r-132,-9l3744,5203r-136,-26l3470,5143r-139,-44l3191,5046r-143,-64l2906,4909r-142,-84l2620,4732,2475,4626,2332,4510,2188,4384,2045,4244,1916,4128,1792,4012,1673,3896,1559,3779,1448,3661,1344,3544,1244,3428r-93,-117l1062,3195,978,3079,898,2963,825,2849,756,2735,693,2623,635,2511,583,2401,536,2292,495,2185,459,2079,430,1976,405,1874r-18,-99l374,1678r-7,-96l366,1490r4,-90l381,1313r17,-84l421,1147r29,-78l485,995r41,-71xe" fillcolor="#b8cce4 [1300]" stroked="f">
                    <v:fill opacity="48573f"/>
                    <v:path arrowok="t" o:connecttype="custom" o:connectlocs="229,156;499,39;837,0;1223,33;1630,131;2037,290;2406,506;2677,760;2857,1036;2949,1327;2957,1626;2883,1928;2729,2224;2536,2451;2296,2615;2017,2698;1711,2690;1383,2576;1044,2342;712,2013;436,1679;223,1348;78,1033;7,742;14,484;240,464;412,302;659,211;961,186;1299,222;1654,317;2007,464;2340,651;2597,873;2767,1127;2852,1401;2857,1683;2785,1961;2644,2218;2456,2415;2221,2555;1947,2624;1644,2600;1325,2465;997,2201;711,1898;484,1604;316,1317;209,1044;167,794;192,576" o:connectangles="0,0,0,0,0,0,0,0,0,0,0,0,0,0,0,0,0,0,0,0,0,0,0,0,0,0,0,0,0,0,0,0,0,0,0,0,0,0,0,0,0,0,0,0,0,0,0,0,0,0,0"/>
                    <o:lock v:ext="edit" verticies="t"/>
                  </v:shape>
                  <v:shape id="Freeform 302" o:spid="_x0000_s1033" style="position:absolute;left:4024;top:7732;width:1243;height:1883;rotation:4257902fd;visibility:visible;mso-wrap-style:square;v-text-anchor:top" coordsize="2725,37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PhoccA&#10;AADcAAAADwAAAGRycy9kb3ducmV2LnhtbESPT2vCQBDF74V+h2UK3uqmFopEV5HaQin2oPXfcciO&#10;m7TZ2ZBdY/z2nYPQ2wzvzXu/mc57X6uO2lgFNvA0zEARF8FW7Axsv98fx6BiQrZYByYDV4own93f&#10;TTG34cJr6jbJKQnhmKOBMqUm1zoWJXmMw9AQi3YKrccka+u0bfEi4b7Woyx70R4rloYSG3otqfjd&#10;nL2B1ddxuVy8XX9Wo8Pncee68d5hYczgoV9MQCXq07/5dv1hBf9ZaOUZmUDP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GT4aHHAAAA3AAAAA8AAAAAAAAAAAAAAAAAmAIAAGRy&#10;cy9kb3ducmV2LnhtbFBLBQYAAAAABAAEAPUAAACMAwAAAAA=&#10;" path="m659,17l720,6,781,r63,1l908,8r66,13l1039,39r66,24l1173,91r67,33l1308,163r69,43l1444,253r69,53l1581,361r67,59l1715,483r66,67l1848,621r64,72l1976,769r61,79l2099,930r59,82l2215,1099r57,88l2326,1277r52,91l2429,1460r47,94l2521,1650r43,95l2603,1841r31,94l2659,2027r21,89l2698,2204r13,85l2719,2373r5,81l2725,2533r-2,77l2716,2684r-11,73l2691,2827r-18,67l2652,2960r-25,63l2598,3084r-32,59l2531,3198r-38,54l2451,3303r-45,48l2358,3397r-51,44l2252,3483r-57,37l2135,3557r-63,33l2007,3621r-69,27l1867,3674r-74,23l1717,3717r-67,14l1581,3742r-69,7l1443,3753r-67,l1307,3750r-69,-7l1170,3731r-67,-14l1036,3698r-65,-21l907,3651r-64,-31l781,3587r-60,-38l662,3506r-58,-45l549,3412r-53,-55l443,3299r-48,-63l349,3170r-44,-71l263,3023r-38,-79l190,2861r-32,-89l128,2680r-25,-97l82,2481,63,2374,49,2264,36,2155,24,2049,14,1943,7,1839,2,1737,,1638r,-99l1,1444r5,-94l12,1259r8,-89l31,1084,44,999,58,918,76,840,95,764r20,-72l139,622r25,-68l190,491r29,-60l250,374r32,-53l317,272r36,-46l391,184r41,-38l474,111,518,82,563,56,611,34,659,17xm696,274r53,-10l803,259r56,l914,265r57,10l1028,290r59,20l1146,334r59,28l1264,394r59,37l1383,471r59,44l1501,563r60,50l1619,668r58,57l1734,785r56,63l1845,913r55,68l1952,1050r52,73l2055,1197r49,76l2151,1350r45,79l2240,1510r42,83l2322,1676r37,82l2393,1844r38,85l2464,2012r29,83l2518,2175r19,80l2552,2333r11,76l2569,2484r2,73l2570,2628r-6,70l2556,2765r-13,65l2525,2894r-20,62l2481,3015r-27,57l2424,3127r-34,52l2353,3230r-39,48l2271,3323r-46,44l2176,3407r-51,38l2072,3480r-56,32l1958,3542r-61,27l1835,3593r-66,21l1702,3632r-60,12l1581,3653r-62,7l1456,3663r-64,l1328,3659r-64,-7l1200,3642r-63,-14l1073,3612r-63,-22l948,3565r-62,-28l825,3505r-58,-35l709,3429r-56,-44l599,3338r-52,-52l496,3229r-48,-59l403,3105r-43,-69l321,2963r-36,-77l251,2803r-29,-87l196,2625r-23,-96l155,2429,141,2323r-9,-110l119,2118r-10,-92l101,1934r-5,-90l92,1755r-2,-86l91,1583r3,-83l98,1420r7,-80l114,1264r10,-75l137,1117r15,-70l167,979r18,-65l205,853r21,-61l250,735r25,-54l301,630r29,-49l359,535r32,-41l425,455r34,-37l494,385r38,-29l572,330r40,-22l653,289r43,-15xe" fillcolor="#f7a969 [2412]" stroked="f">
                    <v:fill opacity="48573f"/>
                    <v:path arrowok="t" o:connecttype="custom" o:connectlocs="414,4;566,62;721,181;872,348;1010,551;1129,780;1213,1017;1243,1231;1227,1418;1170,1577;1076,1704;945,1801;783,1865;628,1883;473,1855;329,1781;202,1655;103,1477;37,1245;6,975;0,725;20,501;63,312;129,161;216,56;317,137;443,138;577,198;712,308;842,458;960,639;1059,841;1137,1051;1172,1246;1160,1420;1106,1569;1015,1689;893,1777;749,1828;606,1836;461,1801;323,1720;204,1590;114,1406;64,1166;44,925;45,712;69,525;114,369;178,248;261,166" o:connectangles="0,0,0,0,0,0,0,0,0,0,0,0,0,0,0,0,0,0,0,0,0,0,0,0,0,0,0,0,0,0,0,0,0,0,0,0,0,0,0,0,0,0,0,0,0,0,0,0,0,0,0"/>
                    <o:lock v:ext="edit" verticies="t"/>
                  </v:shape>
                  <v:shape id="Freeform 303" o:spid="_x0000_s1034" style="position:absolute;left:4023;top:3030;width:1667;height:2109;rotation:90;visibility:visible;mso-wrap-style:square;v-text-anchor:top" coordsize="3181,3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6HxsIA&#10;AADcAAAADwAAAGRycy9kb3ducmV2LnhtbERPTWvCQBC9C/6HZQRvuolCqdFVVBTbetJWvA7ZaTY0&#10;Oxuyq0n/fbcgeJvH+5zFqrOVuFPjS8cK0nECgjh3uuRCwdfnfvQKwgdkjZVjUvBLHlbLfm+BmXYt&#10;n+h+DoWIIewzVGBCqDMpfW7Ioh+7mjhy366xGCJsCqkbbGO4reQkSV6kxZJjg8Gatobyn/PNKnDh&#10;srvu62N6mHy0J8+XTVq+G6WGg249BxGoC0/xw/2m4/zpDP6fiR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DofGwgAAANwAAAAPAAAAAAAAAAAAAAAAAJgCAABkcnMvZG93&#10;bnJldi54bWxQSwUGAAAAAAQABAD1AAAAhwMAAAAA&#10;" path="m375,81l433,52,493,31,557,16,624,5,693,r72,2l838,7r76,11l991,35r80,20l1152,81r81,29l1315,145r84,38l1484,225r84,46l1653,321r84,54l1823,431r84,61l1991,554r84,67l2157,689r82,73l2320,836r78,76l2475,991r75,81l2623,1154r72,84l2763,1324r67,88l2884,1498r51,87l2980,1670r41,84l3057,1837r31,82l3116,2000r21,80l3155,2159r13,77l3176,2312r5,74l3181,2461r-5,71l3168,2603r-13,70l3138,2740r-21,67l3092,2871r-29,62l3031,2995r-36,59l2954,3112r-44,57l2863,3222r-52,54l2756,3325r-58,49l2636,3420r-65,45l2502,3508r-72,40l2365,3580r-67,30l2231,3634r-68,23l2093,3676r-70,14l1952,3701r-72,7l1809,3711r-73,-1l1664,3705r-72,-9l1519,3682r-72,-18l1376,3642r-71,-27l1233,3583r-68,-35l1096,3508r-68,-46l962,3412r-64,-56l834,3296r-62,-65l712,3161r-59,-76l598,3003r-54,-85l492,2826r-48,-97l397,2626,353,2517,310,2411,269,2306,232,2202,198,2099,166,1997,136,1897r-26,-99l87,1701,66,1605,49,1510,33,1418,21,1328r-9,-89l5,1152,1,1068,,987,2,907,7,830r7,-73l25,685,38,617,53,551,74,488,95,429r25,-56l147,320r31,-49l211,225r37,-41l287,145r43,-35l375,81xm480,331r51,-25l585,287r55,-14l699,263r60,-5l821,258r64,5l951,271r68,14l1088,301r70,21l1227,347r73,29l1372,409r74,35l1519,483r74,43l1666,571r74,49l1813,672r74,54l1959,783r73,59l2102,904r70,64l2240,1034r68,69l2373,1173r64,72l2500,1318r59,75l2617,1470r62,76l2735,1623r51,75l2831,1774r41,75l2908,1925r31,73l2966,2073r21,73l3005,2218r13,71l3027,2360r3,70l3030,2499r-3,69l3018,2634r-13,65l2989,2763r-21,61l2945,2886r-28,58l2887,3002r-36,56l2813,3111r-41,52l2727,3213r-48,47l2627,3306r-53,43l2515,3390r-60,38l2392,3464r-57,29l2275,3520r-61,22l2151,3562r-64,17l2021,3593r-67,9l1887,3610r-69,2l1749,3612r-68,-5l1611,3599r-70,-12l1471,3570r-70,-20l1332,3524r-69,-28l1195,3462r-66,-40l1064,3380r-65,-49l936,3278r-62,-59l815,3156r-57,-70l702,3013r-53,-81l598,2847r-48,-91l504,2659,463,2556,423,2447r-38,-94l350,2261r-32,-91l288,2080r-27,-89l237,1903r-22,-85l196,1733r-17,-83l165,1567r-12,-79l144,1409r-6,-77l133,1258r-1,-74l133,1115r2,-69l141,980r10,-64l161,854r13,-59l190,738r18,-53l229,633r22,-49l278,539r27,-43l336,456r32,-35l403,388r37,-31l480,331xe" fillcolor="#ffc [669]" stroked="f">
                    <v:fill opacity="48573f"/>
                    <v:path arrowok="t" o:connecttype="custom" o:connectlocs="327,3;519,20;733,104;955,245;1173,433;1375,656;1538,901;1633,1137;1667,1356;1644,1557;1570,1736;1444,1890;1273,2016;1097,2089;910,2108;721,2070;539,1967;373,1796;233,1551;122,1251;46,967;6,704;4,472;39,277;111,128;252,188;398,147;570,171;758,252;950,382;1138,550;1310,749;1460,965;1554,1178;1588,1381;1566,1570;1494,1738;1377,1879;1224,1985;1059,2042;881,2050;698,2003;524,1893;368,1712;243,1453;151,1182;94,938;70,715;79,521;120,360;193,239" o:connectangles="0,0,0,0,0,0,0,0,0,0,0,0,0,0,0,0,0,0,0,0,0,0,0,0,0,0,0,0,0,0,0,0,0,0,0,0,0,0,0,0,0,0,0,0,0,0,0,0,0,0,0"/>
                    <o:lock v:ext="edit" verticies="t"/>
                  </v:shape>
                  <v:shape id="Freeform 304" o:spid="_x0000_s1035" style="position:absolute;left:7902;top:4482;width:1654;height:2525;rotation:90;visibility:visible;mso-wrap-style:square;v-text-anchor:top" coordsize="3629,50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vQvsYA&#10;AADcAAAADwAAAGRycy9kb3ducmV2LnhtbESPQWvCQBCF74X+h2UKvdVNi0gbXUULBUshRSuItyE7&#10;JtHs7JLdavz3zkHwNsN78943k1nvWnWiLjaeDbwOMlDEpbcNVwY2f18v76BiQrbYeiYDF4owmz4+&#10;TDC3/swrOq1TpSSEY44G6pRCrnUsa3IYBz4Qi7b3ncMka1dp2+FZwl2r37JspB02LA01BvqsqTyu&#10;/52B0eV32xQr/VH8LPbF926xOwQdjHl+6udjUIn6dDffrpdW8IeCL8/IBHp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WvQvsYAAADcAAAADwAAAAAAAAAAAAAAAACYAgAAZHJz&#10;L2Rvd25yZXYueG1sUEsFBgAAAAAEAAQA9QAAAIsDAAAAAA==&#10;" path="m2759,4994r74,-33l2904,4919r68,-48l3037,4814r60,-63l3155,4680r55,-76l3262,4521r48,-87l3355,4339r41,-98l3434,4137r34,-108l3499,3916r29,-117l3551,3679r22,-123l3591,3430r14,-129l3617,3169r7,-133l3627,2900r2,-136l3626,2627r-7,-139l3610,2348r-13,-138l3580,2070r-20,-138l3536,1793r-27,-137l3478,1521r-39,-126l3396,1276r-45,-114l3302,1054,3251,951r-54,-98l3140,761r-59,-87l3019,592r-65,-75l2887,446r-70,-67l2746,320r-73,-56l2597,215r-78,-44l2439,131,2357,97,2274,68,2190,44,2103,25,2016,12,1926,4,1835,r-92,3l1650,9r-93,11l1461,37r-96,23l1269,86r-99,32l1073,154r-86,37l904,231r-80,44l747,324r-76,53l600,433r-69,60l464,556r-61,67l345,694r-55,75l239,847r-45,81l151,1013r-36,87l83,1190r-28,95l33,1382,16,1482,5,1585,,1690r1,108l7,1909r13,114l39,2139r26,118l98,2378r39,123l185,2626r53,127l301,2884r69,131l437,3143r70,126l577,3391r72,118l722,3623r74,111l871,3840r76,103l1023,4042r77,95l1177,4228r78,86l1334,4396r78,77l1490,4545r80,69l1648,4676r78,60l1805,4789r78,49l1961,4880r77,39l2114,4951r76,27l2265,5001r74,16l2412,5028r72,5l2554,5033r70,-7l2692,5013r67,-19xm2603,4686r65,-28l2730,4621r60,-43l2846,4530r54,-55l2951,4415r49,-67l3045,4277r43,-75l3128,4121r37,-85l3199,3947r31,-94l3257,3756r26,-100l3305,3553r20,-107l3340,3337r13,-111l3364,3112r7,-115l3376,2880r1,-118l3375,2642r-5,-119l3362,2402r-11,-122l3336,2159r-17,-121l3298,1917r-24,-120l3248,1678r-24,-122l3196,1440r-32,-111l3127,1222r-39,-101l3044,1023r-46,-91l2948,846r-54,-81l2838,688r-60,-71l2717,551r-66,-62l2585,433r-70,-51l2444,334r-74,-41l2294,256r-77,-31l2139,198r-81,-21l1977,159r-82,-12l1810,140r-84,-1l1641,141r-85,7l1469,161r-87,17l1296,200r-88,28l1121,260r-74,32l973,328r-73,41l830,414r-70,48l693,514r-65,57l566,630r-59,64l451,762r-53,71l349,907r-45,79l263,1066r-37,84l193,1238r-27,91l143,1422r-17,96l115,1618r-6,103l109,1825r6,108l128,2043r20,112l175,2270r33,118l250,2506r50,122l356,2751r66,126l496,3004r60,113l616,3227r63,107l742,3436r64,99l871,3631r67,92l1004,3811r68,85l1139,3977r69,77l1277,4127r69,70l1414,4262r70,60l1554,4380r69,53l1693,4482r69,44l1831,4566r68,36l1967,4633r68,27l2101,4681r66,18l2233,4712r64,8l2361,4723r61,-2l2484,4714r59,-11l2603,4686xe" fillcolor="#fed6ff [351]" stroked="f">
                    <v:fill opacity="48573f"/>
                    <v:path arrowok="t" o:connecttype="custom" o:connectlocs="1384,2415;1509,2224;1595,1965;1643,1656;1653,1318;1623,969;1548,640;1431,382;1284,190;1112,66;919,6;710,10;489,77;306,189;157,348;52,552;2,795;18,1073;108,1381;263,1701;432,1978;608,2205;787,2376;964,2484;1132,2525;1186,2351;1322,2245;1426,2067;1496,1834;1533,1561;1536,1266;1503,962;1442,667;1344,424;1208,245;1046,128;864,74;670,81;477,146;316,258;181,418;88,621;50,863;80,1139;192,1443;338,1724;489,1955;644,2138;803,2271;958,2348;1104,2368" o:connectangles="0,0,0,0,0,0,0,0,0,0,0,0,0,0,0,0,0,0,0,0,0,0,0,0,0,0,0,0,0,0,0,0,0,0,0,0,0,0,0,0,0,0,0,0,0,0,0,0,0,0,0"/>
                    <o:lock v:ext="edit" verticies="t"/>
                  </v:shape>
                  <v:shape id="Freeform 305" o:spid="_x0000_s1036" style="position:absolute;left:9146;top:6418;width:1629;height:1584;rotation:90;visibility:visible;mso-wrap-style:square;v-text-anchor:top" coordsize="3575,3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jIub8A&#10;AADcAAAADwAAAGRycy9kb3ducmV2LnhtbERPTYvCMBC9C/6HMMLeNHURcauxiCAIsoKu6HVoxrY0&#10;mZQmW7v/fiMI3ubxPmeV9daIjlpfOVYwnSQgiHOnKy4UXH524wUIH5A1Gsek4I88ZOvhYIWpdg8+&#10;UXcOhYgh7FNUUIbQpFL6vCSLfuIa4sjdXWsxRNgWUrf4iOHWyM8kmUuLFceGEhvalpTX51+rwB1v&#10;XbOoCQ/X2Y4Nm/BFl2+lPkb9ZgkiUB/e4pd7r+P82RSez8QL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5qMi5vwAAANwAAAAPAAAAAAAAAAAAAAAAAJgCAABkcnMvZG93bnJl&#10;di54bWxQSwUGAAAAAAQABAD1AAAAhAMAAAAA&#10;" path="m3443,271r-43,-45l3353,186r-53,-37l3243,116,3182,88,3117,64,3048,44,2975,27,2899,15,2820,6,2739,1,2653,r-86,2l2478,8r-92,9l2293,30r-95,15l2103,64r-97,22l1907,111r-98,29l1710,171r-99,33l1512,240r-98,39l1315,322r-97,44l1121,413r-95,50l932,514r-92,54l750,624r-81,60l593,745r-71,61l456,869r-62,63l337,995r-52,65l236,1124r-42,65l154,1255r-34,66l89,1388r-25,66l43,1522r-17,66l13,1655r-8,68l,1790r,68l5,1924r8,68l25,2058r17,68l62,2192r24,65l114,2322r32,65l183,2452r39,64l266,2579r47,63l364,2703r49,52l463,2805r52,46l569,2895r57,42l685,2975r60,34l808,3041r64,27l938,3093r68,20l1075,3130r70,13l1217,3151r72,5l1363,3157r75,-4l1514,3144r77,-13l1668,3113r77,-22l1823,3063r80,-32l1981,2993r79,-42l2140,2902r78,-54l2297,2789r79,-66l2455,2652r78,-78l2611,2491r75,-80l2760,2329r70,-82l2898,2166r65,-82l3024,2004r59,-81l3138,1842r52,-80l3239,1683r46,-79l3328,1526r40,-77l3404,1374r33,-75l3467,1224r26,-72l3515,1081r19,-70l3550,943r12,-68l3570,810r5,-63l3575,686r-3,-60l3565,568r-10,-55l3540,459r-17,-50l3500,361r-26,-46l3443,271xm3260,462r-38,-40l3181,386r-46,-32l3085,324r-52,-24l2976,278r-61,-19l2852,244r-65,-11l2718,224r-70,-5l2575,217r-76,1l2422,223r-78,7l2263,239r-82,13l2098,268r-84,19l1930,307r-86,23l1759,358r-87,28l1587,418r-85,33l1416,488r-85,38l1247,567r-83,43l1082,655r-82,47l922,752r-83,47l762,849r-73,51l622,953r-64,54l498,1062r-53,57l394,1177r-45,59l307,1295r-36,62l239,1417r-29,63l186,1543r-20,63l151,1668r-12,64l132,1795r-4,64l128,1923r5,63l141,2050r12,61l170,2174r19,62l213,2296r27,60l271,2416r34,58l342,2530r41,56l428,2641r43,46l515,2732r49,41l613,2813r53,38l720,2886r57,33l836,2948r62,27l961,2998r64,20l1091,3036r68,13l1228,3059r70,4l1370,3065r72,-3l1516,3055r73,-12l1664,3027r76,-22l1816,2979r76,-32l1968,2911r77,-43l2121,2819r76,-53l2273,2706r75,-67l2423,2567r75,-79l2571,2403r68,-71l2702,2260r62,-72l2822,2117r55,-71l2931,1975r50,-71l3028,1834r44,-70l3113,1696r40,-69l3188,1558r33,-67l3251,1425r27,-66l3302,1294r20,-63l3340,1169r15,-61l3367,1048r8,-58l3380,933r3,-56l3383,824r-5,-52l3371,722r-10,-48l3347,626r-17,-43l3310,540r-23,-40l3260,462xe" fillcolor="#fbd4b4 [1305]" stroked="f">
                    <v:fill opacity="48573f"/>
                    <v:path arrowok="t" o:connecttype="custom" o:connectlocs="1478,58;1321,8;1129,4;914,43;689,120;468,232;270,374;130,532;41,696;2,865;11,1033;67,1198;166,1356;285,1474;427,1552;587,1583;760,1562;939,1481;1119,1331;1290,1127;1430,924;1535,727;1602,542;1629,375;1613,230;1485,232;1382,151;1238,112;1068,115;879,154;684,226;493,329;314,452;180,591;96,743;60,901;70,1059;123,1212;215,1348;328,1448;467,1514;624,1538;793,1508;966,1414;1138,1248;1286,1062;1400,885;1481,715;1529,556;1542,413;1517,293" o:connectangles="0,0,0,0,0,0,0,0,0,0,0,0,0,0,0,0,0,0,0,0,0,0,0,0,0,0,0,0,0,0,0,0,0,0,0,0,0,0,0,0,0,0,0,0,0,0,0,0,0,0,0"/>
                    <o:lock v:ext="edit" verticies="t"/>
                  </v:shape>
                  <v:shape id="Freeform 306" o:spid="_x0000_s1037" style="position:absolute;left:8017;top:3789;width:767;height:1055;rotation:90;visibility:visible;mso-wrap-style:square;v-text-anchor:top" coordsize="1684,2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xTBb8A&#10;AADcAAAADwAAAGRycy9kb3ducmV2LnhtbERPy6rCMBDdC/5DGMGdpj64SDWKehG79YFuh2Zsq82k&#10;NLm2/r0RhLubw3nOYtWaUjypdoVlBaNhBII4tbrgTMH5tBvMQDiPrLG0TApe5GC17HYWGGvb8IGe&#10;R5+JEMIuRgW591UspUtzMuiGtiIO3M3WBn2AdSZ1jU0IN6UcR9GPNFhwaMixom1O6eP4ZxQ0l6i1&#10;k0354kOC/jH73Sf35qpUv9eu5yA8tf5f/HUnOsyfjuHzTL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fFMFvwAAANwAAAAPAAAAAAAAAAAAAAAAAJgCAABkcnMvZG93bnJl&#10;di54bWxQSwUGAAAAAAQABAD1AAAAhAMAAAAA&#10;" path="m229,43l200,63,174,87r-25,26l127,143r-22,32l86,209,70,246,54,286,41,328,31,370,21,416r-8,48l7,512,3,562,1,614,,667r1,55l4,776r5,56l15,889r7,58l32,1004r10,58l55,1121r15,58l85,1237r17,58l121,1353r20,57l162,1467r23,57l208,1578r28,50l264,1675r29,45l322,1763r30,39l383,1838r32,35l447,1906r33,28l514,1962r35,24l583,2009r36,20l654,2046r37,15l728,2073r37,11l801,2092r38,5l877,2100r38,1l954,2099r38,-4l1032,2090r39,-9l1110,2071r39,-13l1188,2043r39,-17l1265,2007r39,-22l1343,1962r34,-23l1409,1915r29,-26l1468,1863r27,-28l1521,1805r25,-32l1569,1741r20,-34l1608,1673r17,-37l1640,1599r13,-38l1664,1522r8,-40l1679,1441r4,-43l1684,1355r-1,-43l1679,1267r-6,-45l1664,1175r-12,-46l1638,1082r-18,-48l1598,986r-23,-49l1547,889r-29,-50l1485,789r-38,-49l1406,689r-39,-49l1328,593r-40,-46l1247,502r-40,-43l1167,419r-41,-39l1085,342r-40,-36l1004,272,964,240,924,209,883,182,844,155,805,131,766,108,727,87,689,69,651,53,614,39,577,27,542,17,506,9,472,3,439,1,405,,373,1,342,4r-29,6l284,20,256,30,229,43xm321,162r-25,18l273,200r-23,22l230,248r-18,27l195,305r-15,32l166,371r-12,36l144,445r-9,39l128,525r-5,42l118,611r-2,45l116,701r,47l118,795r4,49l127,892r6,50l141,992r9,51l161,1094r12,49l186,1194r14,51l217,1295r18,51l252,1396r21,48l294,1493r20,49l335,1590r23,44l383,1676r25,41l434,1753r27,36l490,1821r29,31l549,1880r32,25l612,1928r33,21l678,1968r33,15l746,1997r34,12l816,2018r35,8l887,2030r35,3l958,2034r37,-3l1030,2028r37,-6l1103,2014r35,-11l1174,1991r35,-14l1245,1960r34,-19l1314,1921r28,-20l1371,1880r28,-24l1425,1831r25,-26l1475,1778r23,-30l1519,1718r20,-32l1557,1653r17,-35l1589,1583r13,-37l1613,1508r8,-39l1628,1429r4,-40l1634,1347r-1,-43l1630,1262r-5,-44l1615,1173r-11,-45l1589,1082r-18,-46l1551,989r-24,-47l1499,895r-31,-48l1434,800r-38,-49l1354,704r-34,-44l1284,619r-34,-40l1214,541r-35,-37l1143,468r-36,-34l1072,402r-36,-29l1001,343,965,316,931,291,895,267,861,245,826,225,792,206,758,189,724,174,691,161,659,150,627,140r-32,-8l564,126r-29,-3l505,120r-29,l448,123r-27,3l395,132r-26,8l345,150r-24,12xe" fillcolor="#ffd966 [1950]" stroked="f">
                    <v:fill opacity="48573f"/>
                    <v:path arrowok="t" o:connecttype="custom" o:connectlocs="58,72;19,165;1,282;4,418;25,563;64,708;120,841;189,941;266,1009;348,1046;435,1054;523,1033;612,985;681,921;732,840;762,744;765,636;738,519;676,396;587,275;494,172;402,91;314,35;230,5;156,2;146,81;97,138;66,223;53,329;58,448;79,574;115,701;163,820;223,914;294,979;372,1013;453,1020;535,1000;611,955;672,893;717,812;741,718;740,612;706,497;636,377;553,272;472,187;392,123;315,81;244,62;180,66" o:connectangles="0,0,0,0,0,0,0,0,0,0,0,0,0,0,0,0,0,0,0,0,0,0,0,0,0,0,0,0,0,0,0,0,0,0,0,0,0,0,0,0,0,0,0,0,0,0,0,0,0,0,0"/>
                    <o:lock v:ext="edit" verticies="t"/>
                  </v:shape>
                  <v:shape id="Freeform 307" o:spid="_x0000_s1038" style="position:absolute;left:6118;top:3727;width:1449;height:1862;rotation:90;visibility:visible;mso-wrap-style:square;v-text-anchor:top" coordsize="3180,3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8OqMMA&#10;AADcAAAADwAAAGRycy9kb3ducmV2LnhtbERPTWvCQBC9C/6HZQq96aa2qMSs0lYK7aFKjOB1ujtN&#10;gtnZkN1q/PddQfA2j/c52aq3jThR52vHCp7GCQhi7UzNpYJ98TGag/AB2WDjmBRcyMNqORxkmBp3&#10;5pxOu1CKGMI+RQVVCG0qpdcVWfRj1xJH7td1FkOEXSlNh+cYbhs5SZKptFhzbKiwpfeK9HH3ZxXk&#10;+qek8LV+a3Wx3mxnDX9PLgelHh/61wWIQH24i2/uTxPnvzzD9Zl4gV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h8OqMMAAADcAAAADwAAAAAAAAAAAAAAAACYAgAAZHJzL2Rv&#10;d25yZXYueG1sUEsFBgAAAAAEAAQA9QAAAIgDAAAAAA==&#10;" path="m374,3632r58,27l494,3681r63,16l624,3707r69,4l764,3710r75,-6l913,3694r79,-17l1070,3657r81,-26l1233,3601r83,-34l1399,3529r84,-43l1568,3440r84,-50l1738,3337r85,-57l1907,3220r85,-64l2075,3091r83,-70l2239,2950r80,-75l2398,2800r77,-80l2550,2640r74,-82l2695,2473r69,-85l2829,2300r56,-87l2934,2127r47,-85l3021,1958r36,-83l3089,1793r26,-82l3137,1632r18,-78l3168,1476r8,-76l3180,1325r,-73l3176,1180r-8,-71l3155,1040r-17,-69l3117,906r-25,-65l3064,778r-34,-61l2995,658r-40,-59l2911,544r-49,-55l2811,437r-55,-51l2698,338r-62,-46l2570,247r-68,-43l2430,164r-65,-32l2299,102,2231,76,2162,55,2094,36,2022,22,1951,11,1880,4,1808,r-73,2l1663,6r-72,10l1518,30r-71,18l1375,70r-71,26l1234,128r-69,36l1096,204r-67,46l962,300r-65,56l834,416r-62,65l712,551r-58,76l598,707r-55,87l492,886r-49,97l396,1086r-43,108l310,1301r-40,105l233,1510r-36,103l165,1715r-28,99l111,1914r-24,98l66,2108r-18,94l34,2294r-14,91l11,2473r-6,86l,2643r,82l1,2804r5,77l15,2956r9,71l38,3096r16,65l73,3224r22,59l120,3338r27,54l178,3441r33,45l248,3529r39,38l329,3601r45,31xm481,3381r49,25l584,3425r56,14l698,3449r60,4l821,3453r64,-4l951,3440r67,-13l1087,3409r70,-20l1228,3364r72,-29l1372,3303r74,-36l1520,3228r73,-42l1667,3139r73,-48l1814,3040r73,-54l1960,2929r71,-60l2102,2808r70,-64l2241,2678r66,-69l2373,2539r64,-72l2499,2393r61,-74l2618,2242r60,-76l2734,2090r51,-77l2831,1939r41,-76l2908,1788r31,-74l2965,1639r23,-73l3004,1494r13,-73l3026,1351r4,-69l3030,1212r-4,-68l3017,1078r-11,-65l2989,949r-20,-63l2945,826r-27,-60l2886,710r-35,-56l2813,599r-41,-52l2727,498r-49,-48l2627,405r-54,-44l2516,321r-61,-38l2392,247r-58,-29l2275,192r-62,-22l2152,150r-66,-17l2021,119r-66,-10l1887,102r-69,-2l1750,100r-70,5l1610,113r-69,12l1471,141r-70,20l1332,186r-69,30l1196,250r-67,39l1063,332r-64,48l936,434r-62,59l815,556r-58,68l701,699r-52,80l598,865r-49,91l504,1053r-42,103l423,1265r-37,94l350,1450r-32,91l288,1631r-27,89l236,1807r-21,87l196,1979r-18,83l164,2144r-11,80l144,2302r-7,77l133,2454r-2,73l132,2597r3,69l141,2732r9,64l160,2858r15,59l190,2974r18,54l229,3079r23,49l277,3173r28,42l335,3255r33,37l404,3325r36,30l481,3381xe" fillcolor="#daeef3 [664]" stroked="f">
                    <v:fill opacity="48573f"/>
                    <v:path arrowok="t" o:connecttype="custom" o:connectlocs="284,1860;452,1845;637,1771;831,1646;1020,1480;1196,1283;1337,1067;1419,858;1449,665;1430,487;1365,330;1256,194;1107,82;954,18;791,1;627,35;469,125;324,276;202,493;106,758;40,1010;5,1241;3,1446;33,1618;96,1749;219,1696;345,1733;495,1710;659,1639;827,1525;990,1377;1139,1201;1269,1010;1351,822;1381,643;1362,476;1299,328;1197,203;1064,109;921,60;766,53;607,93;455,191;319,351;211,580;131,818;81,1035;61,1231;68,1403;104,1545;168,1652" o:connectangles="0,0,0,0,0,0,0,0,0,0,0,0,0,0,0,0,0,0,0,0,0,0,0,0,0,0,0,0,0,0,0,0,0,0,0,0,0,0,0,0,0,0,0,0,0,0,0,0,0,0,0"/>
                    <o:lock v:ext="edit" verticies="t"/>
                  </v:shape>
                  <v:shape id="Freeform 308" o:spid="_x0000_s1039" style="position:absolute;left:9102;top:3239;width:1224;height:1908;rotation:7920596fd;visibility:visible;mso-wrap-style:square;v-text-anchor:top" coordsize="2687,3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Agp8MA&#10;AADcAAAADwAAAGRycy9kb3ducmV2LnhtbERPTWsCMRC9C/0PYYTeNGtRKatRRClV66FdBa/DZtxd&#10;u5ksSdT135tCwds83udM562pxZWcrywrGPQTEMS51RUXCg77j947CB+QNdaWScGdPMxnL50pptre&#10;+IeuWShEDGGfooIyhCaV0uclGfR92xBH7mSdwRChK6R2eIvhppZvSTKWBiuODSU2tCwp/80uRsHi&#10;a5S47LjBT7/brc7b79N+U0ulXrvtYgIiUBue4n/3Wsf5wyH8PRMv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fAgp8MAAADcAAAADwAAAAAAAAAAAAAAAACYAgAAZHJzL2Rv&#10;d25yZXYueG1sUEsFBgAAAAAEAAQA9QAAAIgDAAAAAA==&#10;" path="m740,3780r-57,-21l628,3730r-53,-34l525,3656r-49,-45l430,3560r-44,-55l345,3445r-39,-64l269,3312r-36,-72l201,3163r-29,-79l143,3000r-25,-85l96,2825,74,2733,56,2640,41,2543,28,2444,17,2345,9,2244,3,2141,1,2038,,1934,2,1830,7,1724r7,-105l23,1515,36,1411,52,1306,70,1203r24,-94l122,1018r29,-88l183,847r35,-79l256,693r39,-71l335,555r44,-64l425,431r48,-55l521,324r53,-48l626,232r55,-40l738,155r59,-31l856,95,918,70,980,49r64,-17l1110,18r66,-9l1244,3,1312,r70,3l1454,7r72,10l1598,29r74,16l1746,66r75,23l1886,114r64,27l2012,171r61,33l2131,241r55,39l2241,322r51,47l2341,416r46,51l2431,521r41,56l2509,636r34,62l2574,763r29,66l2626,899r21,72l2663,1045r12,77l2683,1200r4,82l2686,1364r-5,87l2670,1539r-14,88l2636,1720r-25,93l2580,1909r-35,97l2503,2106r-47,102l2409,2306r-47,97l2315,2497r-50,91l2215,2676r-52,86l2111,2845r-53,80l2005,3002r-55,74l1896,3147r-56,67l1786,3278r-57,62l1673,3396r-57,55l1560,3501r-57,47l1446,3591r-56,39l1334,3665r-57,32l1221,3724r-56,24l1110,3767r-55,15l1001,3793r-54,6l894,3801r-52,-2l789,3792r-49,-12xm845,3544r-50,-20l747,3499r-47,-29l657,3436r-43,-40l574,3354r-40,-48l498,3254r-36,-55l430,3139r-31,-61l370,3012r-27,-69l319,2872r-23,-75l276,2720r-19,-78l240,2560r-13,-82l214,2393r-9,-86l198,2219r-6,-88l189,2041r-1,-90l191,1859r3,-91l200,1677r8,-91l219,1495r14,-91l249,1314r13,-93l278,1132r20,-84l321,967r26,-77l377,815r31,-70l442,679r37,-64l519,556r42,-56l604,448r47,-49l698,354r50,-40l800,276r53,-34l909,212r57,-27l1024,163r60,-19l1144,127r62,-12l1267,107r64,-5l1395,101r64,2l1525,109r65,10l1656,133r67,17l1788,171r58,21l1903,216r56,28l2013,275r54,33l2119,345r51,40l2219,428r47,45l2310,521r43,52l2392,627r36,57l2463,743r31,61l2521,870r25,66l2566,1006r17,71l2594,1151r9,76l2606,1306r,81l2600,1470r-10,85l2574,1642r-21,88l2527,1822r-33,93l2456,2010r-44,96l2361,2204r-40,88l2279,2376r-43,81l2192,2537r-43,77l2103,2688r-46,71l2010,2828r-46,66l1915,2957r-49,61l1818,3076r-49,54l1719,3181r-50,48l1620,3276r-50,41l1519,3356r-50,37l1419,3425r-50,29l1320,3481r-50,22l1220,3522r-49,15l1123,3549r-48,8l1028,3562r-46,1l935,3561r-45,-7l845,3544xe" fillcolor="#c2d69b [1942]" stroked="f">
                    <v:fill opacity="48573f"/>
                    <v:path arrowok="t" o:connecttype="custom" o:connectlocs="239,1835;139,1697;65,1506;19,1277;0,1023;10,760;56,511;134,312;237,163;363,62;506,9;662,4;830,45;971,121;1087,234;1173,383;1219,563;1216,773;1159,1007;1055,1253;937,1468;814,1645;685,1781;556,1869;431,1907;385,1779;280,1705;196,1576;135,1404;97,1201;86,979;100,750;136,526;201,341;297,200;414,106;549,58;695,55;841,96;965,173;1072,288;1148,437;1186,616;1173,824;1099,1057;999,1274;895,1453;783,1597;669,1703;556,1768;447,1789" o:connectangles="0,0,0,0,0,0,0,0,0,0,0,0,0,0,0,0,0,0,0,0,0,0,0,0,0,0,0,0,0,0,0,0,0,0,0,0,0,0,0,0,0,0,0,0,0,0,0,0,0,0,0"/>
                    <o:lock v:ext="edit" verticies="t"/>
                  </v:shape>
                  <v:shape id="Freeform 309" o:spid="_x0000_s1040" style="position:absolute;left:8046;top:8286;width:2251;height:1783;rotation:90;visibility:visible;mso-wrap-style:square;v-text-anchor:top" coordsize="4939,3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TIcsIA&#10;AADcAAAADwAAAGRycy9kb3ducmV2LnhtbERP3WrCMBS+F/YO4Qi709ThdFSjjG0FLwai7QOcNce2&#10;mJyUJtrs7ZfBYHfn4/s92320Rtxp8J1jBYt5BoK4drrjRkFVFrMXED4gazSOScE3edjvHiZbzLUb&#10;+UT3c2hECmGfo4I2hD6X0tctWfRz1xMn7uIGiyHBoZF6wDGFWyOfsmwlLXacGlrs6a2l+nq+WQUW&#10;jx/L9yre5OJTliaeisP6yyj1OI2vGxCBYvgX/7kPOs1fPsPvM+kC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lMhywgAAANwAAAAPAAAAAAAAAAAAAAAAAJgCAABkcnMvZG93&#10;bnJldi54bWxQSwUGAAAAAAQABAD1AAAAhwMAAAAA&#10;" path="m21,2662l6,2582,,2502r3,-82l13,2336r18,-85l55,2166r32,-87l126,1992r45,-89l222,1815r58,-89l343,1638r69,-88l487,1462r79,-87l650,1288r88,-86l832,1118r96,-83l1029,952r104,-79l1241,793r111,-76l1466,643r116,-72l1701,502r120,-68l1944,372r124,-62l2193,253r127,-54l2447,148r123,-37l2691,79,2810,52,2925,32,3038,15,3147,6,3253,r105,l3459,6r97,9l3651,31r91,20l3831,74r87,30l3999,138r80,38l4155,219r73,47l4298,317r67,56l4428,433r60,64l4544,565r53,71l4647,712r46,79l4736,874r39,86l4811,1050r32,94l4871,1241r25,99l4914,1430r13,89l4935,1609r4,90l4938,1789r-6,90l4922,1968r-15,89l4885,2144r-25,87l4831,2317r-36,84l4755,2483r-46,81l4658,2643r-56,77l4540,2793r-66,72l4403,2934r-79,66l4243,3063r-89,61l4060,3180r-100,53l3855,3281r-111,45l3628,3366r-122,37l3378,3435r-134,26l3104,3484r-146,16l2816,3516r-140,14l2537,3540r-135,8l2268,3552r-132,1l2008,3552r-125,-4l1759,3540r-120,-9l1523,3518r-114,-15l1300,3485r-107,-20l1090,3441r-99,-26l896,3386r-92,-31l718,3321r-83,-36l557,3246r-74,-42l413,3160r-64,-46l290,3066r-55,-51l185,2961r-43,-54l102,2849,70,2789,42,2726,21,2662xm359,2618r-14,-70l341,2478r1,-72l350,2333r14,-75l385,2183r27,-75l444,2031r38,-77l526,1877r48,-77l629,1723r58,-77l750,1569r68,-76l890,1417r76,-74l1045,1269r83,-72l1215,1125r90,-70l1399,987r95,-67l1592,856r101,-63l1796,732r104,-58l2007,618r108,-53l2225,515r111,-47l2447,423r113,-48l2670,333r109,-36l2886,267r104,-24l3092,225r101,-13l3291,205r97,-3l3480,206r91,8l3660,227r86,19l3829,269r80,27l3986,329r75,37l4133,406r69,45l4267,500r63,53l4388,610r56,60l4496,734r49,68l4590,873r42,73l4670,1023r34,80l4734,1185r27,87l4782,1359r16,78l4809,1518r8,82l4820,1681r-1,84l4813,1848r-9,84l4789,2015r-19,84l4747,2182r-29,82l4685,2346r-38,80l4603,2504r-47,77l4502,2656r-58,72l4380,2799r-69,68l4237,2931r-80,61l4072,3050r-92,55l3884,3156r-103,46l3673,3244r-114,38l3438,3314r-125,27l3180,3364r-139,17l2897,3391r-125,14l2649,3417r-121,9l2409,3431r-116,4l2179,3435r-111,-2l1958,3428r-106,-7l1748,3410r-100,-13l1549,3383r-95,-18l1363,3345r-88,-22l1190,3298r-82,-28l1030,3242r-75,-32l885,3177r-67,-36l755,3103r-60,-40l640,3022r-50,-44l542,2932r-41,-49l463,2835r-33,-52l401,2729r-23,-54l359,2618xe" fillcolor="#facfac [2892]" stroked="f">
                    <v:fill opacity="48573f"/>
                    <v:path arrowok="t" o:connecttype="custom" o:connectlocs="6,1172;78,955;222,734;423,519;668,323;943,156;1226,40;1483,0;1705,26;1894,110;2045,249;2158,439;2231,672;2251,898;2215,1120;2123,1326;1971,1505;1757,1647;1478,1737;1156,1776;858,1780;592,1749;366,1684;188,1586;65,1459;164,1314;166,1133;240,942;373,749;554,565;772,398;1014,258;1267,149;1500,103;1707,123;1884,204;2025,336;2128,513;2187,721;2194,927;2150,1136;2052,1333;1895,1501;1674,1628;1386,1697;1098,1722;844,1717;621,1679;435,1611;292,1517;196,1397" o:connectangles="0,0,0,0,0,0,0,0,0,0,0,0,0,0,0,0,0,0,0,0,0,0,0,0,0,0,0,0,0,0,0,0,0,0,0,0,0,0,0,0,0,0,0,0,0,0,0,0,0,0,0"/>
                    <o:lock v:ext="edit" verticies="t"/>
                  </v:shape>
                  <v:shape id="Freeform 310" o:spid="_x0000_s1041" style="position:absolute;left:4648;top:5826;width:1587;height:2573;rotation:90;visibility:visible;mso-wrap-style:square;v-text-anchor:top" coordsize="3482,5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1XacIA&#10;AADcAAAADwAAAGRycy9kb3ducmV2LnhtbERPS2vCQBC+C/0PyxR6001LFEldJQRLexKMQq9DdvKg&#10;2dmwuzVpf70rCN7m43vOZjeZXlzI+c6ygtdFAoK4srrjRsH59DFfg/ABWWNvmRT8kYfd9mm2wUzb&#10;kY90KUMjYgj7DBW0IQyZlL5qyaBf2IE4crV1BkOErpHa4RjDTS/fkmQlDXYcG1ocqGip+il/jQIy&#10;zbcrP/Pz/n+f1utDUZ+WS6nUy/OUv4MINIWH+O7+0nF+uoLbM/ECub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nVdpwgAAANwAAAAPAAAAAAAAAAAAAAAAAJgCAABkcnMvZG93&#10;bnJldi54bWxQSwUGAAAAAAQABAD1AAAAhwMAAAAA&#10;" path="m1698,5128r81,-8l1860,5102r79,-25l2019,5044r78,-40l2174,4955r76,-56l2325,4838r73,-69l2471,4693r70,-80l2609,4526r68,-91l2742,4338r64,-102l2867,4130r59,-110l2983,3906r54,-118l3090,3667r48,-125l3186,3416r44,-130l3270,3154r38,-133l3342,2885r32,-136l3403,2612r25,-138l3449,2336r18,-139l3480,2059r2,-132l3480,1801r-7,-122l3461,1560r-16,-113l3424,1336r-25,-105l3371,1130r-34,-97l3301,940r-42,-88l3214,768r-48,-79l3113,613r-57,-71l2997,474r-63,-61l2868,355r-70,-55l2724,252r-76,-45l2569,167r-82,-37l2402,98,2314,71,2224,48,2131,29,2035,15,1937,5,1837,1,1734,,1630,3r-93,8l1446,23r-90,17l1267,61r-88,26l1092,118r-84,36l926,194r-80,44l767,286r-74,53l620,397r-70,63l485,528r-63,71l363,675r-56,80l255,840r-47,90l165,1024r-39,98l93,1225,63,1333,39,1444,22,1560,8,1681,1,1805,,1934r5,134l16,2207r17,142l58,2496r24,143l108,2780r29,137l167,3052r32,132l235,3313r37,124l311,3559r41,117l395,3791r45,110l488,4008r48,102l586,4208r51,94l690,4391r55,85l801,4556r58,76l917,4702r60,66l1038,4828r63,56l1164,4934r64,44l1293,5017r65,33l1426,5078r66,22l1561,5115r69,9l1698,5128xm1647,4786r72,-7l1789,4764r70,-21l1929,4715r68,-36l2065,4639r66,-47l2197,4538r65,-59l2325,4415r61,-69l2447,4272r59,-78l2563,4111r56,-88l2673,3932r51,-95l2774,3739r49,-102l2868,3533r44,-107l2952,3316r39,-112l3027,3090r33,-115l3091,2858r27,-120l3143,2619r23,-120l3183,2378r16,-121l3212,2136r15,-123l3238,1893r5,-116l3241,1664r-6,-108l3225,1450r-16,-101l3189,1251r-25,-93l3136,1066r-35,-86l3064,898r-42,-79l2976,744r-49,-69l2874,607r-57,-63l2758,486r-65,-54l2627,382r-69,-46l2486,294r-75,-37l2334,223r-79,-28l2173,170r-84,-20l2003,135r-87,-11l1827,118r-92,-2l1643,119r-81,7l1480,137r-82,15l1317,172r-81,25l1155,226r-78,33l999,296r-76,42l848,384r-72,51l705,490r-68,59l573,613r-62,69l452,755r-55,77l346,914r-46,86l258,1090r-38,95l186,1284r-27,105l137,1497r-18,113l108,1727r-5,122l106,1976r8,130l128,2242r23,140l182,2526r20,126l225,2775r25,121l278,3013r29,114l339,3238r34,109l408,3451r37,102l484,3651r40,95l566,3837r44,88l655,4009r46,79l750,4164r48,72l849,4305r51,64l954,4428r53,56l1062,4535r55,47l1173,4624r57,37l1288,4693r59,29l1406,4744r60,18l1525,4775r61,8l1647,4786xe" fillcolor="#b2a1c7 [1943]" stroked="f">
                    <v:fill opacity="48573f"/>
                    <v:path arrowok="t" o:connecttype="custom" o:connectlocs="920,2531;1093,2393;1250,2177;1384,1901;1490,1583;1562,1241;1586,904;1549,618;1465,385;1337,207;1171,84;971,15;743,2;537,44;350,144;192,301;75,514;10,783;7,1107;62,1464;142,1786;244,2062;365,2286;502,2451;650,2548;751,2401;910,2348;1060,2215;1194,2019;1307,1773;1395,1493;1451,1193;1478,892;1453,628;1377,411;1257,244;1099,129;913,68;712,63;526,113;354,218;206,379;100,595;49,867;69,1195;127,1512;203,1783;299,2012;410,2192;535,2320;668,2389" o:connectangles="0,0,0,0,0,0,0,0,0,0,0,0,0,0,0,0,0,0,0,0,0,0,0,0,0,0,0,0,0,0,0,0,0,0,0,0,0,0,0,0,0,0,0,0,0,0,0,0,0,0,0"/>
                    <o:lock v:ext="edit" verticies="t"/>
                  </v:shape>
                  <v:shape id="Freeform 311" o:spid="_x0000_s1042" style="position:absolute;left:6658;top:5878;width:960;height:1223;rotation:-416808fd;visibility:visible;mso-wrap-style:square;v-text-anchor:top" coordsize="2725,37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HAzsEA&#10;AADcAAAADwAAAGRycy9kb3ducmV2LnhtbERPTWvCQBC9C/6HZQq96aalRImuIkJCTy1R8TxkxySa&#10;nQ3ZbbL9991Cobd5vM/Z7oPpxEiDay0reFkmIIgrq1uuFVzO+WINwnlkjZ1lUvBNDva7+WyLmbYT&#10;lzSefC1iCLsMFTTe95mUrmrIoFvanjhyNzsY9BEOtdQDTjHcdPI1SVJpsOXY0GBPx4aqx+nLKLh+&#10;9F2drkJh0kLfy0f+mYRqVOr5KRw2IDwF/y/+c7/rOP9tBb/PxAvk7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xwM7BAAAA3AAAAA8AAAAAAAAAAAAAAAAAmAIAAGRycy9kb3du&#10;cmV2LnhtbFBLBQYAAAAABAAEAPUAAACGAwAAAAA=&#10;" path="m659,17l720,6,781,r63,1l908,8r66,13l1039,39r66,24l1173,91r67,33l1308,163r69,43l1444,253r69,53l1581,361r67,59l1715,483r66,67l1848,621r64,72l1976,769r61,79l2099,930r59,82l2215,1099r57,88l2326,1277r52,91l2429,1460r47,94l2521,1650r43,95l2603,1841r31,94l2659,2027r21,89l2698,2204r13,85l2719,2373r5,81l2725,2533r-2,77l2716,2684r-11,73l2691,2827r-18,67l2652,2960r-25,63l2598,3084r-32,59l2531,3198r-38,54l2451,3303r-45,48l2358,3397r-51,44l2252,3483r-57,37l2135,3557r-63,33l2007,3621r-69,27l1867,3674r-74,23l1717,3717r-67,14l1581,3742r-69,7l1443,3753r-67,l1307,3750r-69,-7l1170,3731r-67,-14l1036,3698r-65,-21l907,3651r-64,-31l781,3587r-60,-38l662,3506r-58,-45l549,3412r-53,-55l443,3299r-48,-63l349,3170r-44,-71l263,3023r-38,-79l190,2861r-32,-89l128,2680r-25,-97l82,2481,63,2374,49,2264,36,2155,24,2049,14,1943,7,1839,2,1737,,1638r,-99l1,1444r5,-94l12,1259r8,-89l31,1084,44,999,58,918,76,840,95,764r20,-72l139,622r25,-68l190,491r29,-60l250,374r32,-53l317,272r36,-46l391,184r41,-38l474,111,518,82,563,56,611,34,659,17xm696,274r53,-10l803,259r56,l914,265r57,10l1028,290r59,20l1146,334r59,28l1264,394r59,37l1383,471r59,44l1501,563r60,50l1619,668r58,57l1734,785r56,63l1845,913r55,68l1952,1050r52,73l2055,1197r49,76l2151,1350r45,79l2240,1510r42,83l2322,1676r37,82l2393,1844r38,85l2464,2012r29,83l2518,2175r19,80l2552,2333r11,76l2569,2484r2,73l2570,2628r-6,70l2556,2765r-13,65l2525,2894r-20,62l2481,3015r-27,57l2424,3127r-34,52l2353,3230r-39,48l2271,3323r-46,44l2176,3407r-51,38l2072,3480r-56,32l1958,3542r-61,27l1835,3593r-66,21l1702,3632r-60,12l1581,3653r-62,7l1456,3663r-64,l1328,3659r-64,-7l1200,3642r-63,-14l1073,3612r-63,-22l948,3565r-62,-28l825,3505r-58,-35l709,3429r-56,-44l599,3338r-52,-52l496,3229r-48,-59l403,3105r-43,-69l321,2963r-36,-77l251,2803r-29,-87l196,2625r-23,-96l155,2429,141,2323r-9,-110l119,2118r-10,-92l101,1934r-5,-90l92,1755r-2,-86l91,1583r3,-83l98,1420r7,-80l114,1264r10,-75l137,1117r15,-70l167,979r18,-65l205,853r21,-61l250,735r25,-54l301,630r29,-49l359,535r32,-41l425,455r34,-37l494,385r38,-29l572,330r40,-22l653,289r43,-15xe" fillcolor="#fabf8f [1945]" stroked="f">
                    <v:fill opacity="48573f"/>
                    <v:path arrowok="t" o:connecttype="custom" o:connectlocs="320,3;437,40;557,118;674,226;780,358;872,506;937,661;960,800;948,921;904,1024;831,1107;730,1170;605,1211;485,1223;365,1205;254,1157;156,1075;79,959;29,808;5,633;0,471;16,326;49,203;99,105;167,36;245,89;342,90;445,128;550,200;650,298;741,415;818,546;878,683;905,809;896,922;854,1019;784,1097;690,1154;578,1187;468,1192;356,1170;250,1117;158,1033;88,913;50,757;34,601;35,463;54,341;88,240;138,161;202,108" o:connectangles="0,0,0,0,0,0,0,0,0,0,0,0,0,0,0,0,0,0,0,0,0,0,0,0,0,0,0,0,0,0,0,0,0,0,0,0,0,0,0,0,0,0,0,0,0,0,0,0,0,0,0"/>
                    <o:lock v:ext="edit" verticies="t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9811385" cy="0"/>
                <wp:effectExtent l="9525" t="9525" r="8890" b="9525"/>
                <wp:wrapNone/>
                <wp:docPr id="130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113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2B2B2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AAB5D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0" o:spid="_x0000_s1026" type="#_x0000_t32" style="position:absolute;margin-left:0;margin-top:0;width:772.55pt;height:0;z-index:251724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" strokecolor="#b2b2b2">
                <v:stroke dashstyle="dash"/>
                <w10:wrap anchorx="margin" anchory="margin"/>
              </v:shape>
            </w:pict>
          </mc:Fallback>
        </mc:AlternateContent>
      </w:r>
      <w:r w:rsidR="0004237D" w:rsidRPr="00712AEE">
        <w:br w:type="page"/>
      </w:r>
      <w:bookmarkStart w:id="0" w:name="_GoBack"/>
      <w:bookmarkEnd w:id="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page">
                  <wp:posOffset>6024245</wp:posOffset>
                </wp:positionH>
                <wp:positionV relativeFrom="page">
                  <wp:posOffset>6156960</wp:posOffset>
                </wp:positionV>
                <wp:extent cx="3227705" cy="1050925"/>
                <wp:effectExtent l="4445" t="3810" r="0" b="2540"/>
                <wp:wrapNone/>
                <wp:docPr id="129" name="Text Box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7705" cy="1050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734C" w:rsidRPr="00430CD6" w:rsidRDefault="0071734C" w:rsidP="00A17674">
                            <w:pPr>
                              <w:pStyle w:val="Titleofeventdetails"/>
                            </w:pPr>
                            <w:r w:rsidRPr="00430CD6">
                              <w:t>We’re having a party!</w:t>
                            </w:r>
                          </w:p>
                          <w:p w:rsidR="0071734C" w:rsidRPr="00EF5B7D" w:rsidRDefault="0071734C" w:rsidP="007F5EC5">
                            <w:pPr>
                              <w:pStyle w:val="Eventdetails"/>
                            </w:pPr>
                            <w:r w:rsidRPr="00EF5B7D">
                              <w:t xml:space="preserve">Date and Time: </w:t>
                            </w:r>
                            <w:sdt>
                              <w:sdtPr>
                                <w:rPr>
                                  <w:rStyle w:val="EventdetailsChar"/>
                                </w:rPr>
                                <w:id w:val="263085467"/>
                                <w:placeholder>
                                  <w:docPart w:val="4F7365A5C72C43CB9B99C1862E9960FE"/>
                                </w:placeholder>
                                <w:showingPlcHdr/>
                                <w:date>
                                  <w:dateFormat w:val="dddd, MMMM dd, yyyy"/>
                                  <w:lid w:val="en-US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DefaultParagraphFont"/>
                                </w:rPr>
                              </w:sdtEndPr>
                              <w:sdtContent>
                                <w:r>
                                  <w:t>[Date]</w:t>
                                </w:r>
                              </w:sdtContent>
                            </w:sdt>
                            <w:r w:rsidRPr="00EF5B7D">
                              <w:t xml:space="preserve"> at </w:t>
                            </w:r>
                            <w:sdt>
                              <w:sdtPr>
                                <w:rPr>
                                  <w:rStyle w:val="EventdetailsChar"/>
                                </w:rPr>
                                <w:id w:val="263085468"/>
                                <w:placeholder>
                                  <w:docPart w:val="95BA10D0B59642B797730521A81808D6"/>
                                </w:placeholder>
                                <w:temporary/>
                                <w:showingPlcHdr/>
                              </w:sdtPr>
                              <w:sdtEndPr>
                                <w:rPr>
                                  <w:rStyle w:val="DefaultParagraphFont"/>
                                </w:rPr>
                              </w:sdtEndPr>
                              <w:sdtContent>
                                <w:r>
                                  <w:t>[Time]</w:t>
                                </w:r>
                              </w:sdtContent>
                            </w:sdt>
                          </w:p>
                          <w:p w:rsidR="0071734C" w:rsidRPr="00EF5B7D" w:rsidRDefault="0071734C" w:rsidP="007F5EC5">
                            <w:pPr>
                              <w:pStyle w:val="Eventdetails"/>
                            </w:pPr>
                            <w:r w:rsidRPr="00EF5B7D">
                              <w:t xml:space="preserve">Place: </w:t>
                            </w:r>
                            <w:sdt>
                              <w:sdtPr>
                                <w:rPr>
                                  <w:rStyle w:val="EventdetailsChar"/>
                                </w:rPr>
                                <w:id w:val="263085469"/>
                                <w:placeholder>
                                  <w:docPart w:val="9075044F749F41ED9DD948B7562301D5"/>
                                </w:placeholder>
                                <w:temporary/>
                                <w:showingPlcHdr/>
                              </w:sdtPr>
                              <w:sdtEndPr>
                                <w:rPr>
                                  <w:rStyle w:val="DefaultParagraphFont"/>
                                </w:rPr>
                              </w:sdtEndPr>
                              <w:sdtContent>
                                <w:r>
                                  <w:t>[Location of the event]</w:t>
                                </w:r>
                              </w:sdtContent>
                            </w:sdt>
                          </w:p>
                          <w:p w:rsidR="0071734C" w:rsidRPr="00EF5B7D" w:rsidRDefault="0071734C" w:rsidP="007F5EC5">
                            <w:pPr>
                              <w:pStyle w:val="Eventdetails"/>
                            </w:pPr>
                            <w:r w:rsidRPr="00EF5B7D">
                              <w:t xml:space="preserve">RSVP to </w:t>
                            </w:r>
                            <w:sdt>
                              <w:sdtPr>
                                <w:rPr>
                                  <w:rStyle w:val="EventdetailsChar"/>
                                </w:rPr>
                                <w:id w:val="263085470"/>
                                <w:placeholder>
                                  <w:docPart w:val="D635ABA5FA304E229EBA50DA561C5C53"/>
                                </w:placeholder>
                                <w:showingPlcHdr/>
                              </w:sdtPr>
                              <w:sdtEndPr>
                                <w:rPr>
                                  <w:rStyle w:val="DefaultParagraphFont"/>
                                </w:rPr>
                              </w:sdtEndPr>
                              <w:sdtContent>
                                <w:r>
                                  <w:t>[Name]</w:t>
                                </w:r>
                              </w:sdtContent>
                            </w:sdt>
                            <w:r w:rsidRPr="00EF5B7D">
                              <w:t xml:space="preserve"> by: </w:t>
                            </w:r>
                            <w:sdt>
                              <w:sdtPr>
                                <w:rPr>
                                  <w:rStyle w:val="EventdetailsChar"/>
                                </w:rPr>
                                <w:id w:val="263085471"/>
                                <w:placeholder>
                                  <w:docPart w:val="9F11B000100B4494A23F191FC5333EC7"/>
                                </w:placeholder>
                                <w:showingPlcHdr/>
                                <w:date>
                                  <w:dateFormat w:val="dddd, MMMM dd, yyyy"/>
                                  <w:lid w:val="en-US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DefaultParagraphFont"/>
                                </w:rPr>
                              </w:sdtEndPr>
                              <w:sdtContent>
                                <w:r>
                                  <w:t>[Date]</w:t>
                                </w:r>
                              </w:sdtContent>
                            </w:sdt>
                          </w:p>
                          <w:p w:rsidR="0071734C" w:rsidRPr="00EF5B7D" w:rsidRDefault="0071734C" w:rsidP="007F5EC5">
                            <w:pPr>
                              <w:pStyle w:val="Eventdetails"/>
                            </w:pPr>
                            <w:r w:rsidRPr="00EF5B7D">
                              <w:t xml:space="preserve">Phone: </w:t>
                            </w:r>
                            <w:sdt>
                              <w:sdtPr>
                                <w:rPr>
                                  <w:rStyle w:val="EventdetailsChar"/>
                                </w:rPr>
                                <w:id w:val="263085472"/>
                                <w:placeholder>
                                  <w:docPart w:val="2AFC917F7F124A1FA2D98BC6E1D76E5B"/>
                                </w:placeholder>
                                <w:temporary/>
                                <w:showingPlcHdr/>
                              </w:sdtPr>
                              <w:sdtEndPr>
                                <w:rPr>
                                  <w:rStyle w:val="DefaultParagraphFont"/>
                                </w:rPr>
                              </w:sdtEndPr>
                              <w:sdtContent>
                                <w:r>
                                  <w:t>[Phone number]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6" o:spid="_x0000_s1131" type="#_x0000_t202" style="position:absolute;margin-left:474.35pt;margin-top:484.8pt;width:254.15pt;height:82.75pt;z-index: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mVuuwIAAMU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" filled="f" stroked="f">
                <v:textbox>
                  <w:txbxContent>
                    <w:p w:rsidR="0071734C" w:rsidRPr="00430CD6" w:rsidRDefault="0071734C" w:rsidP="00A17674">
                      <w:pPr>
                        <w:pStyle w:val="Titleofeventdetails"/>
                      </w:pPr>
                      <w:r w:rsidRPr="00430CD6">
                        <w:t>We’re having a party!</w:t>
                      </w:r>
                    </w:p>
                    <w:p w:rsidR="0071734C" w:rsidRPr="00EF5B7D" w:rsidRDefault="0071734C" w:rsidP="007F5EC5">
                      <w:pPr>
                        <w:pStyle w:val="Eventdetails"/>
                      </w:pPr>
                      <w:r w:rsidRPr="00EF5B7D">
                        <w:t xml:space="preserve">Date and Time: </w:t>
                      </w:r>
                      <w:sdt>
                        <w:sdtPr>
                          <w:rPr>
                            <w:rStyle w:val="EventdetailsChar"/>
                          </w:rPr>
                          <w:id w:val="263085467"/>
                          <w:placeholder>
                            <w:docPart w:val="4F7365A5C72C43CB9B99C1862E9960FE"/>
                          </w:placeholder>
                          <w:showingPlcHdr/>
                          <w:date>
                            <w:dateFormat w:val="dddd, MMMM dd, yy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DefaultParagraphFont"/>
                          </w:rPr>
                        </w:sdtEndPr>
                        <w:sdtContent>
                          <w:r>
                            <w:t>[Date]</w:t>
                          </w:r>
                        </w:sdtContent>
                      </w:sdt>
                      <w:r w:rsidRPr="00EF5B7D">
                        <w:t xml:space="preserve"> at </w:t>
                      </w:r>
                      <w:sdt>
                        <w:sdtPr>
                          <w:rPr>
                            <w:rStyle w:val="EventdetailsChar"/>
                          </w:rPr>
                          <w:id w:val="263085468"/>
                          <w:placeholder>
                            <w:docPart w:val="95BA10D0B59642B797730521A81808D6"/>
                          </w:placeholder>
                          <w:temporary/>
                          <w:showingPlcHdr/>
                        </w:sdtPr>
                        <w:sdtEndPr>
                          <w:rPr>
                            <w:rStyle w:val="DefaultParagraphFont"/>
                          </w:rPr>
                        </w:sdtEndPr>
                        <w:sdtContent>
                          <w:r>
                            <w:t>[Time]</w:t>
                          </w:r>
                        </w:sdtContent>
                      </w:sdt>
                    </w:p>
                    <w:p w:rsidR="0071734C" w:rsidRPr="00EF5B7D" w:rsidRDefault="0071734C" w:rsidP="007F5EC5">
                      <w:pPr>
                        <w:pStyle w:val="Eventdetails"/>
                      </w:pPr>
                      <w:r w:rsidRPr="00EF5B7D">
                        <w:t xml:space="preserve">Place: </w:t>
                      </w:r>
                      <w:sdt>
                        <w:sdtPr>
                          <w:rPr>
                            <w:rStyle w:val="EventdetailsChar"/>
                          </w:rPr>
                          <w:id w:val="263085469"/>
                          <w:placeholder>
                            <w:docPart w:val="9075044F749F41ED9DD948B7562301D5"/>
                          </w:placeholder>
                          <w:temporary/>
                          <w:showingPlcHdr/>
                        </w:sdtPr>
                        <w:sdtEndPr>
                          <w:rPr>
                            <w:rStyle w:val="DefaultParagraphFont"/>
                          </w:rPr>
                        </w:sdtEndPr>
                        <w:sdtContent>
                          <w:r>
                            <w:t>[Location of the event]</w:t>
                          </w:r>
                        </w:sdtContent>
                      </w:sdt>
                    </w:p>
                    <w:p w:rsidR="0071734C" w:rsidRPr="00EF5B7D" w:rsidRDefault="0071734C" w:rsidP="007F5EC5">
                      <w:pPr>
                        <w:pStyle w:val="Eventdetails"/>
                      </w:pPr>
                      <w:r w:rsidRPr="00EF5B7D">
                        <w:t xml:space="preserve">RSVP to </w:t>
                      </w:r>
                      <w:sdt>
                        <w:sdtPr>
                          <w:rPr>
                            <w:rStyle w:val="EventdetailsChar"/>
                          </w:rPr>
                          <w:id w:val="263085470"/>
                          <w:placeholder>
                            <w:docPart w:val="D635ABA5FA304E229EBA50DA561C5C53"/>
                          </w:placeholder>
                          <w:showingPlcHdr/>
                        </w:sdtPr>
                        <w:sdtEndPr>
                          <w:rPr>
                            <w:rStyle w:val="DefaultParagraphFont"/>
                          </w:rPr>
                        </w:sdtEndPr>
                        <w:sdtContent>
                          <w:r>
                            <w:t>[Name]</w:t>
                          </w:r>
                        </w:sdtContent>
                      </w:sdt>
                      <w:r w:rsidRPr="00EF5B7D">
                        <w:t xml:space="preserve"> by: </w:t>
                      </w:r>
                      <w:sdt>
                        <w:sdtPr>
                          <w:rPr>
                            <w:rStyle w:val="EventdetailsChar"/>
                          </w:rPr>
                          <w:id w:val="263085471"/>
                          <w:placeholder>
                            <w:docPart w:val="9F11B000100B4494A23F191FC5333EC7"/>
                          </w:placeholder>
                          <w:showingPlcHdr/>
                          <w:date>
                            <w:dateFormat w:val="dddd, MMMM dd, yy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DefaultParagraphFont"/>
                          </w:rPr>
                        </w:sdtEndPr>
                        <w:sdtContent>
                          <w:r>
                            <w:t>[Date]</w:t>
                          </w:r>
                        </w:sdtContent>
                      </w:sdt>
                    </w:p>
                    <w:p w:rsidR="0071734C" w:rsidRPr="00EF5B7D" w:rsidRDefault="0071734C" w:rsidP="007F5EC5">
                      <w:pPr>
                        <w:pStyle w:val="Eventdetails"/>
                      </w:pPr>
                      <w:r w:rsidRPr="00EF5B7D">
                        <w:t xml:space="preserve">Phone: </w:t>
                      </w:r>
                      <w:sdt>
                        <w:sdtPr>
                          <w:rPr>
                            <w:rStyle w:val="EventdetailsChar"/>
                          </w:rPr>
                          <w:id w:val="263085472"/>
                          <w:placeholder>
                            <w:docPart w:val="2AFC917F7F124A1FA2D98BC6E1D76E5B"/>
                          </w:placeholder>
                          <w:temporary/>
                          <w:showingPlcHdr/>
                        </w:sdtPr>
                        <w:sdtEndPr>
                          <w:rPr>
                            <w:rStyle w:val="DefaultParagraphFont"/>
                          </w:rPr>
                        </w:sdtEndPr>
                        <w:sdtContent>
                          <w:r>
                            <w:t>[Phone number]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page">
                  <wp:posOffset>995045</wp:posOffset>
                </wp:positionH>
                <wp:positionV relativeFrom="page">
                  <wp:posOffset>6139815</wp:posOffset>
                </wp:positionV>
                <wp:extent cx="3227705" cy="1050925"/>
                <wp:effectExtent l="4445" t="0" r="0" b="635"/>
                <wp:wrapNone/>
                <wp:docPr id="128" name="Text 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7705" cy="1050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734C" w:rsidRPr="00430CD6" w:rsidRDefault="0071734C" w:rsidP="00A17674">
                            <w:pPr>
                              <w:pStyle w:val="Titleofeventdetails"/>
                            </w:pPr>
                            <w:r w:rsidRPr="00430CD6">
                              <w:t>We’re having a party!</w:t>
                            </w:r>
                          </w:p>
                          <w:p w:rsidR="0071734C" w:rsidRPr="00EF5B7D" w:rsidRDefault="0071734C" w:rsidP="007F5EC5">
                            <w:pPr>
                              <w:pStyle w:val="Eventdetails"/>
                            </w:pPr>
                            <w:r w:rsidRPr="00A17674">
                              <w:rPr>
                                <w:rStyle w:val="EventdetailsChar"/>
                              </w:rPr>
                              <w:t>Date and Time:</w:t>
                            </w:r>
                            <w:r w:rsidRPr="00EF5B7D">
                              <w:t xml:space="preserve"> </w:t>
                            </w:r>
                            <w:sdt>
                              <w:sdtPr>
                                <w:rPr>
                                  <w:rStyle w:val="EventdetailsChar"/>
                                </w:rPr>
                                <w:id w:val="89988786"/>
                                <w:placeholder>
                                  <w:docPart w:val="4F7365A5C72C43CB9B99C1862E9960FE"/>
                                </w:placeholder>
                                <w:showingPlcHdr/>
                                <w:date>
                                  <w:dateFormat w:val="dddd, MMMM dd, yyyy"/>
                                  <w:lid w:val="en-US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DefaultParagraphFont"/>
                                </w:rPr>
                              </w:sdtEndPr>
                              <w:sdtContent>
                                <w:r w:rsidR="00D57EBD">
                                  <w:t>[Date]</w:t>
                                </w:r>
                              </w:sdtContent>
                            </w:sdt>
                            <w:r w:rsidRPr="00EF5B7D">
                              <w:t xml:space="preserve"> at </w:t>
                            </w:r>
                            <w:sdt>
                              <w:sdtPr>
                                <w:rPr>
                                  <w:rStyle w:val="EventdetailsChar"/>
                                </w:rPr>
                                <w:id w:val="89988787"/>
                                <w:placeholder>
                                  <w:docPart w:val="95BA10D0B59642B797730521A81808D6"/>
                                </w:placeholder>
                                <w:temporary/>
                                <w:showingPlcHdr/>
                              </w:sdtPr>
                              <w:sdtEndPr>
                                <w:rPr>
                                  <w:rStyle w:val="DefaultParagraphFont"/>
                                </w:rPr>
                              </w:sdtEndPr>
                              <w:sdtContent>
                                <w:r w:rsidR="00D57EBD">
                                  <w:t>[Time]</w:t>
                                </w:r>
                              </w:sdtContent>
                            </w:sdt>
                          </w:p>
                          <w:p w:rsidR="0071734C" w:rsidRPr="00EF5B7D" w:rsidRDefault="0071734C" w:rsidP="007F5EC5">
                            <w:pPr>
                              <w:pStyle w:val="Eventdetails"/>
                            </w:pPr>
                            <w:r w:rsidRPr="00EF5B7D">
                              <w:t xml:space="preserve">Place: </w:t>
                            </w:r>
                            <w:sdt>
                              <w:sdtPr>
                                <w:rPr>
                                  <w:rStyle w:val="EventdetailsChar"/>
                                </w:rPr>
                                <w:id w:val="89988788"/>
                                <w:placeholder>
                                  <w:docPart w:val="9075044F749F41ED9DD948B7562301D5"/>
                                </w:placeholder>
                                <w:temporary/>
                                <w:showingPlcHdr/>
                              </w:sdtPr>
                              <w:sdtEndPr>
                                <w:rPr>
                                  <w:rStyle w:val="DefaultParagraphFont"/>
                                </w:rPr>
                              </w:sdtEndPr>
                              <w:sdtContent>
                                <w:r w:rsidR="00D57EBD">
                                  <w:t>[Location of the event]</w:t>
                                </w:r>
                              </w:sdtContent>
                            </w:sdt>
                          </w:p>
                          <w:p w:rsidR="0071734C" w:rsidRPr="00EF5B7D" w:rsidRDefault="0071734C" w:rsidP="007F5EC5">
                            <w:pPr>
                              <w:pStyle w:val="Eventdetails"/>
                            </w:pPr>
                            <w:r w:rsidRPr="00EF5B7D">
                              <w:t>RSVP to</w:t>
                            </w:r>
                            <w:r w:rsidR="007F5EC5">
                              <w:t>:</w:t>
                            </w:r>
                            <w:r w:rsidRPr="00EF5B7D">
                              <w:t xml:space="preserve"> </w:t>
                            </w:r>
                            <w:sdt>
                              <w:sdtPr>
                                <w:rPr>
                                  <w:rStyle w:val="EventdetailsChar"/>
                                </w:rPr>
                                <w:id w:val="89988789"/>
                                <w:placeholder>
                                  <w:docPart w:val="D635ABA5FA304E229EBA50DA561C5C53"/>
                                </w:placeholder>
                                <w:showingPlcHdr/>
                              </w:sdtPr>
                              <w:sdtEndPr>
                                <w:rPr>
                                  <w:rStyle w:val="DefaultParagraphFont"/>
                                </w:rPr>
                              </w:sdtEndPr>
                              <w:sdtContent>
                                <w:r w:rsidR="00D57EBD">
                                  <w:t>[Name]</w:t>
                                </w:r>
                              </w:sdtContent>
                            </w:sdt>
                            <w:r w:rsidRPr="00EF5B7D">
                              <w:t xml:space="preserve"> by: </w:t>
                            </w:r>
                            <w:sdt>
                              <w:sdtPr>
                                <w:rPr>
                                  <w:rStyle w:val="EventdetailsChar"/>
                                </w:rPr>
                                <w:id w:val="89988790"/>
                                <w:placeholder>
                                  <w:docPart w:val="9F11B000100B4494A23F191FC5333EC7"/>
                                </w:placeholder>
                                <w:showingPlcHdr/>
                                <w:date>
                                  <w:dateFormat w:val="dddd, MMMM dd, yyyy"/>
                                  <w:lid w:val="en-US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DefaultParagraphFont"/>
                                </w:rPr>
                              </w:sdtEndPr>
                              <w:sdtContent>
                                <w:r w:rsidR="00D57EBD">
                                  <w:t>[Date]</w:t>
                                </w:r>
                              </w:sdtContent>
                            </w:sdt>
                          </w:p>
                          <w:p w:rsidR="0071734C" w:rsidRPr="00EF5B7D" w:rsidRDefault="0071734C" w:rsidP="007F5EC5">
                            <w:pPr>
                              <w:pStyle w:val="Eventdetails"/>
                            </w:pPr>
                            <w:r w:rsidRPr="00EF5B7D">
                              <w:t xml:space="preserve">Phone: </w:t>
                            </w:r>
                            <w:sdt>
                              <w:sdtPr>
                                <w:rPr>
                                  <w:rStyle w:val="EventdetailsChar"/>
                                </w:rPr>
                                <w:id w:val="89988791"/>
                                <w:placeholder>
                                  <w:docPart w:val="2AFC917F7F124A1FA2D98BC6E1D76E5B"/>
                                </w:placeholder>
                                <w:temporary/>
                                <w:showingPlcHdr/>
                              </w:sdtPr>
                              <w:sdtEndPr>
                                <w:rPr>
                                  <w:rStyle w:val="DefaultParagraphFont"/>
                                </w:rPr>
                              </w:sdtEndPr>
                              <w:sdtContent>
                                <w:r w:rsidR="00D57EBD">
                                  <w:t>[Phone number]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1" o:spid="_x0000_s1132" type="#_x0000_t202" style="position:absolute;margin-left:78.35pt;margin-top:483.45pt;width:254.15pt;height:82.75pt;z-index:251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5aeuwIAAMU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" filled="f" stroked="f">
                <v:textbox>
                  <w:txbxContent>
                    <w:p w:rsidR="0071734C" w:rsidRPr="00430CD6" w:rsidRDefault="0071734C" w:rsidP="00A17674">
                      <w:pPr>
                        <w:pStyle w:val="Titleofeventdetails"/>
                      </w:pPr>
                      <w:r w:rsidRPr="00430CD6">
                        <w:t>We’re having a party!</w:t>
                      </w:r>
                    </w:p>
                    <w:p w:rsidR="0071734C" w:rsidRPr="00EF5B7D" w:rsidRDefault="0071734C" w:rsidP="007F5EC5">
                      <w:pPr>
                        <w:pStyle w:val="Eventdetails"/>
                      </w:pPr>
                      <w:r w:rsidRPr="00A17674">
                        <w:rPr>
                          <w:rStyle w:val="EventdetailsChar"/>
                        </w:rPr>
                        <w:t>Date and Time:</w:t>
                      </w:r>
                      <w:r w:rsidRPr="00EF5B7D">
                        <w:t xml:space="preserve"> </w:t>
                      </w:r>
                      <w:sdt>
                        <w:sdtPr>
                          <w:rPr>
                            <w:rStyle w:val="EventdetailsChar"/>
                          </w:rPr>
                          <w:id w:val="89988786"/>
                          <w:placeholder>
                            <w:docPart w:val="4F7365A5C72C43CB9B99C1862E9960FE"/>
                          </w:placeholder>
                          <w:showingPlcHdr/>
                          <w:date>
                            <w:dateFormat w:val="dddd, MMMM dd, yy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DefaultParagraphFont"/>
                          </w:rPr>
                        </w:sdtEndPr>
                        <w:sdtContent>
                          <w:r w:rsidR="00D57EBD">
                            <w:t>[Date]</w:t>
                          </w:r>
                        </w:sdtContent>
                      </w:sdt>
                      <w:r w:rsidRPr="00EF5B7D">
                        <w:t xml:space="preserve"> at </w:t>
                      </w:r>
                      <w:sdt>
                        <w:sdtPr>
                          <w:rPr>
                            <w:rStyle w:val="EventdetailsChar"/>
                          </w:rPr>
                          <w:id w:val="89988787"/>
                          <w:placeholder>
                            <w:docPart w:val="95BA10D0B59642B797730521A81808D6"/>
                          </w:placeholder>
                          <w:temporary/>
                          <w:showingPlcHdr/>
                        </w:sdtPr>
                        <w:sdtEndPr>
                          <w:rPr>
                            <w:rStyle w:val="DefaultParagraphFont"/>
                          </w:rPr>
                        </w:sdtEndPr>
                        <w:sdtContent>
                          <w:r w:rsidR="00D57EBD">
                            <w:t>[Time]</w:t>
                          </w:r>
                        </w:sdtContent>
                      </w:sdt>
                    </w:p>
                    <w:p w:rsidR="0071734C" w:rsidRPr="00EF5B7D" w:rsidRDefault="0071734C" w:rsidP="007F5EC5">
                      <w:pPr>
                        <w:pStyle w:val="Eventdetails"/>
                      </w:pPr>
                      <w:r w:rsidRPr="00EF5B7D">
                        <w:t xml:space="preserve">Place: </w:t>
                      </w:r>
                      <w:sdt>
                        <w:sdtPr>
                          <w:rPr>
                            <w:rStyle w:val="EventdetailsChar"/>
                          </w:rPr>
                          <w:id w:val="89988788"/>
                          <w:placeholder>
                            <w:docPart w:val="9075044F749F41ED9DD948B7562301D5"/>
                          </w:placeholder>
                          <w:temporary/>
                          <w:showingPlcHdr/>
                        </w:sdtPr>
                        <w:sdtEndPr>
                          <w:rPr>
                            <w:rStyle w:val="DefaultParagraphFont"/>
                          </w:rPr>
                        </w:sdtEndPr>
                        <w:sdtContent>
                          <w:r w:rsidR="00D57EBD">
                            <w:t>[Location of the event]</w:t>
                          </w:r>
                        </w:sdtContent>
                      </w:sdt>
                    </w:p>
                    <w:p w:rsidR="0071734C" w:rsidRPr="00EF5B7D" w:rsidRDefault="0071734C" w:rsidP="007F5EC5">
                      <w:pPr>
                        <w:pStyle w:val="Eventdetails"/>
                      </w:pPr>
                      <w:r w:rsidRPr="00EF5B7D">
                        <w:t>RSVP to</w:t>
                      </w:r>
                      <w:r w:rsidR="007F5EC5">
                        <w:t>:</w:t>
                      </w:r>
                      <w:r w:rsidRPr="00EF5B7D">
                        <w:t xml:space="preserve"> </w:t>
                      </w:r>
                      <w:sdt>
                        <w:sdtPr>
                          <w:rPr>
                            <w:rStyle w:val="EventdetailsChar"/>
                          </w:rPr>
                          <w:id w:val="89988789"/>
                          <w:placeholder>
                            <w:docPart w:val="D635ABA5FA304E229EBA50DA561C5C53"/>
                          </w:placeholder>
                          <w:showingPlcHdr/>
                        </w:sdtPr>
                        <w:sdtEndPr>
                          <w:rPr>
                            <w:rStyle w:val="DefaultParagraphFont"/>
                          </w:rPr>
                        </w:sdtEndPr>
                        <w:sdtContent>
                          <w:r w:rsidR="00D57EBD">
                            <w:t>[Name]</w:t>
                          </w:r>
                        </w:sdtContent>
                      </w:sdt>
                      <w:r w:rsidRPr="00EF5B7D">
                        <w:t xml:space="preserve"> by: </w:t>
                      </w:r>
                      <w:sdt>
                        <w:sdtPr>
                          <w:rPr>
                            <w:rStyle w:val="EventdetailsChar"/>
                          </w:rPr>
                          <w:id w:val="89988790"/>
                          <w:placeholder>
                            <w:docPart w:val="9F11B000100B4494A23F191FC5333EC7"/>
                          </w:placeholder>
                          <w:showingPlcHdr/>
                          <w:date>
                            <w:dateFormat w:val="dddd, MMMM dd, yy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DefaultParagraphFont"/>
                          </w:rPr>
                        </w:sdtEndPr>
                        <w:sdtContent>
                          <w:r w:rsidR="00D57EBD">
                            <w:t>[Date]</w:t>
                          </w:r>
                        </w:sdtContent>
                      </w:sdt>
                    </w:p>
                    <w:p w:rsidR="0071734C" w:rsidRPr="00EF5B7D" w:rsidRDefault="0071734C" w:rsidP="007F5EC5">
                      <w:pPr>
                        <w:pStyle w:val="Eventdetails"/>
                      </w:pPr>
                      <w:r w:rsidRPr="00EF5B7D">
                        <w:t xml:space="preserve">Phone: </w:t>
                      </w:r>
                      <w:sdt>
                        <w:sdtPr>
                          <w:rPr>
                            <w:rStyle w:val="EventdetailsChar"/>
                          </w:rPr>
                          <w:id w:val="89988791"/>
                          <w:placeholder>
                            <w:docPart w:val="2AFC917F7F124A1FA2D98BC6E1D76E5B"/>
                          </w:placeholder>
                          <w:temporary/>
                          <w:showingPlcHdr/>
                        </w:sdtPr>
                        <w:sdtEndPr>
                          <w:rPr>
                            <w:rStyle w:val="DefaultParagraphFont"/>
                          </w:rPr>
                        </w:sdtEndPr>
                        <w:sdtContent>
                          <w:r w:rsidR="00D57EBD">
                            <w:t>[Phone number]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1423670</wp:posOffset>
                </wp:positionH>
                <wp:positionV relativeFrom="paragraph">
                  <wp:posOffset>3478530</wp:posOffset>
                </wp:positionV>
                <wp:extent cx="2124710" cy="2044700"/>
                <wp:effectExtent l="4445" t="0" r="90170" b="29845"/>
                <wp:wrapNone/>
                <wp:docPr id="86" name="Group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4710" cy="2044700"/>
                          <a:chOff x="1173" y="1620"/>
                          <a:chExt cx="3629" cy="3492"/>
                        </a:xfrm>
                      </wpg:grpSpPr>
                      <wpg:grpSp>
                        <wpg:cNvPr id="87" name="Group 370"/>
                        <wpg:cNvGrpSpPr>
                          <a:grpSpLocks/>
                        </wpg:cNvGrpSpPr>
                        <wpg:grpSpPr bwMode="auto">
                          <a:xfrm rot="-372639">
                            <a:off x="2575" y="4181"/>
                            <a:ext cx="1117" cy="931"/>
                            <a:chOff x="9422" y="9791"/>
                            <a:chExt cx="2108" cy="1411"/>
                          </a:xfrm>
                        </wpg:grpSpPr>
                        <wps:wsp>
                          <wps:cNvPr id="88" name="Freeform 371"/>
                          <wps:cNvSpPr>
                            <a:spLocks/>
                          </wps:cNvSpPr>
                          <wps:spPr bwMode="auto">
                            <a:xfrm>
                              <a:off x="9473" y="9847"/>
                              <a:ext cx="1979" cy="1319"/>
                            </a:xfrm>
                            <a:custGeom>
                              <a:avLst/>
                              <a:gdLst>
                                <a:gd name="T0" fmla="*/ 1057 w 6414"/>
                                <a:gd name="T1" fmla="*/ 1754 h 4254"/>
                                <a:gd name="T2" fmla="*/ 1056 w 6414"/>
                                <a:gd name="T3" fmla="*/ 1913 h 4254"/>
                                <a:gd name="T4" fmla="*/ 1062 w 6414"/>
                                <a:gd name="T5" fmla="*/ 2083 h 4254"/>
                                <a:gd name="T6" fmla="*/ 1091 w 6414"/>
                                <a:gd name="T7" fmla="*/ 2439 h 4254"/>
                                <a:gd name="T8" fmla="*/ 1136 w 6414"/>
                                <a:gd name="T9" fmla="*/ 2775 h 4254"/>
                                <a:gd name="T10" fmla="*/ 1183 w 6414"/>
                                <a:gd name="T11" fmla="*/ 3043 h 4254"/>
                                <a:gd name="T12" fmla="*/ 1218 w 6414"/>
                                <a:gd name="T13" fmla="*/ 3195 h 4254"/>
                                <a:gd name="T14" fmla="*/ 1084 w 6414"/>
                                <a:gd name="T15" fmla="*/ 3214 h 4254"/>
                                <a:gd name="T16" fmla="*/ 929 w 6414"/>
                                <a:gd name="T17" fmla="*/ 3243 h 4254"/>
                                <a:gd name="T18" fmla="*/ 764 w 6414"/>
                                <a:gd name="T19" fmla="*/ 3284 h 4254"/>
                                <a:gd name="T20" fmla="*/ 593 w 6414"/>
                                <a:gd name="T21" fmla="*/ 3337 h 4254"/>
                                <a:gd name="T22" fmla="*/ 428 w 6414"/>
                                <a:gd name="T23" fmla="*/ 3404 h 4254"/>
                                <a:gd name="T24" fmla="*/ 279 w 6414"/>
                                <a:gd name="T25" fmla="*/ 3485 h 4254"/>
                                <a:gd name="T26" fmla="*/ 154 w 6414"/>
                                <a:gd name="T27" fmla="*/ 3579 h 4254"/>
                                <a:gd name="T28" fmla="*/ 60 w 6414"/>
                                <a:gd name="T29" fmla="*/ 3687 h 4254"/>
                                <a:gd name="T30" fmla="*/ 8 w 6414"/>
                                <a:gd name="T31" fmla="*/ 3812 h 4254"/>
                                <a:gd name="T32" fmla="*/ 5 w 6414"/>
                                <a:gd name="T33" fmla="*/ 3953 h 4254"/>
                                <a:gd name="T34" fmla="*/ 60 w 6414"/>
                                <a:gd name="T35" fmla="*/ 4089 h 4254"/>
                                <a:gd name="T36" fmla="*/ 216 w 6414"/>
                                <a:gd name="T37" fmla="*/ 4170 h 4254"/>
                                <a:gd name="T38" fmla="*/ 483 w 6414"/>
                                <a:gd name="T39" fmla="*/ 4222 h 4254"/>
                                <a:gd name="T40" fmla="*/ 834 w 6414"/>
                                <a:gd name="T41" fmla="*/ 4249 h 4254"/>
                                <a:gd name="T42" fmla="*/ 1241 w 6414"/>
                                <a:gd name="T43" fmla="*/ 4251 h 4254"/>
                                <a:gd name="T44" fmla="*/ 1678 w 6414"/>
                                <a:gd name="T45" fmla="*/ 4232 h 4254"/>
                                <a:gd name="T46" fmla="*/ 2114 w 6414"/>
                                <a:gd name="T47" fmla="*/ 4192 h 4254"/>
                                <a:gd name="T48" fmla="*/ 2526 w 6414"/>
                                <a:gd name="T49" fmla="*/ 4133 h 4254"/>
                                <a:gd name="T50" fmla="*/ 2884 w 6414"/>
                                <a:gd name="T51" fmla="*/ 4056 h 4254"/>
                                <a:gd name="T52" fmla="*/ 3160 w 6414"/>
                                <a:gd name="T53" fmla="*/ 3965 h 4254"/>
                                <a:gd name="T54" fmla="*/ 3328 w 6414"/>
                                <a:gd name="T55" fmla="*/ 3859 h 4254"/>
                                <a:gd name="T56" fmla="*/ 3428 w 6414"/>
                                <a:gd name="T57" fmla="*/ 3906 h 4254"/>
                                <a:gd name="T58" fmla="*/ 3646 w 6414"/>
                                <a:gd name="T59" fmla="*/ 4012 h 4254"/>
                                <a:gd name="T60" fmla="*/ 3967 w 6414"/>
                                <a:gd name="T61" fmla="*/ 4093 h 4254"/>
                                <a:gd name="T62" fmla="*/ 4359 w 6414"/>
                                <a:gd name="T63" fmla="*/ 4150 h 4254"/>
                                <a:gd name="T64" fmla="*/ 4791 w 6414"/>
                                <a:gd name="T65" fmla="*/ 4181 h 4254"/>
                                <a:gd name="T66" fmla="*/ 5229 w 6414"/>
                                <a:gd name="T67" fmla="*/ 4188 h 4254"/>
                                <a:gd name="T68" fmla="*/ 5641 w 6414"/>
                                <a:gd name="T69" fmla="*/ 4171 h 4254"/>
                                <a:gd name="T70" fmla="*/ 5995 w 6414"/>
                                <a:gd name="T71" fmla="*/ 4128 h 4254"/>
                                <a:gd name="T72" fmla="*/ 6258 w 6414"/>
                                <a:gd name="T73" fmla="*/ 4060 h 4254"/>
                                <a:gd name="T74" fmla="*/ 6400 w 6414"/>
                                <a:gd name="T75" fmla="*/ 3967 h 4254"/>
                                <a:gd name="T76" fmla="*/ 6387 w 6414"/>
                                <a:gd name="T77" fmla="*/ 3848 h 4254"/>
                                <a:gd name="T78" fmla="*/ 6274 w 6414"/>
                                <a:gd name="T79" fmla="*/ 3691 h 4254"/>
                                <a:gd name="T80" fmla="*/ 6162 w 6414"/>
                                <a:gd name="T81" fmla="*/ 3561 h 4254"/>
                                <a:gd name="T82" fmla="*/ 6049 w 6414"/>
                                <a:gd name="T83" fmla="*/ 3456 h 4254"/>
                                <a:gd name="T84" fmla="*/ 5936 w 6414"/>
                                <a:gd name="T85" fmla="*/ 3375 h 4254"/>
                                <a:gd name="T86" fmla="*/ 5825 w 6414"/>
                                <a:gd name="T87" fmla="*/ 3313 h 4254"/>
                                <a:gd name="T88" fmla="*/ 5716 w 6414"/>
                                <a:gd name="T89" fmla="*/ 3269 h 4254"/>
                                <a:gd name="T90" fmla="*/ 5609 w 6414"/>
                                <a:gd name="T91" fmla="*/ 3242 h 4254"/>
                                <a:gd name="T92" fmla="*/ 5504 w 6414"/>
                                <a:gd name="T93" fmla="*/ 3229 h 4254"/>
                                <a:gd name="T94" fmla="*/ 5401 w 6414"/>
                                <a:gd name="T95" fmla="*/ 3226 h 4254"/>
                                <a:gd name="T96" fmla="*/ 5302 w 6414"/>
                                <a:gd name="T97" fmla="*/ 3232 h 4254"/>
                                <a:gd name="T98" fmla="*/ 5353 w 6414"/>
                                <a:gd name="T99" fmla="*/ 2895 h 4254"/>
                                <a:gd name="T100" fmla="*/ 5484 w 6414"/>
                                <a:gd name="T101" fmla="*/ 1976 h 4254"/>
                                <a:gd name="T102" fmla="*/ 5333 w 6414"/>
                                <a:gd name="T103" fmla="*/ 1235 h 4254"/>
                                <a:gd name="T104" fmla="*/ 4961 w 6414"/>
                                <a:gd name="T105" fmla="*/ 668 h 4254"/>
                                <a:gd name="T106" fmla="*/ 4426 w 6414"/>
                                <a:gd name="T107" fmla="*/ 276 h 4254"/>
                                <a:gd name="T108" fmla="*/ 3787 w 6414"/>
                                <a:gd name="T109" fmla="*/ 55 h 4254"/>
                                <a:gd name="T110" fmla="*/ 3104 w 6414"/>
                                <a:gd name="T111" fmla="*/ 2 h 4254"/>
                                <a:gd name="T112" fmla="*/ 2435 w 6414"/>
                                <a:gd name="T113" fmla="*/ 114 h 4254"/>
                                <a:gd name="T114" fmla="*/ 1839 w 6414"/>
                                <a:gd name="T115" fmla="*/ 391 h 4254"/>
                                <a:gd name="T116" fmla="*/ 1375 w 6414"/>
                                <a:gd name="T117" fmla="*/ 829 h 4254"/>
                                <a:gd name="T118" fmla="*/ 1101 w 6414"/>
                                <a:gd name="T119" fmla="*/ 1425 h 4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6414" h="4254">
                                  <a:moveTo>
                                    <a:pt x="1064" y="1659"/>
                                  </a:moveTo>
                                  <a:lnTo>
                                    <a:pt x="1059" y="1706"/>
                                  </a:lnTo>
                                  <a:lnTo>
                                    <a:pt x="1057" y="1754"/>
                                  </a:lnTo>
                                  <a:lnTo>
                                    <a:pt x="1056" y="1805"/>
                                  </a:lnTo>
                                  <a:lnTo>
                                    <a:pt x="1054" y="1858"/>
                                  </a:lnTo>
                                  <a:lnTo>
                                    <a:pt x="1056" y="1913"/>
                                  </a:lnTo>
                                  <a:lnTo>
                                    <a:pt x="1057" y="1968"/>
                                  </a:lnTo>
                                  <a:lnTo>
                                    <a:pt x="1058" y="2025"/>
                                  </a:lnTo>
                                  <a:lnTo>
                                    <a:pt x="1062" y="2083"/>
                                  </a:lnTo>
                                  <a:lnTo>
                                    <a:pt x="1069" y="2202"/>
                                  </a:lnTo>
                                  <a:lnTo>
                                    <a:pt x="1079" y="2321"/>
                                  </a:lnTo>
                                  <a:lnTo>
                                    <a:pt x="1091" y="2439"/>
                                  </a:lnTo>
                                  <a:lnTo>
                                    <a:pt x="1106" y="2556"/>
                                  </a:lnTo>
                                  <a:lnTo>
                                    <a:pt x="1121" y="2668"/>
                                  </a:lnTo>
                                  <a:lnTo>
                                    <a:pt x="1136" y="2775"/>
                                  </a:lnTo>
                                  <a:lnTo>
                                    <a:pt x="1152" y="2875"/>
                                  </a:lnTo>
                                  <a:lnTo>
                                    <a:pt x="1168" y="2964"/>
                                  </a:lnTo>
                                  <a:lnTo>
                                    <a:pt x="1183" y="3043"/>
                                  </a:lnTo>
                                  <a:lnTo>
                                    <a:pt x="1197" y="3109"/>
                                  </a:lnTo>
                                  <a:lnTo>
                                    <a:pt x="1208" y="3161"/>
                                  </a:lnTo>
                                  <a:lnTo>
                                    <a:pt x="1218" y="3195"/>
                                  </a:lnTo>
                                  <a:lnTo>
                                    <a:pt x="1177" y="3200"/>
                                  </a:lnTo>
                                  <a:lnTo>
                                    <a:pt x="1132" y="3206"/>
                                  </a:lnTo>
                                  <a:lnTo>
                                    <a:pt x="1084" y="3214"/>
                                  </a:lnTo>
                                  <a:lnTo>
                                    <a:pt x="1035" y="3222"/>
                                  </a:lnTo>
                                  <a:lnTo>
                                    <a:pt x="984" y="3232"/>
                                  </a:lnTo>
                                  <a:lnTo>
                                    <a:pt x="929" y="3243"/>
                                  </a:lnTo>
                                  <a:lnTo>
                                    <a:pt x="875" y="3256"/>
                                  </a:lnTo>
                                  <a:lnTo>
                                    <a:pt x="819" y="3269"/>
                                  </a:lnTo>
                                  <a:lnTo>
                                    <a:pt x="764" y="3284"/>
                                  </a:lnTo>
                                  <a:lnTo>
                                    <a:pt x="707" y="3300"/>
                                  </a:lnTo>
                                  <a:lnTo>
                                    <a:pt x="650" y="3319"/>
                                  </a:lnTo>
                                  <a:lnTo>
                                    <a:pt x="593" y="3337"/>
                                  </a:lnTo>
                                  <a:lnTo>
                                    <a:pt x="537" y="3358"/>
                                  </a:lnTo>
                                  <a:lnTo>
                                    <a:pt x="483" y="3381"/>
                                  </a:lnTo>
                                  <a:lnTo>
                                    <a:pt x="428" y="3404"/>
                                  </a:lnTo>
                                  <a:lnTo>
                                    <a:pt x="377" y="3429"/>
                                  </a:lnTo>
                                  <a:lnTo>
                                    <a:pt x="327" y="3456"/>
                                  </a:lnTo>
                                  <a:lnTo>
                                    <a:pt x="279" y="3485"/>
                                  </a:lnTo>
                                  <a:lnTo>
                                    <a:pt x="234" y="3514"/>
                                  </a:lnTo>
                                  <a:lnTo>
                                    <a:pt x="192" y="3545"/>
                                  </a:lnTo>
                                  <a:lnTo>
                                    <a:pt x="154" y="3579"/>
                                  </a:lnTo>
                                  <a:lnTo>
                                    <a:pt x="118" y="3613"/>
                                  </a:lnTo>
                                  <a:lnTo>
                                    <a:pt x="87" y="3649"/>
                                  </a:lnTo>
                                  <a:lnTo>
                                    <a:pt x="60" y="3687"/>
                                  </a:lnTo>
                                  <a:lnTo>
                                    <a:pt x="38" y="3727"/>
                                  </a:lnTo>
                                  <a:lnTo>
                                    <a:pt x="20" y="3769"/>
                                  </a:lnTo>
                                  <a:lnTo>
                                    <a:pt x="8" y="3812"/>
                                  </a:lnTo>
                                  <a:lnTo>
                                    <a:pt x="0" y="3857"/>
                                  </a:lnTo>
                                  <a:lnTo>
                                    <a:pt x="0" y="3904"/>
                                  </a:lnTo>
                                  <a:lnTo>
                                    <a:pt x="5" y="3953"/>
                                  </a:lnTo>
                                  <a:lnTo>
                                    <a:pt x="18" y="4004"/>
                                  </a:lnTo>
                                  <a:lnTo>
                                    <a:pt x="36" y="4057"/>
                                  </a:lnTo>
                                  <a:lnTo>
                                    <a:pt x="60" y="4089"/>
                                  </a:lnTo>
                                  <a:lnTo>
                                    <a:pt x="97" y="4119"/>
                                  </a:lnTo>
                                  <a:lnTo>
                                    <a:pt x="150" y="4146"/>
                                  </a:lnTo>
                                  <a:lnTo>
                                    <a:pt x="216" y="4170"/>
                                  </a:lnTo>
                                  <a:lnTo>
                                    <a:pt x="294" y="4191"/>
                                  </a:lnTo>
                                  <a:lnTo>
                                    <a:pt x="383" y="4208"/>
                                  </a:lnTo>
                                  <a:lnTo>
                                    <a:pt x="483" y="4222"/>
                                  </a:lnTo>
                                  <a:lnTo>
                                    <a:pt x="592" y="4234"/>
                                  </a:lnTo>
                                  <a:lnTo>
                                    <a:pt x="709" y="4243"/>
                                  </a:lnTo>
                                  <a:lnTo>
                                    <a:pt x="834" y="4249"/>
                                  </a:lnTo>
                                  <a:lnTo>
                                    <a:pt x="965" y="4253"/>
                                  </a:lnTo>
                                  <a:lnTo>
                                    <a:pt x="1101" y="4254"/>
                                  </a:lnTo>
                                  <a:lnTo>
                                    <a:pt x="1241" y="4251"/>
                                  </a:lnTo>
                                  <a:lnTo>
                                    <a:pt x="1385" y="4248"/>
                                  </a:lnTo>
                                  <a:lnTo>
                                    <a:pt x="1531" y="4240"/>
                                  </a:lnTo>
                                  <a:lnTo>
                                    <a:pt x="1678" y="4232"/>
                                  </a:lnTo>
                                  <a:lnTo>
                                    <a:pt x="1824" y="4221"/>
                                  </a:lnTo>
                                  <a:lnTo>
                                    <a:pt x="1970" y="4207"/>
                                  </a:lnTo>
                                  <a:lnTo>
                                    <a:pt x="2114" y="4192"/>
                                  </a:lnTo>
                                  <a:lnTo>
                                    <a:pt x="2255" y="4174"/>
                                  </a:lnTo>
                                  <a:lnTo>
                                    <a:pt x="2393" y="4154"/>
                                  </a:lnTo>
                                  <a:lnTo>
                                    <a:pt x="2526" y="4133"/>
                                  </a:lnTo>
                                  <a:lnTo>
                                    <a:pt x="2652" y="4109"/>
                                  </a:lnTo>
                                  <a:lnTo>
                                    <a:pt x="2771" y="4083"/>
                                  </a:lnTo>
                                  <a:lnTo>
                                    <a:pt x="2884" y="4056"/>
                                  </a:lnTo>
                                  <a:lnTo>
                                    <a:pt x="2986" y="4028"/>
                                  </a:lnTo>
                                  <a:lnTo>
                                    <a:pt x="3078" y="3997"/>
                                  </a:lnTo>
                                  <a:lnTo>
                                    <a:pt x="3160" y="3965"/>
                                  </a:lnTo>
                                  <a:lnTo>
                                    <a:pt x="3230" y="3931"/>
                                  </a:lnTo>
                                  <a:lnTo>
                                    <a:pt x="3286" y="3897"/>
                                  </a:lnTo>
                                  <a:lnTo>
                                    <a:pt x="3328" y="3859"/>
                                  </a:lnTo>
                                  <a:lnTo>
                                    <a:pt x="3355" y="3822"/>
                                  </a:lnTo>
                                  <a:lnTo>
                                    <a:pt x="3383" y="3866"/>
                                  </a:lnTo>
                                  <a:lnTo>
                                    <a:pt x="3428" y="3906"/>
                                  </a:lnTo>
                                  <a:lnTo>
                                    <a:pt x="3487" y="3944"/>
                                  </a:lnTo>
                                  <a:lnTo>
                                    <a:pt x="3560" y="3979"/>
                                  </a:lnTo>
                                  <a:lnTo>
                                    <a:pt x="3646" y="4012"/>
                                  </a:lnTo>
                                  <a:lnTo>
                                    <a:pt x="3743" y="4041"/>
                                  </a:lnTo>
                                  <a:lnTo>
                                    <a:pt x="3851" y="4068"/>
                                  </a:lnTo>
                                  <a:lnTo>
                                    <a:pt x="3967" y="4093"/>
                                  </a:lnTo>
                                  <a:lnTo>
                                    <a:pt x="4092" y="4114"/>
                                  </a:lnTo>
                                  <a:lnTo>
                                    <a:pt x="4223" y="4134"/>
                                  </a:lnTo>
                                  <a:lnTo>
                                    <a:pt x="4359" y="4150"/>
                                  </a:lnTo>
                                  <a:lnTo>
                                    <a:pt x="4500" y="4162"/>
                                  </a:lnTo>
                                  <a:lnTo>
                                    <a:pt x="4645" y="4174"/>
                                  </a:lnTo>
                                  <a:lnTo>
                                    <a:pt x="4791" y="4181"/>
                                  </a:lnTo>
                                  <a:lnTo>
                                    <a:pt x="4937" y="4186"/>
                                  </a:lnTo>
                                  <a:lnTo>
                                    <a:pt x="5084" y="4188"/>
                                  </a:lnTo>
                                  <a:lnTo>
                                    <a:pt x="5229" y="4188"/>
                                  </a:lnTo>
                                  <a:lnTo>
                                    <a:pt x="5370" y="4186"/>
                                  </a:lnTo>
                                  <a:lnTo>
                                    <a:pt x="5508" y="4180"/>
                                  </a:lnTo>
                                  <a:lnTo>
                                    <a:pt x="5641" y="4171"/>
                                  </a:lnTo>
                                  <a:lnTo>
                                    <a:pt x="5767" y="4159"/>
                                  </a:lnTo>
                                  <a:lnTo>
                                    <a:pt x="5884" y="4145"/>
                                  </a:lnTo>
                                  <a:lnTo>
                                    <a:pt x="5995" y="4128"/>
                                  </a:lnTo>
                                  <a:lnTo>
                                    <a:pt x="6094" y="4108"/>
                                  </a:lnTo>
                                  <a:lnTo>
                                    <a:pt x="6183" y="4086"/>
                                  </a:lnTo>
                                  <a:lnTo>
                                    <a:pt x="6258" y="4060"/>
                                  </a:lnTo>
                                  <a:lnTo>
                                    <a:pt x="6321" y="4031"/>
                                  </a:lnTo>
                                  <a:lnTo>
                                    <a:pt x="6368" y="4000"/>
                                  </a:lnTo>
                                  <a:lnTo>
                                    <a:pt x="6400" y="3967"/>
                                  </a:lnTo>
                                  <a:lnTo>
                                    <a:pt x="6414" y="3930"/>
                                  </a:lnTo>
                                  <a:lnTo>
                                    <a:pt x="6410" y="3892"/>
                                  </a:lnTo>
                                  <a:lnTo>
                                    <a:pt x="6387" y="3848"/>
                                  </a:lnTo>
                                  <a:lnTo>
                                    <a:pt x="6350" y="3793"/>
                                  </a:lnTo>
                                  <a:lnTo>
                                    <a:pt x="6311" y="3741"/>
                                  </a:lnTo>
                                  <a:lnTo>
                                    <a:pt x="6274" y="3691"/>
                                  </a:lnTo>
                                  <a:lnTo>
                                    <a:pt x="6237" y="3645"/>
                                  </a:lnTo>
                                  <a:lnTo>
                                    <a:pt x="6199" y="3602"/>
                                  </a:lnTo>
                                  <a:lnTo>
                                    <a:pt x="6162" y="3561"/>
                                  </a:lnTo>
                                  <a:lnTo>
                                    <a:pt x="6123" y="3524"/>
                                  </a:lnTo>
                                  <a:lnTo>
                                    <a:pt x="6086" y="3488"/>
                                  </a:lnTo>
                                  <a:lnTo>
                                    <a:pt x="6049" y="3456"/>
                                  </a:lnTo>
                                  <a:lnTo>
                                    <a:pt x="6011" y="3427"/>
                                  </a:lnTo>
                                  <a:lnTo>
                                    <a:pt x="5974" y="3399"/>
                                  </a:lnTo>
                                  <a:lnTo>
                                    <a:pt x="5936" y="3375"/>
                                  </a:lnTo>
                                  <a:lnTo>
                                    <a:pt x="5899" y="3351"/>
                                  </a:lnTo>
                                  <a:lnTo>
                                    <a:pt x="5862" y="3331"/>
                                  </a:lnTo>
                                  <a:lnTo>
                                    <a:pt x="5825" y="3313"/>
                                  </a:lnTo>
                                  <a:lnTo>
                                    <a:pt x="5789" y="3297"/>
                                  </a:lnTo>
                                  <a:lnTo>
                                    <a:pt x="5752" y="3282"/>
                                  </a:lnTo>
                                  <a:lnTo>
                                    <a:pt x="5716" y="3269"/>
                                  </a:lnTo>
                                  <a:lnTo>
                                    <a:pt x="5680" y="3258"/>
                                  </a:lnTo>
                                  <a:lnTo>
                                    <a:pt x="5645" y="3250"/>
                                  </a:lnTo>
                                  <a:lnTo>
                                    <a:pt x="5609" y="3242"/>
                                  </a:lnTo>
                                  <a:lnTo>
                                    <a:pt x="5573" y="3236"/>
                                  </a:lnTo>
                                  <a:lnTo>
                                    <a:pt x="5538" y="3231"/>
                                  </a:lnTo>
                                  <a:lnTo>
                                    <a:pt x="5504" y="3229"/>
                                  </a:lnTo>
                                  <a:lnTo>
                                    <a:pt x="5469" y="3226"/>
                                  </a:lnTo>
                                  <a:lnTo>
                                    <a:pt x="5434" y="3226"/>
                                  </a:lnTo>
                                  <a:lnTo>
                                    <a:pt x="5401" y="3226"/>
                                  </a:lnTo>
                                  <a:lnTo>
                                    <a:pt x="5367" y="3227"/>
                                  </a:lnTo>
                                  <a:lnTo>
                                    <a:pt x="5334" y="3230"/>
                                  </a:lnTo>
                                  <a:lnTo>
                                    <a:pt x="5302" y="3232"/>
                                  </a:lnTo>
                                  <a:lnTo>
                                    <a:pt x="5270" y="3236"/>
                                  </a:lnTo>
                                  <a:lnTo>
                                    <a:pt x="5238" y="3241"/>
                                  </a:lnTo>
                                  <a:lnTo>
                                    <a:pt x="5353" y="2895"/>
                                  </a:lnTo>
                                  <a:lnTo>
                                    <a:pt x="5432" y="2568"/>
                                  </a:lnTo>
                                  <a:lnTo>
                                    <a:pt x="5474" y="2263"/>
                                  </a:lnTo>
                                  <a:lnTo>
                                    <a:pt x="5484" y="1976"/>
                                  </a:lnTo>
                                  <a:lnTo>
                                    <a:pt x="5461" y="1708"/>
                                  </a:lnTo>
                                  <a:lnTo>
                                    <a:pt x="5411" y="1462"/>
                                  </a:lnTo>
                                  <a:lnTo>
                                    <a:pt x="5333" y="1235"/>
                                  </a:lnTo>
                                  <a:lnTo>
                                    <a:pt x="5230" y="1027"/>
                                  </a:lnTo>
                                  <a:lnTo>
                                    <a:pt x="5105" y="838"/>
                                  </a:lnTo>
                                  <a:lnTo>
                                    <a:pt x="4961" y="668"/>
                                  </a:lnTo>
                                  <a:lnTo>
                                    <a:pt x="4797" y="519"/>
                                  </a:lnTo>
                                  <a:lnTo>
                                    <a:pt x="4618" y="387"/>
                                  </a:lnTo>
                                  <a:lnTo>
                                    <a:pt x="4426" y="276"/>
                                  </a:lnTo>
                                  <a:lnTo>
                                    <a:pt x="4221" y="183"/>
                                  </a:lnTo>
                                  <a:lnTo>
                                    <a:pt x="4008" y="109"/>
                                  </a:lnTo>
                                  <a:lnTo>
                                    <a:pt x="3787" y="55"/>
                                  </a:lnTo>
                                  <a:lnTo>
                                    <a:pt x="3562" y="18"/>
                                  </a:lnTo>
                                  <a:lnTo>
                                    <a:pt x="3333" y="0"/>
                                  </a:lnTo>
                                  <a:lnTo>
                                    <a:pt x="3104" y="2"/>
                                  </a:lnTo>
                                  <a:lnTo>
                                    <a:pt x="2876" y="20"/>
                                  </a:lnTo>
                                  <a:lnTo>
                                    <a:pt x="2652" y="58"/>
                                  </a:lnTo>
                                  <a:lnTo>
                                    <a:pt x="2435" y="114"/>
                                  </a:lnTo>
                                  <a:lnTo>
                                    <a:pt x="2224" y="188"/>
                                  </a:lnTo>
                                  <a:lnTo>
                                    <a:pt x="2025" y="280"/>
                                  </a:lnTo>
                                  <a:lnTo>
                                    <a:pt x="1839" y="391"/>
                                  </a:lnTo>
                                  <a:lnTo>
                                    <a:pt x="1667" y="519"/>
                                  </a:lnTo>
                                  <a:lnTo>
                                    <a:pt x="1511" y="665"/>
                                  </a:lnTo>
                                  <a:lnTo>
                                    <a:pt x="1375" y="829"/>
                                  </a:lnTo>
                                  <a:lnTo>
                                    <a:pt x="1260" y="1010"/>
                                  </a:lnTo>
                                  <a:lnTo>
                                    <a:pt x="1168" y="1209"/>
                                  </a:lnTo>
                                  <a:lnTo>
                                    <a:pt x="1101" y="1425"/>
                                  </a:lnTo>
                                  <a:lnTo>
                                    <a:pt x="1064" y="16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372"/>
                          <wps:cNvSpPr>
                            <a:spLocks/>
                          </wps:cNvSpPr>
                          <wps:spPr bwMode="auto">
                            <a:xfrm>
                              <a:off x="9868" y="10814"/>
                              <a:ext cx="1191" cy="203"/>
                            </a:xfrm>
                            <a:custGeom>
                              <a:avLst/>
                              <a:gdLst>
                                <a:gd name="T0" fmla="*/ 164 w 3853"/>
                                <a:gd name="T1" fmla="*/ 71 h 647"/>
                                <a:gd name="T2" fmla="*/ 507 w 3853"/>
                                <a:gd name="T3" fmla="*/ 199 h 647"/>
                                <a:gd name="T4" fmla="*/ 783 w 3853"/>
                                <a:gd name="T5" fmla="*/ 291 h 647"/>
                                <a:gd name="T6" fmla="*/ 1005 w 3853"/>
                                <a:gd name="T7" fmla="*/ 357 h 647"/>
                                <a:gd name="T8" fmla="*/ 1235 w 3853"/>
                                <a:gd name="T9" fmla="*/ 417 h 647"/>
                                <a:gd name="T10" fmla="*/ 1467 w 3853"/>
                                <a:gd name="T11" fmla="*/ 469 h 647"/>
                                <a:gd name="T12" fmla="*/ 1697 w 3853"/>
                                <a:gd name="T13" fmla="*/ 511 h 647"/>
                                <a:gd name="T14" fmla="*/ 1917 w 3853"/>
                                <a:gd name="T15" fmla="*/ 537 h 647"/>
                                <a:gd name="T16" fmla="*/ 2123 w 3853"/>
                                <a:gd name="T17" fmla="*/ 547 h 647"/>
                                <a:gd name="T18" fmla="*/ 2283 w 3853"/>
                                <a:gd name="T19" fmla="*/ 542 h 647"/>
                                <a:gd name="T20" fmla="*/ 2446 w 3853"/>
                                <a:gd name="T21" fmla="*/ 528 h 647"/>
                                <a:gd name="T22" fmla="*/ 2613 w 3853"/>
                                <a:gd name="T23" fmla="*/ 506 h 647"/>
                                <a:gd name="T24" fmla="*/ 2781 w 3853"/>
                                <a:gd name="T25" fmla="*/ 475 h 647"/>
                                <a:gd name="T26" fmla="*/ 2950 w 3853"/>
                                <a:gd name="T27" fmla="*/ 437 h 647"/>
                                <a:gd name="T28" fmla="*/ 3117 w 3853"/>
                                <a:gd name="T29" fmla="*/ 390 h 647"/>
                                <a:gd name="T30" fmla="*/ 3282 w 3853"/>
                                <a:gd name="T31" fmla="*/ 337 h 647"/>
                                <a:gd name="T32" fmla="*/ 3442 w 3853"/>
                                <a:gd name="T33" fmla="*/ 277 h 647"/>
                                <a:gd name="T34" fmla="*/ 3598 w 3853"/>
                                <a:gd name="T35" fmla="*/ 211 h 647"/>
                                <a:gd name="T36" fmla="*/ 3745 w 3853"/>
                                <a:gd name="T37" fmla="*/ 138 h 647"/>
                                <a:gd name="T38" fmla="*/ 3848 w 3853"/>
                                <a:gd name="T39" fmla="*/ 98 h 647"/>
                                <a:gd name="T40" fmla="*/ 3850 w 3853"/>
                                <a:gd name="T41" fmla="*/ 134 h 647"/>
                                <a:gd name="T42" fmla="*/ 3828 w 3853"/>
                                <a:gd name="T43" fmla="*/ 173 h 647"/>
                                <a:gd name="T44" fmla="*/ 3785 w 3853"/>
                                <a:gd name="T45" fmla="*/ 216 h 647"/>
                                <a:gd name="T46" fmla="*/ 3724 w 3853"/>
                                <a:gd name="T47" fmla="*/ 259 h 647"/>
                                <a:gd name="T48" fmla="*/ 3651 w 3853"/>
                                <a:gd name="T49" fmla="*/ 303 h 647"/>
                                <a:gd name="T50" fmla="*/ 3484 w 3853"/>
                                <a:gd name="T51" fmla="*/ 387 h 647"/>
                                <a:gd name="T52" fmla="*/ 3319 w 3853"/>
                                <a:gd name="T53" fmla="*/ 457 h 647"/>
                                <a:gd name="T54" fmla="*/ 3181 w 3853"/>
                                <a:gd name="T55" fmla="*/ 504 h 647"/>
                                <a:gd name="T56" fmla="*/ 3016 w 3853"/>
                                <a:gd name="T57" fmla="*/ 551 h 647"/>
                                <a:gd name="T58" fmla="*/ 2816 w 3853"/>
                                <a:gd name="T59" fmla="*/ 594 h 647"/>
                                <a:gd name="T60" fmla="*/ 2586 w 3853"/>
                                <a:gd name="T61" fmla="*/ 629 h 647"/>
                                <a:gd name="T62" fmla="*/ 2376 w 3853"/>
                                <a:gd name="T63" fmla="*/ 645 h 647"/>
                                <a:gd name="T64" fmla="*/ 2245 w 3853"/>
                                <a:gd name="T65" fmla="*/ 647 h 647"/>
                                <a:gd name="T66" fmla="*/ 2109 w 3853"/>
                                <a:gd name="T67" fmla="*/ 642 h 647"/>
                                <a:gd name="T68" fmla="*/ 1880 w 3853"/>
                                <a:gd name="T69" fmla="*/ 622 h 647"/>
                                <a:gd name="T70" fmla="*/ 1601 w 3853"/>
                                <a:gd name="T71" fmla="*/ 587 h 647"/>
                                <a:gd name="T72" fmla="*/ 1326 w 3853"/>
                                <a:gd name="T73" fmla="*/ 538 h 647"/>
                                <a:gd name="T74" fmla="*/ 1058 w 3853"/>
                                <a:gd name="T75" fmla="*/ 481 h 647"/>
                                <a:gd name="T76" fmla="*/ 807 w 3853"/>
                                <a:gd name="T77" fmla="*/ 418 h 647"/>
                                <a:gd name="T78" fmla="*/ 577 w 3853"/>
                                <a:gd name="T79" fmla="*/ 349 h 647"/>
                                <a:gd name="T80" fmla="*/ 378 w 3853"/>
                                <a:gd name="T81" fmla="*/ 277 h 647"/>
                                <a:gd name="T82" fmla="*/ 212 w 3853"/>
                                <a:gd name="T83" fmla="*/ 204 h 647"/>
                                <a:gd name="T84" fmla="*/ 91 w 3853"/>
                                <a:gd name="T85" fmla="*/ 133 h 647"/>
                                <a:gd name="T86" fmla="*/ 18 w 3853"/>
                                <a:gd name="T87" fmla="*/ 63 h 647"/>
                                <a:gd name="T88" fmla="*/ 0 w 3853"/>
                                <a:gd name="T89" fmla="*/ 0 h 6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3853" h="647">
                                  <a:moveTo>
                                    <a:pt x="0" y="0"/>
                                  </a:moveTo>
                                  <a:lnTo>
                                    <a:pt x="74" y="34"/>
                                  </a:lnTo>
                                  <a:lnTo>
                                    <a:pt x="164" y="71"/>
                                  </a:lnTo>
                                  <a:lnTo>
                                    <a:pt x="267" y="112"/>
                                  </a:lnTo>
                                  <a:lnTo>
                                    <a:pt x="382" y="155"/>
                                  </a:lnTo>
                                  <a:lnTo>
                                    <a:pt x="507" y="199"/>
                                  </a:lnTo>
                                  <a:lnTo>
                                    <a:pt x="642" y="245"/>
                                  </a:lnTo>
                                  <a:lnTo>
                                    <a:pt x="711" y="267"/>
                                  </a:lnTo>
                                  <a:lnTo>
                                    <a:pt x="783" y="291"/>
                                  </a:lnTo>
                                  <a:lnTo>
                                    <a:pt x="856" y="313"/>
                                  </a:lnTo>
                                  <a:lnTo>
                                    <a:pt x="930" y="336"/>
                                  </a:lnTo>
                                  <a:lnTo>
                                    <a:pt x="1005" y="357"/>
                                  </a:lnTo>
                                  <a:lnTo>
                                    <a:pt x="1081" y="378"/>
                                  </a:lnTo>
                                  <a:lnTo>
                                    <a:pt x="1157" y="397"/>
                                  </a:lnTo>
                                  <a:lnTo>
                                    <a:pt x="1235" y="417"/>
                                  </a:lnTo>
                                  <a:lnTo>
                                    <a:pt x="1312" y="436"/>
                                  </a:lnTo>
                                  <a:lnTo>
                                    <a:pt x="1390" y="453"/>
                                  </a:lnTo>
                                  <a:lnTo>
                                    <a:pt x="1467" y="469"/>
                                  </a:lnTo>
                                  <a:lnTo>
                                    <a:pt x="1544" y="484"/>
                                  </a:lnTo>
                                  <a:lnTo>
                                    <a:pt x="1620" y="499"/>
                                  </a:lnTo>
                                  <a:lnTo>
                                    <a:pt x="1697" y="511"/>
                                  </a:lnTo>
                                  <a:lnTo>
                                    <a:pt x="1771" y="521"/>
                                  </a:lnTo>
                                  <a:lnTo>
                                    <a:pt x="1845" y="530"/>
                                  </a:lnTo>
                                  <a:lnTo>
                                    <a:pt x="1917" y="537"/>
                                  </a:lnTo>
                                  <a:lnTo>
                                    <a:pt x="1987" y="542"/>
                                  </a:lnTo>
                                  <a:lnTo>
                                    <a:pt x="2057" y="546"/>
                                  </a:lnTo>
                                  <a:lnTo>
                                    <a:pt x="2123" y="547"/>
                                  </a:lnTo>
                                  <a:lnTo>
                                    <a:pt x="2177" y="547"/>
                                  </a:lnTo>
                                  <a:lnTo>
                                    <a:pt x="2230" y="545"/>
                                  </a:lnTo>
                                  <a:lnTo>
                                    <a:pt x="2283" y="542"/>
                                  </a:lnTo>
                                  <a:lnTo>
                                    <a:pt x="2337" y="538"/>
                                  </a:lnTo>
                                  <a:lnTo>
                                    <a:pt x="2392" y="535"/>
                                  </a:lnTo>
                                  <a:lnTo>
                                    <a:pt x="2446" y="528"/>
                                  </a:lnTo>
                                  <a:lnTo>
                                    <a:pt x="2502" y="522"/>
                                  </a:lnTo>
                                  <a:lnTo>
                                    <a:pt x="2558" y="515"/>
                                  </a:lnTo>
                                  <a:lnTo>
                                    <a:pt x="2613" y="506"/>
                                  </a:lnTo>
                                  <a:lnTo>
                                    <a:pt x="2669" y="496"/>
                                  </a:lnTo>
                                  <a:lnTo>
                                    <a:pt x="2724" y="486"/>
                                  </a:lnTo>
                                  <a:lnTo>
                                    <a:pt x="2781" y="475"/>
                                  </a:lnTo>
                                  <a:lnTo>
                                    <a:pt x="2837" y="463"/>
                                  </a:lnTo>
                                  <a:lnTo>
                                    <a:pt x="2894" y="451"/>
                                  </a:lnTo>
                                  <a:lnTo>
                                    <a:pt x="2950" y="437"/>
                                  </a:lnTo>
                                  <a:lnTo>
                                    <a:pt x="3005" y="422"/>
                                  </a:lnTo>
                                  <a:lnTo>
                                    <a:pt x="3061" y="406"/>
                                  </a:lnTo>
                                  <a:lnTo>
                                    <a:pt x="3117" y="390"/>
                                  </a:lnTo>
                                  <a:lnTo>
                                    <a:pt x="3172" y="374"/>
                                  </a:lnTo>
                                  <a:lnTo>
                                    <a:pt x="3227" y="355"/>
                                  </a:lnTo>
                                  <a:lnTo>
                                    <a:pt x="3282" y="337"/>
                                  </a:lnTo>
                                  <a:lnTo>
                                    <a:pt x="3336" y="318"/>
                                  </a:lnTo>
                                  <a:lnTo>
                                    <a:pt x="3390" y="297"/>
                                  </a:lnTo>
                                  <a:lnTo>
                                    <a:pt x="3442" y="277"/>
                                  </a:lnTo>
                                  <a:lnTo>
                                    <a:pt x="3495" y="255"/>
                                  </a:lnTo>
                                  <a:lnTo>
                                    <a:pt x="3547" y="233"/>
                                  </a:lnTo>
                                  <a:lnTo>
                                    <a:pt x="3598" y="211"/>
                                  </a:lnTo>
                                  <a:lnTo>
                                    <a:pt x="3647" y="187"/>
                                  </a:lnTo>
                                  <a:lnTo>
                                    <a:pt x="3697" y="162"/>
                                  </a:lnTo>
                                  <a:lnTo>
                                    <a:pt x="3745" y="138"/>
                                  </a:lnTo>
                                  <a:lnTo>
                                    <a:pt x="3793" y="113"/>
                                  </a:lnTo>
                                  <a:lnTo>
                                    <a:pt x="3840" y="87"/>
                                  </a:lnTo>
                                  <a:lnTo>
                                    <a:pt x="3848" y="98"/>
                                  </a:lnTo>
                                  <a:lnTo>
                                    <a:pt x="3851" y="109"/>
                                  </a:lnTo>
                                  <a:lnTo>
                                    <a:pt x="3853" y="122"/>
                                  </a:lnTo>
                                  <a:lnTo>
                                    <a:pt x="3850" y="134"/>
                                  </a:lnTo>
                                  <a:lnTo>
                                    <a:pt x="3845" y="146"/>
                                  </a:lnTo>
                                  <a:lnTo>
                                    <a:pt x="3838" y="160"/>
                                  </a:lnTo>
                                  <a:lnTo>
                                    <a:pt x="3828" y="173"/>
                                  </a:lnTo>
                                  <a:lnTo>
                                    <a:pt x="3815" y="187"/>
                                  </a:lnTo>
                                  <a:lnTo>
                                    <a:pt x="3801" y="201"/>
                                  </a:lnTo>
                                  <a:lnTo>
                                    <a:pt x="3785" y="216"/>
                                  </a:lnTo>
                                  <a:lnTo>
                                    <a:pt x="3766" y="230"/>
                                  </a:lnTo>
                                  <a:lnTo>
                                    <a:pt x="3746" y="245"/>
                                  </a:lnTo>
                                  <a:lnTo>
                                    <a:pt x="3724" y="259"/>
                                  </a:lnTo>
                                  <a:lnTo>
                                    <a:pt x="3700" y="274"/>
                                  </a:lnTo>
                                  <a:lnTo>
                                    <a:pt x="3676" y="289"/>
                                  </a:lnTo>
                                  <a:lnTo>
                                    <a:pt x="3651" y="303"/>
                                  </a:lnTo>
                                  <a:lnTo>
                                    <a:pt x="3597" y="332"/>
                                  </a:lnTo>
                                  <a:lnTo>
                                    <a:pt x="3541" y="360"/>
                                  </a:lnTo>
                                  <a:lnTo>
                                    <a:pt x="3484" y="387"/>
                                  </a:lnTo>
                                  <a:lnTo>
                                    <a:pt x="3427" y="412"/>
                                  </a:lnTo>
                                  <a:lnTo>
                                    <a:pt x="3371" y="436"/>
                                  </a:lnTo>
                                  <a:lnTo>
                                    <a:pt x="3319" y="457"/>
                                  </a:lnTo>
                                  <a:lnTo>
                                    <a:pt x="3270" y="474"/>
                                  </a:lnTo>
                                  <a:lnTo>
                                    <a:pt x="3228" y="489"/>
                                  </a:lnTo>
                                  <a:lnTo>
                                    <a:pt x="3181" y="504"/>
                                  </a:lnTo>
                                  <a:lnTo>
                                    <a:pt x="3131" y="520"/>
                                  </a:lnTo>
                                  <a:lnTo>
                                    <a:pt x="3076" y="535"/>
                                  </a:lnTo>
                                  <a:lnTo>
                                    <a:pt x="3016" y="551"/>
                                  </a:lnTo>
                                  <a:lnTo>
                                    <a:pt x="2953" y="566"/>
                                  </a:lnTo>
                                  <a:lnTo>
                                    <a:pt x="2887" y="580"/>
                                  </a:lnTo>
                                  <a:lnTo>
                                    <a:pt x="2816" y="594"/>
                                  </a:lnTo>
                                  <a:lnTo>
                                    <a:pt x="2742" y="608"/>
                                  </a:lnTo>
                                  <a:lnTo>
                                    <a:pt x="2665" y="619"/>
                                  </a:lnTo>
                                  <a:lnTo>
                                    <a:pt x="2586" y="629"/>
                                  </a:lnTo>
                                  <a:lnTo>
                                    <a:pt x="2503" y="637"/>
                                  </a:lnTo>
                                  <a:lnTo>
                                    <a:pt x="2419" y="642"/>
                                  </a:lnTo>
                                  <a:lnTo>
                                    <a:pt x="2376" y="645"/>
                                  </a:lnTo>
                                  <a:lnTo>
                                    <a:pt x="2332" y="646"/>
                                  </a:lnTo>
                                  <a:lnTo>
                                    <a:pt x="2289" y="647"/>
                                  </a:lnTo>
                                  <a:lnTo>
                                    <a:pt x="2245" y="647"/>
                                  </a:lnTo>
                                  <a:lnTo>
                                    <a:pt x="2199" y="646"/>
                                  </a:lnTo>
                                  <a:lnTo>
                                    <a:pt x="2154" y="645"/>
                                  </a:lnTo>
                                  <a:lnTo>
                                    <a:pt x="2109" y="642"/>
                                  </a:lnTo>
                                  <a:lnTo>
                                    <a:pt x="2063" y="640"/>
                                  </a:lnTo>
                                  <a:lnTo>
                                    <a:pt x="1971" y="632"/>
                                  </a:lnTo>
                                  <a:lnTo>
                                    <a:pt x="1880" y="622"/>
                                  </a:lnTo>
                                  <a:lnTo>
                                    <a:pt x="1787" y="611"/>
                                  </a:lnTo>
                                  <a:lnTo>
                                    <a:pt x="1694" y="599"/>
                                  </a:lnTo>
                                  <a:lnTo>
                                    <a:pt x="1601" y="587"/>
                                  </a:lnTo>
                                  <a:lnTo>
                                    <a:pt x="1509" y="572"/>
                                  </a:lnTo>
                                  <a:lnTo>
                                    <a:pt x="1417" y="556"/>
                                  </a:lnTo>
                                  <a:lnTo>
                                    <a:pt x="1326" y="538"/>
                                  </a:lnTo>
                                  <a:lnTo>
                                    <a:pt x="1235" y="521"/>
                                  </a:lnTo>
                                  <a:lnTo>
                                    <a:pt x="1146" y="501"/>
                                  </a:lnTo>
                                  <a:lnTo>
                                    <a:pt x="1058" y="481"/>
                                  </a:lnTo>
                                  <a:lnTo>
                                    <a:pt x="973" y="462"/>
                                  </a:lnTo>
                                  <a:lnTo>
                                    <a:pt x="889" y="439"/>
                                  </a:lnTo>
                                  <a:lnTo>
                                    <a:pt x="807" y="418"/>
                                  </a:lnTo>
                                  <a:lnTo>
                                    <a:pt x="728" y="395"/>
                                  </a:lnTo>
                                  <a:lnTo>
                                    <a:pt x="651" y="373"/>
                                  </a:lnTo>
                                  <a:lnTo>
                                    <a:pt x="577" y="349"/>
                                  </a:lnTo>
                                  <a:lnTo>
                                    <a:pt x="508" y="326"/>
                                  </a:lnTo>
                                  <a:lnTo>
                                    <a:pt x="441" y="301"/>
                                  </a:lnTo>
                                  <a:lnTo>
                                    <a:pt x="378" y="277"/>
                                  </a:lnTo>
                                  <a:lnTo>
                                    <a:pt x="319" y="253"/>
                                  </a:lnTo>
                                  <a:lnTo>
                                    <a:pt x="263" y="229"/>
                                  </a:lnTo>
                                  <a:lnTo>
                                    <a:pt x="212" y="204"/>
                                  </a:lnTo>
                                  <a:lnTo>
                                    <a:pt x="168" y="180"/>
                                  </a:lnTo>
                                  <a:lnTo>
                                    <a:pt x="126" y="156"/>
                                  </a:lnTo>
                                  <a:lnTo>
                                    <a:pt x="91" y="133"/>
                                  </a:lnTo>
                                  <a:lnTo>
                                    <a:pt x="60" y="109"/>
                                  </a:lnTo>
                                  <a:lnTo>
                                    <a:pt x="37" y="87"/>
                                  </a:lnTo>
                                  <a:lnTo>
                                    <a:pt x="18" y="63"/>
                                  </a:lnTo>
                                  <a:lnTo>
                                    <a:pt x="6" y="42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5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Freeform 373"/>
                          <wps:cNvSpPr>
                            <a:spLocks noEditPoints="1"/>
                          </wps:cNvSpPr>
                          <wps:spPr bwMode="auto">
                            <a:xfrm>
                              <a:off x="9422" y="9791"/>
                              <a:ext cx="2108" cy="1411"/>
                            </a:xfrm>
                            <a:custGeom>
                              <a:avLst/>
                              <a:gdLst>
                                <a:gd name="T0" fmla="*/ 954 w 6829"/>
                                <a:gd name="T1" fmla="*/ 3304 h 4552"/>
                                <a:gd name="T2" fmla="*/ 619 w 6829"/>
                                <a:gd name="T3" fmla="*/ 3425 h 4552"/>
                                <a:gd name="T4" fmla="*/ 305 w 6829"/>
                                <a:gd name="T5" fmla="*/ 3611 h 4552"/>
                                <a:gd name="T6" fmla="*/ 76 w 6829"/>
                                <a:gd name="T7" fmla="*/ 3853 h 4552"/>
                                <a:gd name="T8" fmla="*/ 2 w 6829"/>
                                <a:gd name="T9" fmla="*/ 4150 h 4552"/>
                                <a:gd name="T10" fmla="*/ 163 w 6829"/>
                                <a:gd name="T11" fmla="*/ 4415 h 4552"/>
                                <a:gd name="T12" fmla="*/ 746 w 6829"/>
                                <a:gd name="T13" fmla="*/ 4531 h 4552"/>
                                <a:gd name="T14" fmla="*/ 1601 w 6829"/>
                                <a:gd name="T15" fmla="*/ 4547 h 4552"/>
                                <a:gd name="T16" fmla="*/ 2500 w 6829"/>
                                <a:gd name="T17" fmla="*/ 4474 h 4552"/>
                                <a:gd name="T18" fmla="*/ 3214 w 6829"/>
                                <a:gd name="T19" fmla="*/ 4319 h 4552"/>
                                <a:gd name="T20" fmla="*/ 3537 w 6829"/>
                                <a:gd name="T21" fmla="*/ 4183 h 4552"/>
                                <a:gd name="T22" fmla="*/ 4048 w 6829"/>
                                <a:gd name="T23" fmla="*/ 4396 h 4552"/>
                                <a:gd name="T24" fmla="*/ 4910 w 6829"/>
                                <a:gd name="T25" fmla="*/ 4498 h 4552"/>
                                <a:gd name="T26" fmla="*/ 5846 w 6829"/>
                                <a:gd name="T27" fmla="*/ 4490 h 4552"/>
                                <a:gd name="T28" fmla="*/ 6577 w 6829"/>
                                <a:gd name="T29" fmla="*/ 4378 h 4552"/>
                                <a:gd name="T30" fmla="*/ 6825 w 6829"/>
                                <a:gd name="T31" fmla="*/ 4164 h 4552"/>
                                <a:gd name="T32" fmla="*/ 6604 w 6829"/>
                                <a:gd name="T33" fmla="*/ 3815 h 4552"/>
                                <a:gd name="T34" fmla="*/ 6367 w 6829"/>
                                <a:gd name="T35" fmla="*/ 3546 h 4552"/>
                                <a:gd name="T36" fmla="*/ 6132 w 6829"/>
                                <a:gd name="T37" fmla="*/ 3371 h 4552"/>
                                <a:gd name="T38" fmla="*/ 5903 w 6829"/>
                                <a:gd name="T39" fmla="*/ 3277 h 4552"/>
                                <a:gd name="T40" fmla="*/ 5685 w 6829"/>
                                <a:gd name="T41" fmla="*/ 3251 h 4552"/>
                                <a:gd name="T42" fmla="*/ 5793 w 6829"/>
                                <a:gd name="T43" fmla="*/ 2266 h 4552"/>
                                <a:gd name="T44" fmla="*/ 5351 w 6829"/>
                                <a:gd name="T45" fmla="*/ 825 h 4552"/>
                                <a:gd name="T46" fmla="*/ 4165 w 6829"/>
                                <a:gd name="T47" fmla="*/ 99 h 4552"/>
                                <a:gd name="T48" fmla="*/ 2723 w 6829"/>
                                <a:gd name="T49" fmla="*/ 76 h 4552"/>
                                <a:gd name="T50" fmla="*/ 1516 w 6829"/>
                                <a:gd name="T51" fmla="*/ 741 h 4552"/>
                                <a:gd name="T52" fmla="*/ 1038 w 6829"/>
                                <a:gd name="T53" fmla="*/ 1861 h 4552"/>
                                <a:gd name="T54" fmla="*/ 1036 w 6829"/>
                                <a:gd name="T55" fmla="*/ 2180 h 4552"/>
                                <a:gd name="T56" fmla="*/ 1069 w 6829"/>
                                <a:gd name="T57" fmla="*/ 2566 h 4552"/>
                                <a:gd name="T58" fmla="*/ 1162 w 6829"/>
                                <a:gd name="T59" fmla="*/ 3111 h 4552"/>
                                <a:gd name="T60" fmla="*/ 1273 w 6829"/>
                                <a:gd name="T61" fmla="*/ 3389 h 4552"/>
                                <a:gd name="T62" fmla="*/ 960 w 6829"/>
                                <a:gd name="T63" fmla="*/ 3452 h 4552"/>
                                <a:gd name="T64" fmla="*/ 624 w 6829"/>
                                <a:gd name="T65" fmla="*/ 3564 h 4552"/>
                                <a:gd name="T66" fmla="*/ 333 w 6829"/>
                                <a:gd name="T67" fmla="*/ 3728 h 4552"/>
                                <a:gd name="T68" fmla="*/ 161 w 6829"/>
                                <a:gd name="T69" fmla="*/ 3952 h 4552"/>
                                <a:gd name="T70" fmla="*/ 177 w 6829"/>
                                <a:gd name="T71" fmla="*/ 4240 h 4552"/>
                                <a:gd name="T72" fmla="*/ 524 w 6829"/>
                                <a:gd name="T73" fmla="*/ 4391 h 4552"/>
                                <a:gd name="T74" fmla="*/ 1242 w 6829"/>
                                <a:gd name="T75" fmla="*/ 4437 h 4552"/>
                                <a:gd name="T76" fmla="*/ 2111 w 6829"/>
                                <a:gd name="T77" fmla="*/ 4390 h 4552"/>
                                <a:gd name="T78" fmla="*/ 2912 w 6829"/>
                                <a:gd name="T79" fmla="*/ 4266 h 4552"/>
                                <a:gd name="T80" fmla="*/ 3427 w 6829"/>
                                <a:gd name="T81" fmla="*/ 4080 h 4552"/>
                                <a:gd name="T82" fmla="*/ 3701 w 6829"/>
                                <a:gd name="T83" fmla="*/ 4162 h 4552"/>
                                <a:gd name="T84" fmla="*/ 4364 w 6829"/>
                                <a:gd name="T85" fmla="*/ 4317 h 4552"/>
                                <a:gd name="T86" fmla="*/ 5225 w 6829"/>
                                <a:gd name="T87" fmla="*/ 4371 h 4552"/>
                                <a:gd name="T88" fmla="*/ 6025 w 6829"/>
                                <a:gd name="T89" fmla="*/ 4328 h 4552"/>
                                <a:gd name="T90" fmla="*/ 6509 w 6829"/>
                                <a:gd name="T91" fmla="*/ 4183 h 4552"/>
                                <a:gd name="T92" fmla="*/ 6452 w 6829"/>
                                <a:gd name="T93" fmla="*/ 3924 h 4552"/>
                                <a:gd name="T94" fmla="*/ 6227 w 6829"/>
                                <a:gd name="T95" fmla="*/ 3671 h 4552"/>
                                <a:gd name="T96" fmla="*/ 6003 w 6829"/>
                                <a:gd name="T97" fmla="*/ 3514 h 4552"/>
                                <a:gd name="T98" fmla="*/ 5786 w 6829"/>
                                <a:gd name="T99" fmla="*/ 3433 h 4552"/>
                                <a:gd name="T100" fmla="*/ 5575 w 6829"/>
                                <a:gd name="T101" fmla="*/ 3409 h 4552"/>
                                <a:gd name="T102" fmla="*/ 5379 w 6829"/>
                                <a:gd name="T103" fmla="*/ 3424 h 4552"/>
                                <a:gd name="T104" fmla="*/ 5552 w 6829"/>
                                <a:gd name="T105" fmla="*/ 1645 h 4552"/>
                                <a:gd name="T106" fmla="*/ 4759 w 6829"/>
                                <a:gd name="T107" fmla="*/ 570 h 4552"/>
                                <a:gd name="T108" fmla="*/ 3474 w 6829"/>
                                <a:gd name="T109" fmla="*/ 183 h 4552"/>
                                <a:gd name="T110" fmla="*/ 2166 w 6829"/>
                                <a:gd name="T111" fmla="*/ 463 h 4552"/>
                                <a:gd name="T112" fmla="*/ 1309 w 6829"/>
                                <a:gd name="T113" fmla="*/ 1392 h 4552"/>
                                <a:gd name="T114" fmla="*/ 1195 w 6829"/>
                                <a:gd name="T115" fmla="*/ 2041 h 4552"/>
                                <a:gd name="T116" fmla="*/ 1220 w 6829"/>
                                <a:gd name="T117" fmla="*/ 2504 h 4552"/>
                                <a:gd name="T118" fmla="*/ 1309 w 6829"/>
                                <a:gd name="T119" fmla="*/ 3147 h 45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6829" h="4552">
                                  <a:moveTo>
                                    <a:pt x="1199" y="3256"/>
                                  </a:moveTo>
                                  <a:lnTo>
                                    <a:pt x="1155" y="3262"/>
                                  </a:lnTo>
                                  <a:lnTo>
                                    <a:pt x="1108" y="3269"/>
                                  </a:lnTo>
                                  <a:lnTo>
                                    <a:pt x="1058" y="3279"/>
                                  </a:lnTo>
                                  <a:lnTo>
                                    <a:pt x="1007" y="3290"/>
                                  </a:lnTo>
                                  <a:lnTo>
                                    <a:pt x="954" y="3304"/>
                                  </a:lnTo>
                                  <a:lnTo>
                                    <a:pt x="900" y="3320"/>
                                  </a:lnTo>
                                  <a:lnTo>
                                    <a:pt x="844" y="3337"/>
                                  </a:lnTo>
                                  <a:lnTo>
                                    <a:pt x="788" y="3357"/>
                                  </a:lnTo>
                                  <a:lnTo>
                                    <a:pt x="733" y="3378"/>
                                  </a:lnTo>
                                  <a:lnTo>
                                    <a:pt x="676" y="3400"/>
                                  </a:lnTo>
                                  <a:lnTo>
                                    <a:pt x="619" y="3425"/>
                                  </a:lnTo>
                                  <a:lnTo>
                                    <a:pt x="563" y="3452"/>
                                  </a:lnTo>
                                  <a:lnTo>
                                    <a:pt x="509" y="3481"/>
                                  </a:lnTo>
                                  <a:lnTo>
                                    <a:pt x="456" y="3511"/>
                                  </a:lnTo>
                                  <a:lnTo>
                                    <a:pt x="402" y="3541"/>
                                  </a:lnTo>
                                  <a:lnTo>
                                    <a:pt x="353" y="3575"/>
                                  </a:lnTo>
                                  <a:lnTo>
                                    <a:pt x="305" y="3611"/>
                                  </a:lnTo>
                                  <a:lnTo>
                                    <a:pt x="258" y="3647"/>
                                  </a:lnTo>
                                  <a:lnTo>
                                    <a:pt x="214" y="3685"/>
                                  </a:lnTo>
                                  <a:lnTo>
                                    <a:pt x="175" y="3725"/>
                                  </a:lnTo>
                                  <a:lnTo>
                                    <a:pt x="138" y="3767"/>
                                  </a:lnTo>
                                  <a:lnTo>
                                    <a:pt x="104" y="3809"/>
                                  </a:lnTo>
                                  <a:lnTo>
                                    <a:pt x="76" y="3853"/>
                                  </a:lnTo>
                                  <a:lnTo>
                                    <a:pt x="51" y="3899"/>
                                  </a:lnTo>
                                  <a:lnTo>
                                    <a:pt x="30" y="3947"/>
                                  </a:lnTo>
                                  <a:lnTo>
                                    <a:pt x="15" y="3995"/>
                                  </a:lnTo>
                                  <a:lnTo>
                                    <a:pt x="5" y="4046"/>
                                  </a:lnTo>
                                  <a:lnTo>
                                    <a:pt x="0" y="4097"/>
                                  </a:lnTo>
                                  <a:lnTo>
                                    <a:pt x="2" y="4150"/>
                                  </a:lnTo>
                                  <a:lnTo>
                                    <a:pt x="9" y="4204"/>
                                  </a:lnTo>
                                  <a:lnTo>
                                    <a:pt x="23" y="4260"/>
                                  </a:lnTo>
                                  <a:lnTo>
                                    <a:pt x="44" y="4317"/>
                                  </a:lnTo>
                                  <a:lnTo>
                                    <a:pt x="67" y="4353"/>
                                  </a:lnTo>
                                  <a:lnTo>
                                    <a:pt x="108" y="4385"/>
                                  </a:lnTo>
                                  <a:lnTo>
                                    <a:pt x="163" y="4415"/>
                                  </a:lnTo>
                                  <a:lnTo>
                                    <a:pt x="232" y="4442"/>
                                  </a:lnTo>
                                  <a:lnTo>
                                    <a:pt x="313" y="4465"/>
                                  </a:lnTo>
                                  <a:lnTo>
                                    <a:pt x="406" y="4485"/>
                                  </a:lnTo>
                                  <a:lnTo>
                                    <a:pt x="510" y="4504"/>
                                  </a:lnTo>
                                  <a:lnTo>
                                    <a:pt x="624" y="4519"/>
                                  </a:lnTo>
                                  <a:lnTo>
                                    <a:pt x="746" y="4531"/>
                                  </a:lnTo>
                                  <a:lnTo>
                                    <a:pt x="876" y="4540"/>
                                  </a:lnTo>
                                  <a:lnTo>
                                    <a:pt x="1012" y="4547"/>
                                  </a:lnTo>
                                  <a:lnTo>
                                    <a:pt x="1155" y="4551"/>
                                  </a:lnTo>
                                  <a:lnTo>
                                    <a:pt x="1300" y="4552"/>
                                  </a:lnTo>
                                  <a:lnTo>
                                    <a:pt x="1450" y="4551"/>
                                  </a:lnTo>
                                  <a:lnTo>
                                    <a:pt x="1601" y="4547"/>
                                  </a:lnTo>
                                  <a:lnTo>
                                    <a:pt x="1754" y="4541"/>
                                  </a:lnTo>
                                  <a:lnTo>
                                    <a:pt x="1907" y="4532"/>
                                  </a:lnTo>
                                  <a:lnTo>
                                    <a:pt x="2060" y="4521"/>
                                  </a:lnTo>
                                  <a:lnTo>
                                    <a:pt x="2210" y="4507"/>
                                  </a:lnTo>
                                  <a:lnTo>
                                    <a:pt x="2357" y="4491"/>
                                  </a:lnTo>
                                  <a:lnTo>
                                    <a:pt x="2500" y="4474"/>
                                  </a:lnTo>
                                  <a:lnTo>
                                    <a:pt x="2638" y="4453"/>
                                  </a:lnTo>
                                  <a:lnTo>
                                    <a:pt x="2770" y="4431"/>
                                  </a:lnTo>
                                  <a:lnTo>
                                    <a:pt x="2895" y="4406"/>
                                  </a:lnTo>
                                  <a:lnTo>
                                    <a:pt x="3011" y="4379"/>
                                  </a:lnTo>
                                  <a:lnTo>
                                    <a:pt x="3118" y="4350"/>
                                  </a:lnTo>
                                  <a:lnTo>
                                    <a:pt x="3214" y="4319"/>
                                  </a:lnTo>
                                  <a:lnTo>
                                    <a:pt x="3299" y="4287"/>
                                  </a:lnTo>
                                  <a:lnTo>
                                    <a:pt x="3372" y="4251"/>
                                  </a:lnTo>
                                  <a:lnTo>
                                    <a:pt x="3432" y="4216"/>
                                  </a:lnTo>
                                  <a:lnTo>
                                    <a:pt x="3476" y="4177"/>
                                  </a:lnTo>
                                  <a:lnTo>
                                    <a:pt x="3505" y="4136"/>
                                  </a:lnTo>
                                  <a:lnTo>
                                    <a:pt x="3537" y="4183"/>
                                  </a:lnTo>
                                  <a:lnTo>
                                    <a:pt x="3585" y="4227"/>
                                  </a:lnTo>
                                  <a:lnTo>
                                    <a:pt x="3651" y="4266"/>
                                  </a:lnTo>
                                  <a:lnTo>
                                    <a:pt x="3730" y="4303"/>
                                  </a:lnTo>
                                  <a:lnTo>
                                    <a:pt x="3824" y="4338"/>
                                  </a:lnTo>
                                  <a:lnTo>
                                    <a:pt x="3930" y="4369"/>
                                  </a:lnTo>
                                  <a:lnTo>
                                    <a:pt x="4048" y="4396"/>
                                  </a:lnTo>
                                  <a:lnTo>
                                    <a:pt x="4174" y="4421"/>
                                  </a:lnTo>
                                  <a:lnTo>
                                    <a:pt x="4309" y="4442"/>
                                  </a:lnTo>
                                  <a:lnTo>
                                    <a:pt x="4452" y="4460"/>
                                  </a:lnTo>
                                  <a:lnTo>
                                    <a:pt x="4601" y="4477"/>
                                  </a:lnTo>
                                  <a:lnTo>
                                    <a:pt x="4753" y="4489"/>
                                  </a:lnTo>
                                  <a:lnTo>
                                    <a:pt x="4910" y="4498"/>
                                  </a:lnTo>
                                  <a:lnTo>
                                    <a:pt x="5068" y="4504"/>
                                  </a:lnTo>
                                  <a:lnTo>
                                    <a:pt x="5228" y="4507"/>
                                  </a:lnTo>
                                  <a:lnTo>
                                    <a:pt x="5386" y="4507"/>
                                  </a:lnTo>
                                  <a:lnTo>
                                    <a:pt x="5543" y="4505"/>
                                  </a:lnTo>
                                  <a:lnTo>
                                    <a:pt x="5696" y="4499"/>
                                  </a:lnTo>
                                  <a:lnTo>
                                    <a:pt x="5846" y="4490"/>
                                  </a:lnTo>
                                  <a:lnTo>
                                    <a:pt x="5990" y="4479"/>
                                  </a:lnTo>
                                  <a:lnTo>
                                    <a:pt x="6126" y="4464"/>
                                  </a:lnTo>
                                  <a:lnTo>
                                    <a:pt x="6254" y="4447"/>
                                  </a:lnTo>
                                  <a:lnTo>
                                    <a:pt x="6373" y="4427"/>
                                  </a:lnTo>
                                  <a:lnTo>
                                    <a:pt x="6481" y="4404"/>
                                  </a:lnTo>
                                  <a:lnTo>
                                    <a:pt x="6577" y="4378"/>
                                  </a:lnTo>
                                  <a:lnTo>
                                    <a:pt x="6659" y="4349"/>
                                  </a:lnTo>
                                  <a:lnTo>
                                    <a:pt x="6727" y="4317"/>
                                  </a:lnTo>
                                  <a:lnTo>
                                    <a:pt x="6779" y="4282"/>
                                  </a:lnTo>
                                  <a:lnTo>
                                    <a:pt x="6813" y="4245"/>
                                  </a:lnTo>
                                  <a:lnTo>
                                    <a:pt x="6829" y="4206"/>
                                  </a:lnTo>
                                  <a:lnTo>
                                    <a:pt x="6825" y="4164"/>
                                  </a:lnTo>
                                  <a:lnTo>
                                    <a:pt x="6800" y="4118"/>
                                  </a:lnTo>
                                  <a:lnTo>
                                    <a:pt x="6761" y="4051"/>
                                  </a:lnTo>
                                  <a:lnTo>
                                    <a:pt x="6722" y="3987"/>
                                  </a:lnTo>
                                  <a:lnTo>
                                    <a:pt x="6682" y="3926"/>
                                  </a:lnTo>
                                  <a:lnTo>
                                    <a:pt x="6644" y="3869"/>
                                  </a:lnTo>
                                  <a:lnTo>
                                    <a:pt x="6604" y="3815"/>
                                  </a:lnTo>
                                  <a:lnTo>
                                    <a:pt x="6565" y="3763"/>
                                  </a:lnTo>
                                  <a:lnTo>
                                    <a:pt x="6525" y="3715"/>
                                  </a:lnTo>
                                  <a:lnTo>
                                    <a:pt x="6486" y="3668"/>
                                  </a:lnTo>
                                  <a:lnTo>
                                    <a:pt x="6446" y="3624"/>
                                  </a:lnTo>
                                  <a:lnTo>
                                    <a:pt x="6406" y="3585"/>
                                  </a:lnTo>
                                  <a:lnTo>
                                    <a:pt x="6367" y="3546"/>
                                  </a:lnTo>
                                  <a:lnTo>
                                    <a:pt x="6327" y="3511"/>
                                  </a:lnTo>
                                  <a:lnTo>
                                    <a:pt x="6289" y="3478"/>
                                  </a:lnTo>
                                  <a:lnTo>
                                    <a:pt x="6249" y="3447"/>
                                  </a:lnTo>
                                  <a:lnTo>
                                    <a:pt x="6210" y="3420"/>
                                  </a:lnTo>
                                  <a:lnTo>
                                    <a:pt x="6171" y="3394"/>
                                  </a:lnTo>
                                  <a:lnTo>
                                    <a:pt x="6132" y="3371"/>
                                  </a:lnTo>
                                  <a:lnTo>
                                    <a:pt x="6094" y="3350"/>
                                  </a:lnTo>
                                  <a:lnTo>
                                    <a:pt x="6055" y="3331"/>
                                  </a:lnTo>
                                  <a:lnTo>
                                    <a:pt x="6017" y="3315"/>
                                  </a:lnTo>
                                  <a:lnTo>
                                    <a:pt x="5978" y="3300"/>
                                  </a:lnTo>
                                  <a:lnTo>
                                    <a:pt x="5941" y="3288"/>
                                  </a:lnTo>
                                  <a:lnTo>
                                    <a:pt x="5903" y="3277"/>
                                  </a:lnTo>
                                  <a:lnTo>
                                    <a:pt x="5866" y="3268"/>
                                  </a:lnTo>
                                  <a:lnTo>
                                    <a:pt x="5829" y="3262"/>
                                  </a:lnTo>
                                  <a:lnTo>
                                    <a:pt x="5793" y="3256"/>
                                  </a:lnTo>
                                  <a:lnTo>
                                    <a:pt x="5756" y="3253"/>
                                  </a:lnTo>
                                  <a:lnTo>
                                    <a:pt x="5720" y="3251"/>
                                  </a:lnTo>
                                  <a:lnTo>
                                    <a:pt x="5685" y="3251"/>
                                  </a:lnTo>
                                  <a:lnTo>
                                    <a:pt x="5649" y="3253"/>
                                  </a:lnTo>
                                  <a:lnTo>
                                    <a:pt x="5615" y="3256"/>
                                  </a:lnTo>
                                  <a:lnTo>
                                    <a:pt x="5581" y="3261"/>
                                  </a:lnTo>
                                  <a:lnTo>
                                    <a:pt x="5689" y="2908"/>
                                  </a:lnTo>
                                  <a:lnTo>
                                    <a:pt x="5760" y="2578"/>
                                  </a:lnTo>
                                  <a:lnTo>
                                    <a:pt x="5793" y="2266"/>
                                  </a:lnTo>
                                  <a:lnTo>
                                    <a:pt x="5792" y="1976"/>
                                  </a:lnTo>
                                  <a:lnTo>
                                    <a:pt x="5758" y="1706"/>
                                  </a:lnTo>
                                  <a:lnTo>
                                    <a:pt x="5696" y="1455"/>
                                  </a:lnTo>
                                  <a:lnTo>
                                    <a:pt x="5606" y="1225"/>
                                  </a:lnTo>
                                  <a:lnTo>
                                    <a:pt x="5490" y="1015"/>
                                  </a:lnTo>
                                  <a:lnTo>
                                    <a:pt x="5351" y="825"/>
                                  </a:lnTo>
                                  <a:lnTo>
                                    <a:pt x="5192" y="655"/>
                                  </a:lnTo>
                                  <a:lnTo>
                                    <a:pt x="5015" y="504"/>
                                  </a:lnTo>
                                  <a:lnTo>
                                    <a:pt x="4821" y="374"/>
                                  </a:lnTo>
                                  <a:lnTo>
                                    <a:pt x="4613" y="263"/>
                                  </a:lnTo>
                                  <a:lnTo>
                                    <a:pt x="4394" y="171"/>
                                  </a:lnTo>
                                  <a:lnTo>
                                    <a:pt x="4165" y="99"/>
                                  </a:lnTo>
                                  <a:lnTo>
                                    <a:pt x="3929" y="47"/>
                                  </a:lnTo>
                                  <a:lnTo>
                                    <a:pt x="3689" y="14"/>
                                  </a:lnTo>
                                  <a:lnTo>
                                    <a:pt x="3445" y="0"/>
                                  </a:lnTo>
                                  <a:lnTo>
                                    <a:pt x="3202" y="6"/>
                                  </a:lnTo>
                                  <a:lnTo>
                                    <a:pt x="2960" y="32"/>
                                  </a:lnTo>
                                  <a:lnTo>
                                    <a:pt x="2723" y="76"/>
                                  </a:lnTo>
                                  <a:lnTo>
                                    <a:pt x="2493" y="140"/>
                                  </a:lnTo>
                                  <a:lnTo>
                                    <a:pt x="2270" y="222"/>
                                  </a:lnTo>
                                  <a:lnTo>
                                    <a:pt x="2060" y="323"/>
                                  </a:lnTo>
                                  <a:lnTo>
                                    <a:pt x="1862" y="444"/>
                                  </a:lnTo>
                                  <a:lnTo>
                                    <a:pt x="1680" y="583"/>
                                  </a:lnTo>
                                  <a:lnTo>
                                    <a:pt x="1516" y="741"/>
                                  </a:lnTo>
                                  <a:lnTo>
                                    <a:pt x="1372" y="918"/>
                                  </a:lnTo>
                                  <a:lnTo>
                                    <a:pt x="1251" y="1113"/>
                                  </a:lnTo>
                                  <a:lnTo>
                                    <a:pt x="1153" y="1327"/>
                                  </a:lnTo>
                                  <a:lnTo>
                                    <a:pt x="1084" y="1560"/>
                                  </a:lnTo>
                                  <a:lnTo>
                                    <a:pt x="1043" y="1811"/>
                                  </a:lnTo>
                                  <a:lnTo>
                                    <a:pt x="1038" y="1861"/>
                                  </a:lnTo>
                                  <a:lnTo>
                                    <a:pt x="1036" y="1911"/>
                                  </a:lnTo>
                                  <a:lnTo>
                                    <a:pt x="1033" y="1963"/>
                                  </a:lnTo>
                                  <a:lnTo>
                                    <a:pt x="1033" y="2016"/>
                                  </a:lnTo>
                                  <a:lnTo>
                                    <a:pt x="1033" y="2070"/>
                                  </a:lnTo>
                                  <a:lnTo>
                                    <a:pt x="1035" y="2124"/>
                                  </a:lnTo>
                                  <a:lnTo>
                                    <a:pt x="1036" y="2180"/>
                                  </a:lnTo>
                                  <a:lnTo>
                                    <a:pt x="1038" y="2235"/>
                                  </a:lnTo>
                                  <a:lnTo>
                                    <a:pt x="1042" y="2291"/>
                                  </a:lnTo>
                                  <a:lnTo>
                                    <a:pt x="1047" y="2345"/>
                                  </a:lnTo>
                                  <a:lnTo>
                                    <a:pt x="1052" y="2401"/>
                                  </a:lnTo>
                                  <a:lnTo>
                                    <a:pt x="1057" y="2457"/>
                                  </a:lnTo>
                                  <a:lnTo>
                                    <a:pt x="1069" y="2566"/>
                                  </a:lnTo>
                                  <a:lnTo>
                                    <a:pt x="1083" y="2672"/>
                                  </a:lnTo>
                                  <a:lnTo>
                                    <a:pt x="1098" y="2773"/>
                                  </a:lnTo>
                                  <a:lnTo>
                                    <a:pt x="1114" y="2870"/>
                                  </a:lnTo>
                                  <a:lnTo>
                                    <a:pt x="1130" y="2959"/>
                                  </a:lnTo>
                                  <a:lnTo>
                                    <a:pt x="1146" y="3039"/>
                                  </a:lnTo>
                                  <a:lnTo>
                                    <a:pt x="1162" y="3111"/>
                                  </a:lnTo>
                                  <a:lnTo>
                                    <a:pt x="1176" y="3172"/>
                                  </a:lnTo>
                                  <a:lnTo>
                                    <a:pt x="1188" y="3220"/>
                                  </a:lnTo>
                                  <a:lnTo>
                                    <a:pt x="1199" y="3256"/>
                                  </a:lnTo>
                                  <a:close/>
                                  <a:moveTo>
                                    <a:pt x="1359" y="3378"/>
                                  </a:moveTo>
                                  <a:lnTo>
                                    <a:pt x="1318" y="3383"/>
                                  </a:lnTo>
                                  <a:lnTo>
                                    <a:pt x="1273" y="3389"/>
                                  </a:lnTo>
                                  <a:lnTo>
                                    <a:pt x="1225" y="3397"/>
                                  </a:lnTo>
                                  <a:lnTo>
                                    <a:pt x="1176" y="3405"/>
                                  </a:lnTo>
                                  <a:lnTo>
                                    <a:pt x="1125" y="3415"/>
                                  </a:lnTo>
                                  <a:lnTo>
                                    <a:pt x="1070" y="3426"/>
                                  </a:lnTo>
                                  <a:lnTo>
                                    <a:pt x="1016" y="3439"/>
                                  </a:lnTo>
                                  <a:lnTo>
                                    <a:pt x="960" y="3452"/>
                                  </a:lnTo>
                                  <a:lnTo>
                                    <a:pt x="905" y="3467"/>
                                  </a:lnTo>
                                  <a:lnTo>
                                    <a:pt x="848" y="3483"/>
                                  </a:lnTo>
                                  <a:lnTo>
                                    <a:pt x="791" y="3502"/>
                                  </a:lnTo>
                                  <a:lnTo>
                                    <a:pt x="734" y="3520"/>
                                  </a:lnTo>
                                  <a:lnTo>
                                    <a:pt x="678" y="3541"/>
                                  </a:lnTo>
                                  <a:lnTo>
                                    <a:pt x="624" y="3564"/>
                                  </a:lnTo>
                                  <a:lnTo>
                                    <a:pt x="569" y="3587"/>
                                  </a:lnTo>
                                  <a:lnTo>
                                    <a:pt x="518" y="3612"/>
                                  </a:lnTo>
                                  <a:lnTo>
                                    <a:pt x="468" y="3639"/>
                                  </a:lnTo>
                                  <a:lnTo>
                                    <a:pt x="420" y="3668"/>
                                  </a:lnTo>
                                  <a:lnTo>
                                    <a:pt x="375" y="3697"/>
                                  </a:lnTo>
                                  <a:lnTo>
                                    <a:pt x="333" y="3728"/>
                                  </a:lnTo>
                                  <a:lnTo>
                                    <a:pt x="295" y="3762"/>
                                  </a:lnTo>
                                  <a:lnTo>
                                    <a:pt x="259" y="3796"/>
                                  </a:lnTo>
                                  <a:lnTo>
                                    <a:pt x="228" y="3832"/>
                                  </a:lnTo>
                                  <a:lnTo>
                                    <a:pt x="201" y="3870"/>
                                  </a:lnTo>
                                  <a:lnTo>
                                    <a:pt x="179" y="3910"/>
                                  </a:lnTo>
                                  <a:lnTo>
                                    <a:pt x="161" y="3952"/>
                                  </a:lnTo>
                                  <a:lnTo>
                                    <a:pt x="149" y="3995"/>
                                  </a:lnTo>
                                  <a:lnTo>
                                    <a:pt x="141" y="4040"/>
                                  </a:lnTo>
                                  <a:lnTo>
                                    <a:pt x="141" y="4087"/>
                                  </a:lnTo>
                                  <a:lnTo>
                                    <a:pt x="146" y="4136"/>
                                  </a:lnTo>
                                  <a:lnTo>
                                    <a:pt x="159" y="4187"/>
                                  </a:lnTo>
                                  <a:lnTo>
                                    <a:pt x="177" y="4240"/>
                                  </a:lnTo>
                                  <a:lnTo>
                                    <a:pt x="201" y="4272"/>
                                  </a:lnTo>
                                  <a:lnTo>
                                    <a:pt x="238" y="4302"/>
                                  </a:lnTo>
                                  <a:lnTo>
                                    <a:pt x="291" y="4329"/>
                                  </a:lnTo>
                                  <a:lnTo>
                                    <a:pt x="357" y="4353"/>
                                  </a:lnTo>
                                  <a:lnTo>
                                    <a:pt x="435" y="4374"/>
                                  </a:lnTo>
                                  <a:lnTo>
                                    <a:pt x="524" y="4391"/>
                                  </a:lnTo>
                                  <a:lnTo>
                                    <a:pt x="624" y="4405"/>
                                  </a:lnTo>
                                  <a:lnTo>
                                    <a:pt x="733" y="4417"/>
                                  </a:lnTo>
                                  <a:lnTo>
                                    <a:pt x="850" y="4426"/>
                                  </a:lnTo>
                                  <a:lnTo>
                                    <a:pt x="975" y="4432"/>
                                  </a:lnTo>
                                  <a:lnTo>
                                    <a:pt x="1106" y="4436"/>
                                  </a:lnTo>
                                  <a:lnTo>
                                    <a:pt x="1242" y="4437"/>
                                  </a:lnTo>
                                  <a:lnTo>
                                    <a:pt x="1382" y="4434"/>
                                  </a:lnTo>
                                  <a:lnTo>
                                    <a:pt x="1526" y="4431"/>
                                  </a:lnTo>
                                  <a:lnTo>
                                    <a:pt x="1672" y="4423"/>
                                  </a:lnTo>
                                  <a:lnTo>
                                    <a:pt x="1819" y="4415"/>
                                  </a:lnTo>
                                  <a:lnTo>
                                    <a:pt x="1965" y="4404"/>
                                  </a:lnTo>
                                  <a:lnTo>
                                    <a:pt x="2111" y="4390"/>
                                  </a:lnTo>
                                  <a:lnTo>
                                    <a:pt x="2255" y="4375"/>
                                  </a:lnTo>
                                  <a:lnTo>
                                    <a:pt x="2396" y="4357"/>
                                  </a:lnTo>
                                  <a:lnTo>
                                    <a:pt x="2534" y="4337"/>
                                  </a:lnTo>
                                  <a:lnTo>
                                    <a:pt x="2667" y="4316"/>
                                  </a:lnTo>
                                  <a:lnTo>
                                    <a:pt x="2793" y="4292"/>
                                  </a:lnTo>
                                  <a:lnTo>
                                    <a:pt x="2912" y="4266"/>
                                  </a:lnTo>
                                  <a:lnTo>
                                    <a:pt x="3025" y="4239"/>
                                  </a:lnTo>
                                  <a:lnTo>
                                    <a:pt x="3127" y="4211"/>
                                  </a:lnTo>
                                  <a:lnTo>
                                    <a:pt x="3219" y="4180"/>
                                  </a:lnTo>
                                  <a:lnTo>
                                    <a:pt x="3301" y="4148"/>
                                  </a:lnTo>
                                  <a:lnTo>
                                    <a:pt x="3371" y="4114"/>
                                  </a:lnTo>
                                  <a:lnTo>
                                    <a:pt x="3427" y="4080"/>
                                  </a:lnTo>
                                  <a:lnTo>
                                    <a:pt x="3469" y="4042"/>
                                  </a:lnTo>
                                  <a:lnTo>
                                    <a:pt x="3496" y="4005"/>
                                  </a:lnTo>
                                  <a:lnTo>
                                    <a:pt x="3524" y="4049"/>
                                  </a:lnTo>
                                  <a:lnTo>
                                    <a:pt x="3569" y="4089"/>
                                  </a:lnTo>
                                  <a:lnTo>
                                    <a:pt x="3628" y="4127"/>
                                  </a:lnTo>
                                  <a:lnTo>
                                    <a:pt x="3701" y="4162"/>
                                  </a:lnTo>
                                  <a:lnTo>
                                    <a:pt x="3787" y="4195"/>
                                  </a:lnTo>
                                  <a:lnTo>
                                    <a:pt x="3884" y="4224"/>
                                  </a:lnTo>
                                  <a:lnTo>
                                    <a:pt x="3992" y="4251"/>
                                  </a:lnTo>
                                  <a:lnTo>
                                    <a:pt x="4108" y="4276"/>
                                  </a:lnTo>
                                  <a:lnTo>
                                    <a:pt x="4233" y="4297"/>
                                  </a:lnTo>
                                  <a:lnTo>
                                    <a:pt x="4364" y="4317"/>
                                  </a:lnTo>
                                  <a:lnTo>
                                    <a:pt x="4500" y="4333"/>
                                  </a:lnTo>
                                  <a:lnTo>
                                    <a:pt x="4641" y="4345"/>
                                  </a:lnTo>
                                  <a:lnTo>
                                    <a:pt x="4786" y="4357"/>
                                  </a:lnTo>
                                  <a:lnTo>
                                    <a:pt x="4932" y="4364"/>
                                  </a:lnTo>
                                  <a:lnTo>
                                    <a:pt x="5078" y="4369"/>
                                  </a:lnTo>
                                  <a:lnTo>
                                    <a:pt x="5225" y="4371"/>
                                  </a:lnTo>
                                  <a:lnTo>
                                    <a:pt x="5370" y="4371"/>
                                  </a:lnTo>
                                  <a:lnTo>
                                    <a:pt x="5511" y="4369"/>
                                  </a:lnTo>
                                  <a:lnTo>
                                    <a:pt x="5649" y="4363"/>
                                  </a:lnTo>
                                  <a:lnTo>
                                    <a:pt x="5782" y="4354"/>
                                  </a:lnTo>
                                  <a:lnTo>
                                    <a:pt x="5908" y="4342"/>
                                  </a:lnTo>
                                  <a:lnTo>
                                    <a:pt x="6025" y="4328"/>
                                  </a:lnTo>
                                  <a:lnTo>
                                    <a:pt x="6136" y="4311"/>
                                  </a:lnTo>
                                  <a:lnTo>
                                    <a:pt x="6235" y="4291"/>
                                  </a:lnTo>
                                  <a:lnTo>
                                    <a:pt x="6324" y="4269"/>
                                  </a:lnTo>
                                  <a:lnTo>
                                    <a:pt x="6399" y="4243"/>
                                  </a:lnTo>
                                  <a:lnTo>
                                    <a:pt x="6462" y="4214"/>
                                  </a:lnTo>
                                  <a:lnTo>
                                    <a:pt x="6509" y="4183"/>
                                  </a:lnTo>
                                  <a:lnTo>
                                    <a:pt x="6541" y="4150"/>
                                  </a:lnTo>
                                  <a:lnTo>
                                    <a:pt x="6555" y="4113"/>
                                  </a:lnTo>
                                  <a:lnTo>
                                    <a:pt x="6551" y="4075"/>
                                  </a:lnTo>
                                  <a:lnTo>
                                    <a:pt x="6528" y="4031"/>
                                  </a:lnTo>
                                  <a:lnTo>
                                    <a:pt x="6491" y="3976"/>
                                  </a:lnTo>
                                  <a:lnTo>
                                    <a:pt x="6452" y="3924"/>
                                  </a:lnTo>
                                  <a:lnTo>
                                    <a:pt x="6415" y="3874"/>
                                  </a:lnTo>
                                  <a:lnTo>
                                    <a:pt x="6378" y="3828"/>
                                  </a:lnTo>
                                  <a:lnTo>
                                    <a:pt x="6340" y="3785"/>
                                  </a:lnTo>
                                  <a:lnTo>
                                    <a:pt x="6303" y="3744"/>
                                  </a:lnTo>
                                  <a:lnTo>
                                    <a:pt x="6264" y="3707"/>
                                  </a:lnTo>
                                  <a:lnTo>
                                    <a:pt x="6227" y="3671"/>
                                  </a:lnTo>
                                  <a:lnTo>
                                    <a:pt x="6190" y="3639"/>
                                  </a:lnTo>
                                  <a:lnTo>
                                    <a:pt x="6152" y="3610"/>
                                  </a:lnTo>
                                  <a:lnTo>
                                    <a:pt x="6115" y="3582"/>
                                  </a:lnTo>
                                  <a:lnTo>
                                    <a:pt x="6077" y="3558"/>
                                  </a:lnTo>
                                  <a:lnTo>
                                    <a:pt x="6040" y="3534"/>
                                  </a:lnTo>
                                  <a:lnTo>
                                    <a:pt x="6003" y="3514"/>
                                  </a:lnTo>
                                  <a:lnTo>
                                    <a:pt x="5966" y="3496"/>
                                  </a:lnTo>
                                  <a:lnTo>
                                    <a:pt x="5930" y="3480"/>
                                  </a:lnTo>
                                  <a:lnTo>
                                    <a:pt x="5893" y="3465"/>
                                  </a:lnTo>
                                  <a:lnTo>
                                    <a:pt x="5857" y="3452"/>
                                  </a:lnTo>
                                  <a:lnTo>
                                    <a:pt x="5821" y="3441"/>
                                  </a:lnTo>
                                  <a:lnTo>
                                    <a:pt x="5786" y="3433"/>
                                  </a:lnTo>
                                  <a:lnTo>
                                    <a:pt x="5750" y="3425"/>
                                  </a:lnTo>
                                  <a:lnTo>
                                    <a:pt x="5714" y="3419"/>
                                  </a:lnTo>
                                  <a:lnTo>
                                    <a:pt x="5679" y="3414"/>
                                  </a:lnTo>
                                  <a:lnTo>
                                    <a:pt x="5645" y="3412"/>
                                  </a:lnTo>
                                  <a:lnTo>
                                    <a:pt x="5610" y="3409"/>
                                  </a:lnTo>
                                  <a:lnTo>
                                    <a:pt x="5575" y="3409"/>
                                  </a:lnTo>
                                  <a:lnTo>
                                    <a:pt x="5542" y="3409"/>
                                  </a:lnTo>
                                  <a:lnTo>
                                    <a:pt x="5508" y="3410"/>
                                  </a:lnTo>
                                  <a:lnTo>
                                    <a:pt x="5475" y="3413"/>
                                  </a:lnTo>
                                  <a:lnTo>
                                    <a:pt x="5443" y="3415"/>
                                  </a:lnTo>
                                  <a:lnTo>
                                    <a:pt x="5411" y="3419"/>
                                  </a:lnTo>
                                  <a:lnTo>
                                    <a:pt x="5379" y="3424"/>
                                  </a:lnTo>
                                  <a:lnTo>
                                    <a:pt x="5494" y="3078"/>
                                  </a:lnTo>
                                  <a:lnTo>
                                    <a:pt x="5573" y="2751"/>
                                  </a:lnTo>
                                  <a:lnTo>
                                    <a:pt x="5615" y="2446"/>
                                  </a:lnTo>
                                  <a:lnTo>
                                    <a:pt x="5625" y="2159"/>
                                  </a:lnTo>
                                  <a:lnTo>
                                    <a:pt x="5602" y="1891"/>
                                  </a:lnTo>
                                  <a:lnTo>
                                    <a:pt x="5552" y="1645"/>
                                  </a:lnTo>
                                  <a:lnTo>
                                    <a:pt x="5474" y="1418"/>
                                  </a:lnTo>
                                  <a:lnTo>
                                    <a:pt x="5371" y="1210"/>
                                  </a:lnTo>
                                  <a:lnTo>
                                    <a:pt x="5246" y="1021"/>
                                  </a:lnTo>
                                  <a:lnTo>
                                    <a:pt x="5102" y="851"/>
                                  </a:lnTo>
                                  <a:lnTo>
                                    <a:pt x="4938" y="702"/>
                                  </a:lnTo>
                                  <a:lnTo>
                                    <a:pt x="4759" y="570"/>
                                  </a:lnTo>
                                  <a:lnTo>
                                    <a:pt x="4567" y="459"/>
                                  </a:lnTo>
                                  <a:lnTo>
                                    <a:pt x="4362" y="366"/>
                                  </a:lnTo>
                                  <a:lnTo>
                                    <a:pt x="4149" y="292"/>
                                  </a:lnTo>
                                  <a:lnTo>
                                    <a:pt x="3928" y="238"/>
                                  </a:lnTo>
                                  <a:lnTo>
                                    <a:pt x="3703" y="201"/>
                                  </a:lnTo>
                                  <a:lnTo>
                                    <a:pt x="3474" y="183"/>
                                  </a:lnTo>
                                  <a:lnTo>
                                    <a:pt x="3245" y="185"/>
                                  </a:lnTo>
                                  <a:lnTo>
                                    <a:pt x="3017" y="203"/>
                                  </a:lnTo>
                                  <a:lnTo>
                                    <a:pt x="2793" y="241"/>
                                  </a:lnTo>
                                  <a:lnTo>
                                    <a:pt x="2576" y="297"/>
                                  </a:lnTo>
                                  <a:lnTo>
                                    <a:pt x="2365" y="371"/>
                                  </a:lnTo>
                                  <a:lnTo>
                                    <a:pt x="2166" y="463"/>
                                  </a:lnTo>
                                  <a:lnTo>
                                    <a:pt x="1980" y="574"/>
                                  </a:lnTo>
                                  <a:lnTo>
                                    <a:pt x="1808" y="702"/>
                                  </a:lnTo>
                                  <a:lnTo>
                                    <a:pt x="1652" y="848"/>
                                  </a:lnTo>
                                  <a:lnTo>
                                    <a:pt x="1516" y="1012"/>
                                  </a:lnTo>
                                  <a:lnTo>
                                    <a:pt x="1401" y="1193"/>
                                  </a:lnTo>
                                  <a:lnTo>
                                    <a:pt x="1309" y="1392"/>
                                  </a:lnTo>
                                  <a:lnTo>
                                    <a:pt x="1242" y="1608"/>
                                  </a:lnTo>
                                  <a:lnTo>
                                    <a:pt x="1205" y="1842"/>
                                  </a:lnTo>
                                  <a:lnTo>
                                    <a:pt x="1200" y="1889"/>
                                  </a:lnTo>
                                  <a:lnTo>
                                    <a:pt x="1198" y="1937"/>
                                  </a:lnTo>
                                  <a:lnTo>
                                    <a:pt x="1197" y="1988"/>
                                  </a:lnTo>
                                  <a:lnTo>
                                    <a:pt x="1195" y="2041"/>
                                  </a:lnTo>
                                  <a:lnTo>
                                    <a:pt x="1197" y="2096"/>
                                  </a:lnTo>
                                  <a:lnTo>
                                    <a:pt x="1198" y="2151"/>
                                  </a:lnTo>
                                  <a:lnTo>
                                    <a:pt x="1199" y="2208"/>
                                  </a:lnTo>
                                  <a:lnTo>
                                    <a:pt x="1203" y="2266"/>
                                  </a:lnTo>
                                  <a:lnTo>
                                    <a:pt x="1210" y="2385"/>
                                  </a:lnTo>
                                  <a:lnTo>
                                    <a:pt x="1220" y="2504"/>
                                  </a:lnTo>
                                  <a:lnTo>
                                    <a:pt x="1232" y="2622"/>
                                  </a:lnTo>
                                  <a:lnTo>
                                    <a:pt x="1247" y="2739"/>
                                  </a:lnTo>
                                  <a:lnTo>
                                    <a:pt x="1262" y="2851"/>
                                  </a:lnTo>
                                  <a:lnTo>
                                    <a:pt x="1277" y="2958"/>
                                  </a:lnTo>
                                  <a:lnTo>
                                    <a:pt x="1293" y="3058"/>
                                  </a:lnTo>
                                  <a:lnTo>
                                    <a:pt x="1309" y="3147"/>
                                  </a:lnTo>
                                  <a:lnTo>
                                    <a:pt x="1324" y="3226"/>
                                  </a:lnTo>
                                  <a:lnTo>
                                    <a:pt x="1338" y="3292"/>
                                  </a:lnTo>
                                  <a:lnTo>
                                    <a:pt x="1349" y="3344"/>
                                  </a:lnTo>
                                  <a:lnTo>
                                    <a:pt x="1359" y="3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5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357"/>
                        <wpg:cNvGrpSpPr>
                          <a:grpSpLocks/>
                        </wpg:cNvGrpSpPr>
                        <wpg:grpSpPr bwMode="auto">
                          <a:xfrm rot="1193317">
                            <a:off x="2841" y="1620"/>
                            <a:ext cx="1961" cy="1450"/>
                            <a:chOff x="6989" y="9560"/>
                            <a:chExt cx="4640" cy="3377"/>
                          </a:xfrm>
                        </wpg:grpSpPr>
                        <wps:wsp>
                          <wps:cNvPr id="92" name="Freeform 358"/>
                          <wps:cNvSpPr>
                            <a:spLocks/>
                          </wps:cNvSpPr>
                          <wps:spPr bwMode="auto">
                            <a:xfrm>
                              <a:off x="7108" y="9678"/>
                              <a:ext cx="4398" cy="3246"/>
                            </a:xfrm>
                            <a:custGeom>
                              <a:avLst/>
                              <a:gdLst>
                                <a:gd name="T0" fmla="*/ 2239 w 4398"/>
                                <a:gd name="T1" fmla="*/ 1860 h 3246"/>
                                <a:gd name="T2" fmla="*/ 1548 w 4398"/>
                                <a:gd name="T3" fmla="*/ 1143 h 3246"/>
                                <a:gd name="T4" fmla="*/ 517 w 4398"/>
                                <a:gd name="T5" fmla="*/ 845 h 3246"/>
                                <a:gd name="T6" fmla="*/ 141 w 4398"/>
                                <a:gd name="T7" fmla="*/ 1127 h 3246"/>
                                <a:gd name="T8" fmla="*/ 0 w 4398"/>
                                <a:gd name="T9" fmla="*/ 1503 h 3246"/>
                                <a:gd name="T10" fmla="*/ 266 w 4398"/>
                                <a:gd name="T11" fmla="*/ 1706 h 3246"/>
                                <a:gd name="T12" fmla="*/ 751 w 4398"/>
                                <a:gd name="T13" fmla="*/ 1831 h 3246"/>
                                <a:gd name="T14" fmla="*/ 1548 w 4398"/>
                                <a:gd name="T15" fmla="*/ 1894 h 3246"/>
                                <a:gd name="T16" fmla="*/ 1910 w 4398"/>
                                <a:gd name="T17" fmla="*/ 1925 h 3246"/>
                                <a:gd name="T18" fmla="*/ 2176 w 4398"/>
                                <a:gd name="T19" fmla="*/ 2098 h 3246"/>
                                <a:gd name="T20" fmla="*/ 1637 w 4398"/>
                                <a:gd name="T21" fmla="*/ 2237 h 3246"/>
                                <a:gd name="T22" fmla="*/ 1666 w 4398"/>
                                <a:gd name="T23" fmla="*/ 2583 h 3246"/>
                                <a:gd name="T24" fmla="*/ 2220 w 4398"/>
                                <a:gd name="T25" fmla="*/ 3183 h 3246"/>
                                <a:gd name="T26" fmla="*/ 2685 w 4398"/>
                                <a:gd name="T27" fmla="*/ 3246 h 3246"/>
                                <a:gd name="T28" fmla="*/ 3491 w 4398"/>
                                <a:gd name="T29" fmla="*/ 2836 h 3246"/>
                                <a:gd name="T30" fmla="*/ 3640 w 4398"/>
                                <a:gd name="T31" fmla="*/ 2424 h 3246"/>
                                <a:gd name="T32" fmla="*/ 3028 w 4398"/>
                                <a:gd name="T33" fmla="*/ 1885 h 3246"/>
                                <a:gd name="T34" fmla="*/ 3156 w 4398"/>
                                <a:gd name="T35" fmla="*/ 1323 h 3246"/>
                                <a:gd name="T36" fmla="*/ 3542 w 4398"/>
                                <a:gd name="T37" fmla="*/ 846 h 3246"/>
                                <a:gd name="T38" fmla="*/ 4398 w 4398"/>
                                <a:gd name="T39" fmla="*/ 235 h 3246"/>
                                <a:gd name="T40" fmla="*/ 4227 w 4398"/>
                                <a:gd name="T41" fmla="*/ 0 h 3246"/>
                                <a:gd name="T42" fmla="*/ 3782 w 4398"/>
                                <a:gd name="T43" fmla="*/ 9 h 3246"/>
                                <a:gd name="T44" fmla="*/ 3322 w 4398"/>
                                <a:gd name="T45" fmla="*/ 342 h 3246"/>
                                <a:gd name="T46" fmla="*/ 2984 w 4398"/>
                                <a:gd name="T47" fmla="*/ 987 h 3246"/>
                                <a:gd name="T48" fmla="*/ 2915 w 4398"/>
                                <a:gd name="T49" fmla="*/ 1263 h 3246"/>
                                <a:gd name="T50" fmla="*/ 2925 w 4398"/>
                                <a:gd name="T51" fmla="*/ 1748 h 3246"/>
                                <a:gd name="T52" fmla="*/ 2432 w 4398"/>
                                <a:gd name="T53" fmla="*/ 1409 h 3246"/>
                                <a:gd name="T54" fmla="*/ 2582 w 4398"/>
                                <a:gd name="T55" fmla="*/ 1880 h 3246"/>
                                <a:gd name="T56" fmla="*/ 2144 w 4398"/>
                                <a:gd name="T57" fmla="*/ 1596 h 3246"/>
                                <a:gd name="T58" fmla="*/ 2430 w 4398"/>
                                <a:gd name="T59" fmla="*/ 1988 h 3246"/>
                                <a:gd name="T60" fmla="*/ 2239 w 4398"/>
                                <a:gd name="T61" fmla="*/ 1860 h 32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4398" h="3246">
                                  <a:moveTo>
                                    <a:pt x="2239" y="1860"/>
                                  </a:moveTo>
                                  <a:cubicBezTo>
                                    <a:pt x="1893" y="1501"/>
                                    <a:pt x="1548" y="1143"/>
                                    <a:pt x="1548" y="1143"/>
                                  </a:cubicBezTo>
                                  <a:lnTo>
                                    <a:pt x="517" y="845"/>
                                  </a:lnTo>
                                  <a:lnTo>
                                    <a:pt x="141" y="1127"/>
                                  </a:lnTo>
                                  <a:lnTo>
                                    <a:pt x="0" y="1503"/>
                                  </a:lnTo>
                                  <a:lnTo>
                                    <a:pt x="266" y="1706"/>
                                  </a:lnTo>
                                  <a:lnTo>
                                    <a:pt x="751" y="1831"/>
                                  </a:lnTo>
                                  <a:lnTo>
                                    <a:pt x="1548" y="1894"/>
                                  </a:lnTo>
                                  <a:lnTo>
                                    <a:pt x="1910" y="1925"/>
                                  </a:lnTo>
                                  <a:cubicBezTo>
                                    <a:pt x="1910" y="1925"/>
                                    <a:pt x="2087" y="2007"/>
                                    <a:pt x="2176" y="2098"/>
                                  </a:cubicBezTo>
                                  <a:cubicBezTo>
                                    <a:pt x="2102" y="2115"/>
                                    <a:pt x="1681" y="2027"/>
                                    <a:pt x="1637" y="2237"/>
                                  </a:cubicBezTo>
                                  <a:cubicBezTo>
                                    <a:pt x="1651" y="2410"/>
                                    <a:pt x="1666" y="2583"/>
                                    <a:pt x="1666" y="2583"/>
                                  </a:cubicBezTo>
                                  <a:lnTo>
                                    <a:pt x="2220" y="3183"/>
                                  </a:lnTo>
                                  <a:lnTo>
                                    <a:pt x="2685" y="3246"/>
                                  </a:lnTo>
                                  <a:cubicBezTo>
                                    <a:pt x="2897" y="3188"/>
                                    <a:pt x="3332" y="2973"/>
                                    <a:pt x="3491" y="2836"/>
                                  </a:cubicBezTo>
                                  <a:cubicBezTo>
                                    <a:pt x="3630" y="2708"/>
                                    <a:pt x="3670" y="2526"/>
                                    <a:pt x="3640" y="2424"/>
                                  </a:cubicBezTo>
                                  <a:cubicBezTo>
                                    <a:pt x="3606" y="2090"/>
                                    <a:pt x="3155" y="1934"/>
                                    <a:pt x="3028" y="1885"/>
                                  </a:cubicBezTo>
                                  <a:cubicBezTo>
                                    <a:pt x="3023" y="1601"/>
                                    <a:pt x="3070" y="1496"/>
                                    <a:pt x="3156" y="1323"/>
                                  </a:cubicBezTo>
                                  <a:cubicBezTo>
                                    <a:pt x="3245" y="1124"/>
                                    <a:pt x="3335" y="1027"/>
                                    <a:pt x="3542" y="846"/>
                                  </a:cubicBezTo>
                                  <a:lnTo>
                                    <a:pt x="4398" y="235"/>
                                  </a:lnTo>
                                  <a:lnTo>
                                    <a:pt x="4227" y="0"/>
                                  </a:lnTo>
                                  <a:lnTo>
                                    <a:pt x="3782" y="9"/>
                                  </a:lnTo>
                                  <a:lnTo>
                                    <a:pt x="3322" y="342"/>
                                  </a:lnTo>
                                  <a:lnTo>
                                    <a:pt x="2984" y="987"/>
                                  </a:lnTo>
                                  <a:lnTo>
                                    <a:pt x="2915" y="1263"/>
                                  </a:lnTo>
                                  <a:cubicBezTo>
                                    <a:pt x="2915" y="1263"/>
                                    <a:pt x="2920" y="1505"/>
                                    <a:pt x="2925" y="1748"/>
                                  </a:cubicBezTo>
                                  <a:cubicBezTo>
                                    <a:pt x="2807" y="1566"/>
                                    <a:pt x="2778" y="1424"/>
                                    <a:pt x="2432" y="1409"/>
                                  </a:cubicBezTo>
                                  <a:cubicBezTo>
                                    <a:pt x="2383" y="1428"/>
                                    <a:pt x="2812" y="1478"/>
                                    <a:pt x="2582" y="1880"/>
                                  </a:cubicBezTo>
                                  <a:cubicBezTo>
                                    <a:pt x="2514" y="1640"/>
                                    <a:pt x="2278" y="1562"/>
                                    <a:pt x="2144" y="1596"/>
                                  </a:cubicBezTo>
                                  <a:cubicBezTo>
                                    <a:pt x="2215" y="1630"/>
                                    <a:pt x="2450" y="1669"/>
                                    <a:pt x="2430" y="1988"/>
                                  </a:cubicBezTo>
                                  <a:cubicBezTo>
                                    <a:pt x="2376" y="1939"/>
                                    <a:pt x="2386" y="1895"/>
                                    <a:pt x="2239" y="186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Freeform 359"/>
                          <wps:cNvSpPr>
                            <a:spLocks/>
                          </wps:cNvSpPr>
                          <wps:spPr bwMode="auto">
                            <a:xfrm>
                              <a:off x="9780" y="11556"/>
                              <a:ext cx="1045" cy="1365"/>
                            </a:xfrm>
                            <a:custGeom>
                              <a:avLst/>
                              <a:gdLst>
                                <a:gd name="T0" fmla="*/ 352 w 1045"/>
                                <a:gd name="T1" fmla="*/ 8 h 1365"/>
                                <a:gd name="T2" fmla="*/ 973 w 1045"/>
                                <a:gd name="T3" fmla="*/ 492 h 1365"/>
                                <a:gd name="T4" fmla="*/ 734 w 1045"/>
                                <a:gd name="T5" fmla="*/ 1048 h 1365"/>
                                <a:gd name="T6" fmla="*/ 244 w 1045"/>
                                <a:gd name="T7" fmla="*/ 1309 h 1365"/>
                                <a:gd name="T8" fmla="*/ 0 w 1045"/>
                                <a:gd name="T9" fmla="*/ 1365 h 1365"/>
                                <a:gd name="T10" fmla="*/ 839 w 1045"/>
                                <a:gd name="T11" fmla="*/ 470 h 1365"/>
                                <a:gd name="T12" fmla="*/ 352 w 1045"/>
                                <a:gd name="T13" fmla="*/ 8 h 13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045" h="1365">
                                  <a:moveTo>
                                    <a:pt x="352" y="8"/>
                                  </a:moveTo>
                                  <a:cubicBezTo>
                                    <a:pt x="382" y="0"/>
                                    <a:pt x="923" y="220"/>
                                    <a:pt x="973" y="492"/>
                                  </a:cubicBezTo>
                                  <a:cubicBezTo>
                                    <a:pt x="1045" y="687"/>
                                    <a:pt x="962" y="827"/>
                                    <a:pt x="734" y="1048"/>
                                  </a:cubicBezTo>
                                  <a:cubicBezTo>
                                    <a:pt x="483" y="1194"/>
                                    <a:pt x="711" y="1076"/>
                                    <a:pt x="244" y="1309"/>
                                  </a:cubicBezTo>
                                  <a:cubicBezTo>
                                    <a:pt x="128" y="1348"/>
                                    <a:pt x="94" y="1365"/>
                                    <a:pt x="0" y="1365"/>
                                  </a:cubicBezTo>
                                  <a:cubicBezTo>
                                    <a:pt x="817" y="1020"/>
                                    <a:pt x="912" y="692"/>
                                    <a:pt x="839" y="470"/>
                                  </a:cubicBezTo>
                                  <a:cubicBezTo>
                                    <a:pt x="778" y="270"/>
                                    <a:pt x="453" y="104"/>
                                    <a:pt x="352" y="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94" name="Group 360"/>
                          <wpg:cNvGrpSpPr>
                            <a:grpSpLocks/>
                          </wpg:cNvGrpSpPr>
                          <wpg:grpSpPr bwMode="auto">
                            <a:xfrm>
                              <a:off x="6989" y="9560"/>
                              <a:ext cx="4640" cy="3377"/>
                              <a:chOff x="6989" y="9560"/>
                              <a:chExt cx="4640" cy="3377"/>
                            </a:xfrm>
                          </wpg:grpSpPr>
                          <wps:wsp>
                            <wps:cNvPr id="95" name="Freeform 361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6989" y="9560"/>
                                <a:ext cx="4640" cy="3377"/>
                              </a:xfrm>
                              <a:custGeom>
                                <a:avLst/>
                                <a:gdLst>
                                  <a:gd name="T0" fmla="*/ 7650 w 19610"/>
                                  <a:gd name="T1" fmla="*/ 5489 h 14270"/>
                                  <a:gd name="T2" fmla="*/ 4160 w 19610"/>
                                  <a:gd name="T3" fmla="*/ 3771 h 14270"/>
                                  <a:gd name="T4" fmla="*/ 1119 w 19610"/>
                                  <a:gd name="T5" fmla="*/ 4088 h 14270"/>
                                  <a:gd name="T6" fmla="*/ 228 w 19610"/>
                                  <a:gd name="T7" fmla="*/ 6815 h 14270"/>
                                  <a:gd name="T8" fmla="*/ 4442 w 19610"/>
                                  <a:gd name="T9" fmla="*/ 8487 h 14270"/>
                                  <a:gd name="T10" fmla="*/ 8171 w 19610"/>
                                  <a:gd name="T11" fmla="*/ 8706 h 14270"/>
                                  <a:gd name="T12" fmla="*/ 9475 w 19610"/>
                                  <a:gd name="T13" fmla="*/ 9259 h 14270"/>
                                  <a:gd name="T14" fmla="*/ 7186 w 19610"/>
                                  <a:gd name="T15" fmla="*/ 10719 h 14270"/>
                                  <a:gd name="T16" fmla="*/ 11083 w 19610"/>
                                  <a:gd name="T17" fmla="*/ 14172 h 14270"/>
                                  <a:gd name="T18" fmla="*/ 12442 w 19610"/>
                                  <a:gd name="T19" fmla="*/ 14163 h 14270"/>
                                  <a:gd name="T20" fmla="*/ 15709 w 19610"/>
                                  <a:gd name="T21" fmla="*/ 12170 h 14270"/>
                                  <a:gd name="T22" fmla="*/ 14751 w 19610"/>
                                  <a:gd name="T23" fmla="*/ 9080 h 14270"/>
                                  <a:gd name="T24" fmla="*/ 15951 w 19610"/>
                                  <a:gd name="T25" fmla="*/ 3891 h 14270"/>
                                  <a:gd name="T26" fmla="*/ 19497 w 19610"/>
                                  <a:gd name="T27" fmla="*/ 877 h 14270"/>
                                  <a:gd name="T28" fmla="*/ 14213 w 19610"/>
                                  <a:gd name="T29" fmla="*/ 1563 h 14270"/>
                                  <a:gd name="T30" fmla="*/ 12771 w 19610"/>
                                  <a:gd name="T31" fmla="*/ 7520 h 14270"/>
                                  <a:gd name="T32" fmla="*/ 11881 w 19610"/>
                                  <a:gd name="T33" fmla="*/ 6648 h 14270"/>
                                  <a:gd name="T34" fmla="*/ 10519 w 19610"/>
                                  <a:gd name="T35" fmla="*/ 6501 h 14270"/>
                                  <a:gd name="T36" fmla="*/ 11512 w 19610"/>
                                  <a:gd name="T37" fmla="*/ 7127 h 14270"/>
                                  <a:gd name="T38" fmla="*/ 11293 w 19610"/>
                                  <a:gd name="T39" fmla="*/ 7998 h 14270"/>
                                  <a:gd name="T40" fmla="*/ 10244 w 19610"/>
                                  <a:gd name="T41" fmla="*/ 7185 h 14270"/>
                                  <a:gd name="T42" fmla="*/ 9780 w 19610"/>
                                  <a:gd name="T43" fmla="*/ 7352 h 14270"/>
                                  <a:gd name="T44" fmla="*/ 10657 w 19610"/>
                                  <a:gd name="T45" fmla="*/ 8182 h 14270"/>
                                  <a:gd name="T46" fmla="*/ 10560 w 19610"/>
                                  <a:gd name="T47" fmla="*/ 8565 h 14270"/>
                                  <a:gd name="T48" fmla="*/ 10138 w 19610"/>
                                  <a:gd name="T49" fmla="*/ 8327 h 14270"/>
                                  <a:gd name="T50" fmla="*/ 9485 w 19610"/>
                                  <a:gd name="T51" fmla="*/ 9004 h 14270"/>
                                  <a:gd name="T52" fmla="*/ 8266 w 19610"/>
                                  <a:gd name="T53" fmla="*/ 8485 h 14270"/>
                                  <a:gd name="T54" fmla="*/ 3481 w 19610"/>
                                  <a:gd name="T55" fmla="*/ 8043 h 14270"/>
                                  <a:gd name="T56" fmla="*/ 1388 w 19610"/>
                                  <a:gd name="T57" fmla="*/ 6308 h 14270"/>
                                  <a:gd name="T58" fmla="*/ 3985 w 19610"/>
                                  <a:gd name="T59" fmla="*/ 5032 h 14270"/>
                                  <a:gd name="T60" fmla="*/ 6668 w 19610"/>
                                  <a:gd name="T61" fmla="*/ 5753 h 14270"/>
                                  <a:gd name="T62" fmla="*/ 8944 w 19610"/>
                                  <a:gd name="T63" fmla="*/ 7479 h 14270"/>
                                  <a:gd name="T64" fmla="*/ 9637 w 19610"/>
                                  <a:gd name="T65" fmla="*/ 8405 h 14270"/>
                                  <a:gd name="T66" fmla="*/ 9529 w 19610"/>
                                  <a:gd name="T67" fmla="*/ 8656 h 14270"/>
                                  <a:gd name="T68" fmla="*/ 9867 w 19610"/>
                                  <a:gd name="T69" fmla="*/ 8974 h 14270"/>
                                  <a:gd name="T70" fmla="*/ 13276 w 19610"/>
                                  <a:gd name="T71" fmla="*/ 4894 h 14270"/>
                                  <a:gd name="T72" fmla="*/ 16875 w 19610"/>
                                  <a:gd name="T73" fmla="*/ 829 h 14270"/>
                                  <a:gd name="T74" fmla="*/ 17904 w 19610"/>
                                  <a:gd name="T75" fmla="*/ 2186 h 14270"/>
                                  <a:gd name="T76" fmla="*/ 14343 w 19610"/>
                                  <a:gd name="T77" fmla="*/ 4913 h 14270"/>
                                  <a:gd name="T78" fmla="*/ 13465 w 19610"/>
                                  <a:gd name="T79" fmla="*/ 6627 h 14270"/>
                                  <a:gd name="T80" fmla="*/ 13194 w 19610"/>
                                  <a:gd name="T81" fmla="*/ 7988 h 14270"/>
                                  <a:gd name="T82" fmla="*/ 13658 w 19610"/>
                                  <a:gd name="T83" fmla="*/ 8641 h 14270"/>
                                  <a:gd name="T84" fmla="*/ 15512 w 19610"/>
                                  <a:gd name="T85" fmla="*/ 9949 h 14270"/>
                                  <a:gd name="T86" fmla="*/ 15506 w 19610"/>
                                  <a:gd name="T87" fmla="*/ 11989 h 14270"/>
                                  <a:gd name="T88" fmla="*/ 13371 w 19610"/>
                                  <a:gd name="T89" fmla="*/ 13590 h 14270"/>
                                  <a:gd name="T90" fmla="*/ 10357 w 19610"/>
                                  <a:gd name="T91" fmla="*/ 13659 h 14270"/>
                                  <a:gd name="T92" fmla="*/ 7607 w 19610"/>
                                  <a:gd name="T93" fmla="*/ 10922 h 14270"/>
                                  <a:gd name="T94" fmla="*/ 7908 w 19610"/>
                                  <a:gd name="T95" fmla="*/ 9643 h 14270"/>
                                  <a:gd name="T96" fmla="*/ 9230 w 19610"/>
                                  <a:gd name="T97" fmla="*/ 9425 h 14270"/>
                                  <a:gd name="T98" fmla="*/ 9994 w 19610"/>
                                  <a:gd name="T99" fmla="*/ 9165 h 14270"/>
                                  <a:gd name="T100" fmla="*/ 9784 w 19610"/>
                                  <a:gd name="T101" fmla="*/ 8569 h 14270"/>
                                  <a:gd name="T102" fmla="*/ 10383 w 19610"/>
                                  <a:gd name="T103" fmla="*/ 8555 h 14270"/>
                                  <a:gd name="T104" fmla="*/ 10830 w 19610"/>
                                  <a:gd name="T105" fmla="*/ 8906 h 14270"/>
                                  <a:gd name="T106" fmla="*/ 10546 w 19610"/>
                                  <a:gd name="T107" fmla="*/ 7797 h 14270"/>
                                  <a:gd name="T108" fmla="*/ 10252 w 19610"/>
                                  <a:gd name="T109" fmla="*/ 7394 h 14270"/>
                                  <a:gd name="T110" fmla="*/ 11057 w 19610"/>
                                  <a:gd name="T111" fmla="*/ 7900 h 14270"/>
                                  <a:gd name="T112" fmla="*/ 11778 w 19610"/>
                                  <a:gd name="T113" fmla="*/ 7718 h 14270"/>
                                  <a:gd name="T114" fmla="*/ 11370 w 19610"/>
                                  <a:gd name="T115" fmla="*/ 6762 h 14270"/>
                                  <a:gd name="T116" fmla="*/ 12181 w 19610"/>
                                  <a:gd name="T117" fmla="*/ 7053 h 14270"/>
                                  <a:gd name="T118" fmla="*/ 12918 w 19610"/>
                                  <a:gd name="T119" fmla="*/ 8225 h 14270"/>
                                  <a:gd name="T120" fmla="*/ 12910 w 19610"/>
                                  <a:gd name="T121" fmla="*/ 7456 h 1427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</a:cxnLst>
                                <a:rect l="0" t="0" r="r" b="b"/>
                                <a:pathLst>
                                  <a:path w="19610" h="14270">
                                    <a:moveTo>
                                      <a:pt x="9946" y="8316"/>
                                    </a:moveTo>
                                    <a:lnTo>
                                      <a:pt x="9814" y="8108"/>
                                    </a:lnTo>
                                    <a:lnTo>
                                      <a:pt x="9680" y="7905"/>
                                    </a:lnTo>
                                    <a:lnTo>
                                      <a:pt x="9548" y="7704"/>
                                    </a:lnTo>
                                    <a:lnTo>
                                      <a:pt x="9413" y="7509"/>
                                    </a:lnTo>
                                    <a:lnTo>
                                      <a:pt x="9278" y="7317"/>
                                    </a:lnTo>
                                    <a:lnTo>
                                      <a:pt x="9142" y="7129"/>
                                    </a:lnTo>
                                    <a:lnTo>
                                      <a:pt x="9003" y="6946"/>
                                    </a:lnTo>
                                    <a:lnTo>
                                      <a:pt x="8864" y="6767"/>
                                    </a:lnTo>
                                    <a:lnTo>
                                      <a:pt x="8723" y="6593"/>
                                    </a:lnTo>
                                    <a:lnTo>
                                      <a:pt x="8578" y="6422"/>
                                    </a:lnTo>
                                    <a:lnTo>
                                      <a:pt x="8431" y="6256"/>
                                    </a:lnTo>
                                    <a:lnTo>
                                      <a:pt x="8281" y="6094"/>
                                    </a:lnTo>
                                    <a:lnTo>
                                      <a:pt x="8129" y="5936"/>
                                    </a:lnTo>
                                    <a:lnTo>
                                      <a:pt x="7973" y="5782"/>
                                    </a:lnTo>
                                    <a:lnTo>
                                      <a:pt x="7814" y="5634"/>
                                    </a:lnTo>
                                    <a:lnTo>
                                      <a:pt x="7650" y="5489"/>
                                    </a:lnTo>
                                    <a:lnTo>
                                      <a:pt x="7483" y="5349"/>
                                    </a:lnTo>
                                    <a:lnTo>
                                      <a:pt x="7311" y="5215"/>
                                    </a:lnTo>
                                    <a:lnTo>
                                      <a:pt x="7136" y="5084"/>
                                    </a:lnTo>
                                    <a:lnTo>
                                      <a:pt x="6955" y="4957"/>
                                    </a:lnTo>
                                    <a:lnTo>
                                      <a:pt x="6768" y="4835"/>
                                    </a:lnTo>
                                    <a:lnTo>
                                      <a:pt x="6578" y="4719"/>
                                    </a:lnTo>
                                    <a:lnTo>
                                      <a:pt x="6381" y="4606"/>
                                    </a:lnTo>
                                    <a:lnTo>
                                      <a:pt x="6178" y="4499"/>
                                    </a:lnTo>
                                    <a:lnTo>
                                      <a:pt x="5971" y="4396"/>
                                    </a:lnTo>
                                    <a:lnTo>
                                      <a:pt x="5755" y="4297"/>
                                    </a:lnTo>
                                    <a:lnTo>
                                      <a:pt x="5534" y="4204"/>
                                    </a:lnTo>
                                    <a:lnTo>
                                      <a:pt x="5306" y="4115"/>
                                    </a:lnTo>
                                    <a:lnTo>
                                      <a:pt x="5071" y="4031"/>
                                    </a:lnTo>
                                    <a:lnTo>
                                      <a:pt x="4829" y="3952"/>
                                    </a:lnTo>
                                    <a:lnTo>
                                      <a:pt x="4579" y="3878"/>
                                    </a:lnTo>
                                    <a:lnTo>
                                      <a:pt x="4321" y="3808"/>
                                    </a:lnTo>
                                    <a:lnTo>
                                      <a:pt x="4160" y="3771"/>
                                    </a:lnTo>
                                    <a:lnTo>
                                      <a:pt x="3992" y="3739"/>
                                    </a:lnTo>
                                    <a:lnTo>
                                      <a:pt x="3818" y="3712"/>
                                    </a:lnTo>
                                    <a:lnTo>
                                      <a:pt x="3640" y="3691"/>
                                    </a:lnTo>
                                    <a:lnTo>
                                      <a:pt x="3460" y="3676"/>
                                    </a:lnTo>
                                    <a:lnTo>
                                      <a:pt x="3275" y="3667"/>
                                    </a:lnTo>
                                    <a:lnTo>
                                      <a:pt x="3089" y="3665"/>
                                    </a:lnTo>
                                    <a:lnTo>
                                      <a:pt x="2901" y="3669"/>
                                    </a:lnTo>
                                    <a:lnTo>
                                      <a:pt x="2713" y="3678"/>
                                    </a:lnTo>
                                    <a:lnTo>
                                      <a:pt x="2525" y="3696"/>
                                    </a:lnTo>
                                    <a:lnTo>
                                      <a:pt x="2338" y="3719"/>
                                    </a:lnTo>
                                    <a:lnTo>
                                      <a:pt x="2152" y="3749"/>
                                    </a:lnTo>
                                    <a:lnTo>
                                      <a:pt x="1969" y="3787"/>
                                    </a:lnTo>
                                    <a:lnTo>
                                      <a:pt x="1790" y="3832"/>
                                    </a:lnTo>
                                    <a:lnTo>
                                      <a:pt x="1614" y="3885"/>
                                    </a:lnTo>
                                    <a:lnTo>
                                      <a:pt x="1443" y="3944"/>
                                    </a:lnTo>
                                    <a:lnTo>
                                      <a:pt x="1278" y="4012"/>
                                    </a:lnTo>
                                    <a:lnTo>
                                      <a:pt x="1119" y="4088"/>
                                    </a:lnTo>
                                    <a:lnTo>
                                      <a:pt x="969" y="4171"/>
                                    </a:lnTo>
                                    <a:lnTo>
                                      <a:pt x="825" y="4262"/>
                                    </a:lnTo>
                                    <a:lnTo>
                                      <a:pt x="690" y="4362"/>
                                    </a:lnTo>
                                    <a:lnTo>
                                      <a:pt x="565" y="4471"/>
                                    </a:lnTo>
                                    <a:lnTo>
                                      <a:pt x="451" y="4588"/>
                                    </a:lnTo>
                                    <a:lnTo>
                                      <a:pt x="348" y="4714"/>
                                    </a:lnTo>
                                    <a:lnTo>
                                      <a:pt x="256" y="4849"/>
                                    </a:lnTo>
                                    <a:lnTo>
                                      <a:pt x="177" y="4992"/>
                                    </a:lnTo>
                                    <a:lnTo>
                                      <a:pt x="111" y="5144"/>
                                    </a:lnTo>
                                    <a:lnTo>
                                      <a:pt x="61" y="5306"/>
                                    </a:lnTo>
                                    <a:lnTo>
                                      <a:pt x="25" y="5478"/>
                                    </a:lnTo>
                                    <a:lnTo>
                                      <a:pt x="4" y="5660"/>
                                    </a:lnTo>
                                    <a:lnTo>
                                      <a:pt x="0" y="5850"/>
                                    </a:lnTo>
                                    <a:lnTo>
                                      <a:pt x="14" y="6052"/>
                                    </a:lnTo>
                                    <a:lnTo>
                                      <a:pt x="58" y="6328"/>
                                    </a:lnTo>
                                    <a:lnTo>
                                      <a:pt x="131" y="6581"/>
                                    </a:lnTo>
                                    <a:lnTo>
                                      <a:pt x="228" y="6815"/>
                                    </a:lnTo>
                                    <a:lnTo>
                                      <a:pt x="350" y="7028"/>
                                    </a:lnTo>
                                    <a:lnTo>
                                      <a:pt x="494" y="7222"/>
                                    </a:lnTo>
                                    <a:lnTo>
                                      <a:pt x="659" y="7399"/>
                                    </a:lnTo>
                                    <a:lnTo>
                                      <a:pt x="845" y="7559"/>
                                    </a:lnTo>
                                    <a:lnTo>
                                      <a:pt x="1049" y="7701"/>
                                    </a:lnTo>
                                    <a:lnTo>
                                      <a:pt x="1270" y="7829"/>
                                    </a:lnTo>
                                    <a:lnTo>
                                      <a:pt x="1508" y="7942"/>
                                    </a:lnTo>
                                    <a:lnTo>
                                      <a:pt x="1759" y="8042"/>
                                    </a:lnTo>
                                    <a:lnTo>
                                      <a:pt x="2024" y="8130"/>
                                    </a:lnTo>
                                    <a:lnTo>
                                      <a:pt x="2299" y="8205"/>
                                    </a:lnTo>
                                    <a:lnTo>
                                      <a:pt x="2585" y="8271"/>
                                    </a:lnTo>
                                    <a:lnTo>
                                      <a:pt x="2881" y="8327"/>
                                    </a:lnTo>
                                    <a:lnTo>
                                      <a:pt x="3184" y="8372"/>
                                    </a:lnTo>
                                    <a:lnTo>
                                      <a:pt x="3492" y="8411"/>
                                    </a:lnTo>
                                    <a:lnTo>
                                      <a:pt x="3806" y="8443"/>
                                    </a:lnTo>
                                    <a:lnTo>
                                      <a:pt x="4123" y="8468"/>
                                    </a:lnTo>
                                    <a:lnTo>
                                      <a:pt x="4442" y="8487"/>
                                    </a:lnTo>
                                    <a:lnTo>
                                      <a:pt x="4761" y="8504"/>
                                    </a:lnTo>
                                    <a:lnTo>
                                      <a:pt x="5079" y="8516"/>
                                    </a:lnTo>
                                    <a:lnTo>
                                      <a:pt x="5395" y="8526"/>
                                    </a:lnTo>
                                    <a:lnTo>
                                      <a:pt x="5708" y="8533"/>
                                    </a:lnTo>
                                    <a:lnTo>
                                      <a:pt x="6016" y="8541"/>
                                    </a:lnTo>
                                    <a:lnTo>
                                      <a:pt x="6317" y="8549"/>
                                    </a:lnTo>
                                    <a:lnTo>
                                      <a:pt x="6611" y="8558"/>
                                    </a:lnTo>
                                    <a:lnTo>
                                      <a:pt x="6896" y="8569"/>
                                    </a:lnTo>
                                    <a:lnTo>
                                      <a:pt x="7169" y="8583"/>
                                    </a:lnTo>
                                    <a:lnTo>
                                      <a:pt x="7431" y="8600"/>
                                    </a:lnTo>
                                    <a:lnTo>
                                      <a:pt x="7680" y="8623"/>
                                    </a:lnTo>
                                    <a:lnTo>
                                      <a:pt x="7915" y="8652"/>
                                    </a:lnTo>
                                    <a:lnTo>
                                      <a:pt x="7962" y="8659"/>
                                    </a:lnTo>
                                    <a:lnTo>
                                      <a:pt x="8013" y="8668"/>
                                    </a:lnTo>
                                    <a:lnTo>
                                      <a:pt x="8063" y="8679"/>
                                    </a:lnTo>
                                    <a:lnTo>
                                      <a:pt x="8117" y="8692"/>
                                    </a:lnTo>
                                    <a:lnTo>
                                      <a:pt x="8171" y="8706"/>
                                    </a:lnTo>
                                    <a:lnTo>
                                      <a:pt x="8227" y="8722"/>
                                    </a:lnTo>
                                    <a:lnTo>
                                      <a:pt x="8284" y="8740"/>
                                    </a:lnTo>
                                    <a:lnTo>
                                      <a:pt x="8342" y="8758"/>
                                    </a:lnTo>
                                    <a:lnTo>
                                      <a:pt x="8400" y="8778"/>
                                    </a:lnTo>
                                    <a:lnTo>
                                      <a:pt x="8459" y="8798"/>
                                    </a:lnTo>
                                    <a:lnTo>
                                      <a:pt x="8520" y="8820"/>
                                    </a:lnTo>
                                    <a:lnTo>
                                      <a:pt x="8579" y="8844"/>
                                    </a:lnTo>
                                    <a:lnTo>
                                      <a:pt x="8640" y="8867"/>
                                    </a:lnTo>
                                    <a:lnTo>
                                      <a:pt x="8700" y="8891"/>
                                    </a:lnTo>
                                    <a:lnTo>
                                      <a:pt x="8761" y="8917"/>
                                    </a:lnTo>
                                    <a:lnTo>
                                      <a:pt x="8822" y="8941"/>
                                    </a:lnTo>
                                    <a:lnTo>
                                      <a:pt x="8942" y="8995"/>
                                    </a:lnTo>
                                    <a:lnTo>
                                      <a:pt x="9058" y="9048"/>
                                    </a:lnTo>
                                    <a:lnTo>
                                      <a:pt x="9172" y="9102"/>
                                    </a:lnTo>
                                    <a:lnTo>
                                      <a:pt x="9279" y="9157"/>
                                    </a:lnTo>
                                    <a:lnTo>
                                      <a:pt x="9381" y="9209"/>
                                    </a:lnTo>
                                    <a:lnTo>
                                      <a:pt x="9475" y="9259"/>
                                    </a:lnTo>
                                    <a:lnTo>
                                      <a:pt x="9560" y="9309"/>
                                    </a:lnTo>
                                    <a:lnTo>
                                      <a:pt x="9636" y="9353"/>
                                    </a:lnTo>
                                    <a:lnTo>
                                      <a:pt x="9632" y="9356"/>
                                    </a:lnTo>
                                    <a:lnTo>
                                      <a:pt x="9629" y="9358"/>
                                    </a:lnTo>
                                    <a:lnTo>
                                      <a:pt x="9195" y="9299"/>
                                    </a:lnTo>
                                    <a:lnTo>
                                      <a:pt x="8807" y="9274"/>
                                    </a:lnTo>
                                    <a:lnTo>
                                      <a:pt x="8463" y="9283"/>
                                    </a:lnTo>
                                    <a:lnTo>
                                      <a:pt x="8164" y="9322"/>
                                    </a:lnTo>
                                    <a:lnTo>
                                      <a:pt x="7905" y="9390"/>
                                    </a:lnTo>
                                    <a:lnTo>
                                      <a:pt x="7687" y="9486"/>
                                    </a:lnTo>
                                    <a:lnTo>
                                      <a:pt x="7509" y="9606"/>
                                    </a:lnTo>
                                    <a:lnTo>
                                      <a:pt x="7370" y="9748"/>
                                    </a:lnTo>
                                    <a:lnTo>
                                      <a:pt x="7264" y="9910"/>
                                    </a:lnTo>
                                    <a:lnTo>
                                      <a:pt x="7196" y="10090"/>
                                    </a:lnTo>
                                    <a:lnTo>
                                      <a:pt x="7160" y="10287"/>
                                    </a:lnTo>
                                    <a:lnTo>
                                      <a:pt x="7158" y="10497"/>
                                    </a:lnTo>
                                    <a:lnTo>
                                      <a:pt x="7186" y="10719"/>
                                    </a:lnTo>
                                    <a:lnTo>
                                      <a:pt x="7245" y="10950"/>
                                    </a:lnTo>
                                    <a:lnTo>
                                      <a:pt x="7331" y="11189"/>
                                    </a:lnTo>
                                    <a:lnTo>
                                      <a:pt x="7444" y="11432"/>
                                    </a:lnTo>
                                    <a:lnTo>
                                      <a:pt x="7582" y="11680"/>
                                    </a:lnTo>
                                    <a:lnTo>
                                      <a:pt x="7746" y="11927"/>
                                    </a:lnTo>
                                    <a:lnTo>
                                      <a:pt x="7931" y="12173"/>
                                    </a:lnTo>
                                    <a:lnTo>
                                      <a:pt x="8138" y="12416"/>
                                    </a:lnTo>
                                    <a:lnTo>
                                      <a:pt x="8365" y="12652"/>
                                    </a:lnTo>
                                    <a:lnTo>
                                      <a:pt x="8610" y="12881"/>
                                    </a:lnTo>
                                    <a:lnTo>
                                      <a:pt x="8874" y="13100"/>
                                    </a:lnTo>
                                    <a:lnTo>
                                      <a:pt x="9152" y="13308"/>
                                    </a:lnTo>
                                    <a:lnTo>
                                      <a:pt x="9445" y="13499"/>
                                    </a:lnTo>
                                    <a:lnTo>
                                      <a:pt x="9752" y="13676"/>
                                    </a:lnTo>
                                    <a:lnTo>
                                      <a:pt x="10071" y="13833"/>
                                    </a:lnTo>
                                    <a:lnTo>
                                      <a:pt x="10400" y="13969"/>
                                    </a:lnTo>
                                    <a:lnTo>
                                      <a:pt x="10738" y="14083"/>
                                    </a:lnTo>
                                    <a:lnTo>
                                      <a:pt x="11083" y="14172"/>
                                    </a:lnTo>
                                    <a:lnTo>
                                      <a:pt x="11435" y="14233"/>
                                    </a:lnTo>
                                    <a:lnTo>
                                      <a:pt x="11791" y="14265"/>
                                    </a:lnTo>
                                    <a:lnTo>
                                      <a:pt x="11821" y="14267"/>
                                    </a:lnTo>
                                    <a:lnTo>
                                      <a:pt x="11852" y="14270"/>
                                    </a:lnTo>
                                    <a:lnTo>
                                      <a:pt x="11884" y="14270"/>
                                    </a:lnTo>
                                    <a:lnTo>
                                      <a:pt x="11916" y="14269"/>
                                    </a:lnTo>
                                    <a:lnTo>
                                      <a:pt x="11951" y="14267"/>
                                    </a:lnTo>
                                    <a:lnTo>
                                      <a:pt x="11986" y="14264"/>
                                    </a:lnTo>
                                    <a:lnTo>
                                      <a:pt x="12022" y="14260"/>
                                    </a:lnTo>
                                    <a:lnTo>
                                      <a:pt x="12057" y="14255"/>
                                    </a:lnTo>
                                    <a:lnTo>
                                      <a:pt x="12095" y="14249"/>
                                    </a:lnTo>
                                    <a:lnTo>
                                      <a:pt x="12133" y="14243"/>
                                    </a:lnTo>
                                    <a:lnTo>
                                      <a:pt x="12171" y="14234"/>
                                    </a:lnTo>
                                    <a:lnTo>
                                      <a:pt x="12210" y="14227"/>
                                    </a:lnTo>
                                    <a:lnTo>
                                      <a:pt x="12286" y="14207"/>
                                    </a:lnTo>
                                    <a:lnTo>
                                      <a:pt x="12365" y="14186"/>
                                    </a:lnTo>
                                    <a:lnTo>
                                      <a:pt x="12442" y="14163"/>
                                    </a:lnTo>
                                    <a:lnTo>
                                      <a:pt x="12519" y="14139"/>
                                    </a:lnTo>
                                    <a:lnTo>
                                      <a:pt x="12594" y="14114"/>
                                    </a:lnTo>
                                    <a:lnTo>
                                      <a:pt x="12667" y="14088"/>
                                    </a:lnTo>
                                    <a:lnTo>
                                      <a:pt x="12736" y="14063"/>
                                    </a:lnTo>
                                    <a:lnTo>
                                      <a:pt x="12802" y="14039"/>
                                    </a:lnTo>
                                    <a:lnTo>
                                      <a:pt x="12863" y="14015"/>
                                    </a:lnTo>
                                    <a:lnTo>
                                      <a:pt x="12918" y="13994"/>
                                    </a:lnTo>
                                    <a:lnTo>
                                      <a:pt x="13325" y="13826"/>
                                    </a:lnTo>
                                    <a:lnTo>
                                      <a:pt x="13703" y="13653"/>
                                    </a:lnTo>
                                    <a:lnTo>
                                      <a:pt x="14050" y="13476"/>
                                    </a:lnTo>
                                    <a:lnTo>
                                      <a:pt x="14370" y="13296"/>
                                    </a:lnTo>
                                    <a:lnTo>
                                      <a:pt x="14661" y="13115"/>
                                    </a:lnTo>
                                    <a:lnTo>
                                      <a:pt x="14925" y="12929"/>
                                    </a:lnTo>
                                    <a:lnTo>
                                      <a:pt x="15161" y="12742"/>
                                    </a:lnTo>
                                    <a:lnTo>
                                      <a:pt x="15370" y="12553"/>
                                    </a:lnTo>
                                    <a:lnTo>
                                      <a:pt x="15553" y="12361"/>
                                    </a:lnTo>
                                    <a:lnTo>
                                      <a:pt x="15709" y="12170"/>
                                    </a:lnTo>
                                    <a:lnTo>
                                      <a:pt x="15839" y="11978"/>
                                    </a:lnTo>
                                    <a:lnTo>
                                      <a:pt x="15944" y="11785"/>
                                    </a:lnTo>
                                    <a:lnTo>
                                      <a:pt x="16024" y="11591"/>
                                    </a:lnTo>
                                    <a:lnTo>
                                      <a:pt x="16080" y="11399"/>
                                    </a:lnTo>
                                    <a:lnTo>
                                      <a:pt x="16111" y="11206"/>
                                    </a:lnTo>
                                    <a:lnTo>
                                      <a:pt x="16118" y="11016"/>
                                    </a:lnTo>
                                    <a:lnTo>
                                      <a:pt x="16103" y="10825"/>
                                    </a:lnTo>
                                    <a:lnTo>
                                      <a:pt x="16064" y="10637"/>
                                    </a:lnTo>
                                    <a:lnTo>
                                      <a:pt x="16003" y="10452"/>
                                    </a:lnTo>
                                    <a:lnTo>
                                      <a:pt x="15919" y="10267"/>
                                    </a:lnTo>
                                    <a:lnTo>
                                      <a:pt x="15814" y="10087"/>
                                    </a:lnTo>
                                    <a:lnTo>
                                      <a:pt x="15688" y="9909"/>
                                    </a:lnTo>
                                    <a:lnTo>
                                      <a:pt x="15541" y="9735"/>
                                    </a:lnTo>
                                    <a:lnTo>
                                      <a:pt x="15374" y="9565"/>
                                    </a:lnTo>
                                    <a:lnTo>
                                      <a:pt x="15186" y="9399"/>
                                    </a:lnTo>
                                    <a:lnTo>
                                      <a:pt x="14978" y="9237"/>
                                    </a:lnTo>
                                    <a:lnTo>
                                      <a:pt x="14751" y="9080"/>
                                    </a:lnTo>
                                    <a:lnTo>
                                      <a:pt x="14507" y="8929"/>
                                    </a:lnTo>
                                    <a:lnTo>
                                      <a:pt x="14242" y="8783"/>
                                    </a:lnTo>
                                    <a:lnTo>
                                      <a:pt x="13960" y="8643"/>
                                    </a:lnTo>
                                    <a:lnTo>
                                      <a:pt x="13660" y="8511"/>
                                    </a:lnTo>
                                    <a:lnTo>
                                      <a:pt x="13344" y="8384"/>
                                    </a:lnTo>
                                    <a:lnTo>
                                      <a:pt x="13366" y="7875"/>
                                    </a:lnTo>
                                    <a:lnTo>
                                      <a:pt x="13438" y="7394"/>
                                    </a:lnTo>
                                    <a:lnTo>
                                      <a:pt x="13553" y="6940"/>
                                    </a:lnTo>
                                    <a:lnTo>
                                      <a:pt x="13709" y="6513"/>
                                    </a:lnTo>
                                    <a:lnTo>
                                      <a:pt x="13900" y="6110"/>
                                    </a:lnTo>
                                    <a:lnTo>
                                      <a:pt x="14126" y="5732"/>
                                    </a:lnTo>
                                    <a:lnTo>
                                      <a:pt x="14380" y="5375"/>
                                    </a:lnTo>
                                    <a:lnTo>
                                      <a:pt x="14660" y="5040"/>
                                    </a:lnTo>
                                    <a:lnTo>
                                      <a:pt x="14960" y="4726"/>
                                    </a:lnTo>
                                    <a:lnTo>
                                      <a:pt x="15278" y="4430"/>
                                    </a:lnTo>
                                    <a:lnTo>
                                      <a:pt x="15610" y="4152"/>
                                    </a:lnTo>
                                    <a:lnTo>
                                      <a:pt x="15951" y="3891"/>
                                    </a:lnTo>
                                    <a:lnTo>
                                      <a:pt x="16298" y="3646"/>
                                    </a:lnTo>
                                    <a:lnTo>
                                      <a:pt x="16648" y="3415"/>
                                    </a:lnTo>
                                    <a:lnTo>
                                      <a:pt x="16994" y="3197"/>
                                    </a:lnTo>
                                    <a:lnTo>
                                      <a:pt x="17335" y="2992"/>
                                    </a:lnTo>
                                    <a:lnTo>
                                      <a:pt x="17668" y="2797"/>
                                    </a:lnTo>
                                    <a:lnTo>
                                      <a:pt x="17986" y="2611"/>
                                    </a:lnTo>
                                    <a:lnTo>
                                      <a:pt x="18287" y="2434"/>
                                    </a:lnTo>
                                    <a:lnTo>
                                      <a:pt x="18567" y="2265"/>
                                    </a:lnTo>
                                    <a:lnTo>
                                      <a:pt x="18822" y="2101"/>
                                    </a:lnTo>
                                    <a:lnTo>
                                      <a:pt x="19047" y="1943"/>
                                    </a:lnTo>
                                    <a:lnTo>
                                      <a:pt x="19241" y="1790"/>
                                    </a:lnTo>
                                    <a:lnTo>
                                      <a:pt x="19397" y="1638"/>
                                    </a:lnTo>
                                    <a:lnTo>
                                      <a:pt x="19514" y="1487"/>
                                    </a:lnTo>
                                    <a:lnTo>
                                      <a:pt x="19586" y="1337"/>
                                    </a:lnTo>
                                    <a:lnTo>
                                      <a:pt x="19610" y="1186"/>
                                    </a:lnTo>
                                    <a:lnTo>
                                      <a:pt x="19582" y="1034"/>
                                    </a:lnTo>
                                    <a:lnTo>
                                      <a:pt x="19497" y="877"/>
                                    </a:lnTo>
                                    <a:lnTo>
                                      <a:pt x="19354" y="717"/>
                                    </a:lnTo>
                                    <a:lnTo>
                                      <a:pt x="19146" y="550"/>
                                    </a:lnTo>
                                    <a:lnTo>
                                      <a:pt x="18872" y="378"/>
                                    </a:lnTo>
                                    <a:lnTo>
                                      <a:pt x="18428" y="216"/>
                                    </a:lnTo>
                                    <a:lnTo>
                                      <a:pt x="18000" y="101"/>
                                    </a:lnTo>
                                    <a:lnTo>
                                      <a:pt x="17590" y="30"/>
                                    </a:lnTo>
                                    <a:lnTo>
                                      <a:pt x="17198" y="0"/>
                                    </a:lnTo>
                                    <a:lnTo>
                                      <a:pt x="16824" y="11"/>
                                    </a:lnTo>
                                    <a:lnTo>
                                      <a:pt x="16467" y="59"/>
                                    </a:lnTo>
                                    <a:lnTo>
                                      <a:pt x="16127" y="143"/>
                                    </a:lnTo>
                                    <a:lnTo>
                                      <a:pt x="15803" y="262"/>
                                    </a:lnTo>
                                    <a:lnTo>
                                      <a:pt x="15497" y="412"/>
                                    </a:lnTo>
                                    <a:lnTo>
                                      <a:pt x="15207" y="591"/>
                                    </a:lnTo>
                                    <a:lnTo>
                                      <a:pt x="14934" y="798"/>
                                    </a:lnTo>
                                    <a:lnTo>
                                      <a:pt x="14677" y="1030"/>
                                    </a:lnTo>
                                    <a:lnTo>
                                      <a:pt x="14437" y="1286"/>
                                    </a:lnTo>
                                    <a:lnTo>
                                      <a:pt x="14213" y="1563"/>
                                    </a:lnTo>
                                    <a:lnTo>
                                      <a:pt x="14006" y="1860"/>
                                    </a:lnTo>
                                    <a:lnTo>
                                      <a:pt x="13814" y="2173"/>
                                    </a:lnTo>
                                    <a:lnTo>
                                      <a:pt x="13638" y="2502"/>
                                    </a:lnTo>
                                    <a:lnTo>
                                      <a:pt x="13479" y="2844"/>
                                    </a:lnTo>
                                    <a:lnTo>
                                      <a:pt x="13334" y="3196"/>
                                    </a:lnTo>
                                    <a:lnTo>
                                      <a:pt x="13205" y="3557"/>
                                    </a:lnTo>
                                    <a:lnTo>
                                      <a:pt x="13091" y="3925"/>
                                    </a:lnTo>
                                    <a:lnTo>
                                      <a:pt x="12993" y="4298"/>
                                    </a:lnTo>
                                    <a:lnTo>
                                      <a:pt x="12910" y="4673"/>
                                    </a:lnTo>
                                    <a:lnTo>
                                      <a:pt x="12840" y="5049"/>
                                    </a:lnTo>
                                    <a:lnTo>
                                      <a:pt x="12787" y="5424"/>
                                    </a:lnTo>
                                    <a:lnTo>
                                      <a:pt x="12749" y="5794"/>
                                    </a:lnTo>
                                    <a:lnTo>
                                      <a:pt x="12724" y="6158"/>
                                    </a:lnTo>
                                    <a:lnTo>
                                      <a:pt x="12714" y="6516"/>
                                    </a:lnTo>
                                    <a:lnTo>
                                      <a:pt x="12719" y="6863"/>
                                    </a:lnTo>
                                    <a:lnTo>
                                      <a:pt x="12738" y="7199"/>
                                    </a:lnTo>
                                    <a:lnTo>
                                      <a:pt x="12771" y="7520"/>
                                    </a:lnTo>
                                    <a:lnTo>
                                      <a:pt x="12818" y="7826"/>
                                    </a:lnTo>
                                    <a:lnTo>
                                      <a:pt x="12782" y="7717"/>
                                    </a:lnTo>
                                    <a:lnTo>
                                      <a:pt x="12744" y="7613"/>
                                    </a:lnTo>
                                    <a:lnTo>
                                      <a:pt x="12702" y="7514"/>
                                    </a:lnTo>
                                    <a:lnTo>
                                      <a:pt x="12656" y="7421"/>
                                    </a:lnTo>
                                    <a:lnTo>
                                      <a:pt x="12607" y="7332"/>
                                    </a:lnTo>
                                    <a:lnTo>
                                      <a:pt x="12555" y="7247"/>
                                    </a:lnTo>
                                    <a:lnTo>
                                      <a:pt x="12499" y="7168"/>
                                    </a:lnTo>
                                    <a:lnTo>
                                      <a:pt x="12441" y="7092"/>
                                    </a:lnTo>
                                    <a:lnTo>
                                      <a:pt x="12379" y="7022"/>
                                    </a:lnTo>
                                    <a:lnTo>
                                      <a:pt x="12316" y="6956"/>
                                    </a:lnTo>
                                    <a:lnTo>
                                      <a:pt x="12249" y="6894"/>
                                    </a:lnTo>
                                    <a:lnTo>
                                      <a:pt x="12180" y="6836"/>
                                    </a:lnTo>
                                    <a:lnTo>
                                      <a:pt x="12108" y="6783"/>
                                    </a:lnTo>
                                    <a:lnTo>
                                      <a:pt x="12035" y="6734"/>
                                    </a:lnTo>
                                    <a:lnTo>
                                      <a:pt x="11958" y="6689"/>
                                    </a:lnTo>
                                    <a:lnTo>
                                      <a:pt x="11881" y="6648"/>
                                    </a:lnTo>
                                    <a:lnTo>
                                      <a:pt x="11800" y="6611"/>
                                    </a:lnTo>
                                    <a:lnTo>
                                      <a:pt x="11719" y="6578"/>
                                    </a:lnTo>
                                    <a:lnTo>
                                      <a:pt x="11634" y="6549"/>
                                    </a:lnTo>
                                    <a:lnTo>
                                      <a:pt x="11549" y="6523"/>
                                    </a:lnTo>
                                    <a:lnTo>
                                      <a:pt x="11462" y="6502"/>
                                    </a:lnTo>
                                    <a:lnTo>
                                      <a:pt x="11373" y="6484"/>
                                    </a:lnTo>
                                    <a:lnTo>
                                      <a:pt x="11284" y="6470"/>
                                    </a:lnTo>
                                    <a:lnTo>
                                      <a:pt x="11193" y="6459"/>
                                    </a:lnTo>
                                    <a:lnTo>
                                      <a:pt x="11101" y="6452"/>
                                    </a:lnTo>
                                    <a:lnTo>
                                      <a:pt x="11007" y="6447"/>
                                    </a:lnTo>
                                    <a:lnTo>
                                      <a:pt x="10913" y="6447"/>
                                    </a:lnTo>
                                    <a:lnTo>
                                      <a:pt x="10819" y="6449"/>
                                    </a:lnTo>
                                    <a:lnTo>
                                      <a:pt x="10723" y="6455"/>
                                    </a:lnTo>
                                    <a:lnTo>
                                      <a:pt x="10626" y="6464"/>
                                    </a:lnTo>
                                    <a:lnTo>
                                      <a:pt x="10530" y="6475"/>
                                    </a:lnTo>
                                    <a:lnTo>
                                      <a:pt x="10433" y="6490"/>
                                    </a:lnTo>
                                    <a:lnTo>
                                      <a:pt x="10519" y="6501"/>
                                    </a:lnTo>
                                    <a:lnTo>
                                      <a:pt x="10603" y="6515"/>
                                    </a:lnTo>
                                    <a:lnTo>
                                      <a:pt x="10683" y="6531"/>
                                    </a:lnTo>
                                    <a:lnTo>
                                      <a:pt x="10762" y="6550"/>
                                    </a:lnTo>
                                    <a:lnTo>
                                      <a:pt x="10837" y="6573"/>
                                    </a:lnTo>
                                    <a:lnTo>
                                      <a:pt x="10910" y="6597"/>
                                    </a:lnTo>
                                    <a:lnTo>
                                      <a:pt x="10979" y="6626"/>
                                    </a:lnTo>
                                    <a:lnTo>
                                      <a:pt x="11044" y="6656"/>
                                    </a:lnTo>
                                    <a:lnTo>
                                      <a:pt x="11107" y="6690"/>
                                    </a:lnTo>
                                    <a:lnTo>
                                      <a:pt x="11167" y="6726"/>
                                    </a:lnTo>
                                    <a:lnTo>
                                      <a:pt x="11224" y="6766"/>
                                    </a:lnTo>
                                    <a:lnTo>
                                      <a:pt x="11276" y="6809"/>
                                    </a:lnTo>
                                    <a:lnTo>
                                      <a:pt x="11325" y="6855"/>
                                    </a:lnTo>
                                    <a:lnTo>
                                      <a:pt x="11370" y="6903"/>
                                    </a:lnTo>
                                    <a:lnTo>
                                      <a:pt x="11412" y="6954"/>
                                    </a:lnTo>
                                    <a:lnTo>
                                      <a:pt x="11449" y="7008"/>
                                    </a:lnTo>
                                    <a:lnTo>
                                      <a:pt x="11482" y="7066"/>
                                    </a:lnTo>
                                    <a:lnTo>
                                      <a:pt x="11512" y="7127"/>
                                    </a:lnTo>
                                    <a:lnTo>
                                      <a:pt x="11537" y="7190"/>
                                    </a:lnTo>
                                    <a:lnTo>
                                      <a:pt x="11558" y="7257"/>
                                    </a:lnTo>
                                    <a:lnTo>
                                      <a:pt x="11574" y="7326"/>
                                    </a:lnTo>
                                    <a:lnTo>
                                      <a:pt x="11586" y="7399"/>
                                    </a:lnTo>
                                    <a:lnTo>
                                      <a:pt x="11594" y="7474"/>
                                    </a:lnTo>
                                    <a:lnTo>
                                      <a:pt x="11597" y="7554"/>
                                    </a:lnTo>
                                    <a:lnTo>
                                      <a:pt x="11595" y="7635"/>
                                    </a:lnTo>
                                    <a:lnTo>
                                      <a:pt x="11589" y="7719"/>
                                    </a:lnTo>
                                    <a:lnTo>
                                      <a:pt x="11576" y="7808"/>
                                    </a:lnTo>
                                    <a:lnTo>
                                      <a:pt x="11560" y="7899"/>
                                    </a:lnTo>
                                    <a:lnTo>
                                      <a:pt x="11538" y="7993"/>
                                    </a:lnTo>
                                    <a:lnTo>
                                      <a:pt x="11511" y="8090"/>
                                    </a:lnTo>
                                    <a:lnTo>
                                      <a:pt x="11479" y="8191"/>
                                    </a:lnTo>
                                    <a:lnTo>
                                      <a:pt x="11441" y="8294"/>
                                    </a:lnTo>
                                    <a:lnTo>
                                      <a:pt x="11393" y="8189"/>
                                    </a:lnTo>
                                    <a:lnTo>
                                      <a:pt x="11344" y="8090"/>
                                    </a:lnTo>
                                    <a:lnTo>
                                      <a:pt x="11293" y="7998"/>
                                    </a:lnTo>
                                    <a:lnTo>
                                      <a:pt x="11241" y="7911"/>
                                    </a:lnTo>
                                    <a:lnTo>
                                      <a:pt x="11188" y="7829"/>
                                    </a:lnTo>
                                    <a:lnTo>
                                      <a:pt x="11133" y="7753"/>
                                    </a:lnTo>
                                    <a:lnTo>
                                      <a:pt x="11079" y="7682"/>
                                    </a:lnTo>
                                    <a:lnTo>
                                      <a:pt x="11022" y="7617"/>
                                    </a:lnTo>
                                    <a:lnTo>
                                      <a:pt x="10964" y="7556"/>
                                    </a:lnTo>
                                    <a:lnTo>
                                      <a:pt x="10905" y="7500"/>
                                    </a:lnTo>
                                    <a:lnTo>
                                      <a:pt x="10844" y="7450"/>
                                    </a:lnTo>
                                    <a:lnTo>
                                      <a:pt x="10782" y="7404"/>
                                    </a:lnTo>
                                    <a:lnTo>
                                      <a:pt x="10719" y="7362"/>
                                    </a:lnTo>
                                    <a:lnTo>
                                      <a:pt x="10655" y="7325"/>
                                    </a:lnTo>
                                    <a:lnTo>
                                      <a:pt x="10589" y="7291"/>
                                    </a:lnTo>
                                    <a:lnTo>
                                      <a:pt x="10522" y="7263"/>
                                    </a:lnTo>
                                    <a:lnTo>
                                      <a:pt x="10454" y="7237"/>
                                    </a:lnTo>
                                    <a:lnTo>
                                      <a:pt x="10386" y="7216"/>
                                    </a:lnTo>
                                    <a:lnTo>
                                      <a:pt x="10316" y="7199"/>
                                    </a:lnTo>
                                    <a:lnTo>
                                      <a:pt x="10244" y="7185"/>
                                    </a:lnTo>
                                    <a:lnTo>
                                      <a:pt x="10171" y="7174"/>
                                    </a:lnTo>
                                    <a:lnTo>
                                      <a:pt x="10097" y="7166"/>
                                    </a:lnTo>
                                    <a:lnTo>
                                      <a:pt x="10021" y="7162"/>
                                    </a:lnTo>
                                    <a:lnTo>
                                      <a:pt x="9945" y="7160"/>
                                    </a:lnTo>
                                    <a:lnTo>
                                      <a:pt x="9867" y="7162"/>
                                    </a:lnTo>
                                    <a:lnTo>
                                      <a:pt x="9788" y="7166"/>
                                    </a:lnTo>
                                    <a:lnTo>
                                      <a:pt x="9707" y="7173"/>
                                    </a:lnTo>
                                    <a:lnTo>
                                      <a:pt x="9626" y="7181"/>
                                    </a:lnTo>
                                    <a:lnTo>
                                      <a:pt x="9543" y="7194"/>
                                    </a:lnTo>
                                    <a:lnTo>
                                      <a:pt x="9459" y="7206"/>
                                    </a:lnTo>
                                    <a:lnTo>
                                      <a:pt x="9373" y="7222"/>
                                    </a:lnTo>
                                    <a:lnTo>
                                      <a:pt x="9287" y="7239"/>
                                    </a:lnTo>
                                    <a:lnTo>
                                      <a:pt x="9394" y="7254"/>
                                    </a:lnTo>
                                    <a:lnTo>
                                      <a:pt x="9498" y="7274"/>
                                    </a:lnTo>
                                    <a:lnTo>
                                      <a:pt x="9597" y="7296"/>
                                    </a:lnTo>
                                    <a:lnTo>
                                      <a:pt x="9691" y="7322"/>
                                    </a:lnTo>
                                    <a:lnTo>
                                      <a:pt x="9780" y="7352"/>
                                    </a:lnTo>
                                    <a:lnTo>
                                      <a:pt x="9864" y="7384"/>
                                    </a:lnTo>
                                    <a:lnTo>
                                      <a:pt x="9944" y="7419"/>
                                    </a:lnTo>
                                    <a:lnTo>
                                      <a:pt x="10019" y="7457"/>
                                    </a:lnTo>
                                    <a:lnTo>
                                      <a:pt x="10091" y="7497"/>
                                    </a:lnTo>
                                    <a:lnTo>
                                      <a:pt x="10158" y="7540"/>
                                    </a:lnTo>
                                    <a:lnTo>
                                      <a:pt x="10219" y="7585"/>
                                    </a:lnTo>
                                    <a:lnTo>
                                      <a:pt x="10278" y="7632"/>
                                    </a:lnTo>
                                    <a:lnTo>
                                      <a:pt x="10332" y="7680"/>
                                    </a:lnTo>
                                    <a:lnTo>
                                      <a:pt x="10383" y="7730"/>
                                    </a:lnTo>
                                    <a:lnTo>
                                      <a:pt x="10430" y="7784"/>
                                    </a:lnTo>
                                    <a:lnTo>
                                      <a:pt x="10473" y="7837"/>
                                    </a:lnTo>
                                    <a:lnTo>
                                      <a:pt x="10511" y="7892"/>
                                    </a:lnTo>
                                    <a:lnTo>
                                      <a:pt x="10547" y="7948"/>
                                    </a:lnTo>
                                    <a:lnTo>
                                      <a:pt x="10579" y="8005"/>
                                    </a:lnTo>
                                    <a:lnTo>
                                      <a:pt x="10609" y="8063"/>
                                    </a:lnTo>
                                    <a:lnTo>
                                      <a:pt x="10634" y="8123"/>
                                    </a:lnTo>
                                    <a:lnTo>
                                      <a:pt x="10657" y="8182"/>
                                    </a:lnTo>
                                    <a:lnTo>
                                      <a:pt x="10676" y="8241"/>
                                    </a:lnTo>
                                    <a:lnTo>
                                      <a:pt x="10693" y="8301"/>
                                    </a:lnTo>
                                    <a:lnTo>
                                      <a:pt x="10707" y="8361"/>
                                    </a:lnTo>
                                    <a:lnTo>
                                      <a:pt x="10717" y="8422"/>
                                    </a:lnTo>
                                    <a:lnTo>
                                      <a:pt x="10725" y="8481"/>
                                    </a:lnTo>
                                    <a:lnTo>
                                      <a:pt x="10730" y="8541"/>
                                    </a:lnTo>
                                    <a:lnTo>
                                      <a:pt x="10734" y="8600"/>
                                    </a:lnTo>
                                    <a:lnTo>
                                      <a:pt x="10734" y="8658"/>
                                    </a:lnTo>
                                    <a:lnTo>
                                      <a:pt x="10733" y="8716"/>
                                    </a:lnTo>
                                    <a:lnTo>
                                      <a:pt x="10728" y="8772"/>
                                    </a:lnTo>
                                    <a:lnTo>
                                      <a:pt x="10704" y="8739"/>
                                    </a:lnTo>
                                    <a:lnTo>
                                      <a:pt x="10681" y="8706"/>
                                    </a:lnTo>
                                    <a:lnTo>
                                      <a:pt x="10657" y="8675"/>
                                    </a:lnTo>
                                    <a:lnTo>
                                      <a:pt x="10632" y="8646"/>
                                    </a:lnTo>
                                    <a:lnTo>
                                      <a:pt x="10609" y="8617"/>
                                    </a:lnTo>
                                    <a:lnTo>
                                      <a:pt x="10584" y="8591"/>
                                    </a:lnTo>
                                    <a:lnTo>
                                      <a:pt x="10560" y="8565"/>
                                    </a:lnTo>
                                    <a:lnTo>
                                      <a:pt x="10535" y="8542"/>
                                    </a:lnTo>
                                    <a:lnTo>
                                      <a:pt x="10511" y="8520"/>
                                    </a:lnTo>
                                    <a:lnTo>
                                      <a:pt x="10487" y="8499"/>
                                    </a:lnTo>
                                    <a:lnTo>
                                      <a:pt x="10462" y="8479"/>
                                    </a:lnTo>
                                    <a:lnTo>
                                      <a:pt x="10436" y="8460"/>
                                    </a:lnTo>
                                    <a:lnTo>
                                      <a:pt x="10411" y="8443"/>
                                    </a:lnTo>
                                    <a:lnTo>
                                      <a:pt x="10386" y="8426"/>
                                    </a:lnTo>
                                    <a:lnTo>
                                      <a:pt x="10362" y="8411"/>
                                    </a:lnTo>
                                    <a:lnTo>
                                      <a:pt x="10337" y="8397"/>
                                    </a:lnTo>
                                    <a:lnTo>
                                      <a:pt x="10312" y="8385"/>
                                    </a:lnTo>
                                    <a:lnTo>
                                      <a:pt x="10287" y="8374"/>
                                    </a:lnTo>
                                    <a:lnTo>
                                      <a:pt x="10261" y="8363"/>
                                    </a:lnTo>
                                    <a:lnTo>
                                      <a:pt x="10237" y="8354"/>
                                    </a:lnTo>
                                    <a:lnTo>
                                      <a:pt x="10212" y="8345"/>
                                    </a:lnTo>
                                    <a:lnTo>
                                      <a:pt x="10187" y="8338"/>
                                    </a:lnTo>
                                    <a:lnTo>
                                      <a:pt x="10162" y="8332"/>
                                    </a:lnTo>
                                    <a:lnTo>
                                      <a:pt x="10138" y="8327"/>
                                    </a:lnTo>
                                    <a:lnTo>
                                      <a:pt x="10114" y="8322"/>
                                    </a:lnTo>
                                    <a:lnTo>
                                      <a:pt x="10089" y="8319"/>
                                    </a:lnTo>
                                    <a:lnTo>
                                      <a:pt x="10065" y="8317"/>
                                    </a:lnTo>
                                    <a:lnTo>
                                      <a:pt x="10041" y="8314"/>
                                    </a:lnTo>
                                    <a:lnTo>
                                      <a:pt x="10017" y="8314"/>
                                    </a:lnTo>
                                    <a:lnTo>
                                      <a:pt x="9993" y="8314"/>
                                    </a:lnTo>
                                    <a:lnTo>
                                      <a:pt x="9970" y="8314"/>
                                    </a:lnTo>
                                    <a:lnTo>
                                      <a:pt x="9946" y="8316"/>
                                    </a:lnTo>
                                    <a:close/>
                                    <a:moveTo>
                                      <a:pt x="9737" y="9260"/>
                                    </a:moveTo>
                                    <a:lnTo>
                                      <a:pt x="9721" y="9232"/>
                                    </a:lnTo>
                                    <a:lnTo>
                                      <a:pt x="9700" y="9202"/>
                                    </a:lnTo>
                                    <a:lnTo>
                                      <a:pt x="9674" y="9171"/>
                                    </a:lnTo>
                                    <a:lnTo>
                                      <a:pt x="9644" y="9139"/>
                                    </a:lnTo>
                                    <a:lnTo>
                                      <a:pt x="9611" y="9107"/>
                                    </a:lnTo>
                                    <a:lnTo>
                                      <a:pt x="9572" y="9074"/>
                                    </a:lnTo>
                                    <a:lnTo>
                                      <a:pt x="9530" y="9039"/>
                                    </a:lnTo>
                                    <a:lnTo>
                                      <a:pt x="9485" y="9004"/>
                                    </a:lnTo>
                                    <a:lnTo>
                                      <a:pt x="9434" y="8970"/>
                                    </a:lnTo>
                                    <a:lnTo>
                                      <a:pt x="9381" y="8935"/>
                                    </a:lnTo>
                                    <a:lnTo>
                                      <a:pt x="9325" y="8899"/>
                                    </a:lnTo>
                                    <a:lnTo>
                                      <a:pt x="9264" y="8865"/>
                                    </a:lnTo>
                                    <a:lnTo>
                                      <a:pt x="9203" y="8830"/>
                                    </a:lnTo>
                                    <a:lnTo>
                                      <a:pt x="9137" y="8795"/>
                                    </a:lnTo>
                                    <a:lnTo>
                                      <a:pt x="9068" y="8762"/>
                                    </a:lnTo>
                                    <a:lnTo>
                                      <a:pt x="8997" y="8729"/>
                                    </a:lnTo>
                                    <a:lnTo>
                                      <a:pt x="8923" y="8696"/>
                                    </a:lnTo>
                                    <a:lnTo>
                                      <a:pt x="8848" y="8666"/>
                                    </a:lnTo>
                                    <a:lnTo>
                                      <a:pt x="8770" y="8636"/>
                                    </a:lnTo>
                                    <a:lnTo>
                                      <a:pt x="8691" y="8606"/>
                                    </a:lnTo>
                                    <a:lnTo>
                                      <a:pt x="8609" y="8579"/>
                                    </a:lnTo>
                                    <a:lnTo>
                                      <a:pt x="8525" y="8553"/>
                                    </a:lnTo>
                                    <a:lnTo>
                                      <a:pt x="8441" y="8528"/>
                                    </a:lnTo>
                                    <a:lnTo>
                                      <a:pt x="8354" y="8506"/>
                                    </a:lnTo>
                                    <a:lnTo>
                                      <a:pt x="8266" y="8485"/>
                                    </a:lnTo>
                                    <a:lnTo>
                                      <a:pt x="8178" y="8466"/>
                                    </a:lnTo>
                                    <a:lnTo>
                                      <a:pt x="8089" y="8450"/>
                                    </a:lnTo>
                                    <a:lnTo>
                                      <a:pt x="7999" y="8435"/>
                                    </a:lnTo>
                                    <a:lnTo>
                                      <a:pt x="7909" y="8424"/>
                                    </a:lnTo>
                                    <a:lnTo>
                                      <a:pt x="7817" y="8416"/>
                                    </a:lnTo>
                                    <a:lnTo>
                                      <a:pt x="7726" y="8410"/>
                                    </a:lnTo>
                                    <a:lnTo>
                                      <a:pt x="7634" y="8406"/>
                                    </a:lnTo>
                                    <a:lnTo>
                                      <a:pt x="7139" y="8395"/>
                                    </a:lnTo>
                                    <a:lnTo>
                                      <a:pt x="6661" y="8377"/>
                                    </a:lnTo>
                                    <a:lnTo>
                                      <a:pt x="6199" y="8354"/>
                                    </a:lnTo>
                                    <a:lnTo>
                                      <a:pt x="5754" y="8325"/>
                                    </a:lnTo>
                                    <a:lnTo>
                                      <a:pt x="5329" y="8292"/>
                                    </a:lnTo>
                                    <a:lnTo>
                                      <a:pt x="4920" y="8252"/>
                                    </a:lnTo>
                                    <a:lnTo>
                                      <a:pt x="4531" y="8208"/>
                                    </a:lnTo>
                                    <a:lnTo>
                                      <a:pt x="4161" y="8158"/>
                                    </a:lnTo>
                                    <a:lnTo>
                                      <a:pt x="3811" y="8103"/>
                                    </a:lnTo>
                                    <a:lnTo>
                                      <a:pt x="3481" y="8043"/>
                                    </a:lnTo>
                                    <a:lnTo>
                                      <a:pt x="3170" y="7978"/>
                                    </a:lnTo>
                                    <a:lnTo>
                                      <a:pt x="2882" y="7909"/>
                                    </a:lnTo>
                                    <a:lnTo>
                                      <a:pt x="2615" y="7833"/>
                                    </a:lnTo>
                                    <a:lnTo>
                                      <a:pt x="2370" y="7754"/>
                                    </a:lnTo>
                                    <a:lnTo>
                                      <a:pt x="2147" y="7669"/>
                                    </a:lnTo>
                                    <a:lnTo>
                                      <a:pt x="1947" y="7580"/>
                                    </a:lnTo>
                                    <a:lnTo>
                                      <a:pt x="1771" y="7486"/>
                                    </a:lnTo>
                                    <a:lnTo>
                                      <a:pt x="1618" y="7388"/>
                                    </a:lnTo>
                                    <a:lnTo>
                                      <a:pt x="1489" y="7285"/>
                                    </a:lnTo>
                                    <a:lnTo>
                                      <a:pt x="1385" y="7178"/>
                                    </a:lnTo>
                                    <a:lnTo>
                                      <a:pt x="1307" y="7066"/>
                                    </a:lnTo>
                                    <a:lnTo>
                                      <a:pt x="1254" y="6950"/>
                                    </a:lnTo>
                                    <a:lnTo>
                                      <a:pt x="1227" y="6830"/>
                                    </a:lnTo>
                                    <a:lnTo>
                                      <a:pt x="1226" y="6705"/>
                                    </a:lnTo>
                                    <a:lnTo>
                                      <a:pt x="1253" y="6576"/>
                                    </a:lnTo>
                                    <a:lnTo>
                                      <a:pt x="1306" y="6444"/>
                                    </a:lnTo>
                                    <a:lnTo>
                                      <a:pt x="1388" y="6308"/>
                                    </a:lnTo>
                                    <a:lnTo>
                                      <a:pt x="1498" y="6167"/>
                                    </a:lnTo>
                                    <a:lnTo>
                                      <a:pt x="1638" y="6022"/>
                                    </a:lnTo>
                                    <a:lnTo>
                                      <a:pt x="1806" y="5875"/>
                                    </a:lnTo>
                                    <a:lnTo>
                                      <a:pt x="2003" y="5723"/>
                                    </a:lnTo>
                                    <a:lnTo>
                                      <a:pt x="2231" y="5567"/>
                                    </a:lnTo>
                                    <a:lnTo>
                                      <a:pt x="2366" y="5484"/>
                                    </a:lnTo>
                                    <a:lnTo>
                                      <a:pt x="2505" y="5409"/>
                                    </a:lnTo>
                                    <a:lnTo>
                                      <a:pt x="2645" y="5340"/>
                                    </a:lnTo>
                                    <a:lnTo>
                                      <a:pt x="2787" y="5279"/>
                                    </a:lnTo>
                                    <a:lnTo>
                                      <a:pt x="2930" y="5225"/>
                                    </a:lnTo>
                                    <a:lnTo>
                                      <a:pt x="3076" y="5178"/>
                                    </a:lnTo>
                                    <a:lnTo>
                                      <a:pt x="3225" y="5137"/>
                                    </a:lnTo>
                                    <a:lnTo>
                                      <a:pt x="3374" y="5102"/>
                                    </a:lnTo>
                                    <a:lnTo>
                                      <a:pt x="3525" y="5075"/>
                                    </a:lnTo>
                                    <a:lnTo>
                                      <a:pt x="3677" y="5055"/>
                                    </a:lnTo>
                                    <a:lnTo>
                                      <a:pt x="3831" y="5040"/>
                                    </a:lnTo>
                                    <a:lnTo>
                                      <a:pt x="3985" y="5032"/>
                                    </a:lnTo>
                                    <a:lnTo>
                                      <a:pt x="4141" y="5030"/>
                                    </a:lnTo>
                                    <a:lnTo>
                                      <a:pt x="4298" y="5034"/>
                                    </a:lnTo>
                                    <a:lnTo>
                                      <a:pt x="4455" y="5045"/>
                                    </a:lnTo>
                                    <a:lnTo>
                                      <a:pt x="4614" y="5060"/>
                                    </a:lnTo>
                                    <a:lnTo>
                                      <a:pt x="4772" y="5082"/>
                                    </a:lnTo>
                                    <a:lnTo>
                                      <a:pt x="4930" y="5110"/>
                                    </a:lnTo>
                                    <a:lnTo>
                                      <a:pt x="5090" y="5143"/>
                                    </a:lnTo>
                                    <a:lnTo>
                                      <a:pt x="5249" y="5181"/>
                                    </a:lnTo>
                                    <a:lnTo>
                                      <a:pt x="5409" y="5225"/>
                                    </a:lnTo>
                                    <a:lnTo>
                                      <a:pt x="5567" y="5274"/>
                                    </a:lnTo>
                                    <a:lnTo>
                                      <a:pt x="5727" y="5327"/>
                                    </a:lnTo>
                                    <a:lnTo>
                                      <a:pt x="5885" y="5387"/>
                                    </a:lnTo>
                                    <a:lnTo>
                                      <a:pt x="6044" y="5451"/>
                                    </a:lnTo>
                                    <a:lnTo>
                                      <a:pt x="6201" y="5519"/>
                                    </a:lnTo>
                                    <a:lnTo>
                                      <a:pt x="6356" y="5593"/>
                                    </a:lnTo>
                                    <a:lnTo>
                                      <a:pt x="6512" y="5671"/>
                                    </a:lnTo>
                                    <a:lnTo>
                                      <a:pt x="6668" y="5753"/>
                                    </a:lnTo>
                                    <a:lnTo>
                                      <a:pt x="6822" y="5841"/>
                                    </a:lnTo>
                                    <a:lnTo>
                                      <a:pt x="6974" y="5931"/>
                                    </a:lnTo>
                                    <a:lnTo>
                                      <a:pt x="7125" y="6026"/>
                                    </a:lnTo>
                                    <a:lnTo>
                                      <a:pt x="7175" y="6059"/>
                                    </a:lnTo>
                                    <a:lnTo>
                                      <a:pt x="7233" y="6100"/>
                                    </a:lnTo>
                                    <a:lnTo>
                                      <a:pt x="7298" y="6147"/>
                                    </a:lnTo>
                                    <a:lnTo>
                                      <a:pt x="7368" y="6199"/>
                                    </a:lnTo>
                                    <a:lnTo>
                                      <a:pt x="7444" y="6256"/>
                                    </a:lnTo>
                                    <a:lnTo>
                                      <a:pt x="7525" y="6319"/>
                                    </a:lnTo>
                                    <a:lnTo>
                                      <a:pt x="7612" y="6386"/>
                                    </a:lnTo>
                                    <a:lnTo>
                                      <a:pt x="7702" y="6456"/>
                                    </a:lnTo>
                                    <a:lnTo>
                                      <a:pt x="7894" y="6610"/>
                                    </a:lnTo>
                                    <a:lnTo>
                                      <a:pt x="8097" y="6774"/>
                                    </a:lnTo>
                                    <a:lnTo>
                                      <a:pt x="8307" y="6946"/>
                                    </a:lnTo>
                                    <a:lnTo>
                                      <a:pt x="8521" y="7123"/>
                                    </a:lnTo>
                                    <a:lnTo>
                                      <a:pt x="8734" y="7301"/>
                                    </a:lnTo>
                                    <a:lnTo>
                                      <a:pt x="8944" y="7479"/>
                                    </a:lnTo>
                                    <a:lnTo>
                                      <a:pt x="9147" y="7651"/>
                                    </a:lnTo>
                                    <a:lnTo>
                                      <a:pt x="9337" y="7815"/>
                                    </a:lnTo>
                                    <a:lnTo>
                                      <a:pt x="9513" y="7967"/>
                                    </a:lnTo>
                                    <a:lnTo>
                                      <a:pt x="9669" y="8104"/>
                                    </a:lnTo>
                                    <a:lnTo>
                                      <a:pt x="9803" y="8223"/>
                                    </a:lnTo>
                                    <a:lnTo>
                                      <a:pt x="9910" y="8320"/>
                                    </a:lnTo>
                                    <a:lnTo>
                                      <a:pt x="9883" y="8324"/>
                                    </a:lnTo>
                                    <a:lnTo>
                                      <a:pt x="9857" y="8329"/>
                                    </a:lnTo>
                                    <a:lnTo>
                                      <a:pt x="9831" y="8334"/>
                                    </a:lnTo>
                                    <a:lnTo>
                                      <a:pt x="9806" y="8340"/>
                                    </a:lnTo>
                                    <a:lnTo>
                                      <a:pt x="9780" y="8348"/>
                                    </a:lnTo>
                                    <a:lnTo>
                                      <a:pt x="9756" y="8356"/>
                                    </a:lnTo>
                                    <a:lnTo>
                                      <a:pt x="9731" y="8365"/>
                                    </a:lnTo>
                                    <a:lnTo>
                                      <a:pt x="9707" y="8374"/>
                                    </a:lnTo>
                                    <a:lnTo>
                                      <a:pt x="9684" y="8384"/>
                                    </a:lnTo>
                                    <a:lnTo>
                                      <a:pt x="9660" y="8395"/>
                                    </a:lnTo>
                                    <a:lnTo>
                                      <a:pt x="9637" y="8405"/>
                                    </a:lnTo>
                                    <a:lnTo>
                                      <a:pt x="9615" y="8417"/>
                                    </a:lnTo>
                                    <a:lnTo>
                                      <a:pt x="9571" y="8440"/>
                                    </a:lnTo>
                                    <a:lnTo>
                                      <a:pt x="9529" y="8466"/>
                                    </a:lnTo>
                                    <a:lnTo>
                                      <a:pt x="9491" y="8494"/>
                                    </a:lnTo>
                                    <a:lnTo>
                                      <a:pt x="9452" y="8522"/>
                                    </a:lnTo>
                                    <a:lnTo>
                                      <a:pt x="9418" y="8551"/>
                                    </a:lnTo>
                                    <a:lnTo>
                                      <a:pt x="9386" y="8580"/>
                                    </a:lnTo>
                                    <a:lnTo>
                                      <a:pt x="9356" y="8609"/>
                                    </a:lnTo>
                                    <a:lnTo>
                                      <a:pt x="9329" y="8638"/>
                                    </a:lnTo>
                                    <a:lnTo>
                                      <a:pt x="9304" y="8667"/>
                                    </a:lnTo>
                                    <a:lnTo>
                                      <a:pt x="9283" y="8694"/>
                                    </a:lnTo>
                                    <a:lnTo>
                                      <a:pt x="9328" y="8680"/>
                                    </a:lnTo>
                                    <a:lnTo>
                                      <a:pt x="9371" y="8669"/>
                                    </a:lnTo>
                                    <a:lnTo>
                                      <a:pt x="9412" y="8662"/>
                                    </a:lnTo>
                                    <a:lnTo>
                                      <a:pt x="9452" y="8657"/>
                                    </a:lnTo>
                                    <a:lnTo>
                                      <a:pt x="9492" y="8656"/>
                                    </a:lnTo>
                                    <a:lnTo>
                                      <a:pt x="9529" y="8656"/>
                                    </a:lnTo>
                                    <a:lnTo>
                                      <a:pt x="9565" y="8659"/>
                                    </a:lnTo>
                                    <a:lnTo>
                                      <a:pt x="9600" y="8666"/>
                                    </a:lnTo>
                                    <a:lnTo>
                                      <a:pt x="9632" y="8673"/>
                                    </a:lnTo>
                                    <a:lnTo>
                                      <a:pt x="9663" y="8684"/>
                                    </a:lnTo>
                                    <a:lnTo>
                                      <a:pt x="9692" y="8696"/>
                                    </a:lnTo>
                                    <a:lnTo>
                                      <a:pt x="9720" y="8710"/>
                                    </a:lnTo>
                                    <a:lnTo>
                                      <a:pt x="9744" y="8727"/>
                                    </a:lnTo>
                                    <a:lnTo>
                                      <a:pt x="9767" y="8746"/>
                                    </a:lnTo>
                                    <a:lnTo>
                                      <a:pt x="9788" y="8766"/>
                                    </a:lnTo>
                                    <a:lnTo>
                                      <a:pt x="9806" y="8787"/>
                                    </a:lnTo>
                                    <a:lnTo>
                                      <a:pt x="9822" y="8810"/>
                                    </a:lnTo>
                                    <a:lnTo>
                                      <a:pt x="9836" y="8835"/>
                                    </a:lnTo>
                                    <a:lnTo>
                                      <a:pt x="9847" y="8861"/>
                                    </a:lnTo>
                                    <a:lnTo>
                                      <a:pt x="9857" y="8887"/>
                                    </a:lnTo>
                                    <a:lnTo>
                                      <a:pt x="9863" y="8915"/>
                                    </a:lnTo>
                                    <a:lnTo>
                                      <a:pt x="9866" y="8944"/>
                                    </a:lnTo>
                                    <a:lnTo>
                                      <a:pt x="9867" y="8974"/>
                                    </a:lnTo>
                                    <a:lnTo>
                                      <a:pt x="9864" y="9004"/>
                                    </a:lnTo>
                                    <a:lnTo>
                                      <a:pt x="9859" y="9035"/>
                                    </a:lnTo>
                                    <a:lnTo>
                                      <a:pt x="9852" y="9068"/>
                                    </a:lnTo>
                                    <a:lnTo>
                                      <a:pt x="9841" y="9098"/>
                                    </a:lnTo>
                                    <a:lnTo>
                                      <a:pt x="9826" y="9132"/>
                                    </a:lnTo>
                                    <a:lnTo>
                                      <a:pt x="9809" y="9164"/>
                                    </a:lnTo>
                                    <a:lnTo>
                                      <a:pt x="9788" y="9196"/>
                                    </a:lnTo>
                                    <a:lnTo>
                                      <a:pt x="9764" y="9228"/>
                                    </a:lnTo>
                                    <a:lnTo>
                                      <a:pt x="9737" y="9260"/>
                                    </a:lnTo>
                                    <a:close/>
                                    <a:moveTo>
                                      <a:pt x="12915" y="7201"/>
                                    </a:moveTo>
                                    <a:lnTo>
                                      <a:pt x="12896" y="6887"/>
                                    </a:lnTo>
                                    <a:lnTo>
                                      <a:pt x="12903" y="6564"/>
                                    </a:lnTo>
                                    <a:lnTo>
                                      <a:pt x="12934" y="6236"/>
                                    </a:lnTo>
                                    <a:lnTo>
                                      <a:pt x="12989" y="5904"/>
                                    </a:lnTo>
                                    <a:lnTo>
                                      <a:pt x="13064" y="5568"/>
                                    </a:lnTo>
                                    <a:lnTo>
                                      <a:pt x="13161" y="5231"/>
                                    </a:lnTo>
                                    <a:lnTo>
                                      <a:pt x="13276" y="4894"/>
                                    </a:lnTo>
                                    <a:lnTo>
                                      <a:pt x="13409" y="4560"/>
                                    </a:lnTo>
                                    <a:lnTo>
                                      <a:pt x="13558" y="4230"/>
                                    </a:lnTo>
                                    <a:lnTo>
                                      <a:pt x="13722" y="3904"/>
                                    </a:lnTo>
                                    <a:lnTo>
                                      <a:pt x="13900" y="3586"/>
                                    </a:lnTo>
                                    <a:lnTo>
                                      <a:pt x="14091" y="3275"/>
                                    </a:lnTo>
                                    <a:lnTo>
                                      <a:pt x="14293" y="2976"/>
                                    </a:lnTo>
                                    <a:lnTo>
                                      <a:pt x="14504" y="2689"/>
                                    </a:lnTo>
                                    <a:lnTo>
                                      <a:pt x="14724" y="2414"/>
                                    </a:lnTo>
                                    <a:lnTo>
                                      <a:pt x="14952" y="2156"/>
                                    </a:lnTo>
                                    <a:lnTo>
                                      <a:pt x="15184" y="1913"/>
                                    </a:lnTo>
                                    <a:lnTo>
                                      <a:pt x="15423" y="1690"/>
                                    </a:lnTo>
                                    <a:lnTo>
                                      <a:pt x="15664" y="1487"/>
                                    </a:lnTo>
                                    <a:lnTo>
                                      <a:pt x="15907" y="1305"/>
                                    </a:lnTo>
                                    <a:lnTo>
                                      <a:pt x="16152" y="1147"/>
                                    </a:lnTo>
                                    <a:lnTo>
                                      <a:pt x="16395" y="1013"/>
                                    </a:lnTo>
                                    <a:lnTo>
                                      <a:pt x="16636" y="907"/>
                                    </a:lnTo>
                                    <a:lnTo>
                                      <a:pt x="16875" y="829"/>
                                    </a:lnTo>
                                    <a:lnTo>
                                      <a:pt x="17109" y="780"/>
                                    </a:lnTo>
                                    <a:lnTo>
                                      <a:pt x="17337" y="764"/>
                                    </a:lnTo>
                                    <a:lnTo>
                                      <a:pt x="17558" y="782"/>
                                    </a:lnTo>
                                    <a:lnTo>
                                      <a:pt x="17771" y="834"/>
                                    </a:lnTo>
                                    <a:lnTo>
                                      <a:pt x="17974" y="923"/>
                                    </a:lnTo>
                                    <a:lnTo>
                                      <a:pt x="18165" y="1049"/>
                                    </a:lnTo>
                                    <a:lnTo>
                                      <a:pt x="18345" y="1216"/>
                                    </a:lnTo>
                                    <a:lnTo>
                                      <a:pt x="18512" y="1424"/>
                                    </a:lnTo>
                                    <a:lnTo>
                                      <a:pt x="18519" y="1500"/>
                                    </a:lnTo>
                                    <a:lnTo>
                                      <a:pt x="18504" y="1578"/>
                                    </a:lnTo>
                                    <a:lnTo>
                                      <a:pt x="18471" y="1657"/>
                                    </a:lnTo>
                                    <a:lnTo>
                                      <a:pt x="18418" y="1739"/>
                                    </a:lnTo>
                                    <a:lnTo>
                                      <a:pt x="18346" y="1823"/>
                                    </a:lnTo>
                                    <a:lnTo>
                                      <a:pt x="18258" y="1910"/>
                                    </a:lnTo>
                                    <a:lnTo>
                                      <a:pt x="18154" y="1999"/>
                                    </a:lnTo>
                                    <a:lnTo>
                                      <a:pt x="18037" y="2090"/>
                                    </a:lnTo>
                                    <a:lnTo>
                                      <a:pt x="17904" y="2186"/>
                                    </a:lnTo>
                                    <a:lnTo>
                                      <a:pt x="17761" y="2285"/>
                                    </a:lnTo>
                                    <a:lnTo>
                                      <a:pt x="17605" y="2387"/>
                                    </a:lnTo>
                                    <a:lnTo>
                                      <a:pt x="17440" y="2492"/>
                                    </a:lnTo>
                                    <a:lnTo>
                                      <a:pt x="17084" y="2717"/>
                                    </a:lnTo>
                                    <a:lnTo>
                                      <a:pt x="16701" y="2961"/>
                                    </a:lnTo>
                                    <a:lnTo>
                                      <a:pt x="16502" y="3090"/>
                                    </a:lnTo>
                                    <a:lnTo>
                                      <a:pt x="16300" y="3225"/>
                                    </a:lnTo>
                                    <a:lnTo>
                                      <a:pt x="16095" y="3364"/>
                                    </a:lnTo>
                                    <a:lnTo>
                                      <a:pt x="15889" y="3510"/>
                                    </a:lnTo>
                                    <a:lnTo>
                                      <a:pt x="15684" y="3662"/>
                                    </a:lnTo>
                                    <a:lnTo>
                                      <a:pt x="15480" y="3819"/>
                                    </a:lnTo>
                                    <a:lnTo>
                                      <a:pt x="15278" y="3985"/>
                                    </a:lnTo>
                                    <a:lnTo>
                                      <a:pt x="15080" y="4156"/>
                                    </a:lnTo>
                                    <a:lnTo>
                                      <a:pt x="14886" y="4334"/>
                                    </a:lnTo>
                                    <a:lnTo>
                                      <a:pt x="14698" y="4520"/>
                                    </a:lnTo>
                                    <a:lnTo>
                                      <a:pt x="14516" y="4712"/>
                                    </a:lnTo>
                                    <a:lnTo>
                                      <a:pt x="14343" y="4913"/>
                                    </a:lnTo>
                                    <a:lnTo>
                                      <a:pt x="14179" y="5122"/>
                                    </a:lnTo>
                                    <a:lnTo>
                                      <a:pt x="14025" y="5338"/>
                                    </a:lnTo>
                                    <a:lnTo>
                                      <a:pt x="13882" y="5563"/>
                                    </a:lnTo>
                                    <a:lnTo>
                                      <a:pt x="13752" y="5797"/>
                                    </a:lnTo>
                                    <a:lnTo>
                                      <a:pt x="13725" y="5853"/>
                                    </a:lnTo>
                                    <a:lnTo>
                                      <a:pt x="13699" y="5909"/>
                                    </a:lnTo>
                                    <a:lnTo>
                                      <a:pt x="13674" y="5965"/>
                                    </a:lnTo>
                                    <a:lnTo>
                                      <a:pt x="13651" y="6024"/>
                                    </a:lnTo>
                                    <a:lnTo>
                                      <a:pt x="13628" y="6082"/>
                                    </a:lnTo>
                                    <a:lnTo>
                                      <a:pt x="13607" y="6141"/>
                                    </a:lnTo>
                                    <a:lnTo>
                                      <a:pt x="13586" y="6200"/>
                                    </a:lnTo>
                                    <a:lnTo>
                                      <a:pt x="13568" y="6261"/>
                                    </a:lnTo>
                                    <a:lnTo>
                                      <a:pt x="13548" y="6320"/>
                                    </a:lnTo>
                                    <a:lnTo>
                                      <a:pt x="13531" y="6381"/>
                                    </a:lnTo>
                                    <a:lnTo>
                                      <a:pt x="13513" y="6443"/>
                                    </a:lnTo>
                                    <a:lnTo>
                                      <a:pt x="13496" y="6503"/>
                                    </a:lnTo>
                                    <a:lnTo>
                                      <a:pt x="13465" y="6627"/>
                                    </a:lnTo>
                                    <a:lnTo>
                                      <a:pt x="13435" y="6750"/>
                                    </a:lnTo>
                                    <a:lnTo>
                                      <a:pt x="13407" y="6872"/>
                                    </a:lnTo>
                                    <a:lnTo>
                                      <a:pt x="13381" y="6993"/>
                                    </a:lnTo>
                                    <a:lnTo>
                                      <a:pt x="13354" y="7115"/>
                                    </a:lnTo>
                                    <a:lnTo>
                                      <a:pt x="13328" y="7232"/>
                                    </a:lnTo>
                                    <a:lnTo>
                                      <a:pt x="13302" y="7348"/>
                                    </a:lnTo>
                                    <a:lnTo>
                                      <a:pt x="13275" y="7462"/>
                                    </a:lnTo>
                                    <a:lnTo>
                                      <a:pt x="13261" y="7518"/>
                                    </a:lnTo>
                                    <a:lnTo>
                                      <a:pt x="13246" y="7572"/>
                                    </a:lnTo>
                                    <a:lnTo>
                                      <a:pt x="13231" y="7625"/>
                                    </a:lnTo>
                                    <a:lnTo>
                                      <a:pt x="13216" y="7677"/>
                                    </a:lnTo>
                                    <a:lnTo>
                                      <a:pt x="13210" y="7724"/>
                                    </a:lnTo>
                                    <a:lnTo>
                                      <a:pt x="13204" y="7774"/>
                                    </a:lnTo>
                                    <a:lnTo>
                                      <a:pt x="13199" y="7826"/>
                                    </a:lnTo>
                                    <a:lnTo>
                                      <a:pt x="13197" y="7878"/>
                                    </a:lnTo>
                                    <a:lnTo>
                                      <a:pt x="13194" y="7932"/>
                                    </a:lnTo>
                                    <a:lnTo>
                                      <a:pt x="13194" y="7988"/>
                                    </a:lnTo>
                                    <a:lnTo>
                                      <a:pt x="13195" y="8043"/>
                                    </a:lnTo>
                                    <a:lnTo>
                                      <a:pt x="13199" y="8098"/>
                                    </a:lnTo>
                                    <a:lnTo>
                                      <a:pt x="13203" y="8153"/>
                                    </a:lnTo>
                                    <a:lnTo>
                                      <a:pt x="13209" y="8207"/>
                                    </a:lnTo>
                                    <a:lnTo>
                                      <a:pt x="13218" y="8260"/>
                                    </a:lnTo>
                                    <a:lnTo>
                                      <a:pt x="13228" y="8311"/>
                                    </a:lnTo>
                                    <a:lnTo>
                                      <a:pt x="13234" y="8335"/>
                                    </a:lnTo>
                                    <a:lnTo>
                                      <a:pt x="13240" y="8360"/>
                                    </a:lnTo>
                                    <a:lnTo>
                                      <a:pt x="13247" y="8384"/>
                                    </a:lnTo>
                                    <a:lnTo>
                                      <a:pt x="13255" y="8406"/>
                                    </a:lnTo>
                                    <a:lnTo>
                                      <a:pt x="13263" y="8428"/>
                                    </a:lnTo>
                                    <a:lnTo>
                                      <a:pt x="13272" y="8450"/>
                                    </a:lnTo>
                                    <a:lnTo>
                                      <a:pt x="13281" y="8470"/>
                                    </a:lnTo>
                                    <a:lnTo>
                                      <a:pt x="13291" y="8490"/>
                                    </a:lnTo>
                                    <a:lnTo>
                                      <a:pt x="13411" y="8537"/>
                                    </a:lnTo>
                                    <a:lnTo>
                                      <a:pt x="13568" y="8602"/>
                                    </a:lnTo>
                                    <a:lnTo>
                                      <a:pt x="13658" y="8641"/>
                                    </a:lnTo>
                                    <a:lnTo>
                                      <a:pt x="13756" y="8684"/>
                                    </a:lnTo>
                                    <a:lnTo>
                                      <a:pt x="13858" y="8732"/>
                                    </a:lnTo>
                                    <a:lnTo>
                                      <a:pt x="13965" y="8784"/>
                                    </a:lnTo>
                                    <a:lnTo>
                                      <a:pt x="14077" y="8840"/>
                                    </a:lnTo>
                                    <a:lnTo>
                                      <a:pt x="14192" y="8901"/>
                                    </a:lnTo>
                                    <a:lnTo>
                                      <a:pt x="14309" y="8965"/>
                                    </a:lnTo>
                                    <a:lnTo>
                                      <a:pt x="14427" y="9034"/>
                                    </a:lnTo>
                                    <a:lnTo>
                                      <a:pt x="14547" y="9107"/>
                                    </a:lnTo>
                                    <a:lnTo>
                                      <a:pt x="14666" y="9184"/>
                                    </a:lnTo>
                                    <a:lnTo>
                                      <a:pt x="14785" y="9265"/>
                                    </a:lnTo>
                                    <a:lnTo>
                                      <a:pt x="14901" y="9351"/>
                                    </a:lnTo>
                                    <a:lnTo>
                                      <a:pt x="15015" y="9441"/>
                                    </a:lnTo>
                                    <a:lnTo>
                                      <a:pt x="15124" y="9535"/>
                                    </a:lnTo>
                                    <a:lnTo>
                                      <a:pt x="15230" y="9633"/>
                                    </a:lnTo>
                                    <a:lnTo>
                                      <a:pt x="15330" y="9734"/>
                                    </a:lnTo>
                                    <a:lnTo>
                                      <a:pt x="15424" y="9839"/>
                                    </a:lnTo>
                                    <a:lnTo>
                                      <a:pt x="15512" y="9949"/>
                                    </a:lnTo>
                                    <a:lnTo>
                                      <a:pt x="15591" y="10063"/>
                                    </a:lnTo>
                                    <a:lnTo>
                                      <a:pt x="15662" y="10181"/>
                                    </a:lnTo>
                                    <a:lnTo>
                                      <a:pt x="15724" y="10303"/>
                                    </a:lnTo>
                                    <a:lnTo>
                                      <a:pt x="15774" y="10429"/>
                                    </a:lnTo>
                                    <a:lnTo>
                                      <a:pt x="15815" y="10558"/>
                                    </a:lnTo>
                                    <a:lnTo>
                                      <a:pt x="15842" y="10692"/>
                                    </a:lnTo>
                                    <a:lnTo>
                                      <a:pt x="15857" y="10829"/>
                                    </a:lnTo>
                                    <a:lnTo>
                                      <a:pt x="15858" y="10971"/>
                                    </a:lnTo>
                                    <a:lnTo>
                                      <a:pt x="15845" y="11116"/>
                                    </a:lnTo>
                                    <a:lnTo>
                                      <a:pt x="15816" y="11264"/>
                                    </a:lnTo>
                                    <a:lnTo>
                                      <a:pt x="15800" y="11366"/>
                                    </a:lnTo>
                                    <a:lnTo>
                                      <a:pt x="15776" y="11468"/>
                                    </a:lnTo>
                                    <a:lnTo>
                                      <a:pt x="15740" y="11572"/>
                                    </a:lnTo>
                                    <a:lnTo>
                                      <a:pt x="15694" y="11676"/>
                                    </a:lnTo>
                                    <a:lnTo>
                                      <a:pt x="15640" y="11780"/>
                                    </a:lnTo>
                                    <a:lnTo>
                                      <a:pt x="15578" y="11885"/>
                                    </a:lnTo>
                                    <a:lnTo>
                                      <a:pt x="15506" y="11989"/>
                                    </a:lnTo>
                                    <a:lnTo>
                                      <a:pt x="15427" y="12094"/>
                                    </a:lnTo>
                                    <a:lnTo>
                                      <a:pt x="15339" y="12198"/>
                                    </a:lnTo>
                                    <a:lnTo>
                                      <a:pt x="15245" y="12302"/>
                                    </a:lnTo>
                                    <a:lnTo>
                                      <a:pt x="15144" y="12405"/>
                                    </a:lnTo>
                                    <a:lnTo>
                                      <a:pt x="15036" y="12507"/>
                                    </a:lnTo>
                                    <a:lnTo>
                                      <a:pt x="14922" y="12607"/>
                                    </a:lnTo>
                                    <a:lnTo>
                                      <a:pt x="14803" y="12708"/>
                                    </a:lnTo>
                                    <a:lnTo>
                                      <a:pt x="14677" y="12805"/>
                                    </a:lnTo>
                                    <a:lnTo>
                                      <a:pt x="14547" y="12902"/>
                                    </a:lnTo>
                                    <a:lnTo>
                                      <a:pt x="14412" y="12997"/>
                                    </a:lnTo>
                                    <a:lnTo>
                                      <a:pt x="14274" y="13090"/>
                                    </a:lnTo>
                                    <a:lnTo>
                                      <a:pt x="14132" y="13179"/>
                                    </a:lnTo>
                                    <a:lnTo>
                                      <a:pt x="13985" y="13267"/>
                                    </a:lnTo>
                                    <a:lnTo>
                                      <a:pt x="13835" y="13352"/>
                                    </a:lnTo>
                                    <a:lnTo>
                                      <a:pt x="13683" y="13434"/>
                                    </a:lnTo>
                                    <a:lnTo>
                                      <a:pt x="13528" y="13513"/>
                                    </a:lnTo>
                                    <a:lnTo>
                                      <a:pt x="13371" y="13590"/>
                                    </a:lnTo>
                                    <a:lnTo>
                                      <a:pt x="13213" y="13661"/>
                                    </a:lnTo>
                                    <a:lnTo>
                                      <a:pt x="13053" y="13731"/>
                                    </a:lnTo>
                                    <a:lnTo>
                                      <a:pt x="12892" y="13795"/>
                                    </a:lnTo>
                                    <a:lnTo>
                                      <a:pt x="12732" y="13855"/>
                                    </a:lnTo>
                                    <a:lnTo>
                                      <a:pt x="12569" y="13912"/>
                                    </a:lnTo>
                                    <a:lnTo>
                                      <a:pt x="12409" y="13964"/>
                                    </a:lnTo>
                                    <a:lnTo>
                                      <a:pt x="12248" y="14011"/>
                                    </a:lnTo>
                                    <a:lnTo>
                                      <a:pt x="12088" y="14053"/>
                                    </a:lnTo>
                                    <a:lnTo>
                                      <a:pt x="11923" y="14077"/>
                                    </a:lnTo>
                                    <a:lnTo>
                                      <a:pt x="11747" y="14082"/>
                                    </a:lnTo>
                                    <a:lnTo>
                                      <a:pt x="11564" y="14068"/>
                                    </a:lnTo>
                                    <a:lnTo>
                                      <a:pt x="11373" y="14037"/>
                                    </a:lnTo>
                                    <a:lnTo>
                                      <a:pt x="11178" y="13990"/>
                                    </a:lnTo>
                                    <a:lnTo>
                                      <a:pt x="10976" y="13928"/>
                                    </a:lnTo>
                                    <a:lnTo>
                                      <a:pt x="10772" y="13852"/>
                                    </a:lnTo>
                                    <a:lnTo>
                                      <a:pt x="10566" y="13761"/>
                                    </a:lnTo>
                                    <a:lnTo>
                                      <a:pt x="10357" y="13659"/>
                                    </a:lnTo>
                                    <a:lnTo>
                                      <a:pt x="10148" y="13545"/>
                                    </a:lnTo>
                                    <a:lnTo>
                                      <a:pt x="9940" y="13420"/>
                                    </a:lnTo>
                                    <a:lnTo>
                                      <a:pt x="9732" y="13285"/>
                                    </a:lnTo>
                                    <a:lnTo>
                                      <a:pt x="9528" y="13143"/>
                                    </a:lnTo>
                                    <a:lnTo>
                                      <a:pt x="9328" y="12992"/>
                                    </a:lnTo>
                                    <a:lnTo>
                                      <a:pt x="9132" y="12834"/>
                                    </a:lnTo>
                                    <a:lnTo>
                                      <a:pt x="8943" y="12671"/>
                                    </a:lnTo>
                                    <a:lnTo>
                                      <a:pt x="8760" y="12502"/>
                                    </a:lnTo>
                                    <a:lnTo>
                                      <a:pt x="8585" y="12330"/>
                                    </a:lnTo>
                                    <a:lnTo>
                                      <a:pt x="8421" y="12155"/>
                                    </a:lnTo>
                                    <a:lnTo>
                                      <a:pt x="8265" y="11978"/>
                                    </a:lnTo>
                                    <a:lnTo>
                                      <a:pt x="8122" y="11799"/>
                                    </a:lnTo>
                                    <a:lnTo>
                                      <a:pt x="7989" y="11620"/>
                                    </a:lnTo>
                                    <a:lnTo>
                                      <a:pt x="7870" y="11442"/>
                                    </a:lnTo>
                                    <a:lnTo>
                                      <a:pt x="7767" y="11265"/>
                                    </a:lnTo>
                                    <a:lnTo>
                                      <a:pt x="7679" y="11092"/>
                                    </a:lnTo>
                                    <a:lnTo>
                                      <a:pt x="7607" y="10922"/>
                                    </a:lnTo>
                                    <a:lnTo>
                                      <a:pt x="7553" y="10756"/>
                                    </a:lnTo>
                                    <a:lnTo>
                                      <a:pt x="7517" y="10595"/>
                                    </a:lnTo>
                                    <a:lnTo>
                                      <a:pt x="7502" y="10442"/>
                                    </a:lnTo>
                                    <a:lnTo>
                                      <a:pt x="7507" y="10296"/>
                                    </a:lnTo>
                                    <a:lnTo>
                                      <a:pt x="7534" y="10157"/>
                                    </a:lnTo>
                                    <a:lnTo>
                                      <a:pt x="7584" y="10027"/>
                                    </a:lnTo>
                                    <a:lnTo>
                                      <a:pt x="7593" y="9990"/>
                                    </a:lnTo>
                                    <a:lnTo>
                                      <a:pt x="7608" y="9952"/>
                                    </a:lnTo>
                                    <a:lnTo>
                                      <a:pt x="7627" y="9915"/>
                                    </a:lnTo>
                                    <a:lnTo>
                                      <a:pt x="7649" y="9879"/>
                                    </a:lnTo>
                                    <a:lnTo>
                                      <a:pt x="7675" y="9842"/>
                                    </a:lnTo>
                                    <a:lnTo>
                                      <a:pt x="7705" y="9806"/>
                                    </a:lnTo>
                                    <a:lnTo>
                                      <a:pt x="7738" y="9771"/>
                                    </a:lnTo>
                                    <a:lnTo>
                                      <a:pt x="7775" y="9738"/>
                                    </a:lnTo>
                                    <a:lnTo>
                                      <a:pt x="7816" y="9705"/>
                                    </a:lnTo>
                                    <a:lnTo>
                                      <a:pt x="7859" y="9672"/>
                                    </a:lnTo>
                                    <a:lnTo>
                                      <a:pt x="7908" y="9643"/>
                                    </a:lnTo>
                                    <a:lnTo>
                                      <a:pt x="7960" y="9613"/>
                                    </a:lnTo>
                                    <a:lnTo>
                                      <a:pt x="8014" y="9586"/>
                                    </a:lnTo>
                                    <a:lnTo>
                                      <a:pt x="8072" y="9560"/>
                                    </a:lnTo>
                                    <a:lnTo>
                                      <a:pt x="8134" y="9535"/>
                                    </a:lnTo>
                                    <a:lnTo>
                                      <a:pt x="8199" y="9512"/>
                                    </a:lnTo>
                                    <a:lnTo>
                                      <a:pt x="8268" y="9492"/>
                                    </a:lnTo>
                                    <a:lnTo>
                                      <a:pt x="8339" y="9473"/>
                                    </a:lnTo>
                                    <a:lnTo>
                                      <a:pt x="8415" y="9456"/>
                                    </a:lnTo>
                                    <a:lnTo>
                                      <a:pt x="8493" y="9442"/>
                                    </a:lnTo>
                                    <a:lnTo>
                                      <a:pt x="8574" y="9430"/>
                                    </a:lnTo>
                                    <a:lnTo>
                                      <a:pt x="8658" y="9421"/>
                                    </a:lnTo>
                                    <a:lnTo>
                                      <a:pt x="8746" y="9414"/>
                                    </a:lnTo>
                                    <a:lnTo>
                                      <a:pt x="8838" y="9410"/>
                                    </a:lnTo>
                                    <a:lnTo>
                                      <a:pt x="8931" y="9410"/>
                                    </a:lnTo>
                                    <a:lnTo>
                                      <a:pt x="9028" y="9411"/>
                                    </a:lnTo>
                                    <a:lnTo>
                                      <a:pt x="9127" y="9416"/>
                                    </a:lnTo>
                                    <a:lnTo>
                                      <a:pt x="9230" y="9425"/>
                                    </a:lnTo>
                                    <a:lnTo>
                                      <a:pt x="9335" y="9436"/>
                                    </a:lnTo>
                                    <a:lnTo>
                                      <a:pt x="9444" y="9451"/>
                                    </a:lnTo>
                                    <a:lnTo>
                                      <a:pt x="9555" y="9471"/>
                                    </a:lnTo>
                                    <a:lnTo>
                                      <a:pt x="9669" y="9493"/>
                                    </a:lnTo>
                                    <a:lnTo>
                                      <a:pt x="9691" y="9478"/>
                                    </a:lnTo>
                                    <a:lnTo>
                                      <a:pt x="9716" y="9461"/>
                                    </a:lnTo>
                                    <a:lnTo>
                                      <a:pt x="9742" y="9442"/>
                                    </a:lnTo>
                                    <a:lnTo>
                                      <a:pt x="9768" y="9421"/>
                                    </a:lnTo>
                                    <a:lnTo>
                                      <a:pt x="9795" y="9399"/>
                                    </a:lnTo>
                                    <a:lnTo>
                                      <a:pt x="9822" y="9374"/>
                                    </a:lnTo>
                                    <a:lnTo>
                                      <a:pt x="9850" y="9348"/>
                                    </a:lnTo>
                                    <a:lnTo>
                                      <a:pt x="9876" y="9321"/>
                                    </a:lnTo>
                                    <a:lnTo>
                                      <a:pt x="9903" y="9293"/>
                                    </a:lnTo>
                                    <a:lnTo>
                                      <a:pt x="9927" y="9262"/>
                                    </a:lnTo>
                                    <a:lnTo>
                                      <a:pt x="9951" y="9231"/>
                                    </a:lnTo>
                                    <a:lnTo>
                                      <a:pt x="9974" y="9199"/>
                                    </a:lnTo>
                                    <a:lnTo>
                                      <a:pt x="9994" y="9165"/>
                                    </a:lnTo>
                                    <a:lnTo>
                                      <a:pt x="10013" y="9131"/>
                                    </a:lnTo>
                                    <a:lnTo>
                                      <a:pt x="10029" y="9096"/>
                                    </a:lnTo>
                                    <a:lnTo>
                                      <a:pt x="10042" y="9060"/>
                                    </a:lnTo>
                                    <a:lnTo>
                                      <a:pt x="10054" y="9024"/>
                                    </a:lnTo>
                                    <a:lnTo>
                                      <a:pt x="10060" y="8988"/>
                                    </a:lnTo>
                                    <a:lnTo>
                                      <a:pt x="10064" y="8953"/>
                                    </a:lnTo>
                                    <a:lnTo>
                                      <a:pt x="10064" y="8915"/>
                                    </a:lnTo>
                                    <a:lnTo>
                                      <a:pt x="10060" y="8880"/>
                                    </a:lnTo>
                                    <a:lnTo>
                                      <a:pt x="10050" y="8842"/>
                                    </a:lnTo>
                                    <a:lnTo>
                                      <a:pt x="10036" y="8807"/>
                                    </a:lnTo>
                                    <a:lnTo>
                                      <a:pt x="10018" y="8771"/>
                                    </a:lnTo>
                                    <a:lnTo>
                                      <a:pt x="9994" y="8735"/>
                                    </a:lnTo>
                                    <a:lnTo>
                                      <a:pt x="9965" y="8700"/>
                                    </a:lnTo>
                                    <a:lnTo>
                                      <a:pt x="9929" y="8666"/>
                                    </a:lnTo>
                                    <a:lnTo>
                                      <a:pt x="9888" y="8632"/>
                                    </a:lnTo>
                                    <a:lnTo>
                                      <a:pt x="9840" y="8600"/>
                                    </a:lnTo>
                                    <a:lnTo>
                                      <a:pt x="9784" y="8569"/>
                                    </a:lnTo>
                                    <a:lnTo>
                                      <a:pt x="9722" y="8538"/>
                                    </a:lnTo>
                                    <a:lnTo>
                                      <a:pt x="9653" y="8510"/>
                                    </a:lnTo>
                                    <a:lnTo>
                                      <a:pt x="9768" y="8505"/>
                                    </a:lnTo>
                                    <a:lnTo>
                                      <a:pt x="9874" y="8500"/>
                                    </a:lnTo>
                                    <a:lnTo>
                                      <a:pt x="9925" y="8499"/>
                                    </a:lnTo>
                                    <a:lnTo>
                                      <a:pt x="9972" y="8497"/>
                                    </a:lnTo>
                                    <a:lnTo>
                                      <a:pt x="10018" y="8497"/>
                                    </a:lnTo>
                                    <a:lnTo>
                                      <a:pt x="10061" y="8497"/>
                                    </a:lnTo>
                                    <a:lnTo>
                                      <a:pt x="10103" y="8500"/>
                                    </a:lnTo>
                                    <a:lnTo>
                                      <a:pt x="10143" y="8501"/>
                                    </a:lnTo>
                                    <a:lnTo>
                                      <a:pt x="10181" y="8505"/>
                                    </a:lnTo>
                                    <a:lnTo>
                                      <a:pt x="10218" y="8510"/>
                                    </a:lnTo>
                                    <a:lnTo>
                                      <a:pt x="10254" y="8516"/>
                                    </a:lnTo>
                                    <a:lnTo>
                                      <a:pt x="10287" y="8523"/>
                                    </a:lnTo>
                                    <a:lnTo>
                                      <a:pt x="10321" y="8532"/>
                                    </a:lnTo>
                                    <a:lnTo>
                                      <a:pt x="10352" y="8543"/>
                                    </a:lnTo>
                                    <a:lnTo>
                                      <a:pt x="10383" y="8555"/>
                                    </a:lnTo>
                                    <a:lnTo>
                                      <a:pt x="10412" y="8570"/>
                                    </a:lnTo>
                                    <a:lnTo>
                                      <a:pt x="10441" y="8586"/>
                                    </a:lnTo>
                                    <a:lnTo>
                                      <a:pt x="10469" y="8605"/>
                                    </a:lnTo>
                                    <a:lnTo>
                                      <a:pt x="10496" y="8626"/>
                                    </a:lnTo>
                                    <a:lnTo>
                                      <a:pt x="10524" y="8648"/>
                                    </a:lnTo>
                                    <a:lnTo>
                                      <a:pt x="10550" y="8674"/>
                                    </a:lnTo>
                                    <a:lnTo>
                                      <a:pt x="10576" y="8703"/>
                                    </a:lnTo>
                                    <a:lnTo>
                                      <a:pt x="10602" y="8734"/>
                                    </a:lnTo>
                                    <a:lnTo>
                                      <a:pt x="10628" y="8767"/>
                                    </a:lnTo>
                                    <a:lnTo>
                                      <a:pt x="10652" y="8803"/>
                                    </a:lnTo>
                                    <a:lnTo>
                                      <a:pt x="10678" y="8842"/>
                                    </a:lnTo>
                                    <a:lnTo>
                                      <a:pt x="10704" y="8886"/>
                                    </a:lnTo>
                                    <a:lnTo>
                                      <a:pt x="10730" y="8931"/>
                                    </a:lnTo>
                                    <a:lnTo>
                                      <a:pt x="10756" y="8980"/>
                                    </a:lnTo>
                                    <a:lnTo>
                                      <a:pt x="10783" y="9033"/>
                                    </a:lnTo>
                                    <a:lnTo>
                                      <a:pt x="10809" y="8970"/>
                                    </a:lnTo>
                                    <a:lnTo>
                                      <a:pt x="10830" y="8906"/>
                                    </a:lnTo>
                                    <a:lnTo>
                                      <a:pt x="10845" y="8840"/>
                                    </a:lnTo>
                                    <a:lnTo>
                                      <a:pt x="10856" y="8774"/>
                                    </a:lnTo>
                                    <a:lnTo>
                                      <a:pt x="10861" y="8706"/>
                                    </a:lnTo>
                                    <a:lnTo>
                                      <a:pt x="10863" y="8640"/>
                                    </a:lnTo>
                                    <a:lnTo>
                                      <a:pt x="10859" y="8572"/>
                                    </a:lnTo>
                                    <a:lnTo>
                                      <a:pt x="10851" y="8502"/>
                                    </a:lnTo>
                                    <a:lnTo>
                                      <a:pt x="10840" y="8434"/>
                                    </a:lnTo>
                                    <a:lnTo>
                                      <a:pt x="10824" y="8366"/>
                                    </a:lnTo>
                                    <a:lnTo>
                                      <a:pt x="10806" y="8299"/>
                                    </a:lnTo>
                                    <a:lnTo>
                                      <a:pt x="10782" y="8233"/>
                                    </a:lnTo>
                                    <a:lnTo>
                                      <a:pt x="10756" y="8166"/>
                                    </a:lnTo>
                                    <a:lnTo>
                                      <a:pt x="10728" y="8100"/>
                                    </a:lnTo>
                                    <a:lnTo>
                                      <a:pt x="10696" y="8037"/>
                                    </a:lnTo>
                                    <a:lnTo>
                                      <a:pt x="10662" y="7974"/>
                                    </a:lnTo>
                                    <a:lnTo>
                                      <a:pt x="10625" y="7914"/>
                                    </a:lnTo>
                                    <a:lnTo>
                                      <a:pt x="10587" y="7854"/>
                                    </a:lnTo>
                                    <a:lnTo>
                                      <a:pt x="10546" y="7797"/>
                                    </a:lnTo>
                                    <a:lnTo>
                                      <a:pt x="10503" y="7742"/>
                                    </a:lnTo>
                                    <a:lnTo>
                                      <a:pt x="10458" y="7688"/>
                                    </a:lnTo>
                                    <a:lnTo>
                                      <a:pt x="10412" y="7639"/>
                                    </a:lnTo>
                                    <a:lnTo>
                                      <a:pt x="10367" y="7592"/>
                                    </a:lnTo>
                                    <a:lnTo>
                                      <a:pt x="10318" y="7547"/>
                                    </a:lnTo>
                                    <a:lnTo>
                                      <a:pt x="10270" y="7505"/>
                                    </a:lnTo>
                                    <a:lnTo>
                                      <a:pt x="10221" y="7468"/>
                                    </a:lnTo>
                                    <a:lnTo>
                                      <a:pt x="10171" y="7434"/>
                                    </a:lnTo>
                                    <a:lnTo>
                                      <a:pt x="10122" y="7403"/>
                                    </a:lnTo>
                                    <a:lnTo>
                                      <a:pt x="10072" y="7377"/>
                                    </a:lnTo>
                                    <a:lnTo>
                                      <a:pt x="10023" y="7354"/>
                                    </a:lnTo>
                                    <a:lnTo>
                                      <a:pt x="9973" y="7336"/>
                                    </a:lnTo>
                                    <a:lnTo>
                                      <a:pt x="9925" y="7322"/>
                                    </a:lnTo>
                                    <a:lnTo>
                                      <a:pt x="10014" y="7340"/>
                                    </a:lnTo>
                                    <a:lnTo>
                                      <a:pt x="10097" y="7357"/>
                                    </a:lnTo>
                                    <a:lnTo>
                                      <a:pt x="10176" y="7375"/>
                                    </a:lnTo>
                                    <a:lnTo>
                                      <a:pt x="10252" y="7394"/>
                                    </a:lnTo>
                                    <a:lnTo>
                                      <a:pt x="10321" y="7415"/>
                                    </a:lnTo>
                                    <a:lnTo>
                                      <a:pt x="10388" y="7436"/>
                                    </a:lnTo>
                                    <a:lnTo>
                                      <a:pt x="10451" y="7458"/>
                                    </a:lnTo>
                                    <a:lnTo>
                                      <a:pt x="10510" y="7482"/>
                                    </a:lnTo>
                                    <a:lnTo>
                                      <a:pt x="10566" y="7507"/>
                                    </a:lnTo>
                                    <a:lnTo>
                                      <a:pt x="10619" y="7531"/>
                                    </a:lnTo>
                                    <a:lnTo>
                                      <a:pt x="10668" y="7559"/>
                                    </a:lnTo>
                                    <a:lnTo>
                                      <a:pt x="10715" y="7587"/>
                                    </a:lnTo>
                                    <a:lnTo>
                                      <a:pt x="10760" y="7615"/>
                                    </a:lnTo>
                                    <a:lnTo>
                                      <a:pt x="10803" y="7646"/>
                                    </a:lnTo>
                                    <a:lnTo>
                                      <a:pt x="10844" y="7679"/>
                                    </a:lnTo>
                                    <a:lnTo>
                                      <a:pt x="10882" y="7712"/>
                                    </a:lnTo>
                                    <a:lnTo>
                                      <a:pt x="10919" y="7747"/>
                                    </a:lnTo>
                                    <a:lnTo>
                                      <a:pt x="10955" y="7782"/>
                                    </a:lnTo>
                                    <a:lnTo>
                                      <a:pt x="10990" y="7820"/>
                                    </a:lnTo>
                                    <a:lnTo>
                                      <a:pt x="11025" y="7859"/>
                                    </a:lnTo>
                                    <a:lnTo>
                                      <a:pt x="11057" y="7900"/>
                                    </a:lnTo>
                                    <a:lnTo>
                                      <a:pt x="11090" y="7942"/>
                                    </a:lnTo>
                                    <a:lnTo>
                                      <a:pt x="11122" y="7987"/>
                                    </a:lnTo>
                                    <a:lnTo>
                                      <a:pt x="11154" y="8032"/>
                                    </a:lnTo>
                                    <a:lnTo>
                                      <a:pt x="11220" y="8129"/>
                                    </a:lnTo>
                                    <a:lnTo>
                                      <a:pt x="11289" y="8233"/>
                                    </a:lnTo>
                                    <a:lnTo>
                                      <a:pt x="11361" y="8345"/>
                                    </a:lnTo>
                                    <a:lnTo>
                                      <a:pt x="11440" y="8465"/>
                                    </a:lnTo>
                                    <a:lnTo>
                                      <a:pt x="11497" y="8386"/>
                                    </a:lnTo>
                                    <a:lnTo>
                                      <a:pt x="11548" y="8307"/>
                                    </a:lnTo>
                                    <a:lnTo>
                                      <a:pt x="11594" y="8230"/>
                                    </a:lnTo>
                                    <a:lnTo>
                                      <a:pt x="11634" y="8153"/>
                                    </a:lnTo>
                                    <a:lnTo>
                                      <a:pt x="11670" y="8078"/>
                                    </a:lnTo>
                                    <a:lnTo>
                                      <a:pt x="11701" y="8004"/>
                                    </a:lnTo>
                                    <a:lnTo>
                                      <a:pt x="11727" y="7931"/>
                                    </a:lnTo>
                                    <a:lnTo>
                                      <a:pt x="11748" y="7859"/>
                                    </a:lnTo>
                                    <a:lnTo>
                                      <a:pt x="11766" y="7787"/>
                                    </a:lnTo>
                                    <a:lnTo>
                                      <a:pt x="11778" y="7718"/>
                                    </a:lnTo>
                                    <a:lnTo>
                                      <a:pt x="11785" y="7650"/>
                                    </a:lnTo>
                                    <a:lnTo>
                                      <a:pt x="11788" y="7583"/>
                                    </a:lnTo>
                                    <a:lnTo>
                                      <a:pt x="11788" y="7518"/>
                                    </a:lnTo>
                                    <a:lnTo>
                                      <a:pt x="11782" y="7452"/>
                                    </a:lnTo>
                                    <a:lnTo>
                                      <a:pt x="11773" y="7390"/>
                                    </a:lnTo>
                                    <a:lnTo>
                                      <a:pt x="11759" y="7328"/>
                                    </a:lnTo>
                                    <a:lnTo>
                                      <a:pt x="11742" y="7269"/>
                                    </a:lnTo>
                                    <a:lnTo>
                                      <a:pt x="11721" y="7210"/>
                                    </a:lnTo>
                                    <a:lnTo>
                                      <a:pt x="11696" y="7153"/>
                                    </a:lnTo>
                                    <a:lnTo>
                                      <a:pt x="11667" y="7098"/>
                                    </a:lnTo>
                                    <a:lnTo>
                                      <a:pt x="11634" y="7045"/>
                                    </a:lnTo>
                                    <a:lnTo>
                                      <a:pt x="11599" y="6993"/>
                                    </a:lnTo>
                                    <a:lnTo>
                                      <a:pt x="11559" y="6943"/>
                                    </a:lnTo>
                                    <a:lnTo>
                                      <a:pt x="11517" y="6894"/>
                                    </a:lnTo>
                                    <a:lnTo>
                                      <a:pt x="11471" y="6849"/>
                                    </a:lnTo>
                                    <a:lnTo>
                                      <a:pt x="11422" y="6804"/>
                                    </a:lnTo>
                                    <a:lnTo>
                                      <a:pt x="11370" y="6762"/>
                                    </a:lnTo>
                                    <a:lnTo>
                                      <a:pt x="11315" y="6721"/>
                                    </a:lnTo>
                                    <a:lnTo>
                                      <a:pt x="11257" y="6683"/>
                                    </a:lnTo>
                                    <a:lnTo>
                                      <a:pt x="11197" y="6646"/>
                                    </a:lnTo>
                                    <a:lnTo>
                                      <a:pt x="11132" y="6611"/>
                                    </a:lnTo>
                                    <a:lnTo>
                                      <a:pt x="11067" y="6579"/>
                                    </a:lnTo>
                                    <a:lnTo>
                                      <a:pt x="11179" y="6590"/>
                                    </a:lnTo>
                                    <a:lnTo>
                                      <a:pt x="11289" y="6609"/>
                                    </a:lnTo>
                                    <a:lnTo>
                                      <a:pt x="11394" y="6632"/>
                                    </a:lnTo>
                                    <a:lnTo>
                                      <a:pt x="11497" y="6661"/>
                                    </a:lnTo>
                                    <a:lnTo>
                                      <a:pt x="11595" y="6695"/>
                                    </a:lnTo>
                                    <a:lnTo>
                                      <a:pt x="11690" y="6734"/>
                                    </a:lnTo>
                                    <a:lnTo>
                                      <a:pt x="11780" y="6777"/>
                                    </a:lnTo>
                                    <a:lnTo>
                                      <a:pt x="11868" y="6825"/>
                                    </a:lnTo>
                                    <a:lnTo>
                                      <a:pt x="11951" y="6877"/>
                                    </a:lnTo>
                                    <a:lnTo>
                                      <a:pt x="12031" y="6933"/>
                                    </a:lnTo>
                                    <a:lnTo>
                                      <a:pt x="12108" y="6991"/>
                                    </a:lnTo>
                                    <a:lnTo>
                                      <a:pt x="12181" y="7053"/>
                                    </a:lnTo>
                                    <a:lnTo>
                                      <a:pt x="12250" y="7116"/>
                                    </a:lnTo>
                                    <a:lnTo>
                                      <a:pt x="12316" y="7183"/>
                                    </a:lnTo>
                                    <a:lnTo>
                                      <a:pt x="12379" y="7251"/>
                                    </a:lnTo>
                                    <a:lnTo>
                                      <a:pt x="12438" y="7321"/>
                                    </a:lnTo>
                                    <a:lnTo>
                                      <a:pt x="12494" y="7392"/>
                                    </a:lnTo>
                                    <a:lnTo>
                                      <a:pt x="12547" y="7463"/>
                                    </a:lnTo>
                                    <a:lnTo>
                                      <a:pt x="12597" y="7536"/>
                                    </a:lnTo>
                                    <a:lnTo>
                                      <a:pt x="12642" y="7609"/>
                                    </a:lnTo>
                                    <a:lnTo>
                                      <a:pt x="12686" y="7682"/>
                                    </a:lnTo>
                                    <a:lnTo>
                                      <a:pt x="12725" y="7755"/>
                                    </a:lnTo>
                                    <a:lnTo>
                                      <a:pt x="12762" y="7827"/>
                                    </a:lnTo>
                                    <a:lnTo>
                                      <a:pt x="12796" y="7897"/>
                                    </a:lnTo>
                                    <a:lnTo>
                                      <a:pt x="12827" y="7967"/>
                                    </a:lnTo>
                                    <a:lnTo>
                                      <a:pt x="12854" y="8035"/>
                                    </a:lnTo>
                                    <a:lnTo>
                                      <a:pt x="12879" y="8102"/>
                                    </a:lnTo>
                                    <a:lnTo>
                                      <a:pt x="12900" y="8165"/>
                                    </a:lnTo>
                                    <a:lnTo>
                                      <a:pt x="12918" y="8225"/>
                                    </a:lnTo>
                                    <a:lnTo>
                                      <a:pt x="12934" y="8283"/>
                                    </a:lnTo>
                                    <a:lnTo>
                                      <a:pt x="12947" y="8338"/>
                                    </a:lnTo>
                                    <a:lnTo>
                                      <a:pt x="12957" y="8390"/>
                                    </a:lnTo>
                                    <a:lnTo>
                                      <a:pt x="12957" y="8387"/>
                                    </a:lnTo>
                                    <a:lnTo>
                                      <a:pt x="12954" y="8375"/>
                                    </a:lnTo>
                                    <a:lnTo>
                                      <a:pt x="12952" y="8350"/>
                                    </a:lnTo>
                                    <a:lnTo>
                                      <a:pt x="12947" y="8314"/>
                                    </a:lnTo>
                                    <a:lnTo>
                                      <a:pt x="12943" y="8267"/>
                                    </a:lnTo>
                                    <a:lnTo>
                                      <a:pt x="12938" y="8210"/>
                                    </a:lnTo>
                                    <a:lnTo>
                                      <a:pt x="12933" y="8145"/>
                                    </a:lnTo>
                                    <a:lnTo>
                                      <a:pt x="12928" y="8069"/>
                                    </a:lnTo>
                                    <a:lnTo>
                                      <a:pt x="12923" y="7987"/>
                                    </a:lnTo>
                                    <a:lnTo>
                                      <a:pt x="12918" y="7895"/>
                                    </a:lnTo>
                                    <a:lnTo>
                                      <a:pt x="12915" y="7795"/>
                                    </a:lnTo>
                                    <a:lnTo>
                                      <a:pt x="12912" y="7688"/>
                                    </a:lnTo>
                                    <a:lnTo>
                                      <a:pt x="12910" y="7576"/>
                                    </a:lnTo>
                                    <a:lnTo>
                                      <a:pt x="12910" y="7456"/>
                                    </a:lnTo>
                                    <a:lnTo>
                                      <a:pt x="12911" y="7331"/>
                                    </a:lnTo>
                                    <a:lnTo>
                                      <a:pt x="12915" y="720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2">
                                  <a:lumMod val="5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96" name="Group 362"/>
                            <wpg:cNvGrpSpPr>
                              <a:grpSpLocks/>
                            </wpg:cNvGrpSpPr>
                            <wpg:grpSpPr bwMode="auto">
                              <a:xfrm>
                                <a:off x="9540" y="11776"/>
                                <a:ext cx="724" cy="777"/>
                                <a:chOff x="9540" y="11776"/>
                                <a:chExt cx="724" cy="777"/>
                              </a:xfrm>
                            </wpg:grpSpPr>
                            <wps:wsp>
                              <wps:cNvPr id="97" name="Freeform 363"/>
                              <wps:cNvSpPr>
                                <a:spLocks/>
                              </wps:cNvSpPr>
                              <wps:spPr bwMode="auto">
                                <a:xfrm>
                                  <a:off x="9669" y="11976"/>
                                  <a:ext cx="122" cy="91"/>
                                </a:xfrm>
                                <a:custGeom>
                                  <a:avLst/>
                                  <a:gdLst>
                                    <a:gd name="T0" fmla="*/ 53 w 515"/>
                                    <a:gd name="T1" fmla="*/ 70 h 387"/>
                                    <a:gd name="T2" fmla="*/ 21 w 515"/>
                                    <a:gd name="T3" fmla="*/ 110 h 387"/>
                                    <a:gd name="T4" fmla="*/ 3 w 515"/>
                                    <a:gd name="T5" fmla="*/ 148 h 387"/>
                                    <a:gd name="T6" fmla="*/ 0 w 515"/>
                                    <a:gd name="T7" fmla="*/ 184 h 387"/>
                                    <a:gd name="T8" fmla="*/ 7 w 515"/>
                                    <a:gd name="T9" fmla="*/ 219 h 387"/>
                                    <a:gd name="T10" fmla="*/ 23 w 515"/>
                                    <a:gd name="T11" fmla="*/ 251 h 387"/>
                                    <a:gd name="T12" fmla="*/ 48 w 515"/>
                                    <a:gd name="T13" fmla="*/ 281 h 387"/>
                                    <a:gd name="T14" fmla="*/ 78 w 515"/>
                                    <a:gd name="T15" fmla="*/ 307 h 387"/>
                                    <a:gd name="T16" fmla="*/ 112 w 515"/>
                                    <a:gd name="T17" fmla="*/ 330 h 387"/>
                                    <a:gd name="T18" fmla="*/ 149 w 515"/>
                                    <a:gd name="T19" fmla="*/ 350 h 387"/>
                                    <a:gd name="T20" fmla="*/ 188 w 515"/>
                                    <a:gd name="T21" fmla="*/ 366 h 387"/>
                                    <a:gd name="T22" fmla="*/ 225 w 515"/>
                                    <a:gd name="T23" fmla="*/ 377 h 387"/>
                                    <a:gd name="T24" fmla="*/ 258 w 515"/>
                                    <a:gd name="T25" fmla="*/ 385 h 387"/>
                                    <a:gd name="T26" fmla="*/ 289 w 515"/>
                                    <a:gd name="T27" fmla="*/ 387 h 387"/>
                                    <a:gd name="T28" fmla="*/ 314 w 515"/>
                                    <a:gd name="T29" fmla="*/ 385 h 387"/>
                                    <a:gd name="T30" fmla="*/ 330 w 515"/>
                                    <a:gd name="T31" fmla="*/ 376 h 387"/>
                                    <a:gd name="T32" fmla="*/ 339 w 515"/>
                                    <a:gd name="T33" fmla="*/ 362 h 387"/>
                                    <a:gd name="T34" fmla="*/ 350 w 515"/>
                                    <a:gd name="T35" fmla="*/ 347 h 387"/>
                                    <a:gd name="T36" fmla="*/ 372 w 515"/>
                                    <a:gd name="T37" fmla="*/ 326 h 387"/>
                                    <a:gd name="T38" fmla="*/ 429 w 515"/>
                                    <a:gd name="T39" fmla="*/ 281 h 387"/>
                                    <a:gd name="T40" fmla="*/ 482 w 515"/>
                                    <a:gd name="T41" fmla="*/ 231 h 387"/>
                                    <a:gd name="T42" fmla="*/ 502 w 515"/>
                                    <a:gd name="T43" fmla="*/ 203 h 387"/>
                                    <a:gd name="T44" fmla="*/ 511 w 515"/>
                                    <a:gd name="T45" fmla="*/ 184 h 387"/>
                                    <a:gd name="T46" fmla="*/ 515 w 515"/>
                                    <a:gd name="T47" fmla="*/ 163 h 387"/>
                                    <a:gd name="T48" fmla="*/ 514 w 515"/>
                                    <a:gd name="T49" fmla="*/ 142 h 387"/>
                                    <a:gd name="T50" fmla="*/ 508 w 515"/>
                                    <a:gd name="T51" fmla="*/ 120 h 387"/>
                                    <a:gd name="T52" fmla="*/ 494 w 515"/>
                                    <a:gd name="T53" fmla="*/ 95 h 387"/>
                                    <a:gd name="T54" fmla="*/ 473 w 515"/>
                                    <a:gd name="T55" fmla="*/ 72 h 387"/>
                                    <a:gd name="T56" fmla="*/ 450 w 515"/>
                                    <a:gd name="T57" fmla="*/ 51 h 387"/>
                                    <a:gd name="T58" fmla="*/ 424 w 515"/>
                                    <a:gd name="T59" fmla="*/ 33 h 387"/>
                                    <a:gd name="T60" fmla="*/ 397 w 515"/>
                                    <a:gd name="T61" fmla="*/ 21 h 387"/>
                                    <a:gd name="T62" fmla="*/ 368 w 515"/>
                                    <a:gd name="T63" fmla="*/ 11 h 387"/>
                                    <a:gd name="T64" fmla="*/ 337 w 515"/>
                                    <a:gd name="T65" fmla="*/ 5 h 387"/>
                                    <a:gd name="T66" fmla="*/ 293 w 515"/>
                                    <a:gd name="T67" fmla="*/ 0 h 387"/>
                                    <a:gd name="T68" fmla="*/ 232 w 515"/>
                                    <a:gd name="T69" fmla="*/ 2 h 387"/>
                                    <a:gd name="T70" fmla="*/ 177 w 515"/>
                                    <a:gd name="T71" fmla="*/ 11 h 387"/>
                                    <a:gd name="T72" fmla="*/ 127 w 515"/>
                                    <a:gd name="T73" fmla="*/ 26 h 387"/>
                                    <a:gd name="T74" fmla="*/ 89 w 515"/>
                                    <a:gd name="T75" fmla="*/ 42 h 3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</a:cxnLst>
                                  <a:rect l="0" t="0" r="r" b="b"/>
                                  <a:pathLst>
                                    <a:path w="515" h="387">
                                      <a:moveTo>
                                        <a:pt x="74" y="51"/>
                                      </a:moveTo>
                                      <a:lnTo>
                                        <a:pt x="53" y="70"/>
                                      </a:lnTo>
                                      <a:lnTo>
                                        <a:pt x="34" y="90"/>
                                      </a:lnTo>
                                      <a:lnTo>
                                        <a:pt x="21" y="110"/>
                                      </a:lnTo>
                                      <a:lnTo>
                                        <a:pt x="11" y="129"/>
                                      </a:lnTo>
                                      <a:lnTo>
                                        <a:pt x="3" y="148"/>
                                      </a:lnTo>
                                      <a:lnTo>
                                        <a:pt x="0" y="167"/>
                                      </a:lnTo>
                                      <a:lnTo>
                                        <a:pt x="0" y="184"/>
                                      </a:lnTo>
                                      <a:lnTo>
                                        <a:pt x="2" y="202"/>
                                      </a:lnTo>
                                      <a:lnTo>
                                        <a:pt x="7" y="219"/>
                                      </a:lnTo>
                                      <a:lnTo>
                                        <a:pt x="13" y="235"/>
                                      </a:lnTo>
                                      <a:lnTo>
                                        <a:pt x="23" y="251"/>
                                      </a:lnTo>
                                      <a:lnTo>
                                        <a:pt x="34" y="266"/>
                                      </a:lnTo>
                                      <a:lnTo>
                                        <a:pt x="48" y="281"/>
                                      </a:lnTo>
                                      <a:lnTo>
                                        <a:pt x="62" y="294"/>
                                      </a:lnTo>
                                      <a:lnTo>
                                        <a:pt x="78" y="307"/>
                                      </a:lnTo>
                                      <a:lnTo>
                                        <a:pt x="95" y="319"/>
                                      </a:lnTo>
                                      <a:lnTo>
                                        <a:pt x="112" y="330"/>
                                      </a:lnTo>
                                      <a:lnTo>
                                        <a:pt x="131" y="341"/>
                                      </a:lnTo>
                                      <a:lnTo>
                                        <a:pt x="149" y="350"/>
                                      </a:lnTo>
                                      <a:lnTo>
                                        <a:pt x="168" y="359"/>
                                      </a:lnTo>
                                      <a:lnTo>
                                        <a:pt x="188" y="366"/>
                                      </a:lnTo>
                                      <a:lnTo>
                                        <a:pt x="206" y="372"/>
                                      </a:lnTo>
                                      <a:lnTo>
                                        <a:pt x="225" y="377"/>
                                      </a:lnTo>
                                      <a:lnTo>
                                        <a:pt x="242" y="382"/>
                                      </a:lnTo>
                                      <a:lnTo>
                                        <a:pt x="258" y="385"/>
                                      </a:lnTo>
                                      <a:lnTo>
                                        <a:pt x="274" y="387"/>
                                      </a:lnTo>
                                      <a:lnTo>
                                        <a:pt x="289" y="387"/>
                                      </a:lnTo>
                                      <a:lnTo>
                                        <a:pt x="301" y="386"/>
                                      </a:lnTo>
                                      <a:lnTo>
                                        <a:pt x="314" y="385"/>
                                      </a:lnTo>
                                      <a:lnTo>
                                        <a:pt x="323" y="381"/>
                                      </a:lnTo>
                                      <a:lnTo>
                                        <a:pt x="330" y="376"/>
                                      </a:lnTo>
                                      <a:lnTo>
                                        <a:pt x="335" y="370"/>
                                      </a:lnTo>
                                      <a:lnTo>
                                        <a:pt x="339" y="362"/>
                                      </a:lnTo>
                                      <a:lnTo>
                                        <a:pt x="344" y="355"/>
                                      </a:lnTo>
                                      <a:lnTo>
                                        <a:pt x="350" y="347"/>
                                      </a:lnTo>
                                      <a:lnTo>
                                        <a:pt x="357" y="341"/>
                                      </a:lnTo>
                                      <a:lnTo>
                                        <a:pt x="372" y="326"/>
                                      </a:lnTo>
                                      <a:lnTo>
                                        <a:pt x="389" y="312"/>
                                      </a:lnTo>
                                      <a:lnTo>
                                        <a:pt x="429" y="281"/>
                                      </a:lnTo>
                                      <a:lnTo>
                                        <a:pt x="466" y="249"/>
                                      </a:lnTo>
                                      <a:lnTo>
                                        <a:pt x="482" y="231"/>
                                      </a:lnTo>
                                      <a:lnTo>
                                        <a:pt x="497" y="213"/>
                                      </a:lnTo>
                                      <a:lnTo>
                                        <a:pt x="502" y="203"/>
                                      </a:lnTo>
                                      <a:lnTo>
                                        <a:pt x="507" y="194"/>
                                      </a:lnTo>
                                      <a:lnTo>
                                        <a:pt x="511" y="184"/>
                                      </a:lnTo>
                                      <a:lnTo>
                                        <a:pt x="514" y="174"/>
                                      </a:lnTo>
                                      <a:lnTo>
                                        <a:pt x="515" y="163"/>
                                      </a:lnTo>
                                      <a:lnTo>
                                        <a:pt x="515" y="153"/>
                                      </a:lnTo>
                                      <a:lnTo>
                                        <a:pt x="514" y="142"/>
                                      </a:lnTo>
                                      <a:lnTo>
                                        <a:pt x="512" y="131"/>
                                      </a:lnTo>
                                      <a:lnTo>
                                        <a:pt x="508" y="120"/>
                                      </a:lnTo>
                                      <a:lnTo>
                                        <a:pt x="502" y="108"/>
                                      </a:lnTo>
                                      <a:lnTo>
                                        <a:pt x="494" y="95"/>
                                      </a:lnTo>
                                      <a:lnTo>
                                        <a:pt x="485" y="83"/>
                                      </a:lnTo>
                                      <a:lnTo>
                                        <a:pt x="473" y="72"/>
                                      </a:lnTo>
                                      <a:lnTo>
                                        <a:pt x="462" y="61"/>
                                      </a:lnTo>
                                      <a:lnTo>
                                        <a:pt x="450" y="51"/>
                                      </a:lnTo>
                                      <a:lnTo>
                                        <a:pt x="438" y="42"/>
                                      </a:lnTo>
                                      <a:lnTo>
                                        <a:pt x="424" y="33"/>
                                      </a:lnTo>
                                      <a:lnTo>
                                        <a:pt x="410" y="26"/>
                                      </a:lnTo>
                                      <a:lnTo>
                                        <a:pt x="397" y="21"/>
                                      </a:lnTo>
                                      <a:lnTo>
                                        <a:pt x="382" y="15"/>
                                      </a:lnTo>
                                      <a:lnTo>
                                        <a:pt x="368" y="11"/>
                                      </a:lnTo>
                                      <a:lnTo>
                                        <a:pt x="353" y="7"/>
                                      </a:lnTo>
                                      <a:lnTo>
                                        <a:pt x="337" y="5"/>
                                      </a:lnTo>
                                      <a:lnTo>
                                        <a:pt x="323" y="2"/>
                                      </a:lnTo>
                                      <a:lnTo>
                                        <a:pt x="293" y="0"/>
                                      </a:lnTo>
                                      <a:lnTo>
                                        <a:pt x="262" y="0"/>
                                      </a:lnTo>
                                      <a:lnTo>
                                        <a:pt x="232" y="2"/>
                                      </a:lnTo>
                                      <a:lnTo>
                                        <a:pt x="204" y="6"/>
                                      </a:lnTo>
                                      <a:lnTo>
                                        <a:pt x="177" y="11"/>
                                      </a:lnTo>
                                      <a:lnTo>
                                        <a:pt x="151" y="18"/>
                                      </a:lnTo>
                                      <a:lnTo>
                                        <a:pt x="127" y="26"/>
                                      </a:lnTo>
                                      <a:lnTo>
                                        <a:pt x="107" y="33"/>
                                      </a:lnTo>
                                      <a:lnTo>
                                        <a:pt x="89" y="42"/>
                                      </a:lnTo>
                                      <a:lnTo>
                                        <a:pt x="74" y="5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" name="Freeform 3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540" y="11790"/>
                                  <a:ext cx="47" cy="127"/>
                                </a:xfrm>
                                <a:custGeom>
                                  <a:avLst/>
                                  <a:gdLst>
                                    <a:gd name="T0" fmla="*/ 56 w 199"/>
                                    <a:gd name="T1" fmla="*/ 1 h 535"/>
                                    <a:gd name="T2" fmla="*/ 66 w 199"/>
                                    <a:gd name="T3" fmla="*/ 3 h 535"/>
                                    <a:gd name="T4" fmla="*/ 79 w 199"/>
                                    <a:gd name="T5" fmla="*/ 12 h 535"/>
                                    <a:gd name="T6" fmla="*/ 99 w 199"/>
                                    <a:gd name="T7" fmla="*/ 32 h 535"/>
                                    <a:gd name="T8" fmla="*/ 118 w 199"/>
                                    <a:gd name="T9" fmla="*/ 62 h 535"/>
                                    <a:gd name="T10" fmla="*/ 136 w 199"/>
                                    <a:gd name="T11" fmla="*/ 97 h 535"/>
                                    <a:gd name="T12" fmla="*/ 154 w 199"/>
                                    <a:gd name="T13" fmla="*/ 141 h 535"/>
                                    <a:gd name="T14" fmla="*/ 168 w 199"/>
                                    <a:gd name="T15" fmla="*/ 188 h 535"/>
                                    <a:gd name="T16" fmla="*/ 182 w 199"/>
                                    <a:gd name="T17" fmla="*/ 241 h 535"/>
                                    <a:gd name="T18" fmla="*/ 192 w 199"/>
                                    <a:gd name="T19" fmla="*/ 295 h 535"/>
                                    <a:gd name="T20" fmla="*/ 198 w 199"/>
                                    <a:gd name="T21" fmla="*/ 347 h 535"/>
                                    <a:gd name="T22" fmla="*/ 199 w 199"/>
                                    <a:gd name="T23" fmla="*/ 396 h 535"/>
                                    <a:gd name="T24" fmla="*/ 198 w 199"/>
                                    <a:gd name="T25" fmla="*/ 438 h 535"/>
                                    <a:gd name="T26" fmla="*/ 193 w 199"/>
                                    <a:gd name="T27" fmla="*/ 475 h 535"/>
                                    <a:gd name="T28" fmla="*/ 184 w 199"/>
                                    <a:gd name="T29" fmla="*/ 503 h 535"/>
                                    <a:gd name="T30" fmla="*/ 172 w 199"/>
                                    <a:gd name="T31" fmla="*/ 523 h 535"/>
                                    <a:gd name="T32" fmla="*/ 161 w 199"/>
                                    <a:gd name="T33" fmla="*/ 533 h 535"/>
                                    <a:gd name="T34" fmla="*/ 154 w 199"/>
                                    <a:gd name="T35" fmla="*/ 535 h 535"/>
                                    <a:gd name="T36" fmla="*/ 144 w 199"/>
                                    <a:gd name="T37" fmla="*/ 535 h 535"/>
                                    <a:gd name="T38" fmla="*/ 135 w 199"/>
                                    <a:gd name="T39" fmla="*/ 533 h 535"/>
                                    <a:gd name="T40" fmla="*/ 120 w 199"/>
                                    <a:gd name="T41" fmla="*/ 523 h 535"/>
                                    <a:gd name="T42" fmla="*/ 102 w 199"/>
                                    <a:gd name="T43" fmla="*/ 503 h 535"/>
                                    <a:gd name="T44" fmla="*/ 82 w 199"/>
                                    <a:gd name="T45" fmla="*/ 475 h 535"/>
                                    <a:gd name="T46" fmla="*/ 63 w 199"/>
                                    <a:gd name="T47" fmla="*/ 438 h 535"/>
                                    <a:gd name="T48" fmla="*/ 47 w 199"/>
                                    <a:gd name="T49" fmla="*/ 396 h 535"/>
                                    <a:gd name="T50" fmla="*/ 31 w 199"/>
                                    <a:gd name="T51" fmla="*/ 347 h 535"/>
                                    <a:gd name="T52" fmla="*/ 19 w 199"/>
                                    <a:gd name="T53" fmla="*/ 295 h 535"/>
                                    <a:gd name="T54" fmla="*/ 9 w 199"/>
                                    <a:gd name="T55" fmla="*/ 241 h 535"/>
                                    <a:gd name="T56" fmla="*/ 3 w 199"/>
                                    <a:gd name="T57" fmla="*/ 188 h 535"/>
                                    <a:gd name="T58" fmla="*/ 0 w 199"/>
                                    <a:gd name="T59" fmla="*/ 141 h 535"/>
                                    <a:gd name="T60" fmla="*/ 3 w 199"/>
                                    <a:gd name="T61" fmla="*/ 97 h 535"/>
                                    <a:gd name="T62" fmla="*/ 8 w 199"/>
                                    <a:gd name="T63" fmla="*/ 62 h 535"/>
                                    <a:gd name="T64" fmla="*/ 16 w 199"/>
                                    <a:gd name="T65" fmla="*/ 32 h 535"/>
                                    <a:gd name="T66" fmla="*/ 29 w 199"/>
                                    <a:gd name="T67" fmla="*/ 12 h 535"/>
                                    <a:gd name="T68" fmla="*/ 39 w 199"/>
                                    <a:gd name="T69" fmla="*/ 3 h 535"/>
                                    <a:gd name="T70" fmla="*/ 47 w 199"/>
                                    <a:gd name="T71" fmla="*/ 1 h 53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</a:cxnLst>
                                  <a:rect l="0" t="0" r="r" b="b"/>
                                  <a:pathLst>
                                    <a:path w="199" h="535">
                                      <a:moveTo>
                                        <a:pt x="52" y="0"/>
                                      </a:moveTo>
                                      <a:lnTo>
                                        <a:pt x="56" y="1"/>
                                      </a:lnTo>
                                      <a:lnTo>
                                        <a:pt x="61" y="1"/>
                                      </a:lnTo>
                                      <a:lnTo>
                                        <a:pt x="66" y="3"/>
                                      </a:lnTo>
                                      <a:lnTo>
                                        <a:pt x="71" y="6"/>
                                      </a:lnTo>
                                      <a:lnTo>
                                        <a:pt x="79" y="12"/>
                                      </a:lnTo>
                                      <a:lnTo>
                                        <a:pt x="89" y="21"/>
                                      </a:lnTo>
                                      <a:lnTo>
                                        <a:pt x="99" y="32"/>
                                      </a:lnTo>
                                      <a:lnTo>
                                        <a:pt x="109" y="46"/>
                                      </a:lnTo>
                                      <a:lnTo>
                                        <a:pt x="118" y="62"/>
                                      </a:lnTo>
                                      <a:lnTo>
                                        <a:pt x="128" y="79"/>
                                      </a:lnTo>
                                      <a:lnTo>
                                        <a:pt x="136" y="97"/>
                                      </a:lnTo>
                                      <a:lnTo>
                                        <a:pt x="145" y="118"/>
                                      </a:lnTo>
                                      <a:lnTo>
                                        <a:pt x="154" y="141"/>
                                      </a:lnTo>
                                      <a:lnTo>
                                        <a:pt x="161" y="163"/>
                                      </a:lnTo>
                                      <a:lnTo>
                                        <a:pt x="168" y="188"/>
                                      </a:lnTo>
                                      <a:lnTo>
                                        <a:pt x="176" y="214"/>
                                      </a:lnTo>
                                      <a:lnTo>
                                        <a:pt x="182" y="241"/>
                                      </a:lnTo>
                                      <a:lnTo>
                                        <a:pt x="187" y="268"/>
                                      </a:lnTo>
                                      <a:lnTo>
                                        <a:pt x="192" y="295"/>
                                      </a:lnTo>
                                      <a:lnTo>
                                        <a:pt x="196" y="321"/>
                                      </a:lnTo>
                                      <a:lnTo>
                                        <a:pt x="198" y="347"/>
                                      </a:lnTo>
                                      <a:lnTo>
                                        <a:pt x="199" y="372"/>
                                      </a:lnTo>
                                      <a:lnTo>
                                        <a:pt x="199" y="396"/>
                                      </a:lnTo>
                                      <a:lnTo>
                                        <a:pt x="199" y="418"/>
                                      </a:lnTo>
                                      <a:lnTo>
                                        <a:pt x="198" y="438"/>
                                      </a:lnTo>
                                      <a:lnTo>
                                        <a:pt x="196" y="457"/>
                                      </a:lnTo>
                                      <a:lnTo>
                                        <a:pt x="193" y="475"/>
                                      </a:lnTo>
                                      <a:lnTo>
                                        <a:pt x="189" y="490"/>
                                      </a:lnTo>
                                      <a:lnTo>
                                        <a:pt x="184" y="503"/>
                                      </a:lnTo>
                                      <a:lnTo>
                                        <a:pt x="178" y="514"/>
                                      </a:lnTo>
                                      <a:lnTo>
                                        <a:pt x="172" y="523"/>
                                      </a:lnTo>
                                      <a:lnTo>
                                        <a:pt x="165" y="530"/>
                                      </a:lnTo>
                                      <a:lnTo>
                                        <a:pt x="161" y="533"/>
                                      </a:lnTo>
                                      <a:lnTo>
                                        <a:pt x="157" y="534"/>
                                      </a:lnTo>
                                      <a:lnTo>
                                        <a:pt x="154" y="535"/>
                                      </a:lnTo>
                                      <a:lnTo>
                                        <a:pt x="149" y="535"/>
                                      </a:lnTo>
                                      <a:lnTo>
                                        <a:pt x="144" y="535"/>
                                      </a:lnTo>
                                      <a:lnTo>
                                        <a:pt x="140" y="534"/>
                                      </a:lnTo>
                                      <a:lnTo>
                                        <a:pt x="135" y="533"/>
                                      </a:lnTo>
                                      <a:lnTo>
                                        <a:pt x="130" y="530"/>
                                      </a:lnTo>
                                      <a:lnTo>
                                        <a:pt x="120" y="523"/>
                                      </a:lnTo>
                                      <a:lnTo>
                                        <a:pt x="111" y="514"/>
                                      </a:lnTo>
                                      <a:lnTo>
                                        <a:pt x="102" y="503"/>
                                      </a:lnTo>
                                      <a:lnTo>
                                        <a:pt x="92" y="490"/>
                                      </a:lnTo>
                                      <a:lnTo>
                                        <a:pt x="82" y="475"/>
                                      </a:lnTo>
                                      <a:lnTo>
                                        <a:pt x="73" y="457"/>
                                      </a:lnTo>
                                      <a:lnTo>
                                        <a:pt x="63" y="438"/>
                                      </a:lnTo>
                                      <a:lnTo>
                                        <a:pt x="55" y="418"/>
                                      </a:lnTo>
                                      <a:lnTo>
                                        <a:pt x="47" y="396"/>
                                      </a:lnTo>
                                      <a:lnTo>
                                        <a:pt x="39" y="372"/>
                                      </a:lnTo>
                                      <a:lnTo>
                                        <a:pt x="31" y="347"/>
                                      </a:lnTo>
                                      <a:lnTo>
                                        <a:pt x="25" y="321"/>
                                      </a:lnTo>
                                      <a:lnTo>
                                        <a:pt x="19" y="295"/>
                                      </a:lnTo>
                                      <a:lnTo>
                                        <a:pt x="14" y="268"/>
                                      </a:lnTo>
                                      <a:lnTo>
                                        <a:pt x="9" y="241"/>
                                      </a:lnTo>
                                      <a:lnTo>
                                        <a:pt x="5" y="214"/>
                                      </a:lnTo>
                                      <a:lnTo>
                                        <a:pt x="3" y="188"/>
                                      </a:lnTo>
                                      <a:lnTo>
                                        <a:pt x="1" y="163"/>
                                      </a:lnTo>
                                      <a:lnTo>
                                        <a:pt x="0" y="141"/>
                                      </a:lnTo>
                                      <a:lnTo>
                                        <a:pt x="1" y="118"/>
                                      </a:lnTo>
                                      <a:lnTo>
                                        <a:pt x="3" y="97"/>
                                      </a:lnTo>
                                      <a:lnTo>
                                        <a:pt x="4" y="79"/>
                                      </a:lnTo>
                                      <a:lnTo>
                                        <a:pt x="8" y="62"/>
                                      </a:lnTo>
                                      <a:lnTo>
                                        <a:pt x="11" y="46"/>
                                      </a:lnTo>
                                      <a:lnTo>
                                        <a:pt x="16" y="32"/>
                                      </a:lnTo>
                                      <a:lnTo>
                                        <a:pt x="21" y="21"/>
                                      </a:lnTo>
                                      <a:lnTo>
                                        <a:pt x="29" y="12"/>
                                      </a:lnTo>
                                      <a:lnTo>
                                        <a:pt x="35" y="6"/>
                                      </a:lnTo>
                                      <a:lnTo>
                                        <a:pt x="39" y="3"/>
                                      </a:lnTo>
                                      <a:lnTo>
                                        <a:pt x="43" y="1"/>
                                      </a:lnTo>
                                      <a:lnTo>
                                        <a:pt x="47" y="1"/>
                                      </a:lnTo>
                                      <a:lnTo>
                                        <a:pt x="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1F1A17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" name="Freeform 3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9775" y="11776"/>
                                  <a:ext cx="43" cy="139"/>
                                </a:xfrm>
                                <a:custGeom>
                                  <a:avLst/>
                                  <a:gdLst>
                                    <a:gd name="T0" fmla="*/ 131 w 181"/>
                                    <a:gd name="T1" fmla="*/ 0 h 587"/>
                                    <a:gd name="T2" fmla="*/ 140 w 181"/>
                                    <a:gd name="T3" fmla="*/ 2 h 587"/>
                                    <a:gd name="T4" fmla="*/ 150 w 181"/>
                                    <a:gd name="T5" fmla="*/ 8 h 587"/>
                                    <a:gd name="T6" fmla="*/ 162 w 181"/>
                                    <a:gd name="T7" fmla="*/ 25 h 587"/>
                                    <a:gd name="T8" fmla="*/ 172 w 181"/>
                                    <a:gd name="T9" fmla="*/ 54 h 587"/>
                                    <a:gd name="T10" fmla="*/ 178 w 181"/>
                                    <a:gd name="T11" fmla="*/ 89 h 587"/>
                                    <a:gd name="T12" fmla="*/ 181 w 181"/>
                                    <a:gd name="T13" fmla="*/ 134 h 587"/>
                                    <a:gd name="T14" fmla="*/ 181 w 181"/>
                                    <a:gd name="T15" fmla="*/ 185 h 587"/>
                                    <a:gd name="T16" fmla="*/ 177 w 181"/>
                                    <a:gd name="T17" fmla="*/ 240 h 587"/>
                                    <a:gd name="T18" fmla="*/ 169 w 181"/>
                                    <a:gd name="T19" fmla="*/ 300 h 587"/>
                                    <a:gd name="T20" fmla="*/ 158 w 181"/>
                                    <a:gd name="T21" fmla="*/ 358 h 587"/>
                                    <a:gd name="T22" fmla="*/ 146 w 181"/>
                                    <a:gd name="T23" fmla="*/ 412 h 587"/>
                                    <a:gd name="T24" fmla="*/ 131 w 181"/>
                                    <a:gd name="T25" fmla="*/ 462 h 587"/>
                                    <a:gd name="T26" fmla="*/ 115 w 181"/>
                                    <a:gd name="T27" fmla="*/ 504 h 587"/>
                                    <a:gd name="T28" fmla="*/ 98 w 181"/>
                                    <a:gd name="T29" fmla="*/ 540 h 587"/>
                                    <a:gd name="T30" fmla="*/ 80 w 181"/>
                                    <a:gd name="T31" fmla="*/ 566 h 587"/>
                                    <a:gd name="T32" fmla="*/ 63 w 181"/>
                                    <a:gd name="T33" fmla="*/ 582 h 587"/>
                                    <a:gd name="T34" fmla="*/ 51 w 181"/>
                                    <a:gd name="T35" fmla="*/ 587 h 587"/>
                                    <a:gd name="T36" fmla="*/ 42 w 181"/>
                                    <a:gd name="T37" fmla="*/ 585 h 587"/>
                                    <a:gd name="T38" fmla="*/ 31 w 181"/>
                                    <a:gd name="T39" fmla="*/ 579 h 587"/>
                                    <a:gd name="T40" fmla="*/ 20 w 181"/>
                                    <a:gd name="T41" fmla="*/ 562 h 587"/>
                                    <a:gd name="T42" fmla="*/ 10 w 181"/>
                                    <a:gd name="T43" fmla="*/ 535 h 587"/>
                                    <a:gd name="T44" fmla="*/ 4 w 181"/>
                                    <a:gd name="T45" fmla="*/ 498 h 587"/>
                                    <a:gd name="T46" fmla="*/ 0 w 181"/>
                                    <a:gd name="T47" fmla="*/ 454 h 587"/>
                                    <a:gd name="T48" fmla="*/ 1 w 181"/>
                                    <a:gd name="T49" fmla="*/ 404 h 587"/>
                                    <a:gd name="T50" fmla="*/ 5 w 181"/>
                                    <a:gd name="T51" fmla="*/ 347 h 587"/>
                                    <a:gd name="T52" fmla="*/ 12 w 181"/>
                                    <a:gd name="T53" fmla="*/ 287 h 587"/>
                                    <a:gd name="T54" fmla="*/ 22 w 181"/>
                                    <a:gd name="T55" fmla="*/ 229 h 587"/>
                                    <a:gd name="T56" fmla="*/ 35 w 181"/>
                                    <a:gd name="T57" fmla="*/ 176 h 587"/>
                                    <a:gd name="T58" fmla="*/ 49 w 181"/>
                                    <a:gd name="T59" fmla="*/ 127 h 587"/>
                                    <a:gd name="T60" fmla="*/ 65 w 181"/>
                                    <a:gd name="T61" fmla="*/ 83 h 587"/>
                                    <a:gd name="T62" fmla="*/ 83 w 181"/>
                                    <a:gd name="T63" fmla="*/ 49 h 587"/>
                                    <a:gd name="T64" fmla="*/ 100 w 181"/>
                                    <a:gd name="T65" fmla="*/ 21 h 587"/>
                                    <a:gd name="T66" fmla="*/ 119 w 181"/>
                                    <a:gd name="T67" fmla="*/ 5 h 5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181" h="587">
                                      <a:moveTo>
                                        <a:pt x="127" y="2"/>
                                      </a:moveTo>
                                      <a:lnTo>
                                        <a:pt x="131" y="0"/>
                                      </a:lnTo>
                                      <a:lnTo>
                                        <a:pt x="135" y="0"/>
                                      </a:lnTo>
                                      <a:lnTo>
                                        <a:pt x="140" y="2"/>
                                      </a:lnTo>
                                      <a:lnTo>
                                        <a:pt x="143" y="3"/>
                                      </a:lnTo>
                                      <a:lnTo>
                                        <a:pt x="150" y="8"/>
                                      </a:lnTo>
                                      <a:lnTo>
                                        <a:pt x="156" y="15"/>
                                      </a:lnTo>
                                      <a:lnTo>
                                        <a:pt x="162" y="25"/>
                                      </a:lnTo>
                                      <a:lnTo>
                                        <a:pt x="167" y="39"/>
                                      </a:lnTo>
                                      <a:lnTo>
                                        <a:pt x="172" y="54"/>
                                      </a:lnTo>
                                      <a:lnTo>
                                        <a:pt x="174" y="71"/>
                                      </a:lnTo>
                                      <a:lnTo>
                                        <a:pt x="178" y="89"/>
                                      </a:lnTo>
                                      <a:lnTo>
                                        <a:pt x="179" y="110"/>
                                      </a:lnTo>
                                      <a:lnTo>
                                        <a:pt x="181" y="134"/>
                                      </a:lnTo>
                                      <a:lnTo>
                                        <a:pt x="181" y="159"/>
                                      </a:lnTo>
                                      <a:lnTo>
                                        <a:pt x="181" y="185"/>
                                      </a:lnTo>
                                      <a:lnTo>
                                        <a:pt x="179" y="212"/>
                                      </a:lnTo>
                                      <a:lnTo>
                                        <a:pt x="177" y="240"/>
                                      </a:lnTo>
                                      <a:lnTo>
                                        <a:pt x="173" y="270"/>
                                      </a:lnTo>
                                      <a:lnTo>
                                        <a:pt x="169" y="300"/>
                                      </a:lnTo>
                                      <a:lnTo>
                                        <a:pt x="164" y="329"/>
                                      </a:lnTo>
                                      <a:lnTo>
                                        <a:pt x="158" y="358"/>
                                      </a:lnTo>
                                      <a:lnTo>
                                        <a:pt x="152" y="385"/>
                                      </a:lnTo>
                                      <a:lnTo>
                                        <a:pt x="146" y="412"/>
                                      </a:lnTo>
                                      <a:lnTo>
                                        <a:pt x="138" y="437"/>
                                      </a:lnTo>
                                      <a:lnTo>
                                        <a:pt x="131" y="462"/>
                                      </a:lnTo>
                                      <a:lnTo>
                                        <a:pt x="124" y="483"/>
                                      </a:lnTo>
                                      <a:lnTo>
                                        <a:pt x="115" y="504"/>
                                      </a:lnTo>
                                      <a:lnTo>
                                        <a:pt x="106" y="522"/>
                                      </a:lnTo>
                                      <a:lnTo>
                                        <a:pt x="98" y="540"/>
                                      </a:lnTo>
                                      <a:lnTo>
                                        <a:pt x="89" y="553"/>
                                      </a:lnTo>
                                      <a:lnTo>
                                        <a:pt x="80" y="566"/>
                                      </a:lnTo>
                                      <a:lnTo>
                                        <a:pt x="72" y="576"/>
                                      </a:lnTo>
                                      <a:lnTo>
                                        <a:pt x="63" y="582"/>
                                      </a:lnTo>
                                      <a:lnTo>
                                        <a:pt x="54" y="585"/>
                                      </a:lnTo>
                                      <a:lnTo>
                                        <a:pt x="51" y="587"/>
                                      </a:lnTo>
                                      <a:lnTo>
                                        <a:pt x="46" y="587"/>
                                      </a:lnTo>
                                      <a:lnTo>
                                        <a:pt x="42" y="585"/>
                                      </a:lnTo>
                                      <a:lnTo>
                                        <a:pt x="38" y="584"/>
                                      </a:lnTo>
                                      <a:lnTo>
                                        <a:pt x="31" y="579"/>
                                      </a:lnTo>
                                      <a:lnTo>
                                        <a:pt x="25" y="572"/>
                                      </a:lnTo>
                                      <a:lnTo>
                                        <a:pt x="20" y="562"/>
                                      </a:lnTo>
                                      <a:lnTo>
                                        <a:pt x="15" y="550"/>
                                      </a:lnTo>
                                      <a:lnTo>
                                        <a:pt x="10" y="535"/>
                                      </a:lnTo>
                                      <a:lnTo>
                                        <a:pt x="6" y="517"/>
                                      </a:lnTo>
                                      <a:lnTo>
                                        <a:pt x="4" y="498"/>
                                      </a:lnTo>
                                      <a:lnTo>
                                        <a:pt x="1" y="477"/>
                                      </a:lnTo>
                                      <a:lnTo>
                                        <a:pt x="0" y="454"/>
                                      </a:lnTo>
                                      <a:lnTo>
                                        <a:pt x="0" y="430"/>
                                      </a:lnTo>
                                      <a:lnTo>
                                        <a:pt x="1" y="404"/>
                                      </a:lnTo>
                                      <a:lnTo>
                                        <a:pt x="2" y="376"/>
                                      </a:lnTo>
                                      <a:lnTo>
                                        <a:pt x="5" y="347"/>
                                      </a:lnTo>
                                      <a:lnTo>
                                        <a:pt x="7" y="317"/>
                                      </a:lnTo>
                                      <a:lnTo>
                                        <a:pt x="12" y="287"/>
                                      </a:lnTo>
                                      <a:lnTo>
                                        <a:pt x="17" y="258"/>
                                      </a:lnTo>
                                      <a:lnTo>
                                        <a:pt x="22" y="229"/>
                                      </a:lnTo>
                                      <a:lnTo>
                                        <a:pt x="28" y="202"/>
                                      </a:lnTo>
                                      <a:lnTo>
                                        <a:pt x="35" y="176"/>
                                      </a:lnTo>
                                      <a:lnTo>
                                        <a:pt x="42" y="150"/>
                                      </a:lnTo>
                                      <a:lnTo>
                                        <a:pt x="49" y="127"/>
                                      </a:lnTo>
                                      <a:lnTo>
                                        <a:pt x="58" y="104"/>
                                      </a:lnTo>
                                      <a:lnTo>
                                        <a:pt x="65" y="83"/>
                                      </a:lnTo>
                                      <a:lnTo>
                                        <a:pt x="74" y="65"/>
                                      </a:lnTo>
                                      <a:lnTo>
                                        <a:pt x="83" y="49"/>
                                      </a:lnTo>
                                      <a:lnTo>
                                        <a:pt x="91" y="34"/>
                                      </a:lnTo>
                                      <a:lnTo>
                                        <a:pt x="100" y="21"/>
                                      </a:lnTo>
                                      <a:lnTo>
                                        <a:pt x="110" y="13"/>
                                      </a:lnTo>
                                      <a:lnTo>
                                        <a:pt x="119" y="5"/>
                                      </a:lnTo>
                                      <a:lnTo>
                                        <a:pt x="127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1F1A17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00" name="Group 36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802" y="12119"/>
                                  <a:ext cx="462" cy="434"/>
                                  <a:chOff x="8834" y="3389"/>
                                  <a:chExt cx="390" cy="366"/>
                                </a:xfrm>
                              </wpg:grpSpPr>
                              <wps:wsp>
                                <wps:cNvPr id="101" name="Freeform 36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834" y="3389"/>
                                    <a:ext cx="390" cy="366"/>
                                  </a:xfrm>
                                  <a:custGeom>
                                    <a:avLst/>
                                    <a:gdLst>
                                      <a:gd name="T0" fmla="*/ 1951 w 1951"/>
                                      <a:gd name="T1" fmla="*/ 55 h 1831"/>
                                      <a:gd name="T2" fmla="*/ 1948 w 1951"/>
                                      <a:gd name="T3" fmla="*/ 181 h 1831"/>
                                      <a:gd name="T4" fmla="*/ 1933 w 1951"/>
                                      <a:gd name="T5" fmla="*/ 328 h 1831"/>
                                      <a:gd name="T6" fmla="*/ 1909 w 1951"/>
                                      <a:gd name="T7" fmla="*/ 490 h 1831"/>
                                      <a:gd name="T8" fmla="*/ 1874 w 1951"/>
                                      <a:gd name="T9" fmla="*/ 663 h 1831"/>
                                      <a:gd name="T10" fmla="*/ 1829 w 1951"/>
                                      <a:gd name="T11" fmla="*/ 843 h 1831"/>
                                      <a:gd name="T12" fmla="*/ 1774 w 1951"/>
                                      <a:gd name="T13" fmla="*/ 1021 h 1831"/>
                                      <a:gd name="T14" fmla="*/ 1709 w 1951"/>
                                      <a:gd name="T15" fmla="*/ 1195 h 1831"/>
                                      <a:gd name="T16" fmla="*/ 1635 w 1951"/>
                                      <a:gd name="T17" fmla="*/ 1357 h 1831"/>
                                      <a:gd name="T18" fmla="*/ 1552 w 1951"/>
                                      <a:gd name="T19" fmla="*/ 1505 h 1831"/>
                                      <a:gd name="T20" fmla="*/ 1461 w 1951"/>
                                      <a:gd name="T21" fmla="*/ 1631 h 1831"/>
                                      <a:gd name="T22" fmla="*/ 1361 w 1951"/>
                                      <a:gd name="T23" fmla="*/ 1731 h 1831"/>
                                      <a:gd name="T24" fmla="*/ 1253 w 1951"/>
                                      <a:gd name="T25" fmla="*/ 1799 h 1831"/>
                                      <a:gd name="T26" fmla="*/ 1137 w 1951"/>
                                      <a:gd name="T27" fmla="*/ 1831 h 1831"/>
                                      <a:gd name="T28" fmla="*/ 1012 w 1951"/>
                                      <a:gd name="T29" fmla="*/ 1820 h 1831"/>
                                      <a:gd name="T30" fmla="*/ 881 w 1951"/>
                                      <a:gd name="T31" fmla="*/ 1762 h 1831"/>
                                      <a:gd name="T32" fmla="*/ 758 w 1951"/>
                                      <a:gd name="T33" fmla="*/ 1718 h 1831"/>
                                      <a:gd name="T34" fmla="*/ 658 w 1951"/>
                                      <a:gd name="T35" fmla="*/ 1721 h 1831"/>
                                      <a:gd name="T36" fmla="*/ 594 w 1951"/>
                                      <a:gd name="T37" fmla="*/ 1717 h 1831"/>
                                      <a:gd name="T38" fmla="*/ 557 w 1951"/>
                                      <a:gd name="T39" fmla="*/ 1712 h 1831"/>
                                      <a:gd name="T40" fmla="*/ 524 w 1951"/>
                                      <a:gd name="T41" fmla="*/ 1704 h 1831"/>
                                      <a:gd name="T42" fmla="*/ 498 w 1951"/>
                                      <a:gd name="T43" fmla="*/ 1694 h 1831"/>
                                      <a:gd name="T44" fmla="*/ 466 w 1951"/>
                                      <a:gd name="T45" fmla="*/ 1669 h 1831"/>
                                      <a:gd name="T46" fmla="*/ 419 w 1951"/>
                                      <a:gd name="T47" fmla="*/ 1618 h 1831"/>
                                      <a:gd name="T48" fmla="*/ 367 w 1951"/>
                                      <a:gd name="T49" fmla="*/ 1549 h 1831"/>
                                      <a:gd name="T50" fmla="*/ 313 w 1951"/>
                                      <a:gd name="T51" fmla="*/ 1465 h 1831"/>
                                      <a:gd name="T52" fmla="*/ 258 w 1951"/>
                                      <a:gd name="T53" fmla="*/ 1367 h 1831"/>
                                      <a:gd name="T54" fmla="*/ 205 w 1951"/>
                                      <a:gd name="T55" fmla="*/ 1258 h 1831"/>
                                      <a:gd name="T56" fmla="*/ 155 w 1951"/>
                                      <a:gd name="T57" fmla="*/ 1142 h 1831"/>
                                      <a:gd name="T58" fmla="*/ 109 w 1951"/>
                                      <a:gd name="T59" fmla="*/ 1020 h 1831"/>
                                      <a:gd name="T60" fmla="*/ 69 w 1951"/>
                                      <a:gd name="T61" fmla="*/ 893 h 1831"/>
                                      <a:gd name="T62" fmla="*/ 36 w 1951"/>
                                      <a:gd name="T63" fmla="*/ 767 h 1831"/>
                                      <a:gd name="T64" fmla="*/ 14 w 1951"/>
                                      <a:gd name="T65" fmla="*/ 642 h 1831"/>
                                      <a:gd name="T66" fmla="*/ 1 w 1951"/>
                                      <a:gd name="T67" fmla="*/ 521 h 1831"/>
                                      <a:gd name="T68" fmla="*/ 1 w 1951"/>
                                      <a:gd name="T69" fmla="*/ 407 h 1831"/>
                                      <a:gd name="T70" fmla="*/ 16 w 1951"/>
                                      <a:gd name="T71" fmla="*/ 301 h 1831"/>
                                      <a:gd name="T72" fmla="*/ 47 w 1951"/>
                                      <a:gd name="T73" fmla="*/ 207 h 1831"/>
                                      <a:gd name="T74" fmla="*/ 95 w 1951"/>
                                      <a:gd name="T75" fmla="*/ 127 h 1831"/>
                                      <a:gd name="T76" fmla="*/ 173 w 1951"/>
                                      <a:gd name="T77" fmla="*/ 104 h 1831"/>
                                      <a:gd name="T78" fmla="*/ 272 w 1951"/>
                                      <a:gd name="T79" fmla="*/ 123 h 1831"/>
                                      <a:gd name="T80" fmla="*/ 378 w 1951"/>
                                      <a:gd name="T81" fmla="*/ 138 h 1831"/>
                                      <a:gd name="T82" fmla="*/ 490 w 1951"/>
                                      <a:gd name="T83" fmla="*/ 149 h 1831"/>
                                      <a:gd name="T84" fmla="*/ 607 w 1951"/>
                                      <a:gd name="T85" fmla="*/ 156 h 1831"/>
                                      <a:gd name="T86" fmla="*/ 727 w 1951"/>
                                      <a:gd name="T87" fmla="*/ 160 h 1831"/>
                                      <a:gd name="T88" fmla="*/ 851 w 1951"/>
                                      <a:gd name="T89" fmla="*/ 160 h 1831"/>
                                      <a:gd name="T90" fmla="*/ 976 w 1951"/>
                                      <a:gd name="T91" fmla="*/ 158 h 1831"/>
                                      <a:gd name="T92" fmla="*/ 1101 w 1951"/>
                                      <a:gd name="T93" fmla="*/ 151 h 1831"/>
                                      <a:gd name="T94" fmla="*/ 1226 w 1951"/>
                                      <a:gd name="T95" fmla="*/ 141 h 1831"/>
                                      <a:gd name="T96" fmla="*/ 1348 w 1951"/>
                                      <a:gd name="T97" fmla="*/ 128 h 1831"/>
                                      <a:gd name="T98" fmla="*/ 1469 w 1951"/>
                                      <a:gd name="T99" fmla="*/ 112 h 1831"/>
                                      <a:gd name="T100" fmla="*/ 1586 w 1951"/>
                                      <a:gd name="T101" fmla="*/ 92 h 1831"/>
                                      <a:gd name="T102" fmla="*/ 1697 w 1951"/>
                                      <a:gd name="T103" fmla="*/ 70 h 1831"/>
                                      <a:gd name="T104" fmla="*/ 1803 w 1951"/>
                                      <a:gd name="T105" fmla="*/ 45 h 1831"/>
                                      <a:gd name="T106" fmla="*/ 1901 w 1951"/>
                                      <a:gd name="T107" fmla="*/ 17 h 183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</a:cxnLst>
                                    <a:rect l="0" t="0" r="r" b="b"/>
                                    <a:pathLst>
                                      <a:path w="1951" h="1831">
                                        <a:moveTo>
                                          <a:pt x="1948" y="0"/>
                                        </a:moveTo>
                                        <a:lnTo>
                                          <a:pt x="1951" y="55"/>
                                        </a:lnTo>
                                        <a:lnTo>
                                          <a:pt x="1951" y="114"/>
                                        </a:lnTo>
                                        <a:lnTo>
                                          <a:pt x="1948" y="181"/>
                                        </a:lnTo>
                                        <a:lnTo>
                                          <a:pt x="1942" y="252"/>
                                        </a:lnTo>
                                        <a:lnTo>
                                          <a:pt x="1933" y="328"/>
                                        </a:lnTo>
                                        <a:lnTo>
                                          <a:pt x="1923" y="407"/>
                                        </a:lnTo>
                                        <a:lnTo>
                                          <a:pt x="1909" y="490"/>
                                        </a:lnTo>
                                        <a:lnTo>
                                          <a:pt x="1892" y="577"/>
                                        </a:lnTo>
                                        <a:lnTo>
                                          <a:pt x="1874" y="663"/>
                                        </a:lnTo>
                                        <a:lnTo>
                                          <a:pt x="1853" y="752"/>
                                        </a:lnTo>
                                        <a:lnTo>
                                          <a:pt x="1829" y="843"/>
                                        </a:lnTo>
                                        <a:lnTo>
                                          <a:pt x="1803" y="932"/>
                                        </a:lnTo>
                                        <a:lnTo>
                                          <a:pt x="1774" y="1021"/>
                                        </a:lnTo>
                                        <a:lnTo>
                                          <a:pt x="1743" y="1109"/>
                                        </a:lnTo>
                                        <a:lnTo>
                                          <a:pt x="1709" y="1195"/>
                                        </a:lnTo>
                                        <a:lnTo>
                                          <a:pt x="1674" y="1278"/>
                                        </a:lnTo>
                                        <a:lnTo>
                                          <a:pt x="1635" y="1357"/>
                                        </a:lnTo>
                                        <a:lnTo>
                                          <a:pt x="1596" y="1434"/>
                                        </a:lnTo>
                                        <a:lnTo>
                                          <a:pt x="1552" y="1505"/>
                                        </a:lnTo>
                                        <a:lnTo>
                                          <a:pt x="1508" y="1571"/>
                                        </a:lnTo>
                                        <a:lnTo>
                                          <a:pt x="1461" y="1631"/>
                                        </a:lnTo>
                                        <a:lnTo>
                                          <a:pt x="1413" y="1684"/>
                                        </a:lnTo>
                                        <a:lnTo>
                                          <a:pt x="1361" y="1731"/>
                                        </a:lnTo>
                                        <a:lnTo>
                                          <a:pt x="1307" y="1769"/>
                                        </a:lnTo>
                                        <a:lnTo>
                                          <a:pt x="1253" y="1799"/>
                                        </a:lnTo>
                                        <a:lnTo>
                                          <a:pt x="1195" y="1820"/>
                                        </a:lnTo>
                                        <a:lnTo>
                                          <a:pt x="1137" y="1831"/>
                                        </a:lnTo>
                                        <a:lnTo>
                                          <a:pt x="1075" y="1831"/>
                                        </a:lnTo>
                                        <a:lnTo>
                                          <a:pt x="1012" y="1820"/>
                                        </a:lnTo>
                                        <a:lnTo>
                                          <a:pt x="947" y="1798"/>
                                        </a:lnTo>
                                        <a:lnTo>
                                          <a:pt x="881" y="1762"/>
                                        </a:lnTo>
                                        <a:lnTo>
                                          <a:pt x="813" y="1714"/>
                                        </a:lnTo>
                                        <a:lnTo>
                                          <a:pt x="758" y="1718"/>
                                        </a:lnTo>
                                        <a:lnTo>
                                          <a:pt x="706" y="1721"/>
                                        </a:lnTo>
                                        <a:lnTo>
                                          <a:pt x="658" y="1721"/>
                                        </a:lnTo>
                                        <a:lnTo>
                                          <a:pt x="613" y="1718"/>
                                        </a:lnTo>
                                        <a:lnTo>
                                          <a:pt x="594" y="1717"/>
                                        </a:lnTo>
                                        <a:lnTo>
                                          <a:pt x="574" y="1715"/>
                                        </a:lnTo>
                                        <a:lnTo>
                                          <a:pt x="557" y="1712"/>
                                        </a:lnTo>
                                        <a:lnTo>
                                          <a:pt x="539" y="1709"/>
                                        </a:lnTo>
                                        <a:lnTo>
                                          <a:pt x="524" y="1704"/>
                                        </a:lnTo>
                                        <a:lnTo>
                                          <a:pt x="511" y="1699"/>
                                        </a:lnTo>
                                        <a:lnTo>
                                          <a:pt x="498" y="1694"/>
                                        </a:lnTo>
                                        <a:lnTo>
                                          <a:pt x="489" y="1686"/>
                                        </a:lnTo>
                                        <a:lnTo>
                                          <a:pt x="466" y="1669"/>
                                        </a:lnTo>
                                        <a:lnTo>
                                          <a:pt x="443" y="1646"/>
                                        </a:lnTo>
                                        <a:lnTo>
                                          <a:pt x="419" y="1618"/>
                                        </a:lnTo>
                                        <a:lnTo>
                                          <a:pt x="393" y="1586"/>
                                        </a:lnTo>
                                        <a:lnTo>
                                          <a:pt x="367" y="1549"/>
                                        </a:lnTo>
                                        <a:lnTo>
                                          <a:pt x="340" y="1508"/>
                                        </a:lnTo>
                                        <a:lnTo>
                                          <a:pt x="313" y="1465"/>
                                        </a:lnTo>
                                        <a:lnTo>
                                          <a:pt x="286" y="1418"/>
                                        </a:lnTo>
                                        <a:lnTo>
                                          <a:pt x="258" y="1367"/>
                                        </a:lnTo>
                                        <a:lnTo>
                                          <a:pt x="232" y="1314"/>
                                        </a:lnTo>
                                        <a:lnTo>
                                          <a:pt x="205" y="1258"/>
                                        </a:lnTo>
                                        <a:lnTo>
                                          <a:pt x="179" y="1201"/>
                                        </a:lnTo>
                                        <a:lnTo>
                                          <a:pt x="155" y="1142"/>
                                        </a:lnTo>
                                        <a:lnTo>
                                          <a:pt x="131" y="1082"/>
                                        </a:lnTo>
                                        <a:lnTo>
                                          <a:pt x="109" y="1020"/>
                                        </a:lnTo>
                                        <a:lnTo>
                                          <a:pt x="88" y="957"/>
                                        </a:lnTo>
                                        <a:lnTo>
                                          <a:pt x="69" y="893"/>
                                        </a:lnTo>
                                        <a:lnTo>
                                          <a:pt x="52" y="830"/>
                                        </a:lnTo>
                                        <a:lnTo>
                                          <a:pt x="36" y="767"/>
                                        </a:lnTo>
                                        <a:lnTo>
                                          <a:pt x="23" y="704"/>
                                        </a:lnTo>
                                        <a:lnTo>
                                          <a:pt x="14" y="642"/>
                                        </a:lnTo>
                                        <a:lnTo>
                                          <a:pt x="6" y="581"/>
                                        </a:lnTo>
                                        <a:lnTo>
                                          <a:pt x="1" y="521"/>
                                        </a:lnTo>
                                        <a:lnTo>
                                          <a:pt x="0" y="463"/>
                                        </a:lnTo>
                                        <a:lnTo>
                                          <a:pt x="1" y="407"/>
                                        </a:lnTo>
                                        <a:lnTo>
                                          <a:pt x="7" y="353"/>
                                        </a:lnTo>
                                        <a:lnTo>
                                          <a:pt x="16" y="301"/>
                                        </a:lnTo>
                                        <a:lnTo>
                                          <a:pt x="30" y="253"/>
                                        </a:lnTo>
                                        <a:lnTo>
                                          <a:pt x="47" y="207"/>
                                        </a:lnTo>
                                        <a:lnTo>
                                          <a:pt x="69" y="165"/>
                                        </a:lnTo>
                                        <a:lnTo>
                                          <a:pt x="95" y="127"/>
                                        </a:lnTo>
                                        <a:lnTo>
                                          <a:pt x="126" y="93"/>
                                        </a:lnTo>
                                        <a:lnTo>
                                          <a:pt x="173" y="104"/>
                                        </a:lnTo>
                                        <a:lnTo>
                                          <a:pt x="221" y="114"/>
                                        </a:lnTo>
                                        <a:lnTo>
                                          <a:pt x="272" y="123"/>
                                        </a:lnTo>
                                        <a:lnTo>
                                          <a:pt x="324" y="130"/>
                                        </a:lnTo>
                                        <a:lnTo>
                                          <a:pt x="378" y="138"/>
                                        </a:lnTo>
                                        <a:lnTo>
                                          <a:pt x="433" y="144"/>
                                        </a:lnTo>
                                        <a:lnTo>
                                          <a:pt x="490" y="149"/>
                                        </a:lnTo>
                                        <a:lnTo>
                                          <a:pt x="548" y="153"/>
                                        </a:lnTo>
                                        <a:lnTo>
                                          <a:pt x="607" y="156"/>
                                        </a:lnTo>
                                        <a:lnTo>
                                          <a:pt x="667" y="159"/>
                                        </a:lnTo>
                                        <a:lnTo>
                                          <a:pt x="727" y="160"/>
                                        </a:lnTo>
                                        <a:lnTo>
                                          <a:pt x="789" y="161"/>
                                        </a:lnTo>
                                        <a:lnTo>
                                          <a:pt x="851" y="160"/>
                                        </a:lnTo>
                                        <a:lnTo>
                                          <a:pt x="913" y="159"/>
                                        </a:lnTo>
                                        <a:lnTo>
                                          <a:pt x="976" y="158"/>
                                        </a:lnTo>
                                        <a:lnTo>
                                          <a:pt x="1038" y="155"/>
                                        </a:lnTo>
                                        <a:lnTo>
                                          <a:pt x="1101" y="151"/>
                                        </a:lnTo>
                                        <a:lnTo>
                                          <a:pt x="1163" y="146"/>
                                        </a:lnTo>
                                        <a:lnTo>
                                          <a:pt x="1226" y="141"/>
                                        </a:lnTo>
                                        <a:lnTo>
                                          <a:pt x="1288" y="135"/>
                                        </a:lnTo>
                                        <a:lnTo>
                                          <a:pt x="1348" y="128"/>
                                        </a:lnTo>
                                        <a:lnTo>
                                          <a:pt x="1409" y="120"/>
                                        </a:lnTo>
                                        <a:lnTo>
                                          <a:pt x="1469" y="112"/>
                                        </a:lnTo>
                                        <a:lnTo>
                                          <a:pt x="1528" y="103"/>
                                        </a:lnTo>
                                        <a:lnTo>
                                          <a:pt x="1586" y="92"/>
                                        </a:lnTo>
                                        <a:lnTo>
                                          <a:pt x="1643" y="82"/>
                                        </a:lnTo>
                                        <a:lnTo>
                                          <a:pt x="1697" y="70"/>
                                        </a:lnTo>
                                        <a:lnTo>
                                          <a:pt x="1751" y="57"/>
                                        </a:lnTo>
                                        <a:lnTo>
                                          <a:pt x="1803" y="45"/>
                                        </a:lnTo>
                                        <a:lnTo>
                                          <a:pt x="1853" y="30"/>
                                        </a:lnTo>
                                        <a:lnTo>
                                          <a:pt x="1901" y="17"/>
                                        </a:lnTo>
                                        <a:lnTo>
                                          <a:pt x="194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2">
                                      <a:lumMod val="50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0">
                                        <a:solidFill>
                                          <a:srgbClr val="1F1A17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" name="Freeform 3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846" y="3421"/>
                                    <a:ext cx="233" cy="301"/>
                                  </a:xfrm>
                                  <a:custGeom>
                                    <a:avLst/>
                                    <a:gdLst>
                                      <a:gd name="T0" fmla="*/ 177 w 1161"/>
                                      <a:gd name="T1" fmla="*/ 12 h 1503"/>
                                      <a:gd name="T2" fmla="*/ 300 w 1161"/>
                                      <a:gd name="T3" fmla="*/ 34 h 1503"/>
                                      <a:gd name="T4" fmla="*/ 420 w 1161"/>
                                      <a:gd name="T5" fmla="*/ 52 h 1503"/>
                                      <a:gd name="T6" fmla="*/ 538 w 1161"/>
                                      <a:gd name="T7" fmla="*/ 65 h 1503"/>
                                      <a:gd name="T8" fmla="*/ 657 w 1161"/>
                                      <a:gd name="T9" fmla="*/ 73 h 1503"/>
                                      <a:gd name="T10" fmla="*/ 776 w 1161"/>
                                      <a:gd name="T11" fmla="*/ 76 h 1503"/>
                                      <a:gd name="T12" fmla="*/ 893 w 1161"/>
                                      <a:gd name="T13" fmla="*/ 76 h 1503"/>
                                      <a:gd name="T14" fmla="*/ 1011 w 1161"/>
                                      <a:gd name="T15" fmla="*/ 72 h 1503"/>
                                      <a:gd name="T16" fmla="*/ 1085 w 1161"/>
                                      <a:gd name="T17" fmla="*/ 130 h 1503"/>
                                      <a:gd name="T18" fmla="*/ 1111 w 1161"/>
                                      <a:gd name="T19" fmla="*/ 261 h 1503"/>
                                      <a:gd name="T20" fmla="*/ 1132 w 1161"/>
                                      <a:gd name="T21" fmla="*/ 398 h 1503"/>
                                      <a:gd name="T22" fmla="*/ 1147 w 1161"/>
                                      <a:gd name="T23" fmla="*/ 534 h 1503"/>
                                      <a:gd name="T24" fmla="*/ 1157 w 1161"/>
                                      <a:gd name="T25" fmla="*/ 666 h 1503"/>
                                      <a:gd name="T26" fmla="*/ 1161 w 1161"/>
                                      <a:gd name="T27" fmla="*/ 790 h 1503"/>
                                      <a:gd name="T28" fmla="*/ 1158 w 1161"/>
                                      <a:gd name="T29" fmla="*/ 900 h 1503"/>
                                      <a:gd name="T30" fmla="*/ 1149 w 1161"/>
                                      <a:gd name="T31" fmla="*/ 991 h 1503"/>
                                      <a:gd name="T32" fmla="*/ 1125 w 1161"/>
                                      <a:gd name="T33" fmla="*/ 1042 h 1503"/>
                                      <a:gd name="T34" fmla="*/ 1091 w 1161"/>
                                      <a:gd name="T35" fmla="*/ 1067 h 1503"/>
                                      <a:gd name="T36" fmla="*/ 1062 w 1161"/>
                                      <a:gd name="T37" fmla="*/ 1085 h 1503"/>
                                      <a:gd name="T38" fmla="*/ 1036 w 1161"/>
                                      <a:gd name="T39" fmla="*/ 1094 h 1503"/>
                                      <a:gd name="T40" fmla="*/ 1012 w 1161"/>
                                      <a:gd name="T41" fmla="*/ 1099 h 1503"/>
                                      <a:gd name="T42" fmla="*/ 990 w 1161"/>
                                      <a:gd name="T43" fmla="*/ 1101 h 1503"/>
                                      <a:gd name="T44" fmla="*/ 970 w 1161"/>
                                      <a:gd name="T45" fmla="*/ 1096 h 1503"/>
                                      <a:gd name="T46" fmla="*/ 953 w 1161"/>
                                      <a:gd name="T47" fmla="*/ 1088 h 1503"/>
                                      <a:gd name="T48" fmla="*/ 927 w 1161"/>
                                      <a:gd name="T49" fmla="*/ 1071 h 1503"/>
                                      <a:gd name="T50" fmla="*/ 895 w 1161"/>
                                      <a:gd name="T51" fmla="*/ 1042 h 1503"/>
                                      <a:gd name="T52" fmla="*/ 862 w 1161"/>
                                      <a:gd name="T53" fmla="*/ 1010 h 1503"/>
                                      <a:gd name="T54" fmla="*/ 835 w 1161"/>
                                      <a:gd name="T55" fmla="*/ 988 h 1503"/>
                                      <a:gd name="T56" fmla="*/ 815 w 1161"/>
                                      <a:gd name="T57" fmla="*/ 976 h 1503"/>
                                      <a:gd name="T58" fmla="*/ 807 w 1161"/>
                                      <a:gd name="T59" fmla="*/ 1021 h 1503"/>
                                      <a:gd name="T60" fmla="*/ 814 w 1161"/>
                                      <a:gd name="T61" fmla="*/ 1127 h 1503"/>
                                      <a:gd name="T62" fmla="*/ 823 w 1161"/>
                                      <a:gd name="T63" fmla="*/ 1232 h 1503"/>
                                      <a:gd name="T64" fmla="*/ 829 w 1161"/>
                                      <a:gd name="T65" fmla="*/ 1336 h 1503"/>
                                      <a:gd name="T66" fmla="*/ 824 w 1161"/>
                                      <a:gd name="T67" fmla="*/ 1402 h 1503"/>
                                      <a:gd name="T68" fmla="*/ 806 w 1161"/>
                                      <a:gd name="T69" fmla="*/ 1428 h 1503"/>
                                      <a:gd name="T70" fmla="*/ 784 w 1161"/>
                                      <a:gd name="T71" fmla="*/ 1449 h 1503"/>
                                      <a:gd name="T72" fmla="*/ 759 w 1161"/>
                                      <a:gd name="T73" fmla="*/ 1467 h 1503"/>
                                      <a:gd name="T74" fmla="*/ 731 w 1161"/>
                                      <a:gd name="T75" fmla="*/ 1480 h 1503"/>
                                      <a:gd name="T76" fmla="*/ 702 w 1161"/>
                                      <a:gd name="T77" fmla="*/ 1491 h 1503"/>
                                      <a:gd name="T78" fmla="*/ 672 w 1161"/>
                                      <a:gd name="T79" fmla="*/ 1498 h 1503"/>
                                      <a:gd name="T80" fmla="*/ 640 w 1161"/>
                                      <a:gd name="T81" fmla="*/ 1501 h 1503"/>
                                      <a:gd name="T82" fmla="*/ 609 w 1161"/>
                                      <a:gd name="T83" fmla="*/ 1503 h 1503"/>
                                      <a:gd name="T84" fmla="*/ 577 w 1161"/>
                                      <a:gd name="T85" fmla="*/ 1501 h 1503"/>
                                      <a:gd name="T86" fmla="*/ 532 w 1161"/>
                                      <a:gd name="T87" fmla="*/ 1495 h 1503"/>
                                      <a:gd name="T88" fmla="*/ 478 w 1161"/>
                                      <a:gd name="T89" fmla="*/ 1479 h 1503"/>
                                      <a:gd name="T90" fmla="*/ 444 w 1161"/>
                                      <a:gd name="T91" fmla="*/ 1463 h 1503"/>
                                      <a:gd name="T92" fmla="*/ 426 w 1161"/>
                                      <a:gd name="T93" fmla="*/ 1452 h 1503"/>
                                      <a:gd name="T94" fmla="*/ 397 w 1161"/>
                                      <a:gd name="T95" fmla="*/ 1416 h 1503"/>
                                      <a:gd name="T96" fmla="*/ 353 w 1161"/>
                                      <a:gd name="T97" fmla="*/ 1348 h 1503"/>
                                      <a:gd name="T98" fmla="*/ 306 w 1161"/>
                                      <a:gd name="T99" fmla="*/ 1269 h 1503"/>
                                      <a:gd name="T100" fmla="*/ 259 w 1161"/>
                                      <a:gd name="T101" fmla="*/ 1181 h 1503"/>
                                      <a:gd name="T102" fmla="*/ 212 w 1161"/>
                                      <a:gd name="T103" fmla="*/ 1085 h 1503"/>
                                      <a:gd name="T104" fmla="*/ 166 w 1161"/>
                                      <a:gd name="T105" fmla="*/ 982 h 1503"/>
                                      <a:gd name="T106" fmla="*/ 123 w 1161"/>
                                      <a:gd name="T107" fmla="*/ 875 h 1503"/>
                                      <a:gd name="T108" fmla="*/ 84 w 1161"/>
                                      <a:gd name="T109" fmla="*/ 767 h 1503"/>
                                      <a:gd name="T110" fmla="*/ 52 w 1161"/>
                                      <a:gd name="T111" fmla="*/ 658 h 1503"/>
                                      <a:gd name="T112" fmla="*/ 26 w 1161"/>
                                      <a:gd name="T113" fmla="*/ 549 h 1503"/>
                                      <a:gd name="T114" fmla="*/ 8 w 1161"/>
                                      <a:gd name="T115" fmla="*/ 444 h 1503"/>
                                      <a:gd name="T116" fmla="*/ 0 w 1161"/>
                                      <a:gd name="T117" fmla="*/ 344 h 1503"/>
                                      <a:gd name="T118" fmla="*/ 3 w 1161"/>
                                      <a:gd name="T119" fmla="*/ 250 h 1503"/>
                                      <a:gd name="T120" fmla="*/ 18 w 1161"/>
                                      <a:gd name="T121" fmla="*/ 164 h 1503"/>
                                      <a:gd name="T122" fmla="*/ 45 w 1161"/>
                                      <a:gd name="T123" fmla="*/ 89 h 1503"/>
                                      <a:gd name="T124" fmla="*/ 88 w 1161"/>
                                      <a:gd name="T125" fmla="*/ 26 h 150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8" y="T109"/>
                                      </a:cxn>
                                      <a:cxn ang="0">
                                        <a:pos x="T110" y="T111"/>
                                      </a:cxn>
                                      <a:cxn ang="0">
                                        <a:pos x="T112" y="T113"/>
                                      </a:cxn>
                                      <a:cxn ang="0">
                                        <a:pos x="T114" y="T115"/>
                                      </a:cxn>
                                      <a:cxn ang="0">
                                        <a:pos x="T116" y="T117"/>
                                      </a:cxn>
                                      <a:cxn ang="0">
                                        <a:pos x="T118" y="T119"/>
                                      </a:cxn>
                                      <a:cxn ang="0">
                                        <a:pos x="T120" y="T121"/>
                                      </a:cxn>
                                      <a:cxn ang="0">
                                        <a:pos x="T122" y="T123"/>
                                      </a:cxn>
                                      <a:cxn ang="0">
                                        <a:pos x="T124" y="T125"/>
                                      </a:cxn>
                                    </a:cxnLst>
                                    <a:rect l="0" t="0" r="r" b="b"/>
                                    <a:pathLst>
                                      <a:path w="1161" h="1503">
                                        <a:moveTo>
                                          <a:pt x="115" y="0"/>
                                        </a:moveTo>
                                        <a:lnTo>
                                          <a:pt x="177" y="12"/>
                                        </a:lnTo>
                                        <a:lnTo>
                                          <a:pt x="238" y="25"/>
                                        </a:lnTo>
                                        <a:lnTo>
                                          <a:pt x="300" y="34"/>
                                        </a:lnTo>
                                        <a:lnTo>
                                          <a:pt x="359" y="44"/>
                                        </a:lnTo>
                                        <a:lnTo>
                                          <a:pt x="420" y="52"/>
                                        </a:lnTo>
                                        <a:lnTo>
                                          <a:pt x="479" y="59"/>
                                        </a:lnTo>
                                        <a:lnTo>
                                          <a:pt x="538" y="65"/>
                                        </a:lnTo>
                                        <a:lnTo>
                                          <a:pt x="598" y="69"/>
                                        </a:lnTo>
                                        <a:lnTo>
                                          <a:pt x="657" y="73"/>
                                        </a:lnTo>
                                        <a:lnTo>
                                          <a:pt x="716" y="75"/>
                                        </a:lnTo>
                                        <a:lnTo>
                                          <a:pt x="776" y="76"/>
                                        </a:lnTo>
                                        <a:lnTo>
                                          <a:pt x="834" y="76"/>
                                        </a:lnTo>
                                        <a:lnTo>
                                          <a:pt x="893" y="76"/>
                                        </a:lnTo>
                                        <a:lnTo>
                                          <a:pt x="953" y="74"/>
                                        </a:lnTo>
                                        <a:lnTo>
                                          <a:pt x="1011" y="72"/>
                                        </a:lnTo>
                                        <a:lnTo>
                                          <a:pt x="1070" y="68"/>
                                        </a:lnTo>
                                        <a:lnTo>
                                          <a:pt x="1085" y="130"/>
                                        </a:lnTo>
                                        <a:lnTo>
                                          <a:pt x="1099" y="195"/>
                                        </a:lnTo>
                                        <a:lnTo>
                                          <a:pt x="1111" y="261"/>
                                        </a:lnTo>
                                        <a:lnTo>
                                          <a:pt x="1122" y="329"/>
                                        </a:lnTo>
                                        <a:lnTo>
                                          <a:pt x="1132" y="398"/>
                                        </a:lnTo>
                                        <a:lnTo>
                                          <a:pt x="1139" y="466"/>
                                        </a:lnTo>
                                        <a:lnTo>
                                          <a:pt x="1147" y="534"/>
                                        </a:lnTo>
                                        <a:lnTo>
                                          <a:pt x="1153" y="601"/>
                                        </a:lnTo>
                                        <a:lnTo>
                                          <a:pt x="1157" y="666"/>
                                        </a:lnTo>
                                        <a:lnTo>
                                          <a:pt x="1159" y="730"/>
                                        </a:lnTo>
                                        <a:lnTo>
                                          <a:pt x="1161" y="790"/>
                                        </a:lnTo>
                                        <a:lnTo>
                                          <a:pt x="1161" y="847"/>
                                        </a:lnTo>
                                        <a:lnTo>
                                          <a:pt x="1158" y="900"/>
                                        </a:lnTo>
                                        <a:lnTo>
                                          <a:pt x="1154" y="948"/>
                                        </a:lnTo>
                                        <a:lnTo>
                                          <a:pt x="1149" y="991"/>
                                        </a:lnTo>
                                        <a:lnTo>
                                          <a:pt x="1142" y="1028"/>
                                        </a:lnTo>
                                        <a:lnTo>
                                          <a:pt x="1125" y="1042"/>
                                        </a:lnTo>
                                        <a:lnTo>
                                          <a:pt x="1107" y="1056"/>
                                        </a:lnTo>
                                        <a:lnTo>
                                          <a:pt x="1091" y="1067"/>
                                        </a:lnTo>
                                        <a:lnTo>
                                          <a:pt x="1076" y="1076"/>
                                        </a:lnTo>
                                        <a:lnTo>
                                          <a:pt x="1062" y="1085"/>
                                        </a:lnTo>
                                        <a:lnTo>
                                          <a:pt x="1049" y="1091"/>
                                        </a:lnTo>
                                        <a:lnTo>
                                          <a:pt x="1036" y="1094"/>
                                        </a:lnTo>
                                        <a:lnTo>
                                          <a:pt x="1023" y="1098"/>
                                        </a:lnTo>
                                        <a:lnTo>
                                          <a:pt x="1012" y="1099"/>
                                        </a:lnTo>
                                        <a:lnTo>
                                          <a:pt x="1001" y="1101"/>
                                        </a:lnTo>
                                        <a:lnTo>
                                          <a:pt x="990" y="1101"/>
                                        </a:lnTo>
                                        <a:lnTo>
                                          <a:pt x="980" y="1098"/>
                                        </a:lnTo>
                                        <a:lnTo>
                                          <a:pt x="970" y="1096"/>
                                        </a:lnTo>
                                        <a:lnTo>
                                          <a:pt x="961" y="1092"/>
                                        </a:lnTo>
                                        <a:lnTo>
                                          <a:pt x="953" y="1088"/>
                                        </a:lnTo>
                                        <a:lnTo>
                                          <a:pt x="944" y="1083"/>
                                        </a:lnTo>
                                        <a:lnTo>
                                          <a:pt x="927" y="1071"/>
                                        </a:lnTo>
                                        <a:lnTo>
                                          <a:pt x="911" y="1057"/>
                                        </a:lnTo>
                                        <a:lnTo>
                                          <a:pt x="895" y="1042"/>
                                        </a:lnTo>
                                        <a:lnTo>
                                          <a:pt x="878" y="1026"/>
                                        </a:lnTo>
                                        <a:lnTo>
                                          <a:pt x="862" y="1010"/>
                                        </a:lnTo>
                                        <a:lnTo>
                                          <a:pt x="844" y="995"/>
                                        </a:lnTo>
                                        <a:lnTo>
                                          <a:pt x="835" y="988"/>
                                        </a:lnTo>
                                        <a:lnTo>
                                          <a:pt x="825" y="982"/>
                                        </a:lnTo>
                                        <a:lnTo>
                                          <a:pt x="815" y="976"/>
                                        </a:lnTo>
                                        <a:lnTo>
                                          <a:pt x="804" y="970"/>
                                        </a:lnTo>
                                        <a:lnTo>
                                          <a:pt x="807" y="1021"/>
                                        </a:lnTo>
                                        <a:lnTo>
                                          <a:pt x="810" y="1073"/>
                                        </a:lnTo>
                                        <a:lnTo>
                                          <a:pt x="814" y="1127"/>
                                        </a:lnTo>
                                        <a:lnTo>
                                          <a:pt x="818" y="1179"/>
                                        </a:lnTo>
                                        <a:lnTo>
                                          <a:pt x="823" y="1232"/>
                                        </a:lnTo>
                                        <a:lnTo>
                                          <a:pt x="827" y="1284"/>
                                        </a:lnTo>
                                        <a:lnTo>
                                          <a:pt x="829" y="1336"/>
                                        </a:lnTo>
                                        <a:lnTo>
                                          <a:pt x="831" y="1388"/>
                                        </a:lnTo>
                                        <a:lnTo>
                                          <a:pt x="824" y="1402"/>
                                        </a:lnTo>
                                        <a:lnTo>
                                          <a:pt x="815" y="1416"/>
                                        </a:lnTo>
                                        <a:lnTo>
                                          <a:pt x="806" y="1428"/>
                                        </a:lnTo>
                                        <a:lnTo>
                                          <a:pt x="796" y="1440"/>
                                        </a:lnTo>
                                        <a:lnTo>
                                          <a:pt x="784" y="1449"/>
                                        </a:lnTo>
                                        <a:lnTo>
                                          <a:pt x="772" y="1459"/>
                                        </a:lnTo>
                                        <a:lnTo>
                                          <a:pt x="759" y="1467"/>
                                        </a:lnTo>
                                        <a:lnTo>
                                          <a:pt x="745" y="1474"/>
                                        </a:lnTo>
                                        <a:lnTo>
                                          <a:pt x="731" y="1480"/>
                                        </a:lnTo>
                                        <a:lnTo>
                                          <a:pt x="716" y="1487"/>
                                        </a:lnTo>
                                        <a:lnTo>
                                          <a:pt x="702" y="1491"/>
                                        </a:lnTo>
                                        <a:lnTo>
                                          <a:pt x="687" y="1495"/>
                                        </a:lnTo>
                                        <a:lnTo>
                                          <a:pt x="672" y="1498"/>
                                        </a:lnTo>
                                        <a:lnTo>
                                          <a:pt x="656" y="1500"/>
                                        </a:lnTo>
                                        <a:lnTo>
                                          <a:pt x="640" y="1501"/>
                                        </a:lnTo>
                                        <a:lnTo>
                                          <a:pt x="624" y="1503"/>
                                        </a:lnTo>
                                        <a:lnTo>
                                          <a:pt x="609" y="1503"/>
                                        </a:lnTo>
                                        <a:lnTo>
                                          <a:pt x="593" y="1503"/>
                                        </a:lnTo>
                                        <a:lnTo>
                                          <a:pt x="577" y="1501"/>
                                        </a:lnTo>
                                        <a:lnTo>
                                          <a:pt x="562" y="1500"/>
                                        </a:lnTo>
                                        <a:lnTo>
                                          <a:pt x="532" y="1495"/>
                                        </a:lnTo>
                                        <a:lnTo>
                                          <a:pt x="504" y="1488"/>
                                        </a:lnTo>
                                        <a:lnTo>
                                          <a:pt x="478" y="1479"/>
                                        </a:lnTo>
                                        <a:lnTo>
                                          <a:pt x="454" y="1469"/>
                                        </a:lnTo>
                                        <a:lnTo>
                                          <a:pt x="444" y="1463"/>
                                        </a:lnTo>
                                        <a:lnTo>
                                          <a:pt x="434" y="1458"/>
                                        </a:lnTo>
                                        <a:lnTo>
                                          <a:pt x="426" y="1452"/>
                                        </a:lnTo>
                                        <a:lnTo>
                                          <a:pt x="418" y="1446"/>
                                        </a:lnTo>
                                        <a:lnTo>
                                          <a:pt x="397" y="1416"/>
                                        </a:lnTo>
                                        <a:lnTo>
                                          <a:pt x="375" y="1384"/>
                                        </a:lnTo>
                                        <a:lnTo>
                                          <a:pt x="353" y="1348"/>
                                        </a:lnTo>
                                        <a:lnTo>
                                          <a:pt x="329" y="1310"/>
                                        </a:lnTo>
                                        <a:lnTo>
                                          <a:pt x="306" y="1269"/>
                                        </a:lnTo>
                                        <a:lnTo>
                                          <a:pt x="282" y="1226"/>
                                        </a:lnTo>
                                        <a:lnTo>
                                          <a:pt x="259" y="1181"/>
                                        </a:lnTo>
                                        <a:lnTo>
                                          <a:pt x="235" y="1133"/>
                                        </a:lnTo>
                                        <a:lnTo>
                                          <a:pt x="212" y="1085"/>
                                        </a:lnTo>
                                        <a:lnTo>
                                          <a:pt x="188" y="1034"/>
                                        </a:lnTo>
                                        <a:lnTo>
                                          <a:pt x="166" y="982"/>
                                        </a:lnTo>
                                        <a:lnTo>
                                          <a:pt x="144" y="929"/>
                                        </a:lnTo>
                                        <a:lnTo>
                                          <a:pt x="123" y="875"/>
                                        </a:lnTo>
                                        <a:lnTo>
                                          <a:pt x="103" y="821"/>
                                        </a:lnTo>
                                        <a:lnTo>
                                          <a:pt x="84" y="767"/>
                                        </a:lnTo>
                                        <a:lnTo>
                                          <a:pt x="67" y="712"/>
                                        </a:lnTo>
                                        <a:lnTo>
                                          <a:pt x="52" y="658"/>
                                        </a:lnTo>
                                        <a:lnTo>
                                          <a:pt x="37" y="603"/>
                                        </a:lnTo>
                                        <a:lnTo>
                                          <a:pt x="26" y="549"/>
                                        </a:lnTo>
                                        <a:lnTo>
                                          <a:pt x="16" y="496"/>
                                        </a:lnTo>
                                        <a:lnTo>
                                          <a:pt x="8" y="444"/>
                                        </a:lnTo>
                                        <a:lnTo>
                                          <a:pt x="3" y="393"/>
                                        </a:lnTo>
                                        <a:lnTo>
                                          <a:pt x="0" y="344"/>
                                        </a:lnTo>
                                        <a:lnTo>
                                          <a:pt x="0" y="295"/>
                                        </a:lnTo>
                                        <a:lnTo>
                                          <a:pt x="3" y="250"/>
                                        </a:lnTo>
                                        <a:lnTo>
                                          <a:pt x="8" y="206"/>
                                        </a:lnTo>
                                        <a:lnTo>
                                          <a:pt x="18" y="164"/>
                                        </a:lnTo>
                                        <a:lnTo>
                                          <a:pt x="30" y="126"/>
                                        </a:lnTo>
                                        <a:lnTo>
                                          <a:pt x="45" y="89"/>
                                        </a:lnTo>
                                        <a:lnTo>
                                          <a:pt x="65" y="57"/>
                                        </a:lnTo>
                                        <a:lnTo>
                                          <a:pt x="88" y="26"/>
                                        </a:lnTo>
                                        <a:lnTo>
                                          <a:pt x="11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" name="Freeform 36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939" y="3441"/>
                                    <a:ext cx="62" cy="164"/>
                                  </a:xfrm>
                                  <a:custGeom>
                                    <a:avLst/>
                                    <a:gdLst>
                                      <a:gd name="T0" fmla="*/ 0 w 309"/>
                                      <a:gd name="T1" fmla="*/ 0 h 819"/>
                                      <a:gd name="T2" fmla="*/ 10 w 309"/>
                                      <a:gd name="T3" fmla="*/ 32 h 819"/>
                                      <a:gd name="T4" fmla="*/ 38 w 309"/>
                                      <a:gd name="T5" fmla="*/ 116 h 819"/>
                                      <a:gd name="T6" fmla="*/ 78 w 309"/>
                                      <a:gd name="T7" fmla="*/ 236 h 819"/>
                                      <a:gd name="T8" fmla="*/ 126 w 309"/>
                                      <a:gd name="T9" fmla="*/ 376 h 819"/>
                                      <a:gd name="T10" fmla="*/ 152 w 309"/>
                                      <a:gd name="T11" fmla="*/ 449 h 819"/>
                                      <a:gd name="T12" fmla="*/ 177 w 309"/>
                                      <a:gd name="T13" fmla="*/ 519 h 819"/>
                                      <a:gd name="T14" fmla="*/ 203 w 309"/>
                                      <a:gd name="T15" fmla="*/ 589 h 819"/>
                                      <a:gd name="T16" fmla="*/ 226 w 309"/>
                                      <a:gd name="T17" fmla="*/ 651 h 819"/>
                                      <a:gd name="T18" fmla="*/ 250 w 309"/>
                                      <a:gd name="T19" fmla="*/ 706 h 819"/>
                                      <a:gd name="T20" fmla="*/ 269 w 309"/>
                                      <a:gd name="T21" fmla="*/ 753 h 819"/>
                                      <a:gd name="T22" fmla="*/ 279 w 309"/>
                                      <a:gd name="T23" fmla="*/ 772 h 819"/>
                                      <a:gd name="T24" fmla="*/ 288 w 309"/>
                                      <a:gd name="T25" fmla="*/ 788 h 819"/>
                                      <a:gd name="T26" fmla="*/ 295 w 309"/>
                                      <a:gd name="T27" fmla="*/ 800 h 819"/>
                                      <a:gd name="T28" fmla="*/ 301 w 309"/>
                                      <a:gd name="T29" fmla="*/ 810 h 819"/>
                                      <a:gd name="T30" fmla="*/ 309 w 309"/>
                                      <a:gd name="T31" fmla="*/ 819 h 819"/>
                                      <a:gd name="T32" fmla="*/ 308 w 309"/>
                                      <a:gd name="T33" fmla="*/ 816 h 819"/>
                                      <a:gd name="T34" fmla="*/ 299 w 309"/>
                                      <a:gd name="T35" fmla="*/ 804 h 819"/>
                                      <a:gd name="T36" fmla="*/ 283 w 309"/>
                                      <a:gd name="T37" fmla="*/ 782 h 819"/>
                                      <a:gd name="T38" fmla="*/ 262 w 309"/>
                                      <a:gd name="T39" fmla="*/ 751 h 819"/>
                                      <a:gd name="T40" fmla="*/ 237 w 309"/>
                                      <a:gd name="T41" fmla="*/ 712 h 819"/>
                                      <a:gd name="T42" fmla="*/ 209 w 309"/>
                                      <a:gd name="T43" fmla="*/ 665 h 819"/>
                                      <a:gd name="T44" fmla="*/ 178 w 309"/>
                                      <a:gd name="T45" fmla="*/ 611 h 819"/>
                                      <a:gd name="T46" fmla="*/ 162 w 309"/>
                                      <a:gd name="T47" fmla="*/ 581 h 819"/>
                                      <a:gd name="T48" fmla="*/ 146 w 309"/>
                                      <a:gd name="T49" fmla="*/ 550 h 819"/>
                                      <a:gd name="T50" fmla="*/ 131 w 309"/>
                                      <a:gd name="T51" fmla="*/ 518 h 819"/>
                                      <a:gd name="T52" fmla="*/ 115 w 309"/>
                                      <a:gd name="T53" fmla="*/ 484 h 819"/>
                                      <a:gd name="T54" fmla="*/ 100 w 309"/>
                                      <a:gd name="T55" fmla="*/ 449 h 819"/>
                                      <a:gd name="T56" fmla="*/ 85 w 309"/>
                                      <a:gd name="T57" fmla="*/ 413 h 819"/>
                                      <a:gd name="T58" fmla="*/ 71 w 309"/>
                                      <a:gd name="T59" fmla="*/ 375 h 819"/>
                                      <a:gd name="T60" fmla="*/ 59 w 309"/>
                                      <a:gd name="T61" fmla="*/ 336 h 819"/>
                                      <a:gd name="T62" fmla="*/ 47 w 309"/>
                                      <a:gd name="T63" fmla="*/ 297 h 819"/>
                                      <a:gd name="T64" fmla="*/ 36 w 309"/>
                                      <a:gd name="T65" fmla="*/ 257 h 819"/>
                                      <a:gd name="T66" fmla="*/ 26 w 309"/>
                                      <a:gd name="T67" fmla="*/ 215 h 819"/>
                                      <a:gd name="T68" fmla="*/ 17 w 309"/>
                                      <a:gd name="T69" fmla="*/ 173 h 819"/>
                                      <a:gd name="T70" fmla="*/ 10 w 309"/>
                                      <a:gd name="T71" fmla="*/ 131 h 819"/>
                                      <a:gd name="T72" fmla="*/ 5 w 309"/>
                                      <a:gd name="T73" fmla="*/ 88 h 819"/>
                                      <a:gd name="T74" fmla="*/ 1 w 309"/>
                                      <a:gd name="T75" fmla="*/ 45 h 819"/>
                                      <a:gd name="T76" fmla="*/ 0 w 309"/>
                                      <a:gd name="T77" fmla="*/ 0 h 81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</a:cxnLst>
                                    <a:rect l="0" t="0" r="r" b="b"/>
                                    <a:pathLst>
                                      <a:path w="309" h="819">
                                        <a:moveTo>
                                          <a:pt x="0" y="0"/>
                                        </a:moveTo>
                                        <a:lnTo>
                                          <a:pt x="10" y="32"/>
                                        </a:lnTo>
                                        <a:lnTo>
                                          <a:pt x="38" y="116"/>
                                        </a:lnTo>
                                        <a:lnTo>
                                          <a:pt x="78" y="236"/>
                                        </a:lnTo>
                                        <a:lnTo>
                                          <a:pt x="126" y="376"/>
                                        </a:lnTo>
                                        <a:lnTo>
                                          <a:pt x="152" y="449"/>
                                        </a:lnTo>
                                        <a:lnTo>
                                          <a:pt x="177" y="519"/>
                                        </a:lnTo>
                                        <a:lnTo>
                                          <a:pt x="203" y="589"/>
                                        </a:lnTo>
                                        <a:lnTo>
                                          <a:pt x="226" y="651"/>
                                        </a:lnTo>
                                        <a:lnTo>
                                          <a:pt x="250" y="706"/>
                                        </a:lnTo>
                                        <a:lnTo>
                                          <a:pt x="269" y="753"/>
                                        </a:lnTo>
                                        <a:lnTo>
                                          <a:pt x="279" y="772"/>
                                        </a:lnTo>
                                        <a:lnTo>
                                          <a:pt x="288" y="788"/>
                                        </a:lnTo>
                                        <a:lnTo>
                                          <a:pt x="295" y="800"/>
                                        </a:lnTo>
                                        <a:lnTo>
                                          <a:pt x="301" y="810"/>
                                        </a:lnTo>
                                        <a:lnTo>
                                          <a:pt x="309" y="819"/>
                                        </a:lnTo>
                                        <a:lnTo>
                                          <a:pt x="308" y="816"/>
                                        </a:lnTo>
                                        <a:lnTo>
                                          <a:pt x="299" y="804"/>
                                        </a:lnTo>
                                        <a:lnTo>
                                          <a:pt x="283" y="782"/>
                                        </a:lnTo>
                                        <a:lnTo>
                                          <a:pt x="262" y="751"/>
                                        </a:lnTo>
                                        <a:lnTo>
                                          <a:pt x="237" y="712"/>
                                        </a:lnTo>
                                        <a:lnTo>
                                          <a:pt x="209" y="665"/>
                                        </a:lnTo>
                                        <a:lnTo>
                                          <a:pt x="178" y="611"/>
                                        </a:lnTo>
                                        <a:lnTo>
                                          <a:pt x="162" y="581"/>
                                        </a:lnTo>
                                        <a:lnTo>
                                          <a:pt x="146" y="550"/>
                                        </a:lnTo>
                                        <a:lnTo>
                                          <a:pt x="131" y="518"/>
                                        </a:lnTo>
                                        <a:lnTo>
                                          <a:pt x="115" y="484"/>
                                        </a:lnTo>
                                        <a:lnTo>
                                          <a:pt x="100" y="449"/>
                                        </a:lnTo>
                                        <a:lnTo>
                                          <a:pt x="85" y="413"/>
                                        </a:lnTo>
                                        <a:lnTo>
                                          <a:pt x="71" y="375"/>
                                        </a:lnTo>
                                        <a:lnTo>
                                          <a:pt x="59" y="336"/>
                                        </a:lnTo>
                                        <a:lnTo>
                                          <a:pt x="47" y="297"/>
                                        </a:lnTo>
                                        <a:lnTo>
                                          <a:pt x="36" y="257"/>
                                        </a:lnTo>
                                        <a:lnTo>
                                          <a:pt x="26" y="215"/>
                                        </a:lnTo>
                                        <a:lnTo>
                                          <a:pt x="17" y="173"/>
                                        </a:lnTo>
                                        <a:lnTo>
                                          <a:pt x="10" y="131"/>
                                        </a:lnTo>
                                        <a:lnTo>
                                          <a:pt x="5" y="88"/>
                                        </a:lnTo>
                                        <a:lnTo>
                                          <a:pt x="1" y="4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2">
                                      <a:lumMod val="50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  <wpg:grpSp>
                        <wpg:cNvPr id="104" name="Group 374"/>
                        <wpg:cNvGrpSpPr>
                          <a:grpSpLocks/>
                        </wpg:cNvGrpSpPr>
                        <wpg:grpSpPr bwMode="auto">
                          <a:xfrm>
                            <a:off x="1173" y="2534"/>
                            <a:ext cx="3110" cy="2415"/>
                            <a:chOff x="6595" y="4080"/>
                            <a:chExt cx="3110" cy="2415"/>
                          </a:xfrm>
                        </wpg:grpSpPr>
                        <wpg:grpSp>
                          <wpg:cNvPr id="105" name="Group 375"/>
                          <wpg:cNvGrpSpPr>
                            <a:grpSpLocks/>
                          </wpg:cNvGrpSpPr>
                          <wpg:grpSpPr bwMode="auto">
                            <a:xfrm rot="958756">
                              <a:off x="6683" y="4080"/>
                              <a:ext cx="3022" cy="2415"/>
                              <a:chOff x="10324" y="8313"/>
                              <a:chExt cx="4144" cy="3180"/>
                            </a:xfrm>
                          </wpg:grpSpPr>
                          <wps:wsp>
                            <wps:cNvPr id="106" name="Freeform 376"/>
                            <wps:cNvSpPr>
                              <a:spLocks/>
                            </wps:cNvSpPr>
                            <wps:spPr bwMode="auto">
                              <a:xfrm rot="-1338439">
                                <a:off x="10364" y="8363"/>
                                <a:ext cx="4066" cy="3079"/>
                              </a:xfrm>
                              <a:custGeom>
                                <a:avLst/>
                                <a:gdLst>
                                  <a:gd name="T0" fmla="*/ 275 w 7543"/>
                                  <a:gd name="T1" fmla="*/ 699 h 5819"/>
                                  <a:gd name="T2" fmla="*/ 561 w 7543"/>
                                  <a:gd name="T3" fmla="*/ 451 h 5819"/>
                                  <a:gd name="T4" fmla="*/ 927 w 7543"/>
                                  <a:gd name="T5" fmla="*/ 258 h 5819"/>
                                  <a:gd name="T6" fmla="*/ 1361 w 7543"/>
                                  <a:gd name="T7" fmla="*/ 119 h 5819"/>
                                  <a:gd name="T8" fmla="*/ 1851 w 7543"/>
                                  <a:gd name="T9" fmla="*/ 34 h 5819"/>
                                  <a:gd name="T10" fmla="*/ 2387 w 7543"/>
                                  <a:gd name="T11" fmla="*/ 0 h 5819"/>
                                  <a:gd name="T12" fmla="*/ 2955 w 7543"/>
                                  <a:gd name="T13" fmla="*/ 18 h 5819"/>
                                  <a:gd name="T14" fmla="*/ 3543 w 7543"/>
                                  <a:gd name="T15" fmla="*/ 84 h 5819"/>
                                  <a:gd name="T16" fmla="*/ 4142 w 7543"/>
                                  <a:gd name="T17" fmla="*/ 200 h 5819"/>
                                  <a:gd name="T18" fmla="*/ 4739 w 7543"/>
                                  <a:gd name="T19" fmla="*/ 362 h 5819"/>
                                  <a:gd name="T20" fmla="*/ 5322 w 7543"/>
                                  <a:gd name="T21" fmla="*/ 571 h 5819"/>
                                  <a:gd name="T22" fmla="*/ 5886 w 7543"/>
                                  <a:gd name="T23" fmla="*/ 798 h 5819"/>
                                  <a:gd name="T24" fmla="*/ 6365 w 7543"/>
                                  <a:gd name="T25" fmla="*/ 1073 h 5819"/>
                                  <a:gd name="T26" fmla="*/ 6761 w 7543"/>
                                  <a:gd name="T27" fmla="*/ 1389 h 5819"/>
                                  <a:gd name="T28" fmla="*/ 7075 w 7543"/>
                                  <a:gd name="T29" fmla="*/ 1738 h 5819"/>
                                  <a:gd name="T30" fmla="*/ 7307 w 7543"/>
                                  <a:gd name="T31" fmla="*/ 2117 h 5819"/>
                                  <a:gd name="T32" fmla="*/ 7461 w 7543"/>
                                  <a:gd name="T33" fmla="*/ 2515 h 5819"/>
                                  <a:gd name="T34" fmla="*/ 7535 w 7543"/>
                                  <a:gd name="T35" fmla="*/ 2929 h 5819"/>
                                  <a:gd name="T36" fmla="*/ 7534 w 7543"/>
                                  <a:gd name="T37" fmla="*/ 3352 h 5819"/>
                                  <a:gd name="T38" fmla="*/ 7456 w 7543"/>
                                  <a:gd name="T39" fmla="*/ 3777 h 5819"/>
                                  <a:gd name="T40" fmla="*/ 7305 w 7543"/>
                                  <a:gd name="T41" fmla="*/ 4197 h 5819"/>
                                  <a:gd name="T42" fmla="*/ 7090 w 7543"/>
                                  <a:gd name="T43" fmla="*/ 4589 h 5819"/>
                                  <a:gd name="T44" fmla="*/ 6833 w 7543"/>
                                  <a:gd name="T45" fmla="*/ 4922 h 5819"/>
                                  <a:gd name="T46" fmla="*/ 6519 w 7543"/>
                                  <a:gd name="T47" fmla="*/ 5218 h 5819"/>
                                  <a:gd name="T48" fmla="*/ 6156 w 7543"/>
                                  <a:gd name="T49" fmla="*/ 5465 h 5819"/>
                                  <a:gd name="T50" fmla="*/ 5746 w 7543"/>
                                  <a:gd name="T51" fmla="*/ 5655 h 5819"/>
                                  <a:gd name="T52" fmla="*/ 5296 w 7543"/>
                                  <a:gd name="T53" fmla="*/ 5777 h 5819"/>
                                  <a:gd name="T54" fmla="*/ 4810 w 7543"/>
                                  <a:gd name="T55" fmla="*/ 5819 h 5819"/>
                                  <a:gd name="T56" fmla="*/ 4293 w 7543"/>
                                  <a:gd name="T57" fmla="*/ 5770 h 5819"/>
                                  <a:gd name="T58" fmla="*/ 3752 w 7543"/>
                                  <a:gd name="T59" fmla="*/ 5623 h 5819"/>
                                  <a:gd name="T60" fmla="*/ 3191 w 7543"/>
                                  <a:gd name="T61" fmla="*/ 5365 h 5819"/>
                                  <a:gd name="T62" fmla="*/ 2613 w 7543"/>
                                  <a:gd name="T63" fmla="*/ 4985 h 5819"/>
                                  <a:gd name="T64" fmla="*/ 2078 w 7543"/>
                                  <a:gd name="T65" fmla="*/ 4573 h 5819"/>
                                  <a:gd name="T66" fmla="*/ 1610 w 7543"/>
                                  <a:gd name="T67" fmla="*/ 4180 h 5819"/>
                                  <a:gd name="T68" fmla="*/ 1198 w 7543"/>
                                  <a:gd name="T69" fmla="*/ 3781 h 5819"/>
                                  <a:gd name="T70" fmla="*/ 843 w 7543"/>
                                  <a:gd name="T71" fmla="*/ 3381 h 5819"/>
                                  <a:gd name="T72" fmla="*/ 548 w 7543"/>
                                  <a:gd name="T73" fmla="*/ 2982 h 5819"/>
                                  <a:gd name="T74" fmla="*/ 314 w 7543"/>
                                  <a:gd name="T75" fmla="*/ 2592 h 5819"/>
                                  <a:gd name="T76" fmla="*/ 143 w 7543"/>
                                  <a:gd name="T77" fmla="*/ 2213 h 5819"/>
                                  <a:gd name="T78" fmla="*/ 37 w 7543"/>
                                  <a:gd name="T79" fmla="*/ 1849 h 5819"/>
                                  <a:gd name="T80" fmla="*/ 0 w 7543"/>
                                  <a:gd name="T81" fmla="*/ 1506 h 5819"/>
                                  <a:gd name="T82" fmla="*/ 30 w 7543"/>
                                  <a:gd name="T83" fmla="*/ 1187 h 5819"/>
                                  <a:gd name="T84" fmla="*/ 134 w 7543"/>
                                  <a:gd name="T85" fmla="*/ 896 h 58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</a:cxnLst>
                                <a:rect l="0" t="0" r="r" b="b"/>
                                <a:pathLst>
                                  <a:path w="7543" h="5819">
                                    <a:moveTo>
                                      <a:pt x="134" y="896"/>
                                    </a:moveTo>
                                    <a:lnTo>
                                      <a:pt x="200" y="794"/>
                                    </a:lnTo>
                                    <a:lnTo>
                                      <a:pt x="275" y="699"/>
                                    </a:lnTo>
                                    <a:lnTo>
                                      <a:pt x="361" y="610"/>
                                    </a:lnTo>
                                    <a:lnTo>
                                      <a:pt x="457" y="527"/>
                                    </a:lnTo>
                                    <a:lnTo>
                                      <a:pt x="561" y="451"/>
                                    </a:lnTo>
                                    <a:lnTo>
                                      <a:pt x="675" y="380"/>
                                    </a:lnTo>
                                    <a:lnTo>
                                      <a:pt x="797" y="316"/>
                                    </a:lnTo>
                                    <a:lnTo>
                                      <a:pt x="927" y="258"/>
                                    </a:lnTo>
                                    <a:lnTo>
                                      <a:pt x="1066" y="206"/>
                                    </a:lnTo>
                                    <a:lnTo>
                                      <a:pt x="1210" y="160"/>
                                    </a:lnTo>
                                    <a:lnTo>
                                      <a:pt x="1361" y="119"/>
                                    </a:lnTo>
                                    <a:lnTo>
                                      <a:pt x="1520" y="84"/>
                                    </a:lnTo>
                                    <a:lnTo>
                                      <a:pt x="1683" y="56"/>
                                    </a:lnTo>
                                    <a:lnTo>
                                      <a:pt x="1851" y="34"/>
                                    </a:lnTo>
                                    <a:lnTo>
                                      <a:pt x="2026" y="16"/>
                                    </a:lnTo>
                                    <a:lnTo>
                                      <a:pt x="2204" y="5"/>
                                    </a:lnTo>
                                    <a:lnTo>
                                      <a:pt x="2387" y="0"/>
                                    </a:lnTo>
                                    <a:lnTo>
                                      <a:pt x="2572" y="0"/>
                                    </a:lnTo>
                                    <a:lnTo>
                                      <a:pt x="2762" y="7"/>
                                    </a:lnTo>
                                    <a:lnTo>
                                      <a:pt x="2955" y="18"/>
                                    </a:lnTo>
                                    <a:lnTo>
                                      <a:pt x="3149" y="34"/>
                                    </a:lnTo>
                                    <a:lnTo>
                                      <a:pt x="3345" y="56"/>
                                    </a:lnTo>
                                    <a:lnTo>
                                      <a:pt x="3543" y="84"/>
                                    </a:lnTo>
                                    <a:lnTo>
                                      <a:pt x="3742" y="117"/>
                                    </a:lnTo>
                                    <a:lnTo>
                                      <a:pt x="3943" y="156"/>
                                    </a:lnTo>
                                    <a:lnTo>
                                      <a:pt x="4142" y="200"/>
                                    </a:lnTo>
                                    <a:lnTo>
                                      <a:pt x="4342" y="248"/>
                                    </a:lnTo>
                                    <a:lnTo>
                                      <a:pt x="4541" y="302"/>
                                    </a:lnTo>
                                    <a:lnTo>
                                      <a:pt x="4739" y="362"/>
                                    </a:lnTo>
                                    <a:lnTo>
                                      <a:pt x="4936" y="426"/>
                                    </a:lnTo>
                                    <a:lnTo>
                                      <a:pt x="5130" y="496"/>
                                    </a:lnTo>
                                    <a:lnTo>
                                      <a:pt x="5322" y="571"/>
                                    </a:lnTo>
                                    <a:lnTo>
                                      <a:pt x="5520" y="641"/>
                                    </a:lnTo>
                                    <a:lnTo>
                                      <a:pt x="5708" y="717"/>
                                    </a:lnTo>
                                    <a:lnTo>
                                      <a:pt x="5886" y="798"/>
                                    </a:lnTo>
                                    <a:lnTo>
                                      <a:pt x="6055" y="885"/>
                                    </a:lnTo>
                                    <a:lnTo>
                                      <a:pt x="6215" y="976"/>
                                    </a:lnTo>
                                    <a:lnTo>
                                      <a:pt x="6365" y="1073"/>
                                    </a:lnTo>
                                    <a:lnTo>
                                      <a:pt x="6506" y="1174"/>
                                    </a:lnTo>
                                    <a:lnTo>
                                      <a:pt x="6638" y="1279"/>
                                    </a:lnTo>
                                    <a:lnTo>
                                      <a:pt x="6761" y="1389"/>
                                    </a:lnTo>
                                    <a:lnTo>
                                      <a:pt x="6874" y="1502"/>
                                    </a:lnTo>
                                    <a:lnTo>
                                      <a:pt x="6978" y="1618"/>
                                    </a:lnTo>
                                    <a:lnTo>
                                      <a:pt x="7075" y="1738"/>
                                    </a:lnTo>
                                    <a:lnTo>
                                      <a:pt x="7160" y="1862"/>
                                    </a:lnTo>
                                    <a:lnTo>
                                      <a:pt x="7238" y="1988"/>
                                    </a:lnTo>
                                    <a:lnTo>
                                      <a:pt x="7307" y="2117"/>
                                    </a:lnTo>
                                    <a:lnTo>
                                      <a:pt x="7367" y="2248"/>
                                    </a:lnTo>
                                    <a:lnTo>
                                      <a:pt x="7417" y="2380"/>
                                    </a:lnTo>
                                    <a:lnTo>
                                      <a:pt x="7461" y="2515"/>
                                    </a:lnTo>
                                    <a:lnTo>
                                      <a:pt x="7494" y="2652"/>
                                    </a:lnTo>
                                    <a:lnTo>
                                      <a:pt x="7519" y="2791"/>
                                    </a:lnTo>
                                    <a:lnTo>
                                      <a:pt x="7535" y="2929"/>
                                    </a:lnTo>
                                    <a:lnTo>
                                      <a:pt x="7543" y="3070"/>
                                    </a:lnTo>
                                    <a:lnTo>
                                      <a:pt x="7542" y="3210"/>
                                    </a:lnTo>
                                    <a:lnTo>
                                      <a:pt x="7534" y="3352"/>
                                    </a:lnTo>
                                    <a:lnTo>
                                      <a:pt x="7516" y="3493"/>
                                    </a:lnTo>
                                    <a:lnTo>
                                      <a:pt x="7490" y="3636"/>
                                    </a:lnTo>
                                    <a:lnTo>
                                      <a:pt x="7456" y="3777"/>
                                    </a:lnTo>
                                    <a:lnTo>
                                      <a:pt x="7414" y="3918"/>
                                    </a:lnTo>
                                    <a:lnTo>
                                      <a:pt x="7363" y="4057"/>
                                    </a:lnTo>
                                    <a:lnTo>
                                      <a:pt x="7305" y="4197"/>
                                    </a:lnTo>
                                    <a:lnTo>
                                      <a:pt x="7238" y="4336"/>
                                    </a:lnTo>
                                    <a:lnTo>
                                      <a:pt x="7163" y="4472"/>
                                    </a:lnTo>
                                    <a:lnTo>
                                      <a:pt x="7090" y="4589"/>
                                    </a:lnTo>
                                    <a:lnTo>
                                      <a:pt x="7010" y="4703"/>
                                    </a:lnTo>
                                    <a:lnTo>
                                      <a:pt x="6925" y="4814"/>
                                    </a:lnTo>
                                    <a:lnTo>
                                      <a:pt x="6833" y="4922"/>
                                    </a:lnTo>
                                    <a:lnTo>
                                      <a:pt x="6735" y="5025"/>
                                    </a:lnTo>
                                    <a:lnTo>
                                      <a:pt x="6629" y="5124"/>
                                    </a:lnTo>
                                    <a:lnTo>
                                      <a:pt x="6519" y="5218"/>
                                    </a:lnTo>
                                    <a:lnTo>
                                      <a:pt x="6404" y="5305"/>
                                    </a:lnTo>
                                    <a:lnTo>
                                      <a:pt x="6282" y="5388"/>
                                    </a:lnTo>
                                    <a:lnTo>
                                      <a:pt x="6156" y="5465"/>
                                    </a:lnTo>
                                    <a:lnTo>
                                      <a:pt x="6023" y="5535"/>
                                    </a:lnTo>
                                    <a:lnTo>
                                      <a:pt x="5887" y="5598"/>
                                    </a:lnTo>
                                    <a:lnTo>
                                      <a:pt x="5746" y="5655"/>
                                    </a:lnTo>
                                    <a:lnTo>
                                      <a:pt x="5600" y="5704"/>
                                    </a:lnTo>
                                    <a:lnTo>
                                      <a:pt x="5449" y="5744"/>
                                    </a:lnTo>
                                    <a:lnTo>
                                      <a:pt x="5296" y="5777"/>
                                    </a:lnTo>
                                    <a:lnTo>
                                      <a:pt x="5138" y="5800"/>
                                    </a:lnTo>
                                    <a:lnTo>
                                      <a:pt x="4976" y="5814"/>
                                    </a:lnTo>
                                    <a:lnTo>
                                      <a:pt x="4810" y="5819"/>
                                    </a:lnTo>
                                    <a:lnTo>
                                      <a:pt x="4640" y="5814"/>
                                    </a:lnTo>
                                    <a:lnTo>
                                      <a:pt x="4469" y="5798"/>
                                    </a:lnTo>
                                    <a:lnTo>
                                      <a:pt x="4293" y="5770"/>
                                    </a:lnTo>
                                    <a:lnTo>
                                      <a:pt x="4116" y="5733"/>
                                    </a:lnTo>
                                    <a:lnTo>
                                      <a:pt x="3935" y="5684"/>
                                    </a:lnTo>
                                    <a:lnTo>
                                      <a:pt x="3752" y="5623"/>
                                    </a:lnTo>
                                    <a:lnTo>
                                      <a:pt x="3567" y="5550"/>
                                    </a:lnTo>
                                    <a:lnTo>
                                      <a:pt x="3380" y="5464"/>
                                    </a:lnTo>
                                    <a:lnTo>
                                      <a:pt x="3191" y="5365"/>
                                    </a:lnTo>
                                    <a:lnTo>
                                      <a:pt x="2999" y="5252"/>
                                    </a:lnTo>
                                    <a:lnTo>
                                      <a:pt x="2807" y="5126"/>
                                    </a:lnTo>
                                    <a:lnTo>
                                      <a:pt x="2613" y="4985"/>
                                    </a:lnTo>
                                    <a:lnTo>
                                      <a:pt x="2419" y="4829"/>
                                    </a:lnTo>
                                    <a:lnTo>
                                      <a:pt x="2246" y="4702"/>
                                    </a:lnTo>
                                    <a:lnTo>
                                      <a:pt x="2078" y="4573"/>
                                    </a:lnTo>
                                    <a:lnTo>
                                      <a:pt x="1916" y="4443"/>
                                    </a:lnTo>
                                    <a:lnTo>
                                      <a:pt x="1760" y="4312"/>
                                    </a:lnTo>
                                    <a:lnTo>
                                      <a:pt x="1610" y="4180"/>
                                    </a:lnTo>
                                    <a:lnTo>
                                      <a:pt x="1467" y="4047"/>
                                    </a:lnTo>
                                    <a:lnTo>
                                      <a:pt x="1329" y="3914"/>
                                    </a:lnTo>
                                    <a:lnTo>
                                      <a:pt x="1198" y="3781"/>
                                    </a:lnTo>
                                    <a:lnTo>
                                      <a:pt x="1073" y="3648"/>
                                    </a:lnTo>
                                    <a:lnTo>
                                      <a:pt x="954" y="3514"/>
                                    </a:lnTo>
                                    <a:lnTo>
                                      <a:pt x="843" y="3381"/>
                                    </a:lnTo>
                                    <a:lnTo>
                                      <a:pt x="738" y="3247"/>
                                    </a:lnTo>
                                    <a:lnTo>
                                      <a:pt x="639" y="3115"/>
                                    </a:lnTo>
                                    <a:lnTo>
                                      <a:pt x="548" y="2982"/>
                                    </a:lnTo>
                                    <a:lnTo>
                                      <a:pt x="462" y="2851"/>
                                    </a:lnTo>
                                    <a:lnTo>
                                      <a:pt x="384" y="2721"/>
                                    </a:lnTo>
                                    <a:lnTo>
                                      <a:pt x="314" y="2592"/>
                                    </a:lnTo>
                                    <a:lnTo>
                                      <a:pt x="249" y="2464"/>
                                    </a:lnTo>
                                    <a:lnTo>
                                      <a:pt x="193" y="2338"/>
                                    </a:lnTo>
                                    <a:lnTo>
                                      <a:pt x="143" y="2213"/>
                                    </a:lnTo>
                                    <a:lnTo>
                                      <a:pt x="100" y="2089"/>
                                    </a:lnTo>
                                    <a:lnTo>
                                      <a:pt x="65" y="1968"/>
                                    </a:lnTo>
                                    <a:lnTo>
                                      <a:pt x="37" y="1849"/>
                                    </a:lnTo>
                                    <a:lnTo>
                                      <a:pt x="17" y="1732"/>
                                    </a:lnTo>
                                    <a:lnTo>
                                      <a:pt x="5" y="1618"/>
                                    </a:lnTo>
                                    <a:lnTo>
                                      <a:pt x="0" y="1506"/>
                                    </a:lnTo>
                                    <a:lnTo>
                                      <a:pt x="2" y="1397"/>
                                    </a:lnTo>
                                    <a:lnTo>
                                      <a:pt x="13" y="1290"/>
                                    </a:lnTo>
                                    <a:lnTo>
                                      <a:pt x="30" y="1187"/>
                                    </a:lnTo>
                                    <a:lnTo>
                                      <a:pt x="58" y="1086"/>
                                    </a:lnTo>
                                    <a:lnTo>
                                      <a:pt x="91" y="989"/>
                                    </a:lnTo>
                                    <a:lnTo>
                                      <a:pt x="134" y="896"/>
                                    </a:lnTo>
                                    <a:close/>
                                  </a:path>
                                </a:pathLst>
                              </a:custGeom>
                              <a:gradFill rotWithShape="1">
                                <a:gsLst>
                                  <a:gs pos="0">
                                    <a:schemeClr val="accent6">
                                      <a:lumMod val="40000"/>
                                      <a:lumOff val="60000"/>
                                    </a:schemeClr>
                                  </a:gs>
                                  <a:gs pos="100000">
                                    <a:schemeClr val="tx1">
                                      <a:lumMod val="20000"/>
                                      <a:lumOff val="80000"/>
                                    </a:schemeClr>
                                  </a:gs>
                                </a:gsLst>
                                <a:lin ang="18900000" scaled="1"/>
                              </a:gra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7" name="AutoShape 377"/>
                            <wps:cNvSpPr>
                              <a:spLocks noChangeArrowheads="1"/>
                            </wps:cNvSpPr>
                            <wps:spPr bwMode="auto">
                              <a:xfrm rot="468174">
                                <a:off x="10915" y="9615"/>
                                <a:ext cx="295" cy="224"/>
                              </a:xfrm>
                              <a:prstGeom prst="star5">
                                <a:avLst/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8" name="AutoShape 378"/>
                            <wps:cNvSpPr>
                              <a:spLocks noChangeArrowheads="1"/>
                            </wps:cNvSpPr>
                            <wps:spPr bwMode="auto">
                              <a:xfrm rot="-2819864">
                                <a:off x="13039" y="8651"/>
                                <a:ext cx="246" cy="264"/>
                              </a:xfrm>
                              <a:prstGeom prst="star5">
                                <a:avLst/>
                              </a:prstGeom>
                              <a:solidFill>
                                <a:schemeClr val="tx2">
                                  <a:lumMod val="25000"/>
                                  <a:lumOff val="75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9" name="AutoShape 379"/>
                            <wps:cNvSpPr>
                              <a:spLocks noChangeArrowheads="1"/>
                            </wps:cNvSpPr>
                            <wps:spPr bwMode="auto">
                              <a:xfrm rot="-1375926">
                                <a:off x="10349" y="9678"/>
                                <a:ext cx="185" cy="161"/>
                              </a:xfrm>
                              <a:prstGeom prst="star5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0" name="AutoShape 380"/>
                            <wps:cNvSpPr>
                              <a:spLocks noChangeArrowheads="1"/>
                            </wps:cNvSpPr>
                            <wps:spPr bwMode="auto">
                              <a:xfrm rot="-1375926">
                                <a:off x="13718" y="9460"/>
                                <a:ext cx="363" cy="315"/>
                              </a:xfrm>
                              <a:prstGeom prst="star5">
                                <a:avLst/>
                              </a:prstGeom>
                              <a:solidFill>
                                <a:schemeClr val="tx2">
                                  <a:lumMod val="10000"/>
                                  <a:lumOff val="9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1" name="AutoShape 381"/>
                            <wps:cNvSpPr>
                              <a:spLocks noChangeArrowheads="1"/>
                            </wps:cNvSpPr>
                            <wps:spPr bwMode="auto">
                              <a:xfrm rot="-1375926">
                                <a:off x="11436" y="8746"/>
                                <a:ext cx="550" cy="479"/>
                              </a:xfrm>
                              <a:prstGeom prst="star5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2" name="AutoShape 382"/>
                            <wps:cNvSpPr>
                              <a:spLocks noChangeArrowheads="1"/>
                            </wps:cNvSpPr>
                            <wps:spPr bwMode="auto">
                              <a:xfrm rot="-1375926">
                                <a:off x="11426" y="10100"/>
                                <a:ext cx="361" cy="314"/>
                              </a:xfrm>
                              <a:prstGeom prst="star5">
                                <a:avLst/>
                              </a:prstGeom>
                              <a:solidFill>
                                <a:schemeClr val="tx2">
                                  <a:lumMod val="25000"/>
                                  <a:lumOff val="75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3" name="AutoShape 383"/>
                            <wps:cNvSpPr>
                              <a:spLocks noChangeArrowheads="1"/>
                            </wps:cNvSpPr>
                            <wps:spPr bwMode="auto">
                              <a:xfrm rot="1722273">
                                <a:off x="12551" y="10573"/>
                                <a:ext cx="521" cy="454"/>
                              </a:xfrm>
                              <a:prstGeom prst="star5">
                                <a:avLst/>
                              </a:prstGeom>
                              <a:solidFill>
                                <a:schemeClr val="accent2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14" name="Group 384"/>
                            <wpg:cNvGrpSpPr>
                              <a:grpSpLocks/>
                            </wpg:cNvGrpSpPr>
                            <wpg:grpSpPr bwMode="auto">
                              <a:xfrm rot="-1338439">
                                <a:off x="10324" y="8313"/>
                                <a:ext cx="4144" cy="3180"/>
                                <a:chOff x="7480" y="3796"/>
                                <a:chExt cx="1537" cy="1202"/>
                              </a:xfrm>
                            </wpg:grpSpPr>
                            <wps:wsp>
                              <wps:cNvPr id="115" name="Freeform 385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7480" y="3796"/>
                                  <a:ext cx="1537" cy="1202"/>
                                </a:xfrm>
                                <a:custGeom>
                                  <a:avLst/>
                                  <a:gdLst>
                                    <a:gd name="T0" fmla="*/ 260 w 7683"/>
                                    <a:gd name="T1" fmla="*/ 732 h 6010"/>
                                    <a:gd name="T2" fmla="*/ 611 w 7683"/>
                                    <a:gd name="T3" fmla="*/ 697 h 6010"/>
                                    <a:gd name="T4" fmla="*/ 325 w 7683"/>
                                    <a:gd name="T5" fmla="*/ 991 h 6010"/>
                                    <a:gd name="T6" fmla="*/ 745 w 7683"/>
                                    <a:gd name="T7" fmla="*/ 351 h 6010"/>
                                    <a:gd name="T8" fmla="*/ 1113 w 7683"/>
                                    <a:gd name="T9" fmla="*/ 425 h 6010"/>
                                    <a:gd name="T10" fmla="*/ 700 w 7683"/>
                                    <a:gd name="T11" fmla="*/ 634 h 6010"/>
                                    <a:gd name="T12" fmla="*/ 1999 w 7683"/>
                                    <a:gd name="T13" fmla="*/ 21 h 6010"/>
                                    <a:gd name="T14" fmla="*/ 3644 w 7683"/>
                                    <a:gd name="T15" fmla="*/ 96 h 6010"/>
                                    <a:gd name="T16" fmla="*/ 5356 w 7683"/>
                                    <a:gd name="T17" fmla="*/ 574 h 6010"/>
                                    <a:gd name="T18" fmla="*/ 3875 w 7683"/>
                                    <a:gd name="T19" fmla="*/ 312 h 6010"/>
                                    <a:gd name="T20" fmla="*/ 2230 w 7683"/>
                                    <a:gd name="T21" fmla="*/ 203 h 6010"/>
                                    <a:gd name="T22" fmla="*/ 5356 w 7683"/>
                                    <a:gd name="T23" fmla="*/ 574 h 6010"/>
                                    <a:gd name="T24" fmla="*/ 5462 w 7683"/>
                                    <a:gd name="T25" fmla="*/ 737 h 6010"/>
                                    <a:gd name="T26" fmla="*/ 5353 w 7683"/>
                                    <a:gd name="T27" fmla="*/ 573 h 6010"/>
                                    <a:gd name="T28" fmla="*/ 6004 w 7683"/>
                                    <a:gd name="T29" fmla="*/ 842 h 6010"/>
                                    <a:gd name="T30" fmla="*/ 5917 w 7683"/>
                                    <a:gd name="T31" fmla="*/ 951 h 6010"/>
                                    <a:gd name="T32" fmla="*/ 6256 w 7683"/>
                                    <a:gd name="T33" fmla="*/ 983 h 6010"/>
                                    <a:gd name="T34" fmla="*/ 6887 w 7683"/>
                                    <a:gd name="T35" fmla="*/ 1472 h 6010"/>
                                    <a:gd name="T36" fmla="*/ 7335 w 7683"/>
                                    <a:gd name="T37" fmla="*/ 2044 h 6010"/>
                                    <a:gd name="T38" fmla="*/ 7319 w 7683"/>
                                    <a:gd name="T39" fmla="*/ 2189 h 6010"/>
                                    <a:gd name="T40" fmla="*/ 6974 w 7683"/>
                                    <a:gd name="T41" fmla="*/ 1696 h 6010"/>
                                    <a:gd name="T42" fmla="*/ 6460 w 7683"/>
                                    <a:gd name="T43" fmla="*/ 1255 h 6010"/>
                                    <a:gd name="T44" fmla="*/ 7613 w 7683"/>
                                    <a:gd name="T45" fmla="*/ 2720 h 6010"/>
                                    <a:gd name="T46" fmla="*/ 7683 w 7683"/>
                                    <a:gd name="T47" fmla="*/ 3357 h 6010"/>
                                    <a:gd name="T48" fmla="*/ 7582 w 7683"/>
                                    <a:gd name="T49" fmla="*/ 3997 h 6010"/>
                                    <a:gd name="T50" fmla="*/ 7524 w 7683"/>
                                    <a:gd name="T51" fmla="*/ 3484 h 6010"/>
                                    <a:gd name="T52" fmla="*/ 7530 w 7683"/>
                                    <a:gd name="T53" fmla="*/ 2887 h 6010"/>
                                    <a:gd name="T54" fmla="*/ 7513 w 7683"/>
                                    <a:gd name="T55" fmla="*/ 2409 h 6010"/>
                                    <a:gd name="T56" fmla="*/ 7242 w 7683"/>
                                    <a:gd name="T57" fmla="*/ 4346 h 6010"/>
                                    <a:gd name="T58" fmla="*/ 7178 w 7683"/>
                                    <a:gd name="T59" fmla="*/ 4843 h 6010"/>
                                    <a:gd name="T60" fmla="*/ 7141 w 7683"/>
                                    <a:gd name="T61" fmla="*/ 4527 h 6010"/>
                                    <a:gd name="T62" fmla="*/ 6679 w 7683"/>
                                    <a:gd name="T63" fmla="*/ 5383 h 6010"/>
                                    <a:gd name="T64" fmla="*/ 6088 w 7683"/>
                                    <a:gd name="T65" fmla="*/ 5756 h 6010"/>
                                    <a:gd name="T66" fmla="*/ 5345 w 7683"/>
                                    <a:gd name="T67" fmla="*/ 5771 h 6010"/>
                                    <a:gd name="T68" fmla="*/ 6026 w 7683"/>
                                    <a:gd name="T69" fmla="*/ 5542 h 6010"/>
                                    <a:gd name="T70" fmla="*/ 6600 w 7683"/>
                                    <a:gd name="T71" fmla="*/ 5161 h 6010"/>
                                    <a:gd name="T72" fmla="*/ 5327 w 7683"/>
                                    <a:gd name="T73" fmla="*/ 5983 h 6010"/>
                                    <a:gd name="T74" fmla="*/ 4532 w 7683"/>
                                    <a:gd name="T75" fmla="*/ 5981 h 6010"/>
                                    <a:gd name="T76" fmla="*/ 3670 w 7683"/>
                                    <a:gd name="T77" fmla="*/ 5737 h 6010"/>
                                    <a:gd name="T78" fmla="*/ 3529 w 7683"/>
                                    <a:gd name="T79" fmla="*/ 5521 h 6010"/>
                                    <a:gd name="T80" fmla="*/ 4375 w 7683"/>
                                    <a:gd name="T81" fmla="*/ 5781 h 6010"/>
                                    <a:gd name="T82" fmla="*/ 5160 w 7683"/>
                                    <a:gd name="T83" fmla="*/ 5800 h 6010"/>
                                    <a:gd name="T84" fmla="*/ 2593 w 7683"/>
                                    <a:gd name="T85" fmla="*/ 5077 h 6010"/>
                                    <a:gd name="T86" fmla="*/ 2490 w 7683"/>
                                    <a:gd name="T87" fmla="*/ 4925 h 6010"/>
                                    <a:gd name="T88" fmla="*/ 2422 w 7683"/>
                                    <a:gd name="T89" fmla="*/ 4848 h 6010"/>
                                    <a:gd name="T90" fmla="*/ 2490 w 7683"/>
                                    <a:gd name="T91" fmla="*/ 4925 h 6010"/>
                                    <a:gd name="T92" fmla="*/ 2448 w 7683"/>
                                    <a:gd name="T93" fmla="*/ 4934 h 6010"/>
                                    <a:gd name="T94" fmla="*/ 2440 w 7683"/>
                                    <a:gd name="T95" fmla="*/ 4830 h 6010"/>
                                    <a:gd name="T96" fmla="*/ 2031 w 7683"/>
                                    <a:gd name="T97" fmla="*/ 4642 h 6010"/>
                                    <a:gd name="T98" fmla="*/ 2470 w 7683"/>
                                    <a:gd name="T99" fmla="*/ 4842 h 6010"/>
                                    <a:gd name="T100" fmla="*/ 1222 w 7683"/>
                                    <a:gd name="T101" fmla="*/ 3761 h 6010"/>
                                    <a:gd name="T102" fmla="*/ 881 w 7683"/>
                                    <a:gd name="T103" fmla="*/ 3504 h 6010"/>
                                    <a:gd name="T104" fmla="*/ 165 w 7683"/>
                                    <a:gd name="T105" fmla="*/ 2320 h 6010"/>
                                    <a:gd name="T106" fmla="*/ 20 w 7683"/>
                                    <a:gd name="T107" fmla="*/ 1275 h 6010"/>
                                    <a:gd name="T108" fmla="*/ 150 w 7683"/>
                                    <a:gd name="T109" fmla="*/ 1485 h 6010"/>
                                    <a:gd name="T110" fmla="*/ 319 w 7683"/>
                                    <a:gd name="T111" fmla="*/ 2443 h 6010"/>
                                    <a:gd name="T112" fmla="*/ 996 w 7683"/>
                                    <a:gd name="T113" fmla="*/ 3508 h 6010"/>
                                    <a:gd name="T114" fmla="*/ 168 w 7683"/>
                                    <a:gd name="T115" fmla="*/ 899 h 6010"/>
                                    <a:gd name="T116" fmla="*/ 273 w 7683"/>
                                    <a:gd name="T117" fmla="*/ 1062 h 60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w="7683" h="6010">
                                      <a:moveTo>
                                        <a:pt x="141" y="904"/>
                                      </a:moveTo>
                                      <a:lnTo>
                                        <a:pt x="142" y="900"/>
                                      </a:lnTo>
                                      <a:lnTo>
                                        <a:pt x="272" y="1076"/>
                                      </a:lnTo>
                                      <a:lnTo>
                                        <a:pt x="270" y="1078"/>
                                      </a:lnTo>
                                      <a:lnTo>
                                        <a:pt x="141" y="904"/>
                                      </a:lnTo>
                                      <a:close/>
                                      <a:moveTo>
                                        <a:pt x="142" y="900"/>
                                      </a:moveTo>
                                      <a:lnTo>
                                        <a:pt x="160" y="872"/>
                                      </a:lnTo>
                                      <a:lnTo>
                                        <a:pt x="178" y="842"/>
                                      </a:lnTo>
                                      <a:lnTo>
                                        <a:pt x="198" y="814"/>
                                      </a:lnTo>
                                      <a:lnTo>
                                        <a:pt x="218" y="787"/>
                                      </a:lnTo>
                                      <a:lnTo>
                                        <a:pt x="239" y="759"/>
                                      </a:lnTo>
                                      <a:lnTo>
                                        <a:pt x="260" y="732"/>
                                      </a:lnTo>
                                      <a:lnTo>
                                        <a:pt x="282" y="706"/>
                                      </a:lnTo>
                                      <a:lnTo>
                                        <a:pt x="306" y="680"/>
                                      </a:lnTo>
                                      <a:lnTo>
                                        <a:pt x="330" y="654"/>
                                      </a:lnTo>
                                      <a:lnTo>
                                        <a:pt x="355" y="629"/>
                                      </a:lnTo>
                                      <a:lnTo>
                                        <a:pt x="381" y="605"/>
                                      </a:lnTo>
                                      <a:lnTo>
                                        <a:pt x="407" y="581"/>
                                      </a:lnTo>
                                      <a:lnTo>
                                        <a:pt x="434" y="558"/>
                                      </a:lnTo>
                                      <a:lnTo>
                                        <a:pt x="463" y="535"/>
                                      </a:lnTo>
                                      <a:lnTo>
                                        <a:pt x="491" y="513"/>
                                      </a:lnTo>
                                      <a:lnTo>
                                        <a:pt x="521" y="491"/>
                                      </a:lnTo>
                                      <a:lnTo>
                                        <a:pt x="640" y="675"/>
                                      </a:lnTo>
                                      <a:lnTo>
                                        <a:pt x="611" y="697"/>
                                      </a:lnTo>
                                      <a:lnTo>
                                        <a:pt x="584" y="719"/>
                                      </a:lnTo>
                                      <a:lnTo>
                                        <a:pt x="557" y="741"/>
                                      </a:lnTo>
                                      <a:lnTo>
                                        <a:pt x="529" y="764"/>
                                      </a:lnTo>
                                      <a:lnTo>
                                        <a:pt x="503" y="788"/>
                                      </a:lnTo>
                                      <a:lnTo>
                                        <a:pt x="479" y="811"/>
                                      </a:lnTo>
                                      <a:lnTo>
                                        <a:pt x="455" y="835"/>
                                      </a:lnTo>
                                      <a:lnTo>
                                        <a:pt x="432" y="860"/>
                                      </a:lnTo>
                                      <a:lnTo>
                                        <a:pt x="408" y="885"/>
                                      </a:lnTo>
                                      <a:lnTo>
                                        <a:pt x="386" y="911"/>
                                      </a:lnTo>
                                      <a:lnTo>
                                        <a:pt x="365" y="937"/>
                                      </a:lnTo>
                                      <a:lnTo>
                                        <a:pt x="345" y="963"/>
                                      </a:lnTo>
                                      <a:lnTo>
                                        <a:pt x="325" y="991"/>
                                      </a:lnTo>
                                      <a:lnTo>
                                        <a:pt x="307" y="1019"/>
                                      </a:lnTo>
                                      <a:lnTo>
                                        <a:pt x="289" y="1048"/>
                                      </a:lnTo>
                                      <a:lnTo>
                                        <a:pt x="272" y="1076"/>
                                      </a:lnTo>
                                      <a:lnTo>
                                        <a:pt x="142" y="900"/>
                                      </a:lnTo>
                                      <a:close/>
                                      <a:moveTo>
                                        <a:pt x="521" y="491"/>
                                      </a:moveTo>
                                      <a:lnTo>
                                        <a:pt x="550" y="470"/>
                                      </a:lnTo>
                                      <a:lnTo>
                                        <a:pt x="581" y="449"/>
                                      </a:lnTo>
                                      <a:lnTo>
                                        <a:pt x="612" y="428"/>
                                      </a:lnTo>
                                      <a:lnTo>
                                        <a:pt x="644" y="408"/>
                                      </a:lnTo>
                                      <a:lnTo>
                                        <a:pt x="678" y="388"/>
                                      </a:lnTo>
                                      <a:lnTo>
                                        <a:pt x="711" y="370"/>
                                      </a:lnTo>
                                      <a:lnTo>
                                        <a:pt x="745" y="351"/>
                                      </a:lnTo>
                                      <a:lnTo>
                                        <a:pt x="779" y="334"/>
                                      </a:lnTo>
                                      <a:lnTo>
                                        <a:pt x="815" y="317"/>
                                      </a:lnTo>
                                      <a:lnTo>
                                        <a:pt x="851" y="299"/>
                                      </a:lnTo>
                                      <a:lnTo>
                                        <a:pt x="887" y="282"/>
                                      </a:lnTo>
                                      <a:lnTo>
                                        <a:pt x="924" y="267"/>
                                      </a:lnTo>
                                      <a:lnTo>
                                        <a:pt x="962" y="251"/>
                                      </a:lnTo>
                                      <a:lnTo>
                                        <a:pt x="1001" y="236"/>
                                      </a:lnTo>
                                      <a:lnTo>
                                        <a:pt x="1039" y="221"/>
                                      </a:lnTo>
                                      <a:lnTo>
                                        <a:pt x="1079" y="208"/>
                                      </a:lnTo>
                                      <a:lnTo>
                                        <a:pt x="1191" y="397"/>
                                      </a:lnTo>
                                      <a:lnTo>
                                        <a:pt x="1152" y="411"/>
                                      </a:lnTo>
                                      <a:lnTo>
                                        <a:pt x="1113" y="425"/>
                                      </a:lnTo>
                                      <a:lnTo>
                                        <a:pt x="1075" y="440"/>
                                      </a:lnTo>
                                      <a:lnTo>
                                        <a:pt x="1038" y="455"/>
                                      </a:lnTo>
                                      <a:lnTo>
                                        <a:pt x="1001" y="471"/>
                                      </a:lnTo>
                                      <a:lnTo>
                                        <a:pt x="965" y="487"/>
                                      </a:lnTo>
                                      <a:lnTo>
                                        <a:pt x="930" y="505"/>
                                      </a:lnTo>
                                      <a:lnTo>
                                        <a:pt x="894" y="522"/>
                                      </a:lnTo>
                                      <a:lnTo>
                                        <a:pt x="861" y="539"/>
                                      </a:lnTo>
                                      <a:lnTo>
                                        <a:pt x="828" y="558"/>
                                      </a:lnTo>
                                      <a:lnTo>
                                        <a:pt x="794" y="576"/>
                                      </a:lnTo>
                                      <a:lnTo>
                                        <a:pt x="762" y="595"/>
                                      </a:lnTo>
                                      <a:lnTo>
                                        <a:pt x="730" y="615"/>
                                      </a:lnTo>
                                      <a:lnTo>
                                        <a:pt x="700" y="634"/>
                                      </a:lnTo>
                                      <a:lnTo>
                                        <a:pt x="669" y="655"/>
                                      </a:lnTo>
                                      <a:lnTo>
                                        <a:pt x="640" y="675"/>
                                      </a:lnTo>
                                      <a:lnTo>
                                        <a:pt x="521" y="491"/>
                                      </a:lnTo>
                                      <a:close/>
                                      <a:moveTo>
                                        <a:pt x="1079" y="208"/>
                                      </a:moveTo>
                                      <a:lnTo>
                                        <a:pt x="1183" y="173"/>
                                      </a:lnTo>
                                      <a:lnTo>
                                        <a:pt x="1290" y="142"/>
                                      </a:lnTo>
                                      <a:lnTo>
                                        <a:pt x="1400" y="115"/>
                                      </a:lnTo>
                                      <a:lnTo>
                                        <a:pt x="1514" y="90"/>
                                      </a:lnTo>
                                      <a:lnTo>
                                        <a:pt x="1632" y="68"/>
                                      </a:lnTo>
                                      <a:lnTo>
                                        <a:pt x="1752" y="49"/>
                                      </a:lnTo>
                                      <a:lnTo>
                                        <a:pt x="1874" y="33"/>
                                      </a:lnTo>
                                      <a:lnTo>
                                        <a:pt x="1999" y="21"/>
                                      </a:lnTo>
                                      <a:lnTo>
                                        <a:pt x="2126" y="11"/>
                                      </a:lnTo>
                                      <a:lnTo>
                                        <a:pt x="2256" y="5"/>
                                      </a:lnTo>
                                      <a:lnTo>
                                        <a:pt x="2389" y="1"/>
                                      </a:lnTo>
                                      <a:lnTo>
                                        <a:pt x="2522" y="0"/>
                                      </a:lnTo>
                                      <a:lnTo>
                                        <a:pt x="2658" y="2"/>
                                      </a:lnTo>
                                      <a:lnTo>
                                        <a:pt x="2795" y="7"/>
                                      </a:lnTo>
                                      <a:lnTo>
                                        <a:pt x="2934" y="15"/>
                                      </a:lnTo>
                                      <a:lnTo>
                                        <a:pt x="3074" y="26"/>
                                      </a:lnTo>
                                      <a:lnTo>
                                        <a:pt x="3215" y="39"/>
                                      </a:lnTo>
                                      <a:lnTo>
                                        <a:pt x="3357" y="56"/>
                                      </a:lnTo>
                                      <a:lnTo>
                                        <a:pt x="3501" y="74"/>
                                      </a:lnTo>
                                      <a:lnTo>
                                        <a:pt x="3644" y="96"/>
                                      </a:lnTo>
                                      <a:lnTo>
                                        <a:pt x="3787" y="121"/>
                                      </a:lnTo>
                                      <a:lnTo>
                                        <a:pt x="3932" y="150"/>
                                      </a:lnTo>
                                      <a:lnTo>
                                        <a:pt x="4076" y="179"/>
                                      </a:lnTo>
                                      <a:lnTo>
                                        <a:pt x="4220" y="213"/>
                                      </a:lnTo>
                                      <a:lnTo>
                                        <a:pt x="4365" y="249"/>
                                      </a:lnTo>
                                      <a:lnTo>
                                        <a:pt x="4509" y="287"/>
                                      </a:lnTo>
                                      <a:lnTo>
                                        <a:pt x="4652" y="328"/>
                                      </a:lnTo>
                                      <a:lnTo>
                                        <a:pt x="4796" y="372"/>
                                      </a:lnTo>
                                      <a:lnTo>
                                        <a:pt x="4937" y="418"/>
                                      </a:lnTo>
                                      <a:lnTo>
                                        <a:pt x="5078" y="467"/>
                                      </a:lnTo>
                                      <a:lnTo>
                                        <a:pt x="5217" y="519"/>
                                      </a:lnTo>
                                      <a:lnTo>
                                        <a:pt x="5356" y="574"/>
                                      </a:lnTo>
                                      <a:lnTo>
                                        <a:pt x="5430" y="759"/>
                                      </a:lnTo>
                                      <a:lnTo>
                                        <a:pt x="5293" y="705"/>
                                      </a:lnTo>
                                      <a:lnTo>
                                        <a:pt x="5154" y="654"/>
                                      </a:lnTo>
                                      <a:lnTo>
                                        <a:pt x="5014" y="606"/>
                                      </a:lnTo>
                                      <a:lnTo>
                                        <a:pt x="4873" y="559"/>
                                      </a:lnTo>
                                      <a:lnTo>
                                        <a:pt x="4732" y="516"/>
                                      </a:lnTo>
                                      <a:lnTo>
                                        <a:pt x="4590" y="475"/>
                                      </a:lnTo>
                                      <a:lnTo>
                                        <a:pt x="4448" y="437"/>
                                      </a:lnTo>
                                      <a:lnTo>
                                        <a:pt x="4305" y="402"/>
                                      </a:lnTo>
                                      <a:lnTo>
                                        <a:pt x="4162" y="368"/>
                                      </a:lnTo>
                                      <a:lnTo>
                                        <a:pt x="4019" y="339"/>
                                      </a:lnTo>
                                      <a:lnTo>
                                        <a:pt x="3875" y="312"/>
                                      </a:lnTo>
                                      <a:lnTo>
                                        <a:pt x="3733" y="287"/>
                                      </a:lnTo>
                                      <a:lnTo>
                                        <a:pt x="3591" y="265"/>
                                      </a:lnTo>
                                      <a:lnTo>
                                        <a:pt x="3450" y="246"/>
                                      </a:lnTo>
                                      <a:lnTo>
                                        <a:pt x="3309" y="230"/>
                                      </a:lnTo>
                                      <a:lnTo>
                                        <a:pt x="3169" y="216"/>
                                      </a:lnTo>
                                      <a:lnTo>
                                        <a:pt x="3030" y="206"/>
                                      </a:lnTo>
                                      <a:lnTo>
                                        <a:pt x="2893" y="198"/>
                                      </a:lnTo>
                                      <a:lnTo>
                                        <a:pt x="2757" y="193"/>
                                      </a:lnTo>
                                      <a:lnTo>
                                        <a:pt x="2622" y="192"/>
                                      </a:lnTo>
                                      <a:lnTo>
                                        <a:pt x="2490" y="192"/>
                                      </a:lnTo>
                                      <a:lnTo>
                                        <a:pt x="2359" y="197"/>
                                      </a:lnTo>
                                      <a:lnTo>
                                        <a:pt x="2230" y="203"/>
                                      </a:lnTo>
                                      <a:lnTo>
                                        <a:pt x="2104" y="213"/>
                                      </a:lnTo>
                                      <a:lnTo>
                                        <a:pt x="1979" y="225"/>
                                      </a:lnTo>
                                      <a:lnTo>
                                        <a:pt x="1858" y="241"/>
                                      </a:lnTo>
                                      <a:lnTo>
                                        <a:pt x="1739" y="260"/>
                                      </a:lnTo>
                                      <a:lnTo>
                                        <a:pt x="1623" y="281"/>
                                      </a:lnTo>
                                      <a:lnTo>
                                        <a:pt x="1510" y="305"/>
                                      </a:lnTo>
                                      <a:lnTo>
                                        <a:pt x="1400" y="333"/>
                                      </a:lnTo>
                                      <a:lnTo>
                                        <a:pt x="1294" y="364"/>
                                      </a:lnTo>
                                      <a:lnTo>
                                        <a:pt x="1191" y="397"/>
                                      </a:lnTo>
                                      <a:lnTo>
                                        <a:pt x="1079" y="208"/>
                                      </a:lnTo>
                                      <a:close/>
                                      <a:moveTo>
                                        <a:pt x="5393" y="667"/>
                                      </a:moveTo>
                                      <a:lnTo>
                                        <a:pt x="5356" y="574"/>
                                      </a:lnTo>
                                      <a:lnTo>
                                        <a:pt x="5368" y="580"/>
                                      </a:lnTo>
                                      <a:lnTo>
                                        <a:pt x="5382" y="590"/>
                                      </a:lnTo>
                                      <a:lnTo>
                                        <a:pt x="5395" y="602"/>
                                      </a:lnTo>
                                      <a:lnTo>
                                        <a:pt x="5408" y="617"/>
                                      </a:lnTo>
                                      <a:lnTo>
                                        <a:pt x="5420" y="633"/>
                                      </a:lnTo>
                                      <a:lnTo>
                                        <a:pt x="5433" y="652"/>
                                      </a:lnTo>
                                      <a:lnTo>
                                        <a:pt x="5442" y="670"/>
                                      </a:lnTo>
                                      <a:lnTo>
                                        <a:pt x="5451" y="690"/>
                                      </a:lnTo>
                                      <a:lnTo>
                                        <a:pt x="5457" y="707"/>
                                      </a:lnTo>
                                      <a:lnTo>
                                        <a:pt x="5461" y="723"/>
                                      </a:lnTo>
                                      <a:lnTo>
                                        <a:pt x="5461" y="731"/>
                                      </a:lnTo>
                                      <a:lnTo>
                                        <a:pt x="5462" y="737"/>
                                      </a:lnTo>
                                      <a:lnTo>
                                        <a:pt x="5461" y="743"/>
                                      </a:lnTo>
                                      <a:lnTo>
                                        <a:pt x="5460" y="748"/>
                                      </a:lnTo>
                                      <a:lnTo>
                                        <a:pt x="5459" y="753"/>
                                      </a:lnTo>
                                      <a:lnTo>
                                        <a:pt x="5456" y="757"/>
                                      </a:lnTo>
                                      <a:lnTo>
                                        <a:pt x="5454" y="759"/>
                                      </a:lnTo>
                                      <a:lnTo>
                                        <a:pt x="5450" y="761"/>
                                      </a:lnTo>
                                      <a:lnTo>
                                        <a:pt x="5446" y="762"/>
                                      </a:lnTo>
                                      <a:lnTo>
                                        <a:pt x="5441" y="762"/>
                                      </a:lnTo>
                                      <a:lnTo>
                                        <a:pt x="5436" y="761"/>
                                      </a:lnTo>
                                      <a:lnTo>
                                        <a:pt x="5430" y="759"/>
                                      </a:lnTo>
                                      <a:lnTo>
                                        <a:pt x="5393" y="667"/>
                                      </a:lnTo>
                                      <a:close/>
                                      <a:moveTo>
                                        <a:pt x="5353" y="573"/>
                                      </a:moveTo>
                                      <a:lnTo>
                                        <a:pt x="5413" y="592"/>
                                      </a:lnTo>
                                      <a:lnTo>
                                        <a:pt x="5470" y="613"/>
                                      </a:lnTo>
                                      <a:lnTo>
                                        <a:pt x="5527" y="634"/>
                                      </a:lnTo>
                                      <a:lnTo>
                                        <a:pt x="5583" y="655"/>
                                      </a:lnTo>
                                      <a:lnTo>
                                        <a:pt x="5638" y="676"/>
                                      </a:lnTo>
                                      <a:lnTo>
                                        <a:pt x="5692" y="699"/>
                                      </a:lnTo>
                                      <a:lnTo>
                                        <a:pt x="5747" y="722"/>
                                      </a:lnTo>
                                      <a:lnTo>
                                        <a:pt x="5800" y="746"/>
                                      </a:lnTo>
                                      <a:lnTo>
                                        <a:pt x="5852" y="769"/>
                                      </a:lnTo>
                                      <a:lnTo>
                                        <a:pt x="5903" y="793"/>
                                      </a:lnTo>
                                      <a:lnTo>
                                        <a:pt x="5953" y="817"/>
                                      </a:lnTo>
                                      <a:lnTo>
                                        <a:pt x="6004" y="842"/>
                                      </a:lnTo>
                                      <a:lnTo>
                                        <a:pt x="6052" y="868"/>
                                      </a:lnTo>
                                      <a:lnTo>
                                        <a:pt x="6101" y="894"/>
                                      </a:lnTo>
                                      <a:lnTo>
                                        <a:pt x="6149" y="920"/>
                                      </a:lnTo>
                                      <a:lnTo>
                                        <a:pt x="6196" y="947"/>
                                      </a:lnTo>
                                      <a:lnTo>
                                        <a:pt x="6251" y="1124"/>
                                      </a:lnTo>
                                      <a:lnTo>
                                        <a:pt x="6207" y="1098"/>
                                      </a:lnTo>
                                      <a:lnTo>
                                        <a:pt x="6160" y="1072"/>
                                      </a:lnTo>
                                      <a:lnTo>
                                        <a:pt x="6113" y="1048"/>
                                      </a:lnTo>
                                      <a:lnTo>
                                        <a:pt x="6066" y="1023"/>
                                      </a:lnTo>
                                      <a:lnTo>
                                        <a:pt x="6018" y="998"/>
                                      </a:lnTo>
                                      <a:lnTo>
                                        <a:pt x="5968" y="975"/>
                                      </a:lnTo>
                                      <a:lnTo>
                                        <a:pt x="5917" y="951"/>
                                      </a:lnTo>
                                      <a:lnTo>
                                        <a:pt x="5867" y="929"/>
                                      </a:lnTo>
                                      <a:lnTo>
                                        <a:pt x="5816" y="905"/>
                                      </a:lnTo>
                                      <a:lnTo>
                                        <a:pt x="5763" y="883"/>
                                      </a:lnTo>
                                      <a:lnTo>
                                        <a:pt x="5710" y="862"/>
                                      </a:lnTo>
                                      <a:lnTo>
                                        <a:pt x="5656" y="841"/>
                                      </a:lnTo>
                                      <a:lnTo>
                                        <a:pt x="5602" y="820"/>
                                      </a:lnTo>
                                      <a:lnTo>
                                        <a:pt x="5546" y="799"/>
                                      </a:lnTo>
                                      <a:lnTo>
                                        <a:pt x="5489" y="779"/>
                                      </a:lnTo>
                                      <a:lnTo>
                                        <a:pt x="5433" y="761"/>
                                      </a:lnTo>
                                      <a:lnTo>
                                        <a:pt x="5353" y="573"/>
                                      </a:lnTo>
                                      <a:close/>
                                      <a:moveTo>
                                        <a:pt x="6196" y="947"/>
                                      </a:moveTo>
                                      <a:lnTo>
                                        <a:pt x="6256" y="983"/>
                                      </a:lnTo>
                                      <a:lnTo>
                                        <a:pt x="6316" y="1020"/>
                                      </a:lnTo>
                                      <a:lnTo>
                                        <a:pt x="6374" y="1057"/>
                                      </a:lnTo>
                                      <a:lnTo>
                                        <a:pt x="6431" y="1097"/>
                                      </a:lnTo>
                                      <a:lnTo>
                                        <a:pt x="6486" y="1135"/>
                                      </a:lnTo>
                                      <a:lnTo>
                                        <a:pt x="6542" y="1175"/>
                                      </a:lnTo>
                                      <a:lnTo>
                                        <a:pt x="6595" y="1216"/>
                                      </a:lnTo>
                                      <a:lnTo>
                                        <a:pt x="6646" y="1257"/>
                                      </a:lnTo>
                                      <a:lnTo>
                                        <a:pt x="6697" y="1299"/>
                                      </a:lnTo>
                                      <a:lnTo>
                                        <a:pt x="6746" y="1341"/>
                                      </a:lnTo>
                                      <a:lnTo>
                                        <a:pt x="6794" y="1384"/>
                                      </a:lnTo>
                                      <a:lnTo>
                                        <a:pt x="6841" y="1427"/>
                                      </a:lnTo>
                                      <a:lnTo>
                                        <a:pt x="6887" y="1472"/>
                                      </a:lnTo>
                                      <a:lnTo>
                                        <a:pt x="6932" y="1516"/>
                                      </a:lnTo>
                                      <a:lnTo>
                                        <a:pt x="6974" y="1562"/>
                                      </a:lnTo>
                                      <a:lnTo>
                                        <a:pt x="7016" y="1608"/>
                                      </a:lnTo>
                                      <a:lnTo>
                                        <a:pt x="7057" y="1655"/>
                                      </a:lnTo>
                                      <a:lnTo>
                                        <a:pt x="7095" y="1702"/>
                                      </a:lnTo>
                                      <a:lnTo>
                                        <a:pt x="7133" y="1749"/>
                                      </a:lnTo>
                                      <a:lnTo>
                                        <a:pt x="7170" y="1797"/>
                                      </a:lnTo>
                                      <a:lnTo>
                                        <a:pt x="7205" y="1847"/>
                                      </a:lnTo>
                                      <a:lnTo>
                                        <a:pt x="7240" y="1895"/>
                                      </a:lnTo>
                                      <a:lnTo>
                                        <a:pt x="7273" y="1944"/>
                                      </a:lnTo>
                                      <a:lnTo>
                                        <a:pt x="7304" y="1995"/>
                                      </a:lnTo>
                                      <a:lnTo>
                                        <a:pt x="7335" y="2044"/>
                                      </a:lnTo>
                                      <a:lnTo>
                                        <a:pt x="7363" y="2096"/>
                                      </a:lnTo>
                                      <a:lnTo>
                                        <a:pt x="7392" y="2147"/>
                                      </a:lnTo>
                                      <a:lnTo>
                                        <a:pt x="7419" y="2199"/>
                                      </a:lnTo>
                                      <a:lnTo>
                                        <a:pt x="7444" y="2251"/>
                                      </a:lnTo>
                                      <a:lnTo>
                                        <a:pt x="7469" y="2303"/>
                                      </a:lnTo>
                                      <a:lnTo>
                                        <a:pt x="7491" y="2356"/>
                                      </a:lnTo>
                                      <a:lnTo>
                                        <a:pt x="7513" y="2409"/>
                                      </a:lnTo>
                                      <a:lnTo>
                                        <a:pt x="7398" y="2364"/>
                                      </a:lnTo>
                                      <a:lnTo>
                                        <a:pt x="7379" y="2319"/>
                                      </a:lnTo>
                                      <a:lnTo>
                                        <a:pt x="7361" y="2276"/>
                                      </a:lnTo>
                                      <a:lnTo>
                                        <a:pt x="7340" y="2232"/>
                                      </a:lnTo>
                                      <a:lnTo>
                                        <a:pt x="7319" y="2189"/>
                                      </a:lnTo>
                                      <a:lnTo>
                                        <a:pt x="7297" y="2147"/>
                                      </a:lnTo>
                                      <a:lnTo>
                                        <a:pt x="7273" y="2104"/>
                                      </a:lnTo>
                                      <a:lnTo>
                                        <a:pt x="7248" y="2062"/>
                                      </a:lnTo>
                                      <a:lnTo>
                                        <a:pt x="7222" y="2020"/>
                                      </a:lnTo>
                                      <a:lnTo>
                                        <a:pt x="7195" y="1978"/>
                                      </a:lnTo>
                                      <a:lnTo>
                                        <a:pt x="7167" y="1937"/>
                                      </a:lnTo>
                                      <a:lnTo>
                                        <a:pt x="7137" y="1896"/>
                                      </a:lnTo>
                                      <a:lnTo>
                                        <a:pt x="7107" y="1855"/>
                                      </a:lnTo>
                                      <a:lnTo>
                                        <a:pt x="7075" y="1814"/>
                                      </a:lnTo>
                                      <a:lnTo>
                                        <a:pt x="7043" y="1775"/>
                                      </a:lnTo>
                                      <a:lnTo>
                                        <a:pt x="7008" y="1734"/>
                                      </a:lnTo>
                                      <a:lnTo>
                                        <a:pt x="6974" y="1696"/>
                                      </a:lnTo>
                                      <a:lnTo>
                                        <a:pt x="6937" y="1656"/>
                                      </a:lnTo>
                                      <a:lnTo>
                                        <a:pt x="6900" y="1618"/>
                                      </a:lnTo>
                                      <a:lnTo>
                                        <a:pt x="6861" y="1579"/>
                                      </a:lnTo>
                                      <a:lnTo>
                                        <a:pt x="6822" y="1542"/>
                                      </a:lnTo>
                                      <a:lnTo>
                                        <a:pt x="6781" y="1504"/>
                                      </a:lnTo>
                                      <a:lnTo>
                                        <a:pt x="6739" y="1467"/>
                                      </a:lnTo>
                                      <a:lnTo>
                                        <a:pt x="6695" y="1431"/>
                                      </a:lnTo>
                                      <a:lnTo>
                                        <a:pt x="6651" y="1395"/>
                                      </a:lnTo>
                                      <a:lnTo>
                                        <a:pt x="6605" y="1359"/>
                                      </a:lnTo>
                                      <a:lnTo>
                                        <a:pt x="6558" y="1325"/>
                                      </a:lnTo>
                                      <a:lnTo>
                                        <a:pt x="6510" y="1290"/>
                                      </a:lnTo>
                                      <a:lnTo>
                                        <a:pt x="6460" y="1255"/>
                                      </a:lnTo>
                                      <a:lnTo>
                                        <a:pt x="6410" y="1222"/>
                                      </a:lnTo>
                                      <a:lnTo>
                                        <a:pt x="6359" y="1189"/>
                                      </a:lnTo>
                                      <a:lnTo>
                                        <a:pt x="6306" y="1156"/>
                                      </a:lnTo>
                                      <a:lnTo>
                                        <a:pt x="6251" y="1124"/>
                                      </a:lnTo>
                                      <a:lnTo>
                                        <a:pt x="6196" y="947"/>
                                      </a:lnTo>
                                      <a:close/>
                                      <a:moveTo>
                                        <a:pt x="7513" y="2409"/>
                                      </a:moveTo>
                                      <a:lnTo>
                                        <a:pt x="7533" y="2460"/>
                                      </a:lnTo>
                                      <a:lnTo>
                                        <a:pt x="7551" y="2512"/>
                                      </a:lnTo>
                                      <a:lnTo>
                                        <a:pt x="7569" y="2564"/>
                                      </a:lnTo>
                                      <a:lnTo>
                                        <a:pt x="7585" y="2616"/>
                                      </a:lnTo>
                                      <a:lnTo>
                                        <a:pt x="7600" y="2668"/>
                                      </a:lnTo>
                                      <a:lnTo>
                                        <a:pt x="7613" y="2720"/>
                                      </a:lnTo>
                                      <a:lnTo>
                                        <a:pt x="7626" y="2772"/>
                                      </a:lnTo>
                                      <a:lnTo>
                                        <a:pt x="7637" y="2825"/>
                                      </a:lnTo>
                                      <a:lnTo>
                                        <a:pt x="7647" y="2878"/>
                                      </a:lnTo>
                                      <a:lnTo>
                                        <a:pt x="7655" y="2930"/>
                                      </a:lnTo>
                                      <a:lnTo>
                                        <a:pt x="7663" y="2983"/>
                                      </a:lnTo>
                                      <a:lnTo>
                                        <a:pt x="7669" y="3036"/>
                                      </a:lnTo>
                                      <a:lnTo>
                                        <a:pt x="7674" y="3090"/>
                                      </a:lnTo>
                                      <a:lnTo>
                                        <a:pt x="7678" y="3143"/>
                                      </a:lnTo>
                                      <a:lnTo>
                                        <a:pt x="7681" y="3196"/>
                                      </a:lnTo>
                                      <a:lnTo>
                                        <a:pt x="7683" y="3249"/>
                                      </a:lnTo>
                                      <a:lnTo>
                                        <a:pt x="7683" y="3304"/>
                                      </a:lnTo>
                                      <a:lnTo>
                                        <a:pt x="7683" y="3357"/>
                                      </a:lnTo>
                                      <a:lnTo>
                                        <a:pt x="7680" y="3410"/>
                                      </a:lnTo>
                                      <a:lnTo>
                                        <a:pt x="7678" y="3463"/>
                                      </a:lnTo>
                                      <a:lnTo>
                                        <a:pt x="7673" y="3518"/>
                                      </a:lnTo>
                                      <a:lnTo>
                                        <a:pt x="7668" y="3571"/>
                                      </a:lnTo>
                                      <a:lnTo>
                                        <a:pt x="7660" y="3624"/>
                                      </a:lnTo>
                                      <a:lnTo>
                                        <a:pt x="7653" y="3677"/>
                                      </a:lnTo>
                                      <a:lnTo>
                                        <a:pt x="7644" y="3732"/>
                                      </a:lnTo>
                                      <a:lnTo>
                                        <a:pt x="7634" y="3785"/>
                                      </a:lnTo>
                                      <a:lnTo>
                                        <a:pt x="7623" y="3838"/>
                                      </a:lnTo>
                                      <a:lnTo>
                                        <a:pt x="7611" y="3891"/>
                                      </a:lnTo>
                                      <a:lnTo>
                                        <a:pt x="7597" y="3944"/>
                                      </a:lnTo>
                                      <a:lnTo>
                                        <a:pt x="7582" y="3997"/>
                                      </a:lnTo>
                                      <a:lnTo>
                                        <a:pt x="7566" y="4051"/>
                                      </a:lnTo>
                                      <a:lnTo>
                                        <a:pt x="7549" y="4103"/>
                                      </a:lnTo>
                                      <a:lnTo>
                                        <a:pt x="7417" y="3937"/>
                                      </a:lnTo>
                                      <a:lnTo>
                                        <a:pt x="7433" y="3886"/>
                                      </a:lnTo>
                                      <a:lnTo>
                                        <a:pt x="7447" y="3837"/>
                                      </a:lnTo>
                                      <a:lnTo>
                                        <a:pt x="7461" y="3786"/>
                                      </a:lnTo>
                                      <a:lnTo>
                                        <a:pt x="7475" y="3735"/>
                                      </a:lnTo>
                                      <a:lnTo>
                                        <a:pt x="7486" y="3685"/>
                                      </a:lnTo>
                                      <a:lnTo>
                                        <a:pt x="7497" y="3635"/>
                                      </a:lnTo>
                                      <a:lnTo>
                                        <a:pt x="7507" y="3584"/>
                                      </a:lnTo>
                                      <a:lnTo>
                                        <a:pt x="7516" y="3534"/>
                                      </a:lnTo>
                                      <a:lnTo>
                                        <a:pt x="7524" y="3484"/>
                                      </a:lnTo>
                                      <a:lnTo>
                                        <a:pt x="7530" y="3433"/>
                                      </a:lnTo>
                                      <a:lnTo>
                                        <a:pt x="7535" y="3383"/>
                                      </a:lnTo>
                                      <a:lnTo>
                                        <a:pt x="7540" y="3333"/>
                                      </a:lnTo>
                                      <a:lnTo>
                                        <a:pt x="7544" y="3283"/>
                                      </a:lnTo>
                                      <a:lnTo>
                                        <a:pt x="7545" y="3233"/>
                                      </a:lnTo>
                                      <a:lnTo>
                                        <a:pt x="7546" y="3184"/>
                                      </a:lnTo>
                                      <a:lnTo>
                                        <a:pt x="7546" y="3134"/>
                                      </a:lnTo>
                                      <a:lnTo>
                                        <a:pt x="7546" y="3083"/>
                                      </a:lnTo>
                                      <a:lnTo>
                                        <a:pt x="7544" y="3034"/>
                                      </a:lnTo>
                                      <a:lnTo>
                                        <a:pt x="7540" y="2986"/>
                                      </a:lnTo>
                                      <a:lnTo>
                                        <a:pt x="7537" y="2936"/>
                                      </a:lnTo>
                                      <a:lnTo>
                                        <a:pt x="7530" y="2887"/>
                                      </a:lnTo>
                                      <a:lnTo>
                                        <a:pt x="7524" y="2839"/>
                                      </a:lnTo>
                                      <a:lnTo>
                                        <a:pt x="7517" y="2790"/>
                                      </a:lnTo>
                                      <a:lnTo>
                                        <a:pt x="7508" y="2741"/>
                                      </a:lnTo>
                                      <a:lnTo>
                                        <a:pt x="7498" y="2693"/>
                                      </a:lnTo>
                                      <a:lnTo>
                                        <a:pt x="7487" y="2646"/>
                                      </a:lnTo>
                                      <a:lnTo>
                                        <a:pt x="7475" y="2597"/>
                                      </a:lnTo>
                                      <a:lnTo>
                                        <a:pt x="7461" y="2550"/>
                                      </a:lnTo>
                                      <a:lnTo>
                                        <a:pt x="7447" y="2503"/>
                                      </a:lnTo>
                                      <a:lnTo>
                                        <a:pt x="7431" y="2456"/>
                                      </a:lnTo>
                                      <a:lnTo>
                                        <a:pt x="7415" y="2409"/>
                                      </a:lnTo>
                                      <a:lnTo>
                                        <a:pt x="7398" y="2364"/>
                                      </a:lnTo>
                                      <a:lnTo>
                                        <a:pt x="7513" y="2409"/>
                                      </a:lnTo>
                                      <a:close/>
                                      <a:moveTo>
                                        <a:pt x="7549" y="4103"/>
                                      </a:moveTo>
                                      <a:lnTo>
                                        <a:pt x="7525" y="4173"/>
                                      </a:lnTo>
                                      <a:lnTo>
                                        <a:pt x="7498" y="4242"/>
                                      </a:lnTo>
                                      <a:lnTo>
                                        <a:pt x="7470" y="4312"/>
                                      </a:lnTo>
                                      <a:lnTo>
                                        <a:pt x="7440" y="4381"/>
                                      </a:lnTo>
                                      <a:lnTo>
                                        <a:pt x="7408" y="4450"/>
                                      </a:lnTo>
                                      <a:lnTo>
                                        <a:pt x="7373" y="4519"/>
                                      </a:lnTo>
                                      <a:lnTo>
                                        <a:pt x="7336" y="4587"/>
                                      </a:lnTo>
                                      <a:lnTo>
                                        <a:pt x="7298" y="4655"/>
                                      </a:lnTo>
                                      <a:lnTo>
                                        <a:pt x="7169" y="4480"/>
                                      </a:lnTo>
                                      <a:lnTo>
                                        <a:pt x="7206" y="4413"/>
                                      </a:lnTo>
                                      <a:lnTo>
                                        <a:pt x="7242" y="4346"/>
                                      </a:lnTo>
                                      <a:lnTo>
                                        <a:pt x="7277" y="4278"/>
                                      </a:lnTo>
                                      <a:lnTo>
                                        <a:pt x="7308" y="4211"/>
                                      </a:lnTo>
                                      <a:lnTo>
                                        <a:pt x="7339" y="4142"/>
                                      </a:lnTo>
                                      <a:lnTo>
                                        <a:pt x="7366" y="4074"/>
                                      </a:lnTo>
                                      <a:lnTo>
                                        <a:pt x="7392" y="4006"/>
                                      </a:lnTo>
                                      <a:lnTo>
                                        <a:pt x="7417" y="3937"/>
                                      </a:lnTo>
                                      <a:lnTo>
                                        <a:pt x="7549" y="4103"/>
                                      </a:lnTo>
                                      <a:close/>
                                      <a:moveTo>
                                        <a:pt x="7298" y="4655"/>
                                      </a:moveTo>
                                      <a:lnTo>
                                        <a:pt x="7269" y="4702"/>
                                      </a:lnTo>
                                      <a:lnTo>
                                        <a:pt x="7240" y="4751"/>
                                      </a:lnTo>
                                      <a:lnTo>
                                        <a:pt x="7209" y="4798"/>
                                      </a:lnTo>
                                      <a:lnTo>
                                        <a:pt x="7178" y="4843"/>
                                      </a:lnTo>
                                      <a:lnTo>
                                        <a:pt x="7144" y="4889"/>
                                      </a:lnTo>
                                      <a:lnTo>
                                        <a:pt x="7111" y="4935"/>
                                      </a:lnTo>
                                      <a:lnTo>
                                        <a:pt x="7075" y="4980"/>
                                      </a:lnTo>
                                      <a:lnTo>
                                        <a:pt x="7039" y="5024"/>
                                      </a:lnTo>
                                      <a:lnTo>
                                        <a:pt x="6914" y="4843"/>
                                      </a:lnTo>
                                      <a:lnTo>
                                        <a:pt x="6949" y="4800"/>
                                      </a:lnTo>
                                      <a:lnTo>
                                        <a:pt x="6984" y="4756"/>
                                      </a:lnTo>
                                      <a:lnTo>
                                        <a:pt x="7017" y="4711"/>
                                      </a:lnTo>
                                      <a:lnTo>
                                        <a:pt x="7050" y="4665"/>
                                      </a:lnTo>
                                      <a:lnTo>
                                        <a:pt x="7081" y="4620"/>
                                      </a:lnTo>
                                      <a:lnTo>
                                        <a:pt x="7112" y="4574"/>
                                      </a:lnTo>
                                      <a:lnTo>
                                        <a:pt x="7141" y="4527"/>
                                      </a:lnTo>
                                      <a:lnTo>
                                        <a:pt x="7169" y="4480"/>
                                      </a:lnTo>
                                      <a:lnTo>
                                        <a:pt x="7298" y="4655"/>
                                      </a:lnTo>
                                      <a:close/>
                                      <a:moveTo>
                                        <a:pt x="7039" y="5024"/>
                                      </a:moveTo>
                                      <a:lnTo>
                                        <a:pt x="7003" y="5066"/>
                                      </a:lnTo>
                                      <a:lnTo>
                                        <a:pt x="6966" y="5108"/>
                                      </a:lnTo>
                                      <a:lnTo>
                                        <a:pt x="6928" y="5149"/>
                                      </a:lnTo>
                                      <a:lnTo>
                                        <a:pt x="6888" y="5190"/>
                                      </a:lnTo>
                                      <a:lnTo>
                                        <a:pt x="6849" y="5231"/>
                                      </a:lnTo>
                                      <a:lnTo>
                                        <a:pt x="6808" y="5269"/>
                                      </a:lnTo>
                                      <a:lnTo>
                                        <a:pt x="6766" y="5307"/>
                                      </a:lnTo>
                                      <a:lnTo>
                                        <a:pt x="6723" y="5346"/>
                                      </a:lnTo>
                                      <a:lnTo>
                                        <a:pt x="6679" y="5383"/>
                                      </a:lnTo>
                                      <a:lnTo>
                                        <a:pt x="6635" y="5419"/>
                                      </a:lnTo>
                                      <a:lnTo>
                                        <a:pt x="6589" y="5455"/>
                                      </a:lnTo>
                                      <a:lnTo>
                                        <a:pt x="6543" y="5488"/>
                                      </a:lnTo>
                                      <a:lnTo>
                                        <a:pt x="6495" y="5523"/>
                                      </a:lnTo>
                                      <a:lnTo>
                                        <a:pt x="6448" y="5555"/>
                                      </a:lnTo>
                                      <a:lnTo>
                                        <a:pt x="6399" y="5587"/>
                                      </a:lnTo>
                                      <a:lnTo>
                                        <a:pt x="6349" y="5618"/>
                                      </a:lnTo>
                                      <a:lnTo>
                                        <a:pt x="6298" y="5647"/>
                                      </a:lnTo>
                                      <a:lnTo>
                                        <a:pt x="6248" y="5676"/>
                                      </a:lnTo>
                                      <a:lnTo>
                                        <a:pt x="6196" y="5704"/>
                                      </a:lnTo>
                                      <a:lnTo>
                                        <a:pt x="6143" y="5730"/>
                                      </a:lnTo>
                                      <a:lnTo>
                                        <a:pt x="6088" y="5756"/>
                                      </a:lnTo>
                                      <a:lnTo>
                                        <a:pt x="6035" y="5781"/>
                                      </a:lnTo>
                                      <a:lnTo>
                                        <a:pt x="5979" y="5805"/>
                                      </a:lnTo>
                                      <a:lnTo>
                                        <a:pt x="5924" y="5827"/>
                                      </a:lnTo>
                                      <a:lnTo>
                                        <a:pt x="5867" y="5848"/>
                                      </a:lnTo>
                                      <a:lnTo>
                                        <a:pt x="5810" y="5868"/>
                                      </a:lnTo>
                                      <a:lnTo>
                                        <a:pt x="5752" y="5887"/>
                                      </a:lnTo>
                                      <a:lnTo>
                                        <a:pt x="5694" y="5905"/>
                                      </a:lnTo>
                                      <a:lnTo>
                                        <a:pt x="5634" y="5921"/>
                                      </a:lnTo>
                                      <a:lnTo>
                                        <a:pt x="5574" y="5936"/>
                                      </a:lnTo>
                                      <a:lnTo>
                                        <a:pt x="5514" y="5949"/>
                                      </a:lnTo>
                                      <a:lnTo>
                                        <a:pt x="5452" y="5962"/>
                                      </a:lnTo>
                                      <a:lnTo>
                                        <a:pt x="5345" y="5771"/>
                                      </a:lnTo>
                                      <a:lnTo>
                                        <a:pt x="5405" y="5759"/>
                                      </a:lnTo>
                                      <a:lnTo>
                                        <a:pt x="5465" y="5745"/>
                                      </a:lnTo>
                                      <a:lnTo>
                                        <a:pt x="5524" y="5730"/>
                                      </a:lnTo>
                                      <a:lnTo>
                                        <a:pt x="5583" y="5714"/>
                                      </a:lnTo>
                                      <a:lnTo>
                                        <a:pt x="5640" y="5697"/>
                                      </a:lnTo>
                                      <a:lnTo>
                                        <a:pt x="5699" y="5678"/>
                                      </a:lnTo>
                                      <a:lnTo>
                                        <a:pt x="5754" y="5659"/>
                                      </a:lnTo>
                                      <a:lnTo>
                                        <a:pt x="5811" y="5638"/>
                                      </a:lnTo>
                                      <a:lnTo>
                                        <a:pt x="5865" y="5615"/>
                                      </a:lnTo>
                                      <a:lnTo>
                                        <a:pt x="5920" y="5592"/>
                                      </a:lnTo>
                                      <a:lnTo>
                                        <a:pt x="5974" y="5568"/>
                                      </a:lnTo>
                                      <a:lnTo>
                                        <a:pt x="6026" y="5542"/>
                                      </a:lnTo>
                                      <a:lnTo>
                                        <a:pt x="6079" y="5516"/>
                                      </a:lnTo>
                                      <a:lnTo>
                                        <a:pt x="6130" y="5488"/>
                                      </a:lnTo>
                                      <a:lnTo>
                                        <a:pt x="6181" y="5459"/>
                                      </a:lnTo>
                                      <a:lnTo>
                                        <a:pt x="6232" y="5431"/>
                                      </a:lnTo>
                                      <a:lnTo>
                                        <a:pt x="6280" y="5400"/>
                                      </a:lnTo>
                                      <a:lnTo>
                                        <a:pt x="6328" y="5369"/>
                                      </a:lnTo>
                                      <a:lnTo>
                                        <a:pt x="6376" y="5336"/>
                                      </a:lnTo>
                                      <a:lnTo>
                                        <a:pt x="6422" y="5304"/>
                                      </a:lnTo>
                                      <a:lnTo>
                                        <a:pt x="6468" y="5269"/>
                                      </a:lnTo>
                                      <a:lnTo>
                                        <a:pt x="6514" y="5234"/>
                                      </a:lnTo>
                                      <a:lnTo>
                                        <a:pt x="6557" y="5198"/>
                                      </a:lnTo>
                                      <a:lnTo>
                                        <a:pt x="6600" y="5161"/>
                                      </a:lnTo>
                                      <a:lnTo>
                                        <a:pt x="6644" y="5124"/>
                                      </a:lnTo>
                                      <a:lnTo>
                                        <a:pt x="6684" y="5086"/>
                                      </a:lnTo>
                                      <a:lnTo>
                                        <a:pt x="6725" y="5048"/>
                                      </a:lnTo>
                                      <a:lnTo>
                                        <a:pt x="6765" y="5008"/>
                                      </a:lnTo>
                                      <a:lnTo>
                                        <a:pt x="6803" y="4968"/>
                                      </a:lnTo>
                                      <a:lnTo>
                                        <a:pt x="6841" y="4928"/>
                                      </a:lnTo>
                                      <a:lnTo>
                                        <a:pt x="6879" y="4886"/>
                                      </a:lnTo>
                                      <a:lnTo>
                                        <a:pt x="6914" y="4843"/>
                                      </a:lnTo>
                                      <a:lnTo>
                                        <a:pt x="7039" y="5024"/>
                                      </a:lnTo>
                                      <a:close/>
                                      <a:moveTo>
                                        <a:pt x="5452" y="5962"/>
                                      </a:moveTo>
                                      <a:lnTo>
                                        <a:pt x="5391" y="5973"/>
                                      </a:lnTo>
                                      <a:lnTo>
                                        <a:pt x="5327" y="5983"/>
                                      </a:lnTo>
                                      <a:lnTo>
                                        <a:pt x="5264" y="5991"/>
                                      </a:lnTo>
                                      <a:lnTo>
                                        <a:pt x="5201" y="5998"/>
                                      </a:lnTo>
                                      <a:lnTo>
                                        <a:pt x="5136" y="6004"/>
                                      </a:lnTo>
                                      <a:lnTo>
                                        <a:pt x="5071" y="6007"/>
                                      </a:lnTo>
                                      <a:lnTo>
                                        <a:pt x="5006" y="6010"/>
                                      </a:lnTo>
                                      <a:lnTo>
                                        <a:pt x="4940" y="6010"/>
                                      </a:lnTo>
                                      <a:lnTo>
                                        <a:pt x="4873" y="6010"/>
                                      </a:lnTo>
                                      <a:lnTo>
                                        <a:pt x="4805" y="6007"/>
                                      </a:lnTo>
                                      <a:lnTo>
                                        <a:pt x="4739" y="6004"/>
                                      </a:lnTo>
                                      <a:lnTo>
                                        <a:pt x="4671" y="5998"/>
                                      </a:lnTo>
                                      <a:lnTo>
                                        <a:pt x="4601" y="5990"/>
                                      </a:lnTo>
                                      <a:lnTo>
                                        <a:pt x="4532" y="5981"/>
                                      </a:lnTo>
                                      <a:lnTo>
                                        <a:pt x="4463" y="5972"/>
                                      </a:lnTo>
                                      <a:lnTo>
                                        <a:pt x="4392" y="5959"/>
                                      </a:lnTo>
                                      <a:lnTo>
                                        <a:pt x="4322" y="5946"/>
                                      </a:lnTo>
                                      <a:lnTo>
                                        <a:pt x="4251" y="5929"/>
                                      </a:lnTo>
                                      <a:lnTo>
                                        <a:pt x="4180" y="5912"/>
                                      </a:lnTo>
                                      <a:lnTo>
                                        <a:pt x="4108" y="5892"/>
                                      </a:lnTo>
                                      <a:lnTo>
                                        <a:pt x="4036" y="5871"/>
                                      </a:lnTo>
                                      <a:lnTo>
                                        <a:pt x="3963" y="5848"/>
                                      </a:lnTo>
                                      <a:lnTo>
                                        <a:pt x="3890" y="5823"/>
                                      </a:lnTo>
                                      <a:lnTo>
                                        <a:pt x="3817" y="5796"/>
                                      </a:lnTo>
                                      <a:lnTo>
                                        <a:pt x="3743" y="5767"/>
                                      </a:lnTo>
                                      <a:lnTo>
                                        <a:pt x="3670" y="5737"/>
                                      </a:lnTo>
                                      <a:lnTo>
                                        <a:pt x="3595" y="5703"/>
                                      </a:lnTo>
                                      <a:lnTo>
                                        <a:pt x="3520" y="5668"/>
                                      </a:lnTo>
                                      <a:lnTo>
                                        <a:pt x="3445" y="5631"/>
                                      </a:lnTo>
                                      <a:lnTo>
                                        <a:pt x="3371" y="5593"/>
                                      </a:lnTo>
                                      <a:lnTo>
                                        <a:pt x="3295" y="5552"/>
                                      </a:lnTo>
                                      <a:lnTo>
                                        <a:pt x="3218" y="5509"/>
                                      </a:lnTo>
                                      <a:lnTo>
                                        <a:pt x="3163" y="5332"/>
                                      </a:lnTo>
                                      <a:lnTo>
                                        <a:pt x="3236" y="5374"/>
                                      </a:lnTo>
                                      <a:lnTo>
                                        <a:pt x="3310" y="5414"/>
                                      </a:lnTo>
                                      <a:lnTo>
                                        <a:pt x="3383" y="5452"/>
                                      </a:lnTo>
                                      <a:lnTo>
                                        <a:pt x="3456" y="5488"/>
                                      </a:lnTo>
                                      <a:lnTo>
                                        <a:pt x="3529" y="5521"/>
                                      </a:lnTo>
                                      <a:lnTo>
                                        <a:pt x="3601" y="5553"/>
                                      </a:lnTo>
                                      <a:lnTo>
                                        <a:pt x="3674" y="5583"/>
                                      </a:lnTo>
                                      <a:lnTo>
                                        <a:pt x="3745" y="5612"/>
                                      </a:lnTo>
                                      <a:lnTo>
                                        <a:pt x="3817" y="5638"/>
                                      </a:lnTo>
                                      <a:lnTo>
                                        <a:pt x="3888" y="5661"/>
                                      </a:lnTo>
                                      <a:lnTo>
                                        <a:pt x="3958" y="5685"/>
                                      </a:lnTo>
                                      <a:lnTo>
                                        <a:pt x="4029" y="5704"/>
                                      </a:lnTo>
                                      <a:lnTo>
                                        <a:pt x="4099" y="5724"/>
                                      </a:lnTo>
                                      <a:lnTo>
                                        <a:pt x="4168" y="5740"/>
                                      </a:lnTo>
                                      <a:lnTo>
                                        <a:pt x="4238" y="5756"/>
                                      </a:lnTo>
                                      <a:lnTo>
                                        <a:pt x="4307" y="5770"/>
                                      </a:lnTo>
                                      <a:lnTo>
                                        <a:pt x="4375" y="5781"/>
                                      </a:lnTo>
                                      <a:lnTo>
                                        <a:pt x="4444" y="5792"/>
                                      </a:lnTo>
                                      <a:lnTo>
                                        <a:pt x="4511" y="5800"/>
                                      </a:lnTo>
                                      <a:lnTo>
                                        <a:pt x="4578" y="5807"/>
                                      </a:lnTo>
                                      <a:lnTo>
                                        <a:pt x="4645" y="5812"/>
                                      </a:lnTo>
                                      <a:lnTo>
                                        <a:pt x="4711" y="5816"/>
                                      </a:lnTo>
                                      <a:lnTo>
                                        <a:pt x="4777" y="5818"/>
                                      </a:lnTo>
                                      <a:lnTo>
                                        <a:pt x="4843" y="5818"/>
                                      </a:lnTo>
                                      <a:lnTo>
                                        <a:pt x="4907" y="5818"/>
                                      </a:lnTo>
                                      <a:lnTo>
                                        <a:pt x="4971" y="5816"/>
                                      </a:lnTo>
                                      <a:lnTo>
                                        <a:pt x="5036" y="5812"/>
                                      </a:lnTo>
                                      <a:lnTo>
                                        <a:pt x="5099" y="5806"/>
                                      </a:lnTo>
                                      <a:lnTo>
                                        <a:pt x="5160" y="5800"/>
                                      </a:lnTo>
                                      <a:lnTo>
                                        <a:pt x="5222" y="5791"/>
                                      </a:lnTo>
                                      <a:lnTo>
                                        <a:pt x="5284" y="5782"/>
                                      </a:lnTo>
                                      <a:lnTo>
                                        <a:pt x="5345" y="5771"/>
                                      </a:lnTo>
                                      <a:lnTo>
                                        <a:pt x="5452" y="5962"/>
                                      </a:lnTo>
                                      <a:close/>
                                      <a:moveTo>
                                        <a:pt x="3218" y="5509"/>
                                      </a:moveTo>
                                      <a:lnTo>
                                        <a:pt x="3131" y="5456"/>
                                      </a:lnTo>
                                      <a:lnTo>
                                        <a:pt x="3042" y="5400"/>
                                      </a:lnTo>
                                      <a:lnTo>
                                        <a:pt x="2953" y="5342"/>
                                      </a:lnTo>
                                      <a:lnTo>
                                        <a:pt x="2864" y="5280"/>
                                      </a:lnTo>
                                      <a:lnTo>
                                        <a:pt x="2773" y="5216"/>
                                      </a:lnTo>
                                      <a:lnTo>
                                        <a:pt x="2683" y="5148"/>
                                      </a:lnTo>
                                      <a:lnTo>
                                        <a:pt x="2593" y="5077"/>
                                      </a:lnTo>
                                      <a:lnTo>
                                        <a:pt x="2502" y="5003"/>
                                      </a:lnTo>
                                      <a:lnTo>
                                        <a:pt x="2478" y="4848"/>
                                      </a:lnTo>
                                      <a:lnTo>
                                        <a:pt x="2564" y="4919"/>
                                      </a:lnTo>
                                      <a:lnTo>
                                        <a:pt x="2650" y="4986"/>
                                      </a:lnTo>
                                      <a:lnTo>
                                        <a:pt x="2736" y="5051"/>
                                      </a:lnTo>
                                      <a:lnTo>
                                        <a:pt x="2821" y="5113"/>
                                      </a:lnTo>
                                      <a:lnTo>
                                        <a:pt x="2907" y="5171"/>
                                      </a:lnTo>
                                      <a:lnTo>
                                        <a:pt x="2992" y="5228"/>
                                      </a:lnTo>
                                      <a:lnTo>
                                        <a:pt x="3077" y="5281"/>
                                      </a:lnTo>
                                      <a:lnTo>
                                        <a:pt x="3163" y="5332"/>
                                      </a:lnTo>
                                      <a:lnTo>
                                        <a:pt x="3218" y="5509"/>
                                      </a:lnTo>
                                      <a:close/>
                                      <a:moveTo>
                                        <a:pt x="2490" y="4925"/>
                                      </a:moveTo>
                                      <a:lnTo>
                                        <a:pt x="2502" y="5003"/>
                                      </a:lnTo>
                                      <a:lnTo>
                                        <a:pt x="2489" y="4991"/>
                                      </a:lnTo>
                                      <a:lnTo>
                                        <a:pt x="2475" y="4975"/>
                                      </a:lnTo>
                                      <a:lnTo>
                                        <a:pt x="2463" y="4959"/>
                                      </a:lnTo>
                                      <a:lnTo>
                                        <a:pt x="2452" y="4941"/>
                                      </a:lnTo>
                                      <a:lnTo>
                                        <a:pt x="2442" y="4923"/>
                                      </a:lnTo>
                                      <a:lnTo>
                                        <a:pt x="2433" y="4904"/>
                                      </a:lnTo>
                                      <a:lnTo>
                                        <a:pt x="2427" y="4887"/>
                                      </a:lnTo>
                                      <a:lnTo>
                                        <a:pt x="2423" y="4869"/>
                                      </a:lnTo>
                                      <a:lnTo>
                                        <a:pt x="2422" y="4862"/>
                                      </a:lnTo>
                                      <a:lnTo>
                                        <a:pt x="2422" y="4855"/>
                                      </a:lnTo>
                                      <a:lnTo>
                                        <a:pt x="2422" y="4848"/>
                                      </a:lnTo>
                                      <a:lnTo>
                                        <a:pt x="2423" y="4843"/>
                                      </a:lnTo>
                                      <a:lnTo>
                                        <a:pt x="2424" y="4840"/>
                                      </a:lnTo>
                                      <a:lnTo>
                                        <a:pt x="2427" y="4836"/>
                                      </a:lnTo>
                                      <a:lnTo>
                                        <a:pt x="2429" y="4834"/>
                                      </a:lnTo>
                                      <a:lnTo>
                                        <a:pt x="2433" y="4831"/>
                                      </a:lnTo>
                                      <a:lnTo>
                                        <a:pt x="2437" y="4830"/>
                                      </a:lnTo>
                                      <a:lnTo>
                                        <a:pt x="2442" y="4830"/>
                                      </a:lnTo>
                                      <a:lnTo>
                                        <a:pt x="2447" y="4831"/>
                                      </a:lnTo>
                                      <a:lnTo>
                                        <a:pt x="2452" y="4832"/>
                                      </a:lnTo>
                                      <a:lnTo>
                                        <a:pt x="2464" y="4839"/>
                                      </a:lnTo>
                                      <a:lnTo>
                                        <a:pt x="2478" y="4848"/>
                                      </a:lnTo>
                                      <a:lnTo>
                                        <a:pt x="2490" y="4925"/>
                                      </a:lnTo>
                                      <a:close/>
                                      <a:moveTo>
                                        <a:pt x="2511" y="5009"/>
                                      </a:moveTo>
                                      <a:lnTo>
                                        <a:pt x="2511" y="5009"/>
                                      </a:lnTo>
                                      <a:lnTo>
                                        <a:pt x="2469" y="4841"/>
                                      </a:lnTo>
                                      <a:lnTo>
                                        <a:pt x="2511" y="5009"/>
                                      </a:lnTo>
                                      <a:close/>
                                      <a:moveTo>
                                        <a:pt x="2490" y="4925"/>
                                      </a:moveTo>
                                      <a:lnTo>
                                        <a:pt x="2511" y="5009"/>
                                      </a:lnTo>
                                      <a:lnTo>
                                        <a:pt x="2497" y="4998"/>
                                      </a:lnTo>
                                      <a:lnTo>
                                        <a:pt x="2484" y="4985"/>
                                      </a:lnTo>
                                      <a:lnTo>
                                        <a:pt x="2470" y="4970"/>
                                      </a:lnTo>
                                      <a:lnTo>
                                        <a:pt x="2459" y="4952"/>
                                      </a:lnTo>
                                      <a:lnTo>
                                        <a:pt x="2448" y="4934"/>
                                      </a:lnTo>
                                      <a:lnTo>
                                        <a:pt x="2438" y="4915"/>
                                      </a:lnTo>
                                      <a:lnTo>
                                        <a:pt x="2431" y="4898"/>
                                      </a:lnTo>
                                      <a:lnTo>
                                        <a:pt x="2424" y="4879"/>
                                      </a:lnTo>
                                      <a:lnTo>
                                        <a:pt x="2422" y="4863"/>
                                      </a:lnTo>
                                      <a:lnTo>
                                        <a:pt x="2422" y="4851"/>
                                      </a:lnTo>
                                      <a:lnTo>
                                        <a:pt x="2422" y="4845"/>
                                      </a:lnTo>
                                      <a:lnTo>
                                        <a:pt x="2424" y="4841"/>
                                      </a:lnTo>
                                      <a:lnTo>
                                        <a:pt x="2426" y="4836"/>
                                      </a:lnTo>
                                      <a:lnTo>
                                        <a:pt x="2428" y="4834"/>
                                      </a:lnTo>
                                      <a:lnTo>
                                        <a:pt x="2432" y="4831"/>
                                      </a:lnTo>
                                      <a:lnTo>
                                        <a:pt x="2436" y="4830"/>
                                      </a:lnTo>
                                      <a:lnTo>
                                        <a:pt x="2440" y="4830"/>
                                      </a:lnTo>
                                      <a:lnTo>
                                        <a:pt x="2444" y="4830"/>
                                      </a:lnTo>
                                      <a:lnTo>
                                        <a:pt x="2450" y="4831"/>
                                      </a:lnTo>
                                      <a:lnTo>
                                        <a:pt x="2455" y="4834"/>
                                      </a:lnTo>
                                      <a:lnTo>
                                        <a:pt x="2462" y="4837"/>
                                      </a:lnTo>
                                      <a:lnTo>
                                        <a:pt x="2469" y="4841"/>
                                      </a:lnTo>
                                      <a:lnTo>
                                        <a:pt x="2490" y="4925"/>
                                      </a:lnTo>
                                      <a:close/>
                                      <a:moveTo>
                                        <a:pt x="2510" y="5008"/>
                                      </a:moveTo>
                                      <a:lnTo>
                                        <a:pt x="2410" y="4936"/>
                                      </a:lnTo>
                                      <a:lnTo>
                                        <a:pt x="2312" y="4863"/>
                                      </a:lnTo>
                                      <a:lnTo>
                                        <a:pt x="2217" y="4789"/>
                                      </a:lnTo>
                                      <a:lnTo>
                                        <a:pt x="2123" y="4716"/>
                                      </a:lnTo>
                                      <a:lnTo>
                                        <a:pt x="2031" y="4642"/>
                                      </a:lnTo>
                                      <a:lnTo>
                                        <a:pt x="1941" y="4568"/>
                                      </a:lnTo>
                                      <a:lnTo>
                                        <a:pt x="1853" y="4493"/>
                                      </a:lnTo>
                                      <a:lnTo>
                                        <a:pt x="1768" y="4419"/>
                                      </a:lnTo>
                                      <a:lnTo>
                                        <a:pt x="1749" y="4270"/>
                                      </a:lnTo>
                                      <a:lnTo>
                                        <a:pt x="1832" y="4343"/>
                                      </a:lnTo>
                                      <a:lnTo>
                                        <a:pt x="1919" y="4414"/>
                                      </a:lnTo>
                                      <a:lnTo>
                                        <a:pt x="2005" y="4487"/>
                                      </a:lnTo>
                                      <a:lnTo>
                                        <a:pt x="2095" y="4559"/>
                                      </a:lnTo>
                                      <a:lnTo>
                                        <a:pt x="2186" y="4631"/>
                                      </a:lnTo>
                                      <a:lnTo>
                                        <a:pt x="2278" y="4701"/>
                                      </a:lnTo>
                                      <a:lnTo>
                                        <a:pt x="2374" y="4772"/>
                                      </a:lnTo>
                                      <a:lnTo>
                                        <a:pt x="2470" y="4842"/>
                                      </a:lnTo>
                                      <a:lnTo>
                                        <a:pt x="2510" y="5008"/>
                                      </a:lnTo>
                                      <a:close/>
                                      <a:moveTo>
                                        <a:pt x="1768" y="4419"/>
                                      </a:moveTo>
                                      <a:lnTo>
                                        <a:pt x="1682" y="4344"/>
                                      </a:lnTo>
                                      <a:lnTo>
                                        <a:pt x="1599" y="4267"/>
                                      </a:lnTo>
                                      <a:lnTo>
                                        <a:pt x="1519" y="4192"/>
                                      </a:lnTo>
                                      <a:lnTo>
                                        <a:pt x="1440" y="4115"/>
                                      </a:lnTo>
                                      <a:lnTo>
                                        <a:pt x="1362" y="4038"/>
                                      </a:lnTo>
                                      <a:lnTo>
                                        <a:pt x="1288" y="3962"/>
                                      </a:lnTo>
                                      <a:lnTo>
                                        <a:pt x="1215" y="3885"/>
                                      </a:lnTo>
                                      <a:lnTo>
                                        <a:pt x="1143" y="3808"/>
                                      </a:lnTo>
                                      <a:lnTo>
                                        <a:pt x="1154" y="3689"/>
                                      </a:lnTo>
                                      <a:lnTo>
                                        <a:pt x="1222" y="3761"/>
                                      </a:lnTo>
                                      <a:lnTo>
                                        <a:pt x="1291" y="3834"/>
                                      </a:lnTo>
                                      <a:lnTo>
                                        <a:pt x="1362" y="3907"/>
                                      </a:lnTo>
                                      <a:lnTo>
                                        <a:pt x="1436" y="3980"/>
                                      </a:lnTo>
                                      <a:lnTo>
                                        <a:pt x="1512" y="4052"/>
                                      </a:lnTo>
                                      <a:lnTo>
                                        <a:pt x="1588" y="4125"/>
                                      </a:lnTo>
                                      <a:lnTo>
                                        <a:pt x="1667" y="4197"/>
                                      </a:lnTo>
                                      <a:lnTo>
                                        <a:pt x="1749" y="4270"/>
                                      </a:lnTo>
                                      <a:lnTo>
                                        <a:pt x="1768" y="4419"/>
                                      </a:lnTo>
                                      <a:close/>
                                      <a:moveTo>
                                        <a:pt x="1143" y="3808"/>
                                      </a:moveTo>
                                      <a:lnTo>
                                        <a:pt x="1051" y="3707"/>
                                      </a:lnTo>
                                      <a:lnTo>
                                        <a:pt x="965" y="3605"/>
                                      </a:lnTo>
                                      <a:lnTo>
                                        <a:pt x="881" y="3504"/>
                                      </a:lnTo>
                                      <a:lnTo>
                                        <a:pt x="800" y="3403"/>
                                      </a:lnTo>
                                      <a:lnTo>
                                        <a:pt x="724" y="3301"/>
                                      </a:lnTo>
                                      <a:lnTo>
                                        <a:pt x="651" y="3201"/>
                                      </a:lnTo>
                                      <a:lnTo>
                                        <a:pt x="581" y="3101"/>
                                      </a:lnTo>
                                      <a:lnTo>
                                        <a:pt x="517" y="3001"/>
                                      </a:lnTo>
                                      <a:lnTo>
                                        <a:pt x="455" y="2902"/>
                                      </a:lnTo>
                                      <a:lnTo>
                                        <a:pt x="397" y="2803"/>
                                      </a:lnTo>
                                      <a:lnTo>
                                        <a:pt x="343" y="2705"/>
                                      </a:lnTo>
                                      <a:lnTo>
                                        <a:pt x="292" y="2607"/>
                                      </a:lnTo>
                                      <a:lnTo>
                                        <a:pt x="246" y="2511"/>
                                      </a:lnTo>
                                      <a:lnTo>
                                        <a:pt x="203" y="2416"/>
                                      </a:lnTo>
                                      <a:lnTo>
                                        <a:pt x="165" y="2320"/>
                                      </a:lnTo>
                                      <a:lnTo>
                                        <a:pt x="130" y="2226"/>
                                      </a:lnTo>
                                      <a:lnTo>
                                        <a:pt x="100" y="2134"/>
                                      </a:lnTo>
                                      <a:lnTo>
                                        <a:pt x="73" y="2042"/>
                                      </a:lnTo>
                                      <a:lnTo>
                                        <a:pt x="51" y="1952"/>
                                      </a:lnTo>
                                      <a:lnTo>
                                        <a:pt x="32" y="1861"/>
                                      </a:lnTo>
                                      <a:lnTo>
                                        <a:pt x="17" y="1774"/>
                                      </a:lnTo>
                                      <a:lnTo>
                                        <a:pt x="7" y="1687"/>
                                      </a:lnTo>
                                      <a:lnTo>
                                        <a:pt x="1" y="1602"/>
                                      </a:lnTo>
                                      <a:lnTo>
                                        <a:pt x="0" y="1518"/>
                                      </a:lnTo>
                                      <a:lnTo>
                                        <a:pt x="3" y="1435"/>
                                      </a:lnTo>
                                      <a:lnTo>
                                        <a:pt x="9" y="1354"/>
                                      </a:lnTo>
                                      <a:lnTo>
                                        <a:pt x="20" y="1275"/>
                                      </a:lnTo>
                                      <a:lnTo>
                                        <a:pt x="35" y="1197"/>
                                      </a:lnTo>
                                      <a:lnTo>
                                        <a:pt x="54" y="1122"/>
                                      </a:lnTo>
                                      <a:lnTo>
                                        <a:pt x="79" y="1048"/>
                                      </a:lnTo>
                                      <a:lnTo>
                                        <a:pt x="106" y="976"/>
                                      </a:lnTo>
                                      <a:lnTo>
                                        <a:pt x="140" y="905"/>
                                      </a:lnTo>
                                      <a:lnTo>
                                        <a:pt x="271" y="1078"/>
                                      </a:lnTo>
                                      <a:lnTo>
                                        <a:pt x="240" y="1142"/>
                                      </a:lnTo>
                                      <a:lnTo>
                                        <a:pt x="214" y="1207"/>
                                      </a:lnTo>
                                      <a:lnTo>
                                        <a:pt x="193" y="1275"/>
                                      </a:lnTo>
                                      <a:lnTo>
                                        <a:pt x="174" y="1343"/>
                                      </a:lnTo>
                                      <a:lnTo>
                                        <a:pt x="161" y="1414"/>
                                      </a:lnTo>
                                      <a:lnTo>
                                        <a:pt x="150" y="1485"/>
                                      </a:lnTo>
                                      <a:lnTo>
                                        <a:pt x="144" y="1558"/>
                                      </a:lnTo>
                                      <a:lnTo>
                                        <a:pt x="141" y="1633"/>
                                      </a:lnTo>
                                      <a:lnTo>
                                        <a:pt x="142" y="1709"/>
                                      </a:lnTo>
                                      <a:lnTo>
                                        <a:pt x="147" y="1786"/>
                                      </a:lnTo>
                                      <a:lnTo>
                                        <a:pt x="156" y="1865"/>
                                      </a:lnTo>
                                      <a:lnTo>
                                        <a:pt x="168" y="1944"/>
                                      </a:lnTo>
                                      <a:lnTo>
                                        <a:pt x="184" y="2025"/>
                                      </a:lnTo>
                                      <a:lnTo>
                                        <a:pt x="204" y="2106"/>
                                      </a:lnTo>
                                      <a:lnTo>
                                        <a:pt x="228" y="2189"/>
                                      </a:lnTo>
                                      <a:lnTo>
                                        <a:pt x="254" y="2272"/>
                                      </a:lnTo>
                                      <a:lnTo>
                                        <a:pt x="285" y="2357"/>
                                      </a:lnTo>
                                      <a:lnTo>
                                        <a:pt x="319" y="2443"/>
                                      </a:lnTo>
                                      <a:lnTo>
                                        <a:pt x="356" y="2528"/>
                                      </a:lnTo>
                                      <a:lnTo>
                                        <a:pt x="397" y="2615"/>
                                      </a:lnTo>
                                      <a:lnTo>
                                        <a:pt x="442" y="2702"/>
                                      </a:lnTo>
                                      <a:lnTo>
                                        <a:pt x="490" y="2790"/>
                                      </a:lnTo>
                                      <a:lnTo>
                                        <a:pt x="542" y="2878"/>
                                      </a:lnTo>
                                      <a:lnTo>
                                        <a:pt x="596" y="2967"/>
                                      </a:lnTo>
                                      <a:lnTo>
                                        <a:pt x="654" y="3056"/>
                                      </a:lnTo>
                                      <a:lnTo>
                                        <a:pt x="716" y="3147"/>
                                      </a:lnTo>
                                      <a:lnTo>
                                        <a:pt x="782" y="3237"/>
                                      </a:lnTo>
                                      <a:lnTo>
                                        <a:pt x="850" y="3327"/>
                                      </a:lnTo>
                                      <a:lnTo>
                                        <a:pt x="922" y="3417"/>
                                      </a:lnTo>
                                      <a:lnTo>
                                        <a:pt x="996" y="3508"/>
                                      </a:lnTo>
                                      <a:lnTo>
                                        <a:pt x="1074" y="3598"/>
                                      </a:lnTo>
                                      <a:lnTo>
                                        <a:pt x="1154" y="3689"/>
                                      </a:lnTo>
                                      <a:lnTo>
                                        <a:pt x="1143" y="3808"/>
                                      </a:lnTo>
                                      <a:close/>
                                      <a:moveTo>
                                        <a:pt x="205" y="992"/>
                                      </a:moveTo>
                                      <a:lnTo>
                                        <a:pt x="140" y="905"/>
                                      </a:lnTo>
                                      <a:lnTo>
                                        <a:pt x="142" y="902"/>
                                      </a:lnTo>
                                      <a:lnTo>
                                        <a:pt x="146" y="899"/>
                                      </a:lnTo>
                                      <a:lnTo>
                                        <a:pt x="148" y="897"/>
                                      </a:lnTo>
                                      <a:lnTo>
                                        <a:pt x="153" y="895"/>
                                      </a:lnTo>
                                      <a:lnTo>
                                        <a:pt x="158" y="895"/>
                                      </a:lnTo>
                                      <a:lnTo>
                                        <a:pt x="163" y="897"/>
                                      </a:lnTo>
                                      <a:lnTo>
                                        <a:pt x="168" y="899"/>
                                      </a:lnTo>
                                      <a:lnTo>
                                        <a:pt x="174" y="902"/>
                                      </a:lnTo>
                                      <a:lnTo>
                                        <a:pt x="187" y="909"/>
                                      </a:lnTo>
                                      <a:lnTo>
                                        <a:pt x="199" y="920"/>
                                      </a:lnTo>
                                      <a:lnTo>
                                        <a:pt x="213" y="934"/>
                                      </a:lnTo>
                                      <a:lnTo>
                                        <a:pt x="226" y="951"/>
                                      </a:lnTo>
                                      <a:lnTo>
                                        <a:pt x="239" y="968"/>
                                      </a:lnTo>
                                      <a:lnTo>
                                        <a:pt x="250" y="987"/>
                                      </a:lnTo>
                                      <a:lnTo>
                                        <a:pt x="260" y="1005"/>
                                      </a:lnTo>
                                      <a:lnTo>
                                        <a:pt x="266" y="1024"/>
                                      </a:lnTo>
                                      <a:lnTo>
                                        <a:pt x="271" y="1040"/>
                                      </a:lnTo>
                                      <a:lnTo>
                                        <a:pt x="273" y="1055"/>
                                      </a:lnTo>
                                      <a:lnTo>
                                        <a:pt x="273" y="1062"/>
                                      </a:lnTo>
                                      <a:lnTo>
                                        <a:pt x="273" y="1069"/>
                                      </a:lnTo>
                                      <a:lnTo>
                                        <a:pt x="272" y="1074"/>
                                      </a:lnTo>
                                      <a:lnTo>
                                        <a:pt x="271" y="1078"/>
                                      </a:lnTo>
                                      <a:lnTo>
                                        <a:pt x="205" y="9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" name="Freeform 386"/>
                              <wps:cNvSpPr>
                                <a:spLocks/>
                              </wps:cNvSpPr>
                              <wps:spPr bwMode="auto">
                                <a:xfrm>
                                  <a:off x="8505" y="3895"/>
                                  <a:ext cx="107" cy="61"/>
                                </a:xfrm>
                                <a:custGeom>
                                  <a:avLst/>
                                  <a:gdLst>
                                    <a:gd name="T0" fmla="*/ 0 w 107"/>
                                    <a:gd name="T1" fmla="*/ 0 h 61"/>
                                    <a:gd name="T2" fmla="*/ 107 w 107"/>
                                    <a:gd name="T3" fmla="*/ 35 h 61"/>
                                    <a:gd name="T4" fmla="*/ 87 w 107"/>
                                    <a:gd name="T5" fmla="*/ 61 h 61"/>
                                    <a:gd name="T6" fmla="*/ 6 w 107"/>
                                    <a:gd name="T7" fmla="*/ 32 h 61"/>
                                    <a:gd name="T8" fmla="*/ 0 w 107"/>
                                    <a:gd name="T9" fmla="*/ 0 h 6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07" h="61">
                                      <a:moveTo>
                                        <a:pt x="0" y="0"/>
                                      </a:moveTo>
                                      <a:lnTo>
                                        <a:pt x="107" y="35"/>
                                      </a:lnTo>
                                      <a:lnTo>
                                        <a:pt x="87" y="61"/>
                                      </a:lnTo>
                                      <a:lnTo>
                                        <a:pt x="6" y="3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" name="Freeform 38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06" y="3918"/>
                                  <a:ext cx="54" cy="123"/>
                                </a:xfrm>
                                <a:custGeom>
                                  <a:avLst/>
                                  <a:gdLst>
                                    <a:gd name="T0" fmla="*/ 30 w 54"/>
                                    <a:gd name="T1" fmla="*/ 30 h 123"/>
                                    <a:gd name="T2" fmla="*/ 54 w 54"/>
                                    <a:gd name="T3" fmla="*/ 0 h 123"/>
                                    <a:gd name="T4" fmla="*/ 18 w 54"/>
                                    <a:gd name="T5" fmla="*/ 123 h 123"/>
                                    <a:gd name="T6" fmla="*/ 0 w 54"/>
                                    <a:gd name="T7" fmla="*/ 66 h 123"/>
                                    <a:gd name="T8" fmla="*/ 30 w 54"/>
                                    <a:gd name="T9" fmla="*/ 30 h 1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54" h="123">
                                      <a:moveTo>
                                        <a:pt x="30" y="30"/>
                                      </a:moveTo>
                                      <a:lnTo>
                                        <a:pt x="54" y="0"/>
                                      </a:lnTo>
                                      <a:lnTo>
                                        <a:pt x="18" y="123"/>
                                      </a:lnTo>
                                      <a:lnTo>
                                        <a:pt x="0" y="66"/>
                                      </a:lnTo>
                                      <a:lnTo>
                                        <a:pt x="30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118" name="Freeform 388"/>
                          <wps:cNvSpPr>
                            <a:spLocks/>
                          </wps:cNvSpPr>
                          <wps:spPr bwMode="auto">
                            <a:xfrm>
                              <a:off x="6595" y="4359"/>
                              <a:ext cx="389" cy="897"/>
                            </a:xfrm>
                            <a:custGeom>
                              <a:avLst/>
                              <a:gdLst>
                                <a:gd name="T0" fmla="*/ 257 w 389"/>
                                <a:gd name="T1" fmla="*/ 52 h 897"/>
                                <a:gd name="T2" fmla="*/ 37 w 389"/>
                                <a:gd name="T3" fmla="*/ 286 h 897"/>
                                <a:gd name="T4" fmla="*/ 134 w 389"/>
                                <a:gd name="T5" fmla="*/ 791 h 897"/>
                                <a:gd name="T6" fmla="*/ 166 w 389"/>
                                <a:gd name="T7" fmla="*/ 839 h 897"/>
                                <a:gd name="T8" fmla="*/ 119 w 389"/>
                                <a:gd name="T9" fmla="*/ 337 h 897"/>
                                <a:gd name="T10" fmla="*/ 389 w 389"/>
                                <a:gd name="T11" fmla="*/ 26 h 897"/>
                                <a:gd name="T12" fmla="*/ 257 w 389"/>
                                <a:gd name="T13" fmla="*/ 52 h 8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89" h="897">
                                  <a:moveTo>
                                    <a:pt x="257" y="52"/>
                                  </a:moveTo>
                                  <a:cubicBezTo>
                                    <a:pt x="195" y="87"/>
                                    <a:pt x="118" y="115"/>
                                    <a:pt x="37" y="286"/>
                                  </a:cubicBezTo>
                                  <a:cubicBezTo>
                                    <a:pt x="0" y="409"/>
                                    <a:pt x="29" y="662"/>
                                    <a:pt x="134" y="791"/>
                                  </a:cubicBezTo>
                                  <a:cubicBezTo>
                                    <a:pt x="186" y="879"/>
                                    <a:pt x="156" y="897"/>
                                    <a:pt x="166" y="839"/>
                                  </a:cubicBezTo>
                                  <a:cubicBezTo>
                                    <a:pt x="44" y="488"/>
                                    <a:pt x="107" y="431"/>
                                    <a:pt x="119" y="337"/>
                                  </a:cubicBezTo>
                                  <a:cubicBezTo>
                                    <a:pt x="116" y="324"/>
                                    <a:pt x="211" y="115"/>
                                    <a:pt x="389" y="26"/>
                                  </a:cubicBezTo>
                                  <a:cubicBezTo>
                                    <a:pt x="355" y="0"/>
                                    <a:pt x="285" y="50"/>
                                    <a:pt x="257" y="5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5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" name="Group 390"/>
                        <wpg:cNvGrpSpPr>
                          <a:grpSpLocks/>
                        </wpg:cNvGrpSpPr>
                        <wpg:grpSpPr bwMode="auto">
                          <a:xfrm rot="-1711078">
                            <a:off x="1886" y="3653"/>
                            <a:ext cx="2793" cy="732"/>
                            <a:chOff x="7635" y="4393"/>
                            <a:chExt cx="1478" cy="403"/>
                          </a:xfrm>
                        </wpg:grpSpPr>
                        <wps:wsp>
                          <wps:cNvPr id="120" name="Freeform 391"/>
                          <wps:cNvSpPr>
                            <a:spLocks/>
                          </wps:cNvSpPr>
                          <wps:spPr bwMode="auto">
                            <a:xfrm>
                              <a:off x="7635" y="4471"/>
                              <a:ext cx="323" cy="325"/>
                            </a:xfrm>
                            <a:custGeom>
                              <a:avLst/>
                              <a:gdLst>
                                <a:gd name="T0" fmla="*/ 769 w 1615"/>
                                <a:gd name="T1" fmla="*/ 493 h 1624"/>
                                <a:gd name="T2" fmla="*/ 761 w 1615"/>
                                <a:gd name="T3" fmla="*/ 472 h 1624"/>
                                <a:gd name="T4" fmla="*/ 767 w 1615"/>
                                <a:gd name="T5" fmla="*/ 411 h 1624"/>
                                <a:gd name="T6" fmla="*/ 790 w 1615"/>
                                <a:gd name="T7" fmla="*/ 279 h 1624"/>
                                <a:gd name="T8" fmla="*/ 787 w 1615"/>
                                <a:gd name="T9" fmla="*/ 230 h 1624"/>
                                <a:gd name="T10" fmla="*/ 747 w 1615"/>
                                <a:gd name="T11" fmla="*/ 136 h 1624"/>
                                <a:gd name="T12" fmla="*/ 707 w 1615"/>
                                <a:gd name="T13" fmla="*/ 73 h 1624"/>
                                <a:gd name="T14" fmla="*/ 652 w 1615"/>
                                <a:gd name="T15" fmla="*/ 25 h 1624"/>
                                <a:gd name="T16" fmla="*/ 576 w 1615"/>
                                <a:gd name="T17" fmla="*/ 2 h 1624"/>
                                <a:gd name="T18" fmla="*/ 487 w 1615"/>
                                <a:gd name="T19" fmla="*/ 5 h 1624"/>
                                <a:gd name="T20" fmla="*/ 392 w 1615"/>
                                <a:gd name="T21" fmla="*/ 32 h 1624"/>
                                <a:gd name="T22" fmla="*/ 302 w 1615"/>
                                <a:gd name="T23" fmla="*/ 75 h 1624"/>
                                <a:gd name="T24" fmla="*/ 223 w 1615"/>
                                <a:gd name="T25" fmla="*/ 126 h 1624"/>
                                <a:gd name="T26" fmla="*/ 158 w 1615"/>
                                <a:gd name="T27" fmla="*/ 195 h 1624"/>
                                <a:gd name="T28" fmla="*/ 95 w 1615"/>
                                <a:gd name="T29" fmla="*/ 292 h 1624"/>
                                <a:gd name="T30" fmla="*/ 26 w 1615"/>
                                <a:gd name="T31" fmla="*/ 441 h 1624"/>
                                <a:gd name="T32" fmla="*/ 5 w 1615"/>
                                <a:gd name="T33" fmla="*/ 519 h 1624"/>
                                <a:gd name="T34" fmla="*/ 0 w 1615"/>
                                <a:gd name="T35" fmla="*/ 578 h 1624"/>
                                <a:gd name="T36" fmla="*/ 6 w 1615"/>
                                <a:gd name="T37" fmla="*/ 639 h 1624"/>
                                <a:gd name="T38" fmla="*/ 22 w 1615"/>
                                <a:gd name="T39" fmla="*/ 725 h 1624"/>
                                <a:gd name="T40" fmla="*/ 52 w 1615"/>
                                <a:gd name="T41" fmla="*/ 797 h 1624"/>
                                <a:gd name="T42" fmla="*/ 91 w 1615"/>
                                <a:gd name="T43" fmla="*/ 848 h 1624"/>
                                <a:gd name="T44" fmla="*/ 140 w 1615"/>
                                <a:gd name="T45" fmla="*/ 881 h 1624"/>
                                <a:gd name="T46" fmla="*/ 190 w 1615"/>
                                <a:gd name="T47" fmla="*/ 901 h 1624"/>
                                <a:gd name="T48" fmla="*/ 299 w 1615"/>
                                <a:gd name="T49" fmla="*/ 918 h 1624"/>
                                <a:gd name="T50" fmla="*/ 352 w 1615"/>
                                <a:gd name="T51" fmla="*/ 939 h 1624"/>
                                <a:gd name="T52" fmla="*/ 372 w 1615"/>
                                <a:gd name="T53" fmla="*/ 1011 h 1624"/>
                                <a:gd name="T54" fmla="*/ 387 w 1615"/>
                                <a:gd name="T55" fmla="*/ 1104 h 1624"/>
                                <a:gd name="T56" fmla="*/ 417 w 1615"/>
                                <a:gd name="T57" fmla="*/ 1163 h 1624"/>
                                <a:gd name="T58" fmla="*/ 456 w 1615"/>
                                <a:gd name="T59" fmla="*/ 1195 h 1624"/>
                                <a:gd name="T60" fmla="*/ 553 w 1615"/>
                                <a:gd name="T61" fmla="*/ 1231 h 1624"/>
                                <a:gd name="T62" fmla="*/ 667 w 1615"/>
                                <a:gd name="T63" fmla="*/ 1246 h 1624"/>
                                <a:gd name="T64" fmla="*/ 775 w 1615"/>
                                <a:gd name="T65" fmla="*/ 1238 h 1624"/>
                                <a:gd name="T66" fmla="*/ 834 w 1615"/>
                                <a:gd name="T67" fmla="*/ 1231 h 1624"/>
                                <a:gd name="T68" fmla="*/ 826 w 1615"/>
                                <a:gd name="T69" fmla="*/ 1306 h 1624"/>
                                <a:gd name="T70" fmla="*/ 852 w 1615"/>
                                <a:gd name="T71" fmla="*/ 1403 h 1624"/>
                                <a:gd name="T72" fmla="*/ 907 w 1615"/>
                                <a:gd name="T73" fmla="*/ 1502 h 1624"/>
                                <a:gd name="T74" fmla="*/ 988 w 1615"/>
                                <a:gd name="T75" fmla="*/ 1581 h 1624"/>
                                <a:gd name="T76" fmla="*/ 1098 w 1615"/>
                                <a:gd name="T77" fmla="*/ 1622 h 1624"/>
                                <a:gd name="T78" fmla="*/ 1232 w 1615"/>
                                <a:gd name="T79" fmla="*/ 1603 h 1624"/>
                                <a:gd name="T80" fmla="*/ 1390 w 1615"/>
                                <a:gd name="T81" fmla="*/ 1506 h 1624"/>
                                <a:gd name="T82" fmla="*/ 1548 w 1615"/>
                                <a:gd name="T83" fmla="*/ 1335 h 1624"/>
                                <a:gd name="T84" fmla="*/ 1608 w 1615"/>
                                <a:gd name="T85" fmla="*/ 1216 h 1624"/>
                                <a:gd name="T86" fmla="*/ 1610 w 1615"/>
                                <a:gd name="T87" fmla="*/ 1117 h 1624"/>
                                <a:gd name="T88" fmla="*/ 1572 w 1615"/>
                                <a:gd name="T89" fmla="*/ 1037 h 1624"/>
                                <a:gd name="T90" fmla="*/ 1504 w 1615"/>
                                <a:gd name="T91" fmla="*/ 975 h 1624"/>
                                <a:gd name="T92" fmla="*/ 1422 w 1615"/>
                                <a:gd name="T93" fmla="*/ 930 h 1624"/>
                                <a:gd name="T94" fmla="*/ 1339 w 1615"/>
                                <a:gd name="T95" fmla="*/ 903 h 1624"/>
                                <a:gd name="T96" fmla="*/ 1270 w 1615"/>
                                <a:gd name="T97" fmla="*/ 892 h 1624"/>
                                <a:gd name="T98" fmla="*/ 1237 w 1615"/>
                                <a:gd name="T99" fmla="*/ 850 h 1624"/>
                                <a:gd name="T100" fmla="*/ 1222 w 1615"/>
                                <a:gd name="T101" fmla="*/ 707 h 1624"/>
                                <a:gd name="T102" fmla="*/ 1176 w 1615"/>
                                <a:gd name="T103" fmla="*/ 608 h 1624"/>
                                <a:gd name="T104" fmla="*/ 1108 w 1615"/>
                                <a:gd name="T105" fmla="*/ 546 h 1624"/>
                                <a:gd name="T106" fmla="*/ 1028 w 1615"/>
                                <a:gd name="T107" fmla="*/ 512 h 1624"/>
                                <a:gd name="T108" fmla="*/ 925 w 1615"/>
                                <a:gd name="T109" fmla="*/ 499 h 16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1615" h="1624">
                                  <a:moveTo>
                                    <a:pt x="783" y="500"/>
                                  </a:moveTo>
                                  <a:lnTo>
                                    <a:pt x="778" y="499"/>
                                  </a:lnTo>
                                  <a:lnTo>
                                    <a:pt x="773" y="496"/>
                                  </a:lnTo>
                                  <a:lnTo>
                                    <a:pt x="769" y="493"/>
                                  </a:lnTo>
                                  <a:lnTo>
                                    <a:pt x="766" y="489"/>
                                  </a:lnTo>
                                  <a:lnTo>
                                    <a:pt x="764" y="484"/>
                                  </a:lnTo>
                                  <a:lnTo>
                                    <a:pt x="762" y="478"/>
                                  </a:lnTo>
                                  <a:lnTo>
                                    <a:pt x="761" y="472"/>
                                  </a:lnTo>
                                  <a:lnTo>
                                    <a:pt x="761" y="464"/>
                                  </a:lnTo>
                                  <a:lnTo>
                                    <a:pt x="762" y="448"/>
                                  </a:lnTo>
                                  <a:lnTo>
                                    <a:pt x="763" y="430"/>
                                  </a:lnTo>
                                  <a:lnTo>
                                    <a:pt x="767" y="411"/>
                                  </a:lnTo>
                                  <a:lnTo>
                                    <a:pt x="772" y="390"/>
                                  </a:lnTo>
                                  <a:lnTo>
                                    <a:pt x="780" y="345"/>
                                  </a:lnTo>
                                  <a:lnTo>
                                    <a:pt x="788" y="301"/>
                                  </a:lnTo>
                                  <a:lnTo>
                                    <a:pt x="790" y="279"/>
                                  </a:lnTo>
                                  <a:lnTo>
                                    <a:pt x="790" y="259"/>
                                  </a:lnTo>
                                  <a:lnTo>
                                    <a:pt x="789" y="249"/>
                                  </a:lnTo>
                                  <a:lnTo>
                                    <a:pt x="788" y="239"/>
                                  </a:lnTo>
                                  <a:lnTo>
                                    <a:pt x="787" y="230"/>
                                  </a:lnTo>
                                  <a:lnTo>
                                    <a:pt x="783" y="222"/>
                                  </a:lnTo>
                                  <a:lnTo>
                                    <a:pt x="770" y="187"/>
                                  </a:lnTo>
                                  <a:lnTo>
                                    <a:pt x="756" y="154"/>
                                  </a:lnTo>
                                  <a:lnTo>
                                    <a:pt x="747" y="136"/>
                                  </a:lnTo>
                                  <a:lnTo>
                                    <a:pt x="738" y="120"/>
                                  </a:lnTo>
                                  <a:lnTo>
                                    <a:pt x="728" y="103"/>
                                  </a:lnTo>
                                  <a:lnTo>
                                    <a:pt x="719" y="88"/>
                                  </a:lnTo>
                                  <a:lnTo>
                                    <a:pt x="707" y="73"/>
                                  </a:lnTo>
                                  <a:lnTo>
                                    <a:pt x="695" y="60"/>
                                  </a:lnTo>
                                  <a:lnTo>
                                    <a:pt x="681" y="46"/>
                                  </a:lnTo>
                                  <a:lnTo>
                                    <a:pt x="668" y="35"/>
                                  </a:lnTo>
                                  <a:lnTo>
                                    <a:pt x="652" y="25"/>
                                  </a:lnTo>
                                  <a:lnTo>
                                    <a:pt x="634" y="16"/>
                                  </a:lnTo>
                                  <a:lnTo>
                                    <a:pt x="617" y="9"/>
                                  </a:lnTo>
                                  <a:lnTo>
                                    <a:pt x="597" y="4"/>
                                  </a:lnTo>
                                  <a:lnTo>
                                    <a:pt x="576" y="2"/>
                                  </a:lnTo>
                                  <a:lnTo>
                                    <a:pt x="555" y="0"/>
                                  </a:lnTo>
                                  <a:lnTo>
                                    <a:pt x="533" y="0"/>
                                  </a:lnTo>
                                  <a:lnTo>
                                    <a:pt x="511" y="3"/>
                                  </a:lnTo>
                                  <a:lnTo>
                                    <a:pt x="487" y="5"/>
                                  </a:lnTo>
                                  <a:lnTo>
                                    <a:pt x="464" y="10"/>
                                  </a:lnTo>
                                  <a:lnTo>
                                    <a:pt x="440" y="16"/>
                                  </a:lnTo>
                                  <a:lnTo>
                                    <a:pt x="415" y="24"/>
                                  </a:lnTo>
                                  <a:lnTo>
                                    <a:pt x="392" y="32"/>
                                  </a:lnTo>
                                  <a:lnTo>
                                    <a:pt x="368" y="41"/>
                                  </a:lnTo>
                                  <a:lnTo>
                                    <a:pt x="346" y="52"/>
                                  </a:lnTo>
                                  <a:lnTo>
                                    <a:pt x="323" y="63"/>
                                  </a:lnTo>
                                  <a:lnTo>
                                    <a:pt x="302" y="75"/>
                                  </a:lnTo>
                                  <a:lnTo>
                                    <a:pt x="281" y="87"/>
                                  </a:lnTo>
                                  <a:lnTo>
                                    <a:pt x="260" y="99"/>
                                  </a:lnTo>
                                  <a:lnTo>
                                    <a:pt x="241" y="113"/>
                                  </a:lnTo>
                                  <a:lnTo>
                                    <a:pt x="223" y="126"/>
                                  </a:lnTo>
                                  <a:lnTo>
                                    <a:pt x="205" y="143"/>
                                  </a:lnTo>
                                  <a:lnTo>
                                    <a:pt x="189" y="159"/>
                                  </a:lnTo>
                                  <a:lnTo>
                                    <a:pt x="174" y="176"/>
                                  </a:lnTo>
                                  <a:lnTo>
                                    <a:pt x="158" y="195"/>
                                  </a:lnTo>
                                  <a:lnTo>
                                    <a:pt x="145" y="213"/>
                                  </a:lnTo>
                                  <a:lnTo>
                                    <a:pt x="131" y="233"/>
                                  </a:lnTo>
                                  <a:lnTo>
                                    <a:pt x="119" y="251"/>
                                  </a:lnTo>
                                  <a:lnTo>
                                    <a:pt x="95" y="292"/>
                                  </a:lnTo>
                                  <a:lnTo>
                                    <a:pt x="74" y="332"/>
                                  </a:lnTo>
                                  <a:lnTo>
                                    <a:pt x="56" y="371"/>
                                  </a:lnTo>
                                  <a:lnTo>
                                    <a:pt x="39" y="407"/>
                                  </a:lnTo>
                                  <a:lnTo>
                                    <a:pt x="26" y="441"/>
                                  </a:lnTo>
                                  <a:lnTo>
                                    <a:pt x="16" y="473"/>
                                  </a:lnTo>
                                  <a:lnTo>
                                    <a:pt x="11" y="489"/>
                                  </a:lnTo>
                                  <a:lnTo>
                                    <a:pt x="7" y="504"/>
                                  </a:lnTo>
                                  <a:lnTo>
                                    <a:pt x="5" y="519"/>
                                  </a:lnTo>
                                  <a:lnTo>
                                    <a:pt x="2" y="533"/>
                                  </a:lnTo>
                                  <a:lnTo>
                                    <a:pt x="1" y="548"/>
                                  </a:lnTo>
                                  <a:lnTo>
                                    <a:pt x="0" y="563"/>
                                  </a:lnTo>
                                  <a:lnTo>
                                    <a:pt x="0" y="578"/>
                                  </a:lnTo>
                                  <a:lnTo>
                                    <a:pt x="0" y="593"/>
                                  </a:lnTo>
                                  <a:lnTo>
                                    <a:pt x="1" y="608"/>
                                  </a:lnTo>
                                  <a:lnTo>
                                    <a:pt x="4" y="624"/>
                                  </a:lnTo>
                                  <a:lnTo>
                                    <a:pt x="6" y="639"/>
                                  </a:lnTo>
                                  <a:lnTo>
                                    <a:pt x="9" y="655"/>
                                  </a:lnTo>
                                  <a:lnTo>
                                    <a:pt x="12" y="681"/>
                                  </a:lnTo>
                                  <a:lnTo>
                                    <a:pt x="17" y="703"/>
                                  </a:lnTo>
                                  <a:lnTo>
                                    <a:pt x="22" y="725"/>
                                  </a:lnTo>
                                  <a:lnTo>
                                    <a:pt x="28" y="745"/>
                                  </a:lnTo>
                                  <a:lnTo>
                                    <a:pt x="36" y="763"/>
                                  </a:lnTo>
                                  <a:lnTo>
                                    <a:pt x="43" y="781"/>
                                  </a:lnTo>
                                  <a:lnTo>
                                    <a:pt x="52" y="797"/>
                                  </a:lnTo>
                                  <a:lnTo>
                                    <a:pt x="60" y="812"/>
                                  </a:lnTo>
                                  <a:lnTo>
                                    <a:pt x="70" y="824"/>
                                  </a:lnTo>
                                  <a:lnTo>
                                    <a:pt x="82" y="836"/>
                                  </a:lnTo>
                                  <a:lnTo>
                                    <a:pt x="91" y="848"/>
                                  </a:lnTo>
                                  <a:lnTo>
                                    <a:pt x="104" y="857"/>
                                  </a:lnTo>
                                  <a:lnTo>
                                    <a:pt x="115" y="866"/>
                                  </a:lnTo>
                                  <a:lnTo>
                                    <a:pt x="127" y="874"/>
                                  </a:lnTo>
                                  <a:lnTo>
                                    <a:pt x="140" y="881"/>
                                  </a:lnTo>
                                  <a:lnTo>
                                    <a:pt x="152" y="887"/>
                                  </a:lnTo>
                                  <a:lnTo>
                                    <a:pt x="164" y="892"/>
                                  </a:lnTo>
                                  <a:lnTo>
                                    <a:pt x="177" y="897"/>
                                  </a:lnTo>
                                  <a:lnTo>
                                    <a:pt x="190" y="901"/>
                                  </a:lnTo>
                                  <a:lnTo>
                                    <a:pt x="203" y="904"/>
                                  </a:lnTo>
                                  <a:lnTo>
                                    <a:pt x="229" y="911"/>
                                  </a:lnTo>
                                  <a:lnTo>
                                    <a:pt x="253" y="914"/>
                                  </a:lnTo>
                                  <a:lnTo>
                                    <a:pt x="299" y="918"/>
                                  </a:lnTo>
                                  <a:lnTo>
                                    <a:pt x="339" y="922"/>
                                  </a:lnTo>
                                  <a:lnTo>
                                    <a:pt x="344" y="927"/>
                                  </a:lnTo>
                                  <a:lnTo>
                                    <a:pt x="349" y="933"/>
                                  </a:lnTo>
                                  <a:lnTo>
                                    <a:pt x="352" y="939"/>
                                  </a:lnTo>
                                  <a:lnTo>
                                    <a:pt x="356" y="945"/>
                                  </a:lnTo>
                                  <a:lnTo>
                                    <a:pt x="362" y="960"/>
                                  </a:lnTo>
                                  <a:lnTo>
                                    <a:pt x="366" y="976"/>
                                  </a:lnTo>
                                  <a:lnTo>
                                    <a:pt x="372" y="1011"/>
                                  </a:lnTo>
                                  <a:lnTo>
                                    <a:pt x="377" y="1048"/>
                                  </a:lnTo>
                                  <a:lnTo>
                                    <a:pt x="380" y="1067"/>
                                  </a:lnTo>
                                  <a:lnTo>
                                    <a:pt x="382" y="1085"/>
                                  </a:lnTo>
                                  <a:lnTo>
                                    <a:pt x="387" y="1104"/>
                                  </a:lnTo>
                                  <a:lnTo>
                                    <a:pt x="393" y="1122"/>
                                  </a:lnTo>
                                  <a:lnTo>
                                    <a:pt x="401" y="1138"/>
                                  </a:lnTo>
                                  <a:lnTo>
                                    <a:pt x="411" y="1156"/>
                                  </a:lnTo>
                                  <a:lnTo>
                                    <a:pt x="417" y="1163"/>
                                  </a:lnTo>
                                  <a:lnTo>
                                    <a:pt x="423" y="1170"/>
                                  </a:lnTo>
                                  <a:lnTo>
                                    <a:pt x="430" y="1177"/>
                                  </a:lnTo>
                                  <a:lnTo>
                                    <a:pt x="438" y="1183"/>
                                  </a:lnTo>
                                  <a:lnTo>
                                    <a:pt x="456" y="1195"/>
                                  </a:lnTo>
                                  <a:lnTo>
                                    <a:pt x="477" y="1206"/>
                                  </a:lnTo>
                                  <a:lnTo>
                                    <a:pt x="501" y="1216"/>
                                  </a:lnTo>
                                  <a:lnTo>
                                    <a:pt x="526" y="1224"/>
                                  </a:lnTo>
                                  <a:lnTo>
                                    <a:pt x="553" y="1231"/>
                                  </a:lnTo>
                                  <a:lnTo>
                                    <a:pt x="580" y="1237"/>
                                  </a:lnTo>
                                  <a:lnTo>
                                    <a:pt x="608" y="1241"/>
                                  </a:lnTo>
                                  <a:lnTo>
                                    <a:pt x="638" y="1245"/>
                                  </a:lnTo>
                                  <a:lnTo>
                                    <a:pt x="667" y="1246"/>
                                  </a:lnTo>
                                  <a:lnTo>
                                    <a:pt x="695" y="1246"/>
                                  </a:lnTo>
                                  <a:lnTo>
                                    <a:pt x="723" y="1245"/>
                                  </a:lnTo>
                                  <a:lnTo>
                                    <a:pt x="749" y="1242"/>
                                  </a:lnTo>
                                  <a:lnTo>
                                    <a:pt x="775" y="1238"/>
                                  </a:lnTo>
                                  <a:lnTo>
                                    <a:pt x="799" y="1233"/>
                                  </a:lnTo>
                                  <a:lnTo>
                                    <a:pt x="821" y="1226"/>
                                  </a:lnTo>
                                  <a:lnTo>
                                    <a:pt x="840" y="1219"/>
                                  </a:lnTo>
                                  <a:lnTo>
                                    <a:pt x="834" y="1231"/>
                                  </a:lnTo>
                                  <a:lnTo>
                                    <a:pt x="829" y="1247"/>
                                  </a:lnTo>
                                  <a:lnTo>
                                    <a:pt x="826" y="1264"/>
                                  </a:lnTo>
                                  <a:lnTo>
                                    <a:pt x="825" y="1285"/>
                                  </a:lnTo>
                                  <a:lnTo>
                                    <a:pt x="826" y="1306"/>
                                  </a:lnTo>
                                  <a:lnTo>
                                    <a:pt x="830" y="1330"/>
                                  </a:lnTo>
                                  <a:lnTo>
                                    <a:pt x="835" y="1353"/>
                                  </a:lnTo>
                                  <a:lnTo>
                                    <a:pt x="842" y="1378"/>
                                  </a:lnTo>
                                  <a:lnTo>
                                    <a:pt x="852" y="1403"/>
                                  </a:lnTo>
                                  <a:lnTo>
                                    <a:pt x="862" y="1429"/>
                                  </a:lnTo>
                                  <a:lnTo>
                                    <a:pt x="876" y="1454"/>
                                  </a:lnTo>
                                  <a:lnTo>
                                    <a:pt x="889" y="1478"/>
                                  </a:lnTo>
                                  <a:lnTo>
                                    <a:pt x="907" y="1502"/>
                                  </a:lnTo>
                                  <a:lnTo>
                                    <a:pt x="924" y="1524"/>
                                  </a:lnTo>
                                  <a:lnTo>
                                    <a:pt x="944" y="1545"/>
                                  </a:lnTo>
                                  <a:lnTo>
                                    <a:pt x="966" y="1565"/>
                                  </a:lnTo>
                                  <a:lnTo>
                                    <a:pt x="988" y="1581"/>
                                  </a:lnTo>
                                  <a:lnTo>
                                    <a:pt x="1014" y="1596"/>
                                  </a:lnTo>
                                  <a:lnTo>
                                    <a:pt x="1040" y="1608"/>
                                  </a:lnTo>
                                  <a:lnTo>
                                    <a:pt x="1069" y="1617"/>
                                  </a:lnTo>
                                  <a:lnTo>
                                    <a:pt x="1098" y="1622"/>
                                  </a:lnTo>
                                  <a:lnTo>
                                    <a:pt x="1129" y="1624"/>
                                  </a:lnTo>
                                  <a:lnTo>
                                    <a:pt x="1163" y="1622"/>
                                  </a:lnTo>
                                  <a:lnTo>
                                    <a:pt x="1196" y="1614"/>
                                  </a:lnTo>
                                  <a:lnTo>
                                    <a:pt x="1232" y="1603"/>
                                  </a:lnTo>
                                  <a:lnTo>
                                    <a:pt x="1270" y="1587"/>
                                  </a:lnTo>
                                  <a:lnTo>
                                    <a:pt x="1309" y="1566"/>
                                  </a:lnTo>
                                  <a:lnTo>
                                    <a:pt x="1349" y="1539"/>
                                  </a:lnTo>
                                  <a:lnTo>
                                    <a:pt x="1390" y="1506"/>
                                  </a:lnTo>
                                  <a:lnTo>
                                    <a:pt x="1433" y="1466"/>
                                  </a:lnTo>
                                  <a:lnTo>
                                    <a:pt x="1478" y="1420"/>
                                  </a:lnTo>
                                  <a:lnTo>
                                    <a:pt x="1524" y="1367"/>
                                  </a:lnTo>
                                  <a:lnTo>
                                    <a:pt x="1548" y="1335"/>
                                  </a:lnTo>
                                  <a:lnTo>
                                    <a:pt x="1570" y="1303"/>
                                  </a:lnTo>
                                  <a:lnTo>
                                    <a:pt x="1586" y="1273"/>
                                  </a:lnTo>
                                  <a:lnTo>
                                    <a:pt x="1599" y="1243"/>
                                  </a:lnTo>
                                  <a:lnTo>
                                    <a:pt x="1608" y="1216"/>
                                  </a:lnTo>
                                  <a:lnTo>
                                    <a:pt x="1613" y="1190"/>
                                  </a:lnTo>
                                  <a:lnTo>
                                    <a:pt x="1615" y="1164"/>
                                  </a:lnTo>
                                  <a:lnTo>
                                    <a:pt x="1614" y="1141"/>
                                  </a:lnTo>
                                  <a:lnTo>
                                    <a:pt x="1610" y="1117"/>
                                  </a:lnTo>
                                  <a:lnTo>
                                    <a:pt x="1604" y="1095"/>
                                  </a:lnTo>
                                  <a:lnTo>
                                    <a:pt x="1596" y="1075"/>
                                  </a:lnTo>
                                  <a:lnTo>
                                    <a:pt x="1584" y="1055"/>
                                  </a:lnTo>
                                  <a:lnTo>
                                    <a:pt x="1572" y="1037"/>
                                  </a:lnTo>
                                  <a:lnTo>
                                    <a:pt x="1557" y="1020"/>
                                  </a:lnTo>
                                  <a:lnTo>
                                    <a:pt x="1541" y="1003"/>
                                  </a:lnTo>
                                  <a:lnTo>
                                    <a:pt x="1524" y="989"/>
                                  </a:lnTo>
                                  <a:lnTo>
                                    <a:pt x="1504" y="975"/>
                                  </a:lnTo>
                                  <a:lnTo>
                                    <a:pt x="1484" y="963"/>
                                  </a:lnTo>
                                  <a:lnTo>
                                    <a:pt x="1464" y="950"/>
                                  </a:lnTo>
                                  <a:lnTo>
                                    <a:pt x="1443" y="940"/>
                                  </a:lnTo>
                                  <a:lnTo>
                                    <a:pt x="1422" y="930"/>
                                  </a:lnTo>
                                  <a:lnTo>
                                    <a:pt x="1401" y="922"/>
                                  </a:lnTo>
                                  <a:lnTo>
                                    <a:pt x="1380" y="916"/>
                                  </a:lnTo>
                                  <a:lnTo>
                                    <a:pt x="1359" y="908"/>
                                  </a:lnTo>
                                  <a:lnTo>
                                    <a:pt x="1339" y="903"/>
                                  </a:lnTo>
                                  <a:lnTo>
                                    <a:pt x="1320" y="900"/>
                                  </a:lnTo>
                                  <a:lnTo>
                                    <a:pt x="1302" y="896"/>
                                  </a:lnTo>
                                  <a:lnTo>
                                    <a:pt x="1285" y="893"/>
                                  </a:lnTo>
                                  <a:lnTo>
                                    <a:pt x="1270" y="892"/>
                                  </a:lnTo>
                                  <a:lnTo>
                                    <a:pt x="1255" y="892"/>
                                  </a:lnTo>
                                  <a:lnTo>
                                    <a:pt x="1244" y="893"/>
                                  </a:lnTo>
                                  <a:lnTo>
                                    <a:pt x="1234" y="895"/>
                                  </a:lnTo>
                                  <a:lnTo>
                                    <a:pt x="1237" y="850"/>
                                  </a:lnTo>
                                  <a:lnTo>
                                    <a:pt x="1237" y="810"/>
                                  </a:lnTo>
                                  <a:lnTo>
                                    <a:pt x="1234" y="772"/>
                                  </a:lnTo>
                                  <a:lnTo>
                                    <a:pt x="1229" y="738"/>
                                  </a:lnTo>
                                  <a:lnTo>
                                    <a:pt x="1222" y="707"/>
                                  </a:lnTo>
                                  <a:lnTo>
                                    <a:pt x="1213" y="678"/>
                                  </a:lnTo>
                                  <a:lnTo>
                                    <a:pt x="1202" y="652"/>
                                  </a:lnTo>
                                  <a:lnTo>
                                    <a:pt x="1190" y="629"/>
                                  </a:lnTo>
                                  <a:lnTo>
                                    <a:pt x="1176" y="608"/>
                                  </a:lnTo>
                                  <a:lnTo>
                                    <a:pt x="1161" y="589"/>
                                  </a:lnTo>
                                  <a:lnTo>
                                    <a:pt x="1144" y="573"/>
                                  </a:lnTo>
                                  <a:lnTo>
                                    <a:pt x="1127" y="558"/>
                                  </a:lnTo>
                                  <a:lnTo>
                                    <a:pt x="1108" y="546"/>
                                  </a:lnTo>
                                  <a:lnTo>
                                    <a:pt x="1088" y="535"/>
                                  </a:lnTo>
                                  <a:lnTo>
                                    <a:pt x="1069" y="526"/>
                                  </a:lnTo>
                                  <a:lnTo>
                                    <a:pt x="1049" y="519"/>
                                  </a:lnTo>
                                  <a:lnTo>
                                    <a:pt x="1028" y="512"/>
                                  </a:lnTo>
                                  <a:lnTo>
                                    <a:pt x="1007" y="507"/>
                                  </a:lnTo>
                                  <a:lnTo>
                                    <a:pt x="986" y="504"/>
                                  </a:lnTo>
                                  <a:lnTo>
                                    <a:pt x="966" y="501"/>
                                  </a:lnTo>
                                  <a:lnTo>
                                    <a:pt x="925" y="499"/>
                                  </a:lnTo>
                                  <a:lnTo>
                                    <a:pt x="887" y="498"/>
                                  </a:lnTo>
                                  <a:lnTo>
                                    <a:pt x="822" y="500"/>
                                  </a:lnTo>
                                  <a:lnTo>
                                    <a:pt x="783" y="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5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Freeform 392"/>
                          <wps:cNvSpPr>
                            <a:spLocks/>
                          </wps:cNvSpPr>
                          <wps:spPr bwMode="auto">
                            <a:xfrm>
                              <a:off x="7662" y="4502"/>
                              <a:ext cx="116" cy="128"/>
                            </a:xfrm>
                            <a:custGeom>
                              <a:avLst/>
                              <a:gdLst>
                                <a:gd name="T0" fmla="*/ 159 w 578"/>
                                <a:gd name="T1" fmla="*/ 637 h 639"/>
                                <a:gd name="T2" fmla="*/ 210 w 578"/>
                                <a:gd name="T3" fmla="*/ 629 h 639"/>
                                <a:gd name="T4" fmla="*/ 253 w 578"/>
                                <a:gd name="T5" fmla="*/ 614 h 639"/>
                                <a:gd name="T6" fmla="*/ 281 w 578"/>
                                <a:gd name="T7" fmla="*/ 602 h 639"/>
                                <a:gd name="T8" fmla="*/ 308 w 578"/>
                                <a:gd name="T9" fmla="*/ 585 h 639"/>
                                <a:gd name="T10" fmla="*/ 335 w 578"/>
                                <a:gd name="T11" fmla="*/ 567 h 639"/>
                                <a:gd name="T12" fmla="*/ 364 w 578"/>
                                <a:gd name="T13" fmla="*/ 545 h 639"/>
                                <a:gd name="T14" fmla="*/ 392 w 578"/>
                                <a:gd name="T15" fmla="*/ 517 h 639"/>
                                <a:gd name="T16" fmla="*/ 436 w 578"/>
                                <a:gd name="T17" fmla="*/ 469 h 639"/>
                                <a:gd name="T18" fmla="*/ 490 w 578"/>
                                <a:gd name="T19" fmla="*/ 399 h 639"/>
                                <a:gd name="T20" fmla="*/ 536 w 578"/>
                                <a:gd name="T21" fmla="*/ 332 h 639"/>
                                <a:gd name="T22" fmla="*/ 558 w 578"/>
                                <a:gd name="T23" fmla="*/ 290 h 639"/>
                                <a:gd name="T24" fmla="*/ 568 w 578"/>
                                <a:gd name="T25" fmla="*/ 266 h 639"/>
                                <a:gd name="T26" fmla="*/ 577 w 578"/>
                                <a:gd name="T27" fmla="*/ 234 h 639"/>
                                <a:gd name="T28" fmla="*/ 578 w 578"/>
                                <a:gd name="T29" fmla="*/ 197 h 639"/>
                                <a:gd name="T30" fmla="*/ 574 w 578"/>
                                <a:gd name="T31" fmla="*/ 162 h 639"/>
                                <a:gd name="T32" fmla="*/ 568 w 578"/>
                                <a:gd name="T33" fmla="*/ 128 h 639"/>
                                <a:gd name="T34" fmla="*/ 562 w 578"/>
                                <a:gd name="T35" fmla="*/ 97 h 639"/>
                                <a:gd name="T36" fmla="*/ 549 w 578"/>
                                <a:gd name="T37" fmla="*/ 70 h 639"/>
                                <a:gd name="T38" fmla="*/ 535 w 578"/>
                                <a:gd name="T39" fmla="*/ 52 h 639"/>
                                <a:gd name="T40" fmla="*/ 522 w 578"/>
                                <a:gd name="T41" fmla="*/ 42 h 639"/>
                                <a:gd name="T42" fmla="*/ 497 w 578"/>
                                <a:gd name="T43" fmla="*/ 28 h 639"/>
                                <a:gd name="T44" fmla="*/ 462 w 578"/>
                                <a:gd name="T45" fmla="*/ 10 h 639"/>
                                <a:gd name="T46" fmla="*/ 431 w 578"/>
                                <a:gd name="T47" fmla="*/ 2 h 639"/>
                                <a:gd name="T48" fmla="*/ 407 w 578"/>
                                <a:gd name="T49" fmla="*/ 0 h 639"/>
                                <a:gd name="T50" fmla="*/ 381 w 578"/>
                                <a:gd name="T51" fmla="*/ 2 h 639"/>
                                <a:gd name="T52" fmla="*/ 353 w 578"/>
                                <a:gd name="T53" fmla="*/ 7 h 639"/>
                                <a:gd name="T54" fmla="*/ 304 w 578"/>
                                <a:gd name="T55" fmla="*/ 24 h 639"/>
                                <a:gd name="T56" fmla="*/ 243 w 578"/>
                                <a:gd name="T57" fmla="*/ 52 h 639"/>
                                <a:gd name="T58" fmla="*/ 184 w 578"/>
                                <a:gd name="T59" fmla="*/ 87 h 639"/>
                                <a:gd name="T60" fmla="*/ 131 w 578"/>
                                <a:gd name="T61" fmla="*/ 128 h 639"/>
                                <a:gd name="T62" fmla="*/ 95 w 578"/>
                                <a:gd name="T63" fmla="*/ 161 h 639"/>
                                <a:gd name="T64" fmla="*/ 74 w 578"/>
                                <a:gd name="T65" fmla="*/ 187 h 639"/>
                                <a:gd name="T66" fmla="*/ 56 w 578"/>
                                <a:gd name="T67" fmla="*/ 213 h 639"/>
                                <a:gd name="T68" fmla="*/ 40 w 578"/>
                                <a:gd name="T69" fmla="*/ 242 h 639"/>
                                <a:gd name="T70" fmla="*/ 26 w 578"/>
                                <a:gd name="T71" fmla="*/ 270 h 639"/>
                                <a:gd name="T72" fmla="*/ 15 w 578"/>
                                <a:gd name="T73" fmla="*/ 301 h 639"/>
                                <a:gd name="T74" fmla="*/ 8 w 578"/>
                                <a:gd name="T75" fmla="*/ 334 h 639"/>
                                <a:gd name="T76" fmla="*/ 3 w 578"/>
                                <a:gd name="T77" fmla="*/ 368 h 639"/>
                                <a:gd name="T78" fmla="*/ 0 w 578"/>
                                <a:gd name="T79" fmla="*/ 430 h 639"/>
                                <a:gd name="T80" fmla="*/ 3 w 578"/>
                                <a:gd name="T81" fmla="*/ 491 h 639"/>
                                <a:gd name="T82" fmla="*/ 9 w 578"/>
                                <a:gd name="T83" fmla="*/ 521 h 639"/>
                                <a:gd name="T84" fmla="*/ 16 w 578"/>
                                <a:gd name="T85" fmla="*/ 541 h 639"/>
                                <a:gd name="T86" fmla="*/ 31 w 578"/>
                                <a:gd name="T87" fmla="*/ 568 h 639"/>
                                <a:gd name="T88" fmla="*/ 52 w 578"/>
                                <a:gd name="T89" fmla="*/ 599 h 639"/>
                                <a:gd name="T90" fmla="*/ 71 w 578"/>
                                <a:gd name="T91" fmla="*/ 618 h 639"/>
                                <a:gd name="T92" fmla="*/ 86 w 578"/>
                                <a:gd name="T93" fmla="*/ 628 h 639"/>
                                <a:gd name="T94" fmla="*/ 103 w 578"/>
                                <a:gd name="T95" fmla="*/ 634 h 639"/>
                                <a:gd name="T96" fmla="*/ 124 w 578"/>
                                <a:gd name="T97" fmla="*/ 637 h 6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578" h="639">
                                  <a:moveTo>
                                    <a:pt x="135" y="639"/>
                                  </a:moveTo>
                                  <a:lnTo>
                                    <a:pt x="159" y="637"/>
                                  </a:lnTo>
                                  <a:lnTo>
                                    <a:pt x="184" y="635"/>
                                  </a:lnTo>
                                  <a:lnTo>
                                    <a:pt x="210" y="629"/>
                                  </a:lnTo>
                                  <a:lnTo>
                                    <a:pt x="239" y="620"/>
                                  </a:lnTo>
                                  <a:lnTo>
                                    <a:pt x="253" y="614"/>
                                  </a:lnTo>
                                  <a:lnTo>
                                    <a:pt x="266" y="608"/>
                                  </a:lnTo>
                                  <a:lnTo>
                                    <a:pt x="281" y="602"/>
                                  </a:lnTo>
                                  <a:lnTo>
                                    <a:pt x="295" y="594"/>
                                  </a:lnTo>
                                  <a:lnTo>
                                    <a:pt x="308" y="585"/>
                                  </a:lnTo>
                                  <a:lnTo>
                                    <a:pt x="322" y="577"/>
                                  </a:lnTo>
                                  <a:lnTo>
                                    <a:pt x="335" y="567"/>
                                  </a:lnTo>
                                  <a:lnTo>
                                    <a:pt x="349" y="556"/>
                                  </a:lnTo>
                                  <a:lnTo>
                                    <a:pt x="364" y="545"/>
                                  </a:lnTo>
                                  <a:lnTo>
                                    <a:pt x="377" y="532"/>
                                  </a:lnTo>
                                  <a:lnTo>
                                    <a:pt x="392" y="517"/>
                                  </a:lnTo>
                                  <a:lnTo>
                                    <a:pt x="406" y="503"/>
                                  </a:lnTo>
                                  <a:lnTo>
                                    <a:pt x="436" y="469"/>
                                  </a:lnTo>
                                  <a:lnTo>
                                    <a:pt x="464" y="435"/>
                                  </a:lnTo>
                                  <a:lnTo>
                                    <a:pt x="490" y="399"/>
                                  </a:lnTo>
                                  <a:lnTo>
                                    <a:pt x="515" y="364"/>
                                  </a:lnTo>
                                  <a:lnTo>
                                    <a:pt x="536" y="332"/>
                                  </a:lnTo>
                                  <a:lnTo>
                                    <a:pt x="552" y="303"/>
                                  </a:lnTo>
                                  <a:lnTo>
                                    <a:pt x="558" y="290"/>
                                  </a:lnTo>
                                  <a:lnTo>
                                    <a:pt x="564" y="277"/>
                                  </a:lnTo>
                                  <a:lnTo>
                                    <a:pt x="568" y="266"/>
                                  </a:lnTo>
                                  <a:lnTo>
                                    <a:pt x="572" y="255"/>
                                  </a:lnTo>
                                  <a:lnTo>
                                    <a:pt x="577" y="234"/>
                                  </a:lnTo>
                                  <a:lnTo>
                                    <a:pt x="578" y="214"/>
                                  </a:lnTo>
                                  <a:lnTo>
                                    <a:pt x="578" y="197"/>
                                  </a:lnTo>
                                  <a:lnTo>
                                    <a:pt x="577" y="179"/>
                                  </a:lnTo>
                                  <a:lnTo>
                                    <a:pt x="574" y="162"/>
                                  </a:lnTo>
                                  <a:lnTo>
                                    <a:pt x="570" y="145"/>
                                  </a:lnTo>
                                  <a:lnTo>
                                    <a:pt x="568" y="128"/>
                                  </a:lnTo>
                                  <a:lnTo>
                                    <a:pt x="565" y="112"/>
                                  </a:lnTo>
                                  <a:lnTo>
                                    <a:pt x="562" y="97"/>
                                  </a:lnTo>
                                  <a:lnTo>
                                    <a:pt x="557" y="83"/>
                                  </a:lnTo>
                                  <a:lnTo>
                                    <a:pt x="549" y="70"/>
                                  </a:lnTo>
                                  <a:lnTo>
                                    <a:pt x="541" y="57"/>
                                  </a:lnTo>
                                  <a:lnTo>
                                    <a:pt x="535" y="52"/>
                                  </a:lnTo>
                                  <a:lnTo>
                                    <a:pt x="528" y="47"/>
                                  </a:lnTo>
                                  <a:lnTo>
                                    <a:pt x="522" y="42"/>
                                  </a:lnTo>
                                  <a:lnTo>
                                    <a:pt x="514" y="38"/>
                                  </a:lnTo>
                                  <a:lnTo>
                                    <a:pt x="497" y="28"/>
                                  </a:lnTo>
                                  <a:lnTo>
                                    <a:pt x="480" y="19"/>
                                  </a:lnTo>
                                  <a:lnTo>
                                    <a:pt x="462" y="10"/>
                                  </a:lnTo>
                                  <a:lnTo>
                                    <a:pt x="441" y="4"/>
                                  </a:lnTo>
                                  <a:lnTo>
                                    <a:pt x="431" y="2"/>
                                  </a:lnTo>
                                  <a:lnTo>
                                    <a:pt x="418" y="0"/>
                                  </a:lnTo>
                                  <a:lnTo>
                                    <a:pt x="407" y="0"/>
                                  </a:lnTo>
                                  <a:lnTo>
                                    <a:pt x="395" y="0"/>
                                  </a:lnTo>
                                  <a:lnTo>
                                    <a:pt x="381" y="2"/>
                                  </a:lnTo>
                                  <a:lnTo>
                                    <a:pt x="368" y="4"/>
                                  </a:lnTo>
                                  <a:lnTo>
                                    <a:pt x="353" y="7"/>
                                  </a:lnTo>
                                  <a:lnTo>
                                    <a:pt x="337" y="12"/>
                                  </a:lnTo>
                                  <a:lnTo>
                                    <a:pt x="304" y="24"/>
                                  </a:lnTo>
                                  <a:lnTo>
                                    <a:pt x="274" y="38"/>
                                  </a:lnTo>
                                  <a:lnTo>
                                    <a:pt x="243" y="52"/>
                                  </a:lnTo>
                                  <a:lnTo>
                                    <a:pt x="213" y="68"/>
                                  </a:lnTo>
                                  <a:lnTo>
                                    <a:pt x="184" y="87"/>
                                  </a:lnTo>
                                  <a:lnTo>
                                    <a:pt x="157" y="107"/>
                                  </a:lnTo>
                                  <a:lnTo>
                                    <a:pt x="131" y="128"/>
                                  </a:lnTo>
                                  <a:lnTo>
                                    <a:pt x="108" y="150"/>
                                  </a:lnTo>
                                  <a:lnTo>
                                    <a:pt x="95" y="161"/>
                                  </a:lnTo>
                                  <a:lnTo>
                                    <a:pt x="86" y="174"/>
                                  </a:lnTo>
                                  <a:lnTo>
                                    <a:pt x="74" y="187"/>
                                  </a:lnTo>
                                  <a:lnTo>
                                    <a:pt x="66" y="200"/>
                                  </a:lnTo>
                                  <a:lnTo>
                                    <a:pt x="56" y="213"/>
                                  </a:lnTo>
                                  <a:lnTo>
                                    <a:pt x="48" y="227"/>
                                  </a:lnTo>
                                  <a:lnTo>
                                    <a:pt x="40" y="242"/>
                                  </a:lnTo>
                                  <a:lnTo>
                                    <a:pt x="32" y="255"/>
                                  </a:lnTo>
                                  <a:lnTo>
                                    <a:pt x="26" y="270"/>
                                  </a:lnTo>
                                  <a:lnTo>
                                    <a:pt x="20" y="286"/>
                                  </a:lnTo>
                                  <a:lnTo>
                                    <a:pt x="15" y="301"/>
                                  </a:lnTo>
                                  <a:lnTo>
                                    <a:pt x="11" y="317"/>
                                  </a:lnTo>
                                  <a:lnTo>
                                    <a:pt x="8" y="334"/>
                                  </a:lnTo>
                                  <a:lnTo>
                                    <a:pt x="5" y="350"/>
                                  </a:lnTo>
                                  <a:lnTo>
                                    <a:pt x="3" y="368"/>
                                  </a:lnTo>
                                  <a:lnTo>
                                    <a:pt x="1" y="385"/>
                                  </a:lnTo>
                                  <a:lnTo>
                                    <a:pt x="0" y="430"/>
                                  </a:lnTo>
                                  <a:lnTo>
                                    <a:pt x="1" y="472"/>
                                  </a:lnTo>
                                  <a:lnTo>
                                    <a:pt x="3" y="491"/>
                                  </a:lnTo>
                                  <a:lnTo>
                                    <a:pt x="6" y="511"/>
                                  </a:lnTo>
                                  <a:lnTo>
                                    <a:pt x="9" y="521"/>
                                  </a:lnTo>
                                  <a:lnTo>
                                    <a:pt x="13" y="531"/>
                                  </a:lnTo>
                                  <a:lnTo>
                                    <a:pt x="16" y="541"/>
                                  </a:lnTo>
                                  <a:lnTo>
                                    <a:pt x="21" y="550"/>
                                  </a:lnTo>
                                  <a:lnTo>
                                    <a:pt x="31" y="568"/>
                                  </a:lnTo>
                                  <a:lnTo>
                                    <a:pt x="41" y="584"/>
                                  </a:lnTo>
                                  <a:lnTo>
                                    <a:pt x="52" y="599"/>
                                  </a:lnTo>
                                  <a:lnTo>
                                    <a:pt x="65" y="613"/>
                                  </a:lnTo>
                                  <a:lnTo>
                                    <a:pt x="71" y="618"/>
                                  </a:lnTo>
                                  <a:lnTo>
                                    <a:pt x="78" y="624"/>
                                  </a:lnTo>
                                  <a:lnTo>
                                    <a:pt x="86" y="628"/>
                                  </a:lnTo>
                                  <a:lnTo>
                                    <a:pt x="94" y="631"/>
                                  </a:lnTo>
                                  <a:lnTo>
                                    <a:pt x="103" y="634"/>
                                  </a:lnTo>
                                  <a:lnTo>
                                    <a:pt x="113" y="636"/>
                                  </a:lnTo>
                                  <a:lnTo>
                                    <a:pt x="124" y="637"/>
                                  </a:lnTo>
                                  <a:lnTo>
                                    <a:pt x="135" y="6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Freeform 393"/>
                          <wps:cNvSpPr>
                            <a:spLocks/>
                          </wps:cNvSpPr>
                          <wps:spPr bwMode="auto">
                            <a:xfrm>
                              <a:off x="7733" y="4594"/>
                              <a:ext cx="133" cy="108"/>
                            </a:xfrm>
                            <a:custGeom>
                              <a:avLst/>
                              <a:gdLst>
                                <a:gd name="T0" fmla="*/ 89 w 664"/>
                                <a:gd name="T1" fmla="*/ 524 h 538"/>
                                <a:gd name="T2" fmla="*/ 114 w 664"/>
                                <a:gd name="T3" fmla="*/ 531 h 538"/>
                                <a:gd name="T4" fmla="*/ 154 w 664"/>
                                <a:gd name="T5" fmla="*/ 537 h 538"/>
                                <a:gd name="T6" fmla="*/ 198 w 664"/>
                                <a:gd name="T7" fmla="*/ 538 h 538"/>
                                <a:gd name="T8" fmla="*/ 228 w 664"/>
                                <a:gd name="T9" fmla="*/ 536 h 538"/>
                                <a:gd name="T10" fmla="*/ 260 w 664"/>
                                <a:gd name="T11" fmla="*/ 529 h 538"/>
                                <a:gd name="T12" fmla="*/ 292 w 664"/>
                                <a:gd name="T13" fmla="*/ 522 h 538"/>
                                <a:gd name="T14" fmla="*/ 325 w 664"/>
                                <a:gd name="T15" fmla="*/ 510 h 538"/>
                                <a:gd name="T16" fmla="*/ 361 w 664"/>
                                <a:gd name="T17" fmla="*/ 494 h 538"/>
                                <a:gd name="T18" fmla="*/ 418 w 664"/>
                                <a:gd name="T19" fmla="*/ 464 h 538"/>
                                <a:gd name="T20" fmla="*/ 494 w 664"/>
                                <a:gd name="T21" fmla="*/ 416 h 538"/>
                                <a:gd name="T22" fmla="*/ 559 w 664"/>
                                <a:gd name="T23" fmla="*/ 369 h 538"/>
                                <a:gd name="T24" fmla="*/ 595 w 664"/>
                                <a:gd name="T25" fmla="*/ 336 h 538"/>
                                <a:gd name="T26" fmla="*/ 614 w 664"/>
                                <a:gd name="T27" fmla="*/ 318 h 538"/>
                                <a:gd name="T28" fmla="*/ 631 w 664"/>
                                <a:gd name="T29" fmla="*/ 291 h 538"/>
                                <a:gd name="T30" fmla="*/ 646 w 664"/>
                                <a:gd name="T31" fmla="*/ 255 h 538"/>
                                <a:gd name="T32" fmla="*/ 653 w 664"/>
                                <a:gd name="T33" fmla="*/ 221 h 538"/>
                                <a:gd name="T34" fmla="*/ 659 w 664"/>
                                <a:gd name="T35" fmla="*/ 188 h 538"/>
                                <a:gd name="T36" fmla="*/ 664 w 664"/>
                                <a:gd name="T37" fmla="*/ 156 h 538"/>
                                <a:gd name="T38" fmla="*/ 662 w 664"/>
                                <a:gd name="T39" fmla="*/ 126 h 538"/>
                                <a:gd name="T40" fmla="*/ 655 w 664"/>
                                <a:gd name="T41" fmla="*/ 105 h 538"/>
                                <a:gd name="T42" fmla="*/ 646 w 664"/>
                                <a:gd name="T43" fmla="*/ 90 h 538"/>
                                <a:gd name="T44" fmla="*/ 627 w 664"/>
                                <a:gd name="T45" fmla="*/ 69 h 538"/>
                                <a:gd name="T46" fmla="*/ 599 w 664"/>
                                <a:gd name="T47" fmla="*/ 41 h 538"/>
                                <a:gd name="T48" fmla="*/ 573 w 664"/>
                                <a:gd name="T49" fmla="*/ 22 h 538"/>
                                <a:gd name="T50" fmla="*/ 552 w 664"/>
                                <a:gd name="T51" fmla="*/ 12 h 538"/>
                                <a:gd name="T52" fmla="*/ 527 w 664"/>
                                <a:gd name="T53" fmla="*/ 5 h 538"/>
                                <a:gd name="T54" fmla="*/ 497 w 664"/>
                                <a:gd name="T55" fmla="*/ 0 h 538"/>
                                <a:gd name="T56" fmla="*/ 448 w 664"/>
                                <a:gd name="T57" fmla="*/ 0 h 538"/>
                                <a:gd name="T58" fmla="*/ 380 w 664"/>
                                <a:gd name="T59" fmla="*/ 6 h 538"/>
                                <a:gd name="T60" fmla="*/ 313 w 664"/>
                                <a:gd name="T61" fmla="*/ 19 h 538"/>
                                <a:gd name="T62" fmla="*/ 249 w 664"/>
                                <a:gd name="T63" fmla="*/ 38 h 538"/>
                                <a:gd name="T64" fmla="*/ 204 w 664"/>
                                <a:gd name="T65" fmla="*/ 59 h 538"/>
                                <a:gd name="T66" fmla="*/ 176 w 664"/>
                                <a:gd name="T67" fmla="*/ 76 h 538"/>
                                <a:gd name="T68" fmla="*/ 150 w 664"/>
                                <a:gd name="T69" fmla="*/ 94 h 538"/>
                                <a:gd name="T70" fmla="*/ 125 w 664"/>
                                <a:gd name="T71" fmla="*/ 115 h 538"/>
                                <a:gd name="T72" fmla="*/ 102 w 664"/>
                                <a:gd name="T73" fmla="*/ 137 h 538"/>
                                <a:gd name="T74" fmla="*/ 81 w 664"/>
                                <a:gd name="T75" fmla="*/ 163 h 538"/>
                                <a:gd name="T76" fmla="*/ 62 w 664"/>
                                <a:gd name="T77" fmla="*/ 191 h 538"/>
                                <a:gd name="T78" fmla="*/ 47 w 664"/>
                                <a:gd name="T79" fmla="*/ 221 h 538"/>
                                <a:gd name="T80" fmla="*/ 24 w 664"/>
                                <a:gd name="T81" fmla="*/ 278 h 538"/>
                                <a:gd name="T82" fmla="*/ 5 w 664"/>
                                <a:gd name="T83" fmla="*/ 338 h 538"/>
                                <a:gd name="T84" fmla="*/ 0 w 664"/>
                                <a:gd name="T85" fmla="*/ 367 h 538"/>
                                <a:gd name="T86" fmla="*/ 0 w 664"/>
                                <a:gd name="T87" fmla="*/ 388 h 538"/>
                                <a:gd name="T88" fmla="*/ 5 w 664"/>
                                <a:gd name="T89" fmla="*/ 419 h 538"/>
                                <a:gd name="T90" fmla="*/ 14 w 664"/>
                                <a:gd name="T91" fmla="*/ 455 h 538"/>
                                <a:gd name="T92" fmla="*/ 26 w 664"/>
                                <a:gd name="T93" fmla="*/ 480 h 538"/>
                                <a:gd name="T94" fmla="*/ 36 w 664"/>
                                <a:gd name="T95" fmla="*/ 494 h 538"/>
                                <a:gd name="T96" fmla="*/ 51 w 664"/>
                                <a:gd name="T97" fmla="*/ 506 h 538"/>
                                <a:gd name="T98" fmla="*/ 68 w 664"/>
                                <a:gd name="T99" fmla="*/ 516 h 5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664" h="538">
                                  <a:moveTo>
                                    <a:pt x="78" y="521"/>
                                  </a:moveTo>
                                  <a:lnTo>
                                    <a:pt x="89" y="524"/>
                                  </a:lnTo>
                                  <a:lnTo>
                                    <a:pt x="102" y="528"/>
                                  </a:lnTo>
                                  <a:lnTo>
                                    <a:pt x="114" y="531"/>
                                  </a:lnTo>
                                  <a:lnTo>
                                    <a:pt x="126" y="533"/>
                                  </a:lnTo>
                                  <a:lnTo>
                                    <a:pt x="154" y="537"/>
                                  </a:lnTo>
                                  <a:lnTo>
                                    <a:pt x="183" y="538"/>
                                  </a:lnTo>
                                  <a:lnTo>
                                    <a:pt x="198" y="538"/>
                                  </a:lnTo>
                                  <a:lnTo>
                                    <a:pt x="213" y="537"/>
                                  </a:lnTo>
                                  <a:lnTo>
                                    <a:pt x="228" y="536"/>
                                  </a:lnTo>
                                  <a:lnTo>
                                    <a:pt x="244" y="533"/>
                                  </a:lnTo>
                                  <a:lnTo>
                                    <a:pt x="260" y="529"/>
                                  </a:lnTo>
                                  <a:lnTo>
                                    <a:pt x="276" y="526"/>
                                  </a:lnTo>
                                  <a:lnTo>
                                    <a:pt x="292" y="522"/>
                                  </a:lnTo>
                                  <a:lnTo>
                                    <a:pt x="308" y="516"/>
                                  </a:lnTo>
                                  <a:lnTo>
                                    <a:pt x="325" y="510"/>
                                  </a:lnTo>
                                  <a:lnTo>
                                    <a:pt x="343" y="502"/>
                                  </a:lnTo>
                                  <a:lnTo>
                                    <a:pt x="361" y="494"/>
                                  </a:lnTo>
                                  <a:lnTo>
                                    <a:pt x="380" y="485"/>
                                  </a:lnTo>
                                  <a:lnTo>
                                    <a:pt x="418" y="464"/>
                                  </a:lnTo>
                                  <a:lnTo>
                                    <a:pt x="457" y="440"/>
                                  </a:lnTo>
                                  <a:lnTo>
                                    <a:pt x="494" y="416"/>
                                  </a:lnTo>
                                  <a:lnTo>
                                    <a:pt x="528" y="392"/>
                                  </a:lnTo>
                                  <a:lnTo>
                                    <a:pt x="559" y="369"/>
                                  </a:lnTo>
                                  <a:lnTo>
                                    <a:pt x="585" y="346"/>
                                  </a:lnTo>
                                  <a:lnTo>
                                    <a:pt x="595" y="336"/>
                                  </a:lnTo>
                                  <a:lnTo>
                                    <a:pt x="605" y="327"/>
                                  </a:lnTo>
                                  <a:lnTo>
                                    <a:pt x="614" y="318"/>
                                  </a:lnTo>
                                  <a:lnTo>
                                    <a:pt x="620" y="308"/>
                                  </a:lnTo>
                                  <a:lnTo>
                                    <a:pt x="631" y="291"/>
                                  </a:lnTo>
                                  <a:lnTo>
                                    <a:pt x="640" y="272"/>
                                  </a:lnTo>
                                  <a:lnTo>
                                    <a:pt x="646" y="255"/>
                                  </a:lnTo>
                                  <a:lnTo>
                                    <a:pt x="650" y="239"/>
                                  </a:lnTo>
                                  <a:lnTo>
                                    <a:pt x="653" y="221"/>
                                  </a:lnTo>
                                  <a:lnTo>
                                    <a:pt x="657" y="204"/>
                                  </a:lnTo>
                                  <a:lnTo>
                                    <a:pt x="659" y="188"/>
                                  </a:lnTo>
                                  <a:lnTo>
                                    <a:pt x="663" y="172"/>
                                  </a:lnTo>
                                  <a:lnTo>
                                    <a:pt x="664" y="156"/>
                                  </a:lnTo>
                                  <a:lnTo>
                                    <a:pt x="664" y="141"/>
                                  </a:lnTo>
                                  <a:lnTo>
                                    <a:pt x="662" y="126"/>
                                  </a:lnTo>
                                  <a:lnTo>
                                    <a:pt x="657" y="113"/>
                                  </a:lnTo>
                                  <a:lnTo>
                                    <a:pt x="655" y="105"/>
                                  </a:lnTo>
                                  <a:lnTo>
                                    <a:pt x="651" y="98"/>
                                  </a:lnTo>
                                  <a:lnTo>
                                    <a:pt x="646" y="90"/>
                                  </a:lnTo>
                                  <a:lnTo>
                                    <a:pt x="640" y="84"/>
                                  </a:lnTo>
                                  <a:lnTo>
                                    <a:pt x="627" y="69"/>
                                  </a:lnTo>
                                  <a:lnTo>
                                    <a:pt x="614" y="54"/>
                                  </a:lnTo>
                                  <a:lnTo>
                                    <a:pt x="599" y="41"/>
                                  </a:lnTo>
                                  <a:lnTo>
                                    <a:pt x="582" y="29"/>
                                  </a:lnTo>
                                  <a:lnTo>
                                    <a:pt x="573" y="22"/>
                                  </a:lnTo>
                                  <a:lnTo>
                                    <a:pt x="563" y="17"/>
                                  </a:lnTo>
                                  <a:lnTo>
                                    <a:pt x="552" y="12"/>
                                  </a:lnTo>
                                  <a:lnTo>
                                    <a:pt x="539" y="9"/>
                                  </a:lnTo>
                                  <a:lnTo>
                                    <a:pt x="527" y="5"/>
                                  </a:lnTo>
                                  <a:lnTo>
                                    <a:pt x="513" y="3"/>
                                  </a:lnTo>
                                  <a:lnTo>
                                    <a:pt x="497" y="0"/>
                                  </a:lnTo>
                                  <a:lnTo>
                                    <a:pt x="481" y="0"/>
                                  </a:lnTo>
                                  <a:lnTo>
                                    <a:pt x="448" y="0"/>
                                  </a:lnTo>
                                  <a:lnTo>
                                    <a:pt x="413" y="3"/>
                                  </a:lnTo>
                                  <a:lnTo>
                                    <a:pt x="380" y="6"/>
                                  </a:lnTo>
                                  <a:lnTo>
                                    <a:pt x="345" y="11"/>
                                  </a:lnTo>
                                  <a:lnTo>
                                    <a:pt x="313" y="19"/>
                                  </a:lnTo>
                                  <a:lnTo>
                                    <a:pt x="281" y="27"/>
                                  </a:lnTo>
                                  <a:lnTo>
                                    <a:pt x="249" y="38"/>
                                  </a:lnTo>
                                  <a:lnTo>
                                    <a:pt x="219" y="52"/>
                                  </a:lnTo>
                                  <a:lnTo>
                                    <a:pt x="204" y="59"/>
                                  </a:lnTo>
                                  <a:lnTo>
                                    <a:pt x="189" y="67"/>
                                  </a:lnTo>
                                  <a:lnTo>
                                    <a:pt x="176" y="76"/>
                                  </a:lnTo>
                                  <a:lnTo>
                                    <a:pt x="162" y="84"/>
                                  </a:lnTo>
                                  <a:lnTo>
                                    <a:pt x="150" y="94"/>
                                  </a:lnTo>
                                  <a:lnTo>
                                    <a:pt x="136" y="104"/>
                                  </a:lnTo>
                                  <a:lnTo>
                                    <a:pt x="125" y="115"/>
                                  </a:lnTo>
                                  <a:lnTo>
                                    <a:pt x="113" y="126"/>
                                  </a:lnTo>
                                  <a:lnTo>
                                    <a:pt x="102" y="137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81" y="163"/>
                                  </a:lnTo>
                                  <a:lnTo>
                                    <a:pt x="72" y="177"/>
                                  </a:lnTo>
                                  <a:lnTo>
                                    <a:pt x="62" y="191"/>
                                  </a:lnTo>
                                  <a:lnTo>
                                    <a:pt x="55" y="205"/>
                                  </a:lnTo>
                                  <a:lnTo>
                                    <a:pt x="47" y="221"/>
                                  </a:lnTo>
                                  <a:lnTo>
                                    <a:pt x="40" y="238"/>
                                  </a:lnTo>
                                  <a:lnTo>
                                    <a:pt x="24" y="278"/>
                                  </a:lnTo>
                                  <a:lnTo>
                                    <a:pt x="10" y="318"/>
                                  </a:lnTo>
                                  <a:lnTo>
                                    <a:pt x="5" y="338"/>
                                  </a:lnTo>
                                  <a:lnTo>
                                    <a:pt x="1" y="358"/>
                                  </a:lnTo>
                                  <a:lnTo>
                                    <a:pt x="0" y="367"/>
                                  </a:lnTo>
                                  <a:lnTo>
                                    <a:pt x="0" y="379"/>
                                  </a:lnTo>
                                  <a:lnTo>
                                    <a:pt x="0" y="388"/>
                                  </a:lnTo>
                                  <a:lnTo>
                                    <a:pt x="1" y="398"/>
                                  </a:lnTo>
                                  <a:lnTo>
                                    <a:pt x="5" y="419"/>
                                  </a:lnTo>
                                  <a:lnTo>
                                    <a:pt x="9" y="438"/>
                                  </a:lnTo>
                                  <a:lnTo>
                                    <a:pt x="14" y="455"/>
                                  </a:lnTo>
                                  <a:lnTo>
                                    <a:pt x="21" y="473"/>
                                  </a:lnTo>
                                  <a:lnTo>
                                    <a:pt x="26" y="480"/>
                                  </a:lnTo>
                                  <a:lnTo>
                                    <a:pt x="31" y="487"/>
                                  </a:lnTo>
                                  <a:lnTo>
                                    <a:pt x="36" y="494"/>
                                  </a:lnTo>
                                  <a:lnTo>
                                    <a:pt x="43" y="500"/>
                                  </a:lnTo>
                                  <a:lnTo>
                                    <a:pt x="51" y="506"/>
                                  </a:lnTo>
                                  <a:lnTo>
                                    <a:pt x="58" y="511"/>
                                  </a:lnTo>
                                  <a:lnTo>
                                    <a:pt x="68" y="516"/>
                                  </a:lnTo>
                                  <a:lnTo>
                                    <a:pt x="78" y="5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Freeform 394"/>
                          <wps:cNvSpPr>
                            <a:spLocks/>
                          </wps:cNvSpPr>
                          <wps:spPr bwMode="auto">
                            <a:xfrm>
                              <a:off x="7819" y="4675"/>
                              <a:ext cx="122" cy="99"/>
                            </a:xfrm>
                            <a:custGeom>
                              <a:avLst/>
                              <a:gdLst>
                                <a:gd name="T0" fmla="*/ 514 w 607"/>
                                <a:gd name="T1" fmla="*/ 9 h 492"/>
                                <a:gd name="T2" fmla="*/ 466 w 607"/>
                                <a:gd name="T3" fmla="*/ 1 h 492"/>
                                <a:gd name="T4" fmla="*/ 412 w 607"/>
                                <a:gd name="T5" fmla="*/ 1 h 492"/>
                                <a:gd name="T6" fmla="*/ 355 w 607"/>
                                <a:gd name="T7" fmla="*/ 11 h 492"/>
                                <a:gd name="T8" fmla="*/ 309 w 607"/>
                                <a:gd name="T9" fmla="*/ 25 h 492"/>
                                <a:gd name="T10" fmla="*/ 275 w 607"/>
                                <a:gd name="T11" fmla="*/ 40 h 492"/>
                                <a:gd name="T12" fmla="*/ 224 w 607"/>
                                <a:gd name="T13" fmla="*/ 68 h 492"/>
                                <a:gd name="T14" fmla="*/ 154 w 607"/>
                                <a:gd name="T15" fmla="*/ 111 h 492"/>
                                <a:gd name="T16" fmla="*/ 95 w 607"/>
                                <a:gd name="T17" fmla="*/ 155 h 492"/>
                                <a:gd name="T18" fmla="*/ 61 w 607"/>
                                <a:gd name="T19" fmla="*/ 184 h 492"/>
                                <a:gd name="T20" fmla="*/ 45 w 607"/>
                                <a:gd name="T21" fmla="*/ 202 h 492"/>
                                <a:gd name="T22" fmla="*/ 29 w 607"/>
                                <a:gd name="T23" fmla="*/ 226 h 492"/>
                                <a:gd name="T24" fmla="*/ 16 w 607"/>
                                <a:gd name="T25" fmla="*/ 258 h 492"/>
                                <a:gd name="T26" fmla="*/ 10 w 607"/>
                                <a:gd name="T27" fmla="*/ 289 h 492"/>
                                <a:gd name="T28" fmla="*/ 3 w 607"/>
                                <a:gd name="T29" fmla="*/ 320 h 492"/>
                                <a:gd name="T30" fmla="*/ 0 w 607"/>
                                <a:gd name="T31" fmla="*/ 349 h 492"/>
                                <a:gd name="T32" fmla="*/ 1 w 607"/>
                                <a:gd name="T33" fmla="*/ 376 h 492"/>
                                <a:gd name="T34" fmla="*/ 8 w 607"/>
                                <a:gd name="T35" fmla="*/ 396 h 492"/>
                                <a:gd name="T36" fmla="*/ 17 w 607"/>
                                <a:gd name="T37" fmla="*/ 408 h 492"/>
                                <a:gd name="T38" fmla="*/ 33 w 607"/>
                                <a:gd name="T39" fmla="*/ 428 h 492"/>
                                <a:gd name="T40" fmla="*/ 59 w 607"/>
                                <a:gd name="T41" fmla="*/ 454 h 492"/>
                                <a:gd name="T42" fmla="*/ 82 w 607"/>
                                <a:gd name="T43" fmla="*/ 471 h 492"/>
                                <a:gd name="T44" fmla="*/ 102 w 607"/>
                                <a:gd name="T45" fmla="*/ 480 h 492"/>
                                <a:gd name="T46" fmla="*/ 125 w 607"/>
                                <a:gd name="T47" fmla="*/ 487 h 492"/>
                                <a:gd name="T48" fmla="*/ 152 w 607"/>
                                <a:gd name="T49" fmla="*/ 491 h 492"/>
                                <a:gd name="T50" fmla="*/ 198 w 607"/>
                                <a:gd name="T51" fmla="*/ 492 h 492"/>
                                <a:gd name="T52" fmla="*/ 259 w 607"/>
                                <a:gd name="T53" fmla="*/ 486 h 492"/>
                                <a:gd name="T54" fmla="*/ 321 w 607"/>
                                <a:gd name="T55" fmla="*/ 475 h 492"/>
                                <a:gd name="T56" fmla="*/ 379 w 607"/>
                                <a:gd name="T57" fmla="*/ 456 h 492"/>
                                <a:gd name="T58" fmla="*/ 433 w 607"/>
                                <a:gd name="T59" fmla="*/ 430 h 492"/>
                                <a:gd name="T60" fmla="*/ 470 w 607"/>
                                <a:gd name="T61" fmla="*/ 406 h 492"/>
                                <a:gd name="T62" fmla="*/ 493 w 607"/>
                                <a:gd name="T63" fmla="*/ 387 h 492"/>
                                <a:gd name="T64" fmla="*/ 514 w 607"/>
                                <a:gd name="T65" fmla="*/ 366 h 492"/>
                                <a:gd name="T66" fmla="*/ 533 w 607"/>
                                <a:gd name="T67" fmla="*/ 343 h 492"/>
                                <a:gd name="T68" fmla="*/ 549 w 607"/>
                                <a:gd name="T69" fmla="*/ 317 h 492"/>
                                <a:gd name="T70" fmla="*/ 564 w 607"/>
                                <a:gd name="T71" fmla="*/ 289 h 492"/>
                                <a:gd name="T72" fmla="*/ 586 w 607"/>
                                <a:gd name="T73" fmla="*/ 237 h 492"/>
                                <a:gd name="T74" fmla="*/ 602 w 607"/>
                                <a:gd name="T75" fmla="*/ 183 h 492"/>
                                <a:gd name="T76" fmla="*/ 607 w 607"/>
                                <a:gd name="T77" fmla="*/ 146 h 492"/>
                                <a:gd name="T78" fmla="*/ 602 w 607"/>
                                <a:gd name="T79" fmla="*/ 109 h 492"/>
                                <a:gd name="T80" fmla="*/ 593 w 607"/>
                                <a:gd name="T81" fmla="*/ 75 h 492"/>
                                <a:gd name="T82" fmla="*/ 583 w 607"/>
                                <a:gd name="T83" fmla="*/ 53 h 492"/>
                                <a:gd name="T84" fmla="*/ 574 w 607"/>
                                <a:gd name="T85" fmla="*/ 41 h 492"/>
                                <a:gd name="T86" fmla="*/ 560 w 607"/>
                                <a:gd name="T87" fmla="*/ 30 h 492"/>
                                <a:gd name="T88" fmla="*/ 544 w 607"/>
                                <a:gd name="T89" fmla="*/ 20 h 4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607" h="492">
                                  <a:moveTo>
                                    <a:pt x="535" y="16"/>
                                  </a:moveTo>
                                  <a:lnTo>
                                    <a:pt x="514" y="9"/>
                                  </a:lnTo>
                                  <a:lnTo>
                                    <a:pt x="491" y="4"/>
                                  </a:lnTo>
                                  <a:lnTo>
                                    <a:pt x="466" y="1"/>
                                  </a:lnTo>
                                  <a:lnTo>
                                    <a:pt x="440" y="0"/>
                                  </a:lnTo>
                                  <a:lnTo>
                                    <a:pt x="412" y="1"/>
                                  </a:lnTo>
                                  <a:lnTo>
                                    <a:pt x="383" y="5"/>
                                  </a:lnTo>
                                  <a:lnTo>
                                    <a:pt x="355" y="11"/>
                                  </a:lnTo>
                                  <a:lnTo>
                                    <a:pt x="325" y="20"/>
                                  </a:lnTo>
                                  <a:lnTo>
                                    <a:pt x="309" y="25"/>
                                  </a:lnTo>
                                  <a:lnTo>
                                    <a:pt x="293" y="32"/>
                                  </a:lnTo>
                                  <a:lnTo>
                                    <a:pt x="275" y="40"/>
                                  </a:lnTo>
                                  <a:lnTo>
                                    <a:pt x="259" y="48"/>
                                  </a:lnTo>
                                  <a:lnTo>
                                    <a:pt x="224" y="68"/>
                                  </a:lnTo>
                                  <a:lnTo>
                                    <a:pt x="189" y="89"/>
                                  </a:lnTo>
                                  <a:lnTo>
                                    <a:pt x="154" y="111"/>
                                  </a:lnTo>
                                  <a:lnTo>
                                    <a:pt x="123" y="134"/>
                                  </a:lnTo>
                                  <a:lnTo>
                                    <a:pt x="95" y="155"/>
                                  </a:lnTo>
                                  <a:lnTo>
                                    <a:pt x="71" y="174"/>
                                  </a:lnTo>
                                  <a:lnTo>
                                    <a:pt x="61" y="184"/>
                                  </a:lnTo>
                                  <a:lnTo>
                                    <a:pt x="53" y="193"/>
                                  </a:lnTo>
                                  <a:lnTo>
                                    <a:pt x="45" y="202"/>
                                  </a:lnTo>
                                  <a:lnTo>
                                    <a:pt x="39" y="210"/>
                                  </a:lnTo>
                                  <a:lnTo>
                                    <a:pt x="29" y="226"/>
                                  </a:lnTo>
                                  <a:lnTo>
                                    <a:pt x="22" y="242"/>
                                  </a:lnTo>
                                  <a:lnTo>
                                    <a:pt x="16" y="258"/>
                                  </a:lnTo>
                                  <a:lnTo>
                                    <a:pt x="12" y="273"/>
                                  </a:lnTo>
                                  <a:lnTo>
                                    <a:pt x="10" y="289"/>
                                  </a:lnTo>
                                  <a:lnTo>
                                    <a:pt x="6" y="304"/>
                                  </a:lnTo>
                                  <a:lnTo>
                                    <a:pt x="3" y="320"/>
                                  </a:lnTo>
                                  <a:lnTo>
                                    <a:pt x="1" y="335"/>
                                  </a:lnTo>
                                  <a:lnTo>
                                    <a:pt x="0" y="349"/>
                                  </a:lnTo>
                                  <a:lnTo>
                                    <a:pt x="0" y="362"/>
                                  </a:lnTo>
                                  <a:lnTo>
                                    <a:pt x="1" y="376"/>
                                  </a:lnTo>
                                  <a:lnTo>
                                    <a:pt x="6" y="390"/>
                                  </a:lnTo>
                                  <a:lnTo>
                                    <a:pt x="8" y="396"/>
                                  </a:lnTo>
                                  <a:lnTo>
                                    <a:pt x="12" y="402"/>
                                  </a:lnTo>
                                  <a:lnTo>
                                    <a:pt x="17" y="408"/>
                                  </a:lnTo>
                                  <a:lnTo>
                                    <a:pt x="22" y="416"/>
                                  </a:lnTo>
                                  <a:lnTo>
                                    <a:pt x="33" y="428"/>
                                  </a:lnTo>
                                  <a:lnTo>
                                    <a:pt x="45" y="442"/>
                                  </a:lnTo>
                                  <a:lnTo>
                                    <a:pt x="59" y="454"/>
                                  </a:lnTo>
                                  <a:lnTo>
                                    <a:pt x="74" y="466"/>
                                  </a:lnTo>
                                  <a:lnTo>
                                    <a:pt x="82" y="471"/>
                                  </a:lnTo>
                                  <a:lnTo>
                                    <a:pt x="92" y="476"/>
                                  </a:lnTo>
                                  <a:lnTo>
                                    <a:pt x="102" y="480"/>
                                  </a:lnTo>
                                  <a:lnTo>
                                    <a:pt x="113" y="484"/>
                                  </a:lnTo>
                                  <a:lnTo>
                                    <a:pt x="125" y="487"/>
                                  </a:lnTo>
                                  <a:lnTo>
                                    <a:pt x="138" y="490"/>
                                  </a:lnTo>
                                  <a:lnTo>
                                    <a:pt x="152" y="491"/>
                                  </a:lnTo>
                                  <a:lnTo>
                                    <a:pt x="167" y="492"/>
                                  </a:lnTo>
                                  <a:lnTo>
                                    <a:pt x="198" y="492"/>
                                  </a:lnTo>
                                  <a:lnTo>
                                    <a:pt x="228" y="490"/>
                                  </a:lnTo>
                                  <a:lnTo>
                                    <a:pt x="259" y="486"/>
                                  </a:lnTo>
                                  <a:lnTo>
                                    <a:pt x="290" y="481"/>
                                  </a:lnTo>
                                  <a:lnTo>
                                    <a:pt x="321" y="475"/>
                                  </a:lnTo>
                                  <a:lnTo>
                                    <a:pt x="350" y="466"/>
                                  </a:lnTo>
                                  <a:lnTo>
                                    <a:pt x="379" y="456"/>
                                  </a:lnTo>
                                  <a:lnTo>
                                    <a:pt x="407" y="444"/>
                                  </a:lnTo>
                                  <a:lnTo>
                                    <a:pt x="433" y="430"/>
                                  </a:lnTo>
                                  <a:lnTo>
                                    <a:pt x="459" y="414"/>
                                  </a:lnTo>
                                  <a:lnTo>
                                    <a:pt x="470" y="406"/>
                                  </a:lnTo>
                                  <a:lnTo>
                                    <a:pt x="482" y="397"/>
                                  </a:lnTo>
                                  <a:lnTo>
                                    <a:pt x="493" y="387"/>
                                  </a:lnTo>
                                  <a:lnTo>
                                    <a:pt x="503" y="377"/>
                                  </a:lnTo>
                                  <a:lnTo>
                                    <a:pt x="514" y="366"/>
                                  </a:lnTo>
                                  <a:lnTo>
                                    <a:pt x="523" y="355"/>
                                  </a:lnTo>
                                  <a:lnTo>
                                    <a:pt x="533" y="343"/>
                                  </a:lnTo>
                                  <a:lnTo>
                                    <a:pt x="541" y="330"/>
                                  </a:lnTo>
                                  <a:lnTo>
                                    <a:pt x="549" y="317"/>
                                  </a:lnTo>
                                  <a:lnTo>
                                    <a:pt x="557" y="303"/>
                                  </a:lnTo>
                                  <a:lnTo>
                                    <a:pt x="564" y="289"/>
                                  </a:lnTo>
                                  <a:lnTo>
                                    <a:pt x="570" y="275"/>
                                  </a:lnTo>
                                  <a:lnTo>
                                    <a:pt x="586" y="237"/>
                                  </a:lnTo>
                                  <a:lnTo>
                                    <a:pt x="598" y="202"/>
                                  </a:lnTo>
                                  <a:lnTo>
                                    <a:pt x="602" y="183"/>
                                  </a:lnTo>
                                  <a:lnTo>
                                    <a:pt x="606" y="164"/>
                                  </a:lnTo>
                                  <a:lnTo>
                                    <a:pt x="607" y="146"/>
                                  </a:lnTo>
                                  <a:lnTo>
                                    <a:pt x="606" y="127"/>
                                  </a:lnTo>
                                  <a:lnTo>
                                    <a:pt x="602" y="109"/>
                                  </a:lnTo>
                                  <a:lnTo>
                                    <a:pt x="598" y="92"/>
                                  </a:lnTo>
                                  <a:lnTo>
                                    <a:pt x="593" y="75"/>
                                  </a:lnTo>
                                  <a:lnTo>
                                    <a:pt x="587" y="59"/>
                                  </a:lnTo>
                                  <a:lnTo>
                                    <a:pt x="583" y="53"/>
                                  </a:lnTo>
                                  <a:lnTo>
                                    <a:pt x="578" y="47"/>
                                  </a:lnTo>
                                  <a:lnTo>
                                    <a:pt x="574" y="41"/>
                                  </a:lnTo>
                                  <a:lnTo>
                                    <a:pt x="567" y="35"/>
                                  </a:lnTo>
                                  <a:lnTo>
                                    <a:pt x="560" y="30"/>
                                  </a:lnTo>
                                  <a:lnTo>
                                    <a:pt x="553" y="25"/>
                                  </a:lnTo>
                                  <a:lnTo>
                                    <a:pt x="544" y="20"/>
                                  </a:lnTo>
                                  <a:lnTo>
                                    <a:pt x="535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" name="Freeform 395"/>
                          <wps:cNvSpPr>
                            <a:spLocks/>
                          </wps:cNvSpPr>
                          <wps:spPr bwMode="auto">
                            <a:xfrm>
                              <a:off x="8837" y="4393"/>
                              <a:ext cx="276" cy="352"/>
                            </a:xfrm>
                            <a:custGeom>
                              <a:avLst/>
                              <a:gdLst>
                                <a:gd name="T0" fmla="*/ 499 w 1378"/>
                                <a:gd name="T1" fmla="*/ 61 h 1763"/>
                                <a:gd name="T2" fmla="*/ 427 w 1378"/>
                                <a:gd name="T3" fmla="*/ 105 h 1763"/>
                                <a:gd name="T4" fmla="*/ 361 w 1378"/>
                                <a:gd name="T5" fmla="*/ 172 h 1763"/>
                                <a:gd name="T6" fmla="*/ 302 w 1378"/>
                                <a:gd name="T7" fmla="*/ 269 h 1763"/>
                                <a:gd name="T8" fmla="*/ 270 w 1378"/>
                                <a:gd name="T9" fmla="*/ 366 h 1763"/>
                                <a:gd name="T10" fmla="*/ 265 w 1378"/>
                                <a:gd name="T11" fmla="*/ 465 h 1763"/>
                                <a:gd name="T12" fmla="*/ 290 w 1378"/>
                                <a:gd name="T13" fmla="*/ 547 h 1763"/>
                                <a:gd name="T14" fmla="*/ 316 w 1378"/>
                                <a:gd name="T15" fmla="*/ 589 h 1763"/>
                                <a:gd name="T16" fmla="*/ 323 w 1378"/>
                                <a:gd name="T17" fmla="*/ 626 h 1763"/>
                                <a:gd name="T18" fmla="*/ 253 w 1378"/>
                                <a:gd name="T19" fmla="*/ 672 h 1763"/>
                                <a:gd name="T20" fmla="*/ 193 w 1378"/>
                                <a:gd name="T21" fmla="*/ 736 h 1763"/>
                                <a:gd name="T22" fmla="*/ 145 w 1378"/>
                                <a:gd name="T23" fmla="*/ 812 h 1763"/>
                                <a:gd name="T24" fmla="*/ 113 w 1378"/>
                                <a:gd name="T25" fmla="*/ 893 h 1763"/>
                                <a:gd name="T26" fmla="*/ 98 w 1378"/>
                                <a:gd name="T27" fmla="*/ 977 h 1763"/>
                                <a:gd name="T28" fmla="*/ 103 w 1378"/>
                                <a:gd name="T29" fmla="*/ 1057 h 1763"/>
                                <a:gd name="T30" fmla="*/ 131 w 1378"/>
                                <a:gd name="T31" fmla="*/ 1127 h 1763"/>
                                <a:gd name="T32" fmla="*/ 149 w 1378"/>
                                <a:gd name="T33" fmla="*/ 1181 h 1763"/>
                                <a:gd name="T34" fmla="*/ 82 w 1378"/>
                                <a:gd name="T35" fmla="*/ 1247 h 1763"/>
                                <a:gd name="T36" fmla="*/ 32 w 1378"/>
                                <a:gd name="T37" fmla="*/ 1337 h 1763"/>
                                <a:gd name="T38" fmla="*/ 5 w 1378"/>
                                <a:gd name="T39" fmla="*/ 1441 h 1763"/>
                                <a:gd name="T40" fmla="*/ 3 w 1378"/>
                                <a:gd name="T41" fmla="*/ 1548 h 1763"/>
                                <a:gd name="T42" fmla="*/ 29 w 1378"/>
                                <a:gd name="T43" fmla="*/ 1644 h 1763"/>
                                <a:gd name="T44" fmla="*/ 87 w 1378"/>
                                <a:gd name="T45" fmla="*/ 1718 h 1763"/>
                                <a:gd name="T46" fmla="*/ 180 w 1378"/>
                                <a:gd name="T47" fmla="*/ 1759 h 1763"/>
                                <a:gd name="T48" fmla="*/ 296 w 1378"/>
                                <a:gd name="T49" fmla="*/ 1757 h 1763"/>
                                <a:gd name="T50" fmla="*/ 384 w 1378"/>
                                <a:gd name="T51" fmla="*/ 1736 h 1763"/>
                                <a:gd name="T52" fmla="*/ 470 w 1378"/>
                                <a:gd name="T53" fmla="*/ 1701 h 1763"/>
                                <a:gd name="T54" fmla="*/ 551 w 1378"/>
                                <a:gd name="T55" fmla="*/ 1653 h 1763"/>
                                <a:gd name="T56" fmla="*/ 617 w 1378"/>
                                <a:gd name="T57" fmla="*/ 1592 h 1763"/>
                                <a:gd name="T58" fmla="*/ 663 w 1378"/>
                                <a:gd name="T59" fmla="*/ 1522 h 1763"/>
                                <a:gd name="T60" fmla="*/ 683 w 1378"/>
                                <a:gd name="T61" fmla="*/ 1441 h 1763"/>
                                <a:gd name="T62" fmla="*/ 667 w 1378"/>
                                <a:gd name="T63" fmla="*/ 1352 h 1763"/>
                                <a:gd name="T64" fmla="*/ 663 w 1378"/>
                                <a:gd name="T65" fmla="*/ 1274 h 1763"/>
                                <a:gd name="T66" fmla="*/ 781 w 1378"/>
                                <a:gd name="T67" fmla="*/ 1237 h 1763"/>
                                <a:gd name="T68" fmla="*/ 862 w 1378"/>
                                <a:gd name="T69" fmla="*/ 1185 h 1763"/>
                                <a:gd name="T70" fmla="*/ 900 w 1378"/>
                                <a:gd name="T71" fmla="*/ 1146 h 1763"/>
                                <a:gd name="T72" fmla="*/ 929 w 1378"/>
                                <a:gd name="T73" fmla="*/ 1096 h 1763"/>
                                <a:gd name="T74" fmla="*/ 958 w 1378"/>
                                <a:gd name="T75" fmla="*/ 1018 h 1763"/>
                                <a:gd name="T76" fmla="*/ 977 w 1378"/>
                                <a:gd name="T77" fmla="*/ 892 h 1763"/>
                                <a:gd name="T78" fmla="*/ 974 w 1378"/>
                                <a:gd name="T79" fmla="*/ 840 h 1763"/>
                                <a:gd name="T80" fmla="*/ 954 w 1378"/>
                                <a:gd name="T81" fmla="*/ 779 h 1763"/>
                                <a:gd name="T82" fmla="*/ 1001 w 1378"/>
                                <a:gd name="T83" fmla="*/ 730 h 1763"/>
                                <a:gd name="T84" fmla="*/ 1085 w 1378"/>
                                <a:gd name="T85" fmla="*/ 690 h 1763"/>
                                <a:gd name="T86" fmla="*/ 1169 w 1378"/>
                                <a:gd name="T87" fmla="*/ 640 h 1763"/>
                                <a:gd name="T88" fmla="*/ 1246 w 1378"/>
                                <a:gd name="T89" fmla="*/ 579 h 1763"/>
                                <a:gd name="T90" fmla="*/ 1310 w 1378"/>
                                <a:gd name="T91" fmla="*/ 510 h 1763"/>
                                <a:gd name="T92" fmla="*/ 1356 w 1378"/>
                                <a:gd name="T93" fmla="*/ 436 h 1763"/>
                                <a:gd name="T94" fmla="*/ 1377 w 1378"/>
                                <a:gd name="T95" fmla="*/ 356 h 1763"/>
                                <a:gd name="T96" fmla="*/ 1368 w 1378"/>
                                <a:gd name="T97" fmla="*/ 277 h 1763"/>
                                <a:gd name="T98" fmla="*/ 1329 w 1378"/>
                                <a:gd name="T99" fmla="*/ 211 h 1763"/>
                                <a:gd name="T100" fmla="*/ 1257 w 1378"/>
                                <a:gd name="T101" fmla="*/ 152 h 1763"/>
                                <a:gd name="T102" fmla="*/ 1160 w 1378"/>
                                <a:gd name="T103" fmla="*/ 100 h 1763"/>
                                <a:gd name="T104" fmla="*/ 1049 w 1378"/>
                                <a:gd name="T105" fmla="*/ 57 h 1763"/>
                                <a:gd name="T106" fmla="*/ 929 w 1378"/>
                                <a:gd name="T107" fmla="*/ 25 h 1763"/>
                                <a:gd name="T108" fmla="*/ 812 w 1378"/>
                                <a:gd name="T109" fmla="*/ 5 h 1763"/>
                                <a:gd name="T110" fmla="*/ 705 w 1378"/>
                                <a:gd name="T111" fmla="*/ 0 h 1763"/>
                                <a:gd name="T112" fmla="*/ 619 w 1378"/>
                                <a:gd name="T113" fmla="*/ 11 h 17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1378" h="1763">
                                  <a:moveTo>
                                    <a:pt x="601" y="18"/>
                                  </a:moveTo>
                                  <a:lnTo>
                                    <a:pt x="558" y="34"/>
                                  </a:lnTo>
                                  <a:lnTo>
                                    <a:pt x="517" y="51"/>
                                  </a:lnTo>
                                  <a:lnTo>
                                    <a:pt x="499" y="61"/>
                                  </a:lnTo>
                                  <a:lnTo>
                                    <a:pt x="480" y="70"/>
                                  </a:lnTo>
                                  <a:lnTo>
                                    <a:pt x="462" y="81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27" y="105"/>
                                  </a:lnTo>
                                  <a:lnTo>
                                    <a:pt x="411" y="119"/>
                                  </a:lnTo>
                                  <a:lnTo>
                                    <a:pt x="395" y="135"/>
                                  </a:lnTo>
                                  <a:lnTo>
                                    <a:pt x="378" y="152"/>
                                  </a:lnTo>
                                  <a:lnTo>
                                    <a:pt x="361" y="172"/>
                                  </a:lnTo>
                                  <a:lnTo>
                                    <a:pt x="345" y="194"/>
                                  </a:lnTo>
                                  <a:lnTo>
                                    <a:pt x="329" y="219"/>
                                  </a:lnTo>
                                  <a:lnTo>
                                    <a:pt x="313" y="246"/>
                                  </a:lnTo>
                                  <a:lnTo>
                                    <a:pt x="302" y="269"/>
                                  </a:lnTo>
                                  <a:lnTo>
                                    <a:pt x="291" y="292"/>
                                  </a:lnTo>
                                  <a:lnTo>
                                    <a:pt x="282" y="317"/>
                                  </a:lnTo>
                                  <a:lnTo>
                                    <a:pt x="275" y="342"/>
                                  </a:lnTo>
                                  <a:lnTo>
                                    <a:pt x="270" y="366"/>
                                  </a:lnTo>
                                  <a:lnTo>
                                    <a:pt x="266" y="391"/>
                                  </a:lnTo>
                                  <a:lnTo>
                                    <a:pt x="264" y="416"/>
                                  </a:lnTo>
                                  <a:lnTo>
                                    <a:pt x="264" y="441"/>
                                  </a:lnTo>
                                  <a:lnTo>
                                    <a:pt x="265" y="465"/>
                                  </a:lnTo>
                                  <a:lnTo>
                                    <a:pt x="270" y="490"/>
                                  </a:lnTo>
                                  <a:lnTo>
                                    <a:pt x="276" y="514"/>
                                  </a:lnTo>
                                  <a:lnTo>
                                    <a:pt x="284" y="536"/>
                                  </a:lnTo>
                                  <a:lnTo>
                                    <a:pt x="290" y="547"/>
                                  </a:lnTo>
                                  <a:lnTo>
                                    <a:pt x="295" y="558"/>
                                  </a:lnTo>
                                  <a:lnTo>
                                    <a:pt x="301" y="569"/>
                                  </a:lnTo>
                                  <a:lnTo>
                                    <a:pt x="308" y="579"/>
                                  </a:lnTo>
                                  <a:lnTo>
                                    <a:pt x="316" y="589"/>
                                  </a:lnTo>
                                  <a:lnTo>
                                    <a:pt x="323" y="599"/>
                                  </a:lnTo>
                                  <a:lnTo>
                                    <a:pt x="332" y="609"/>
                                  </a:lnTo>
                                  <a:lnTo>
                                    <a:pt x="342" y="617"/>
                                  </a:lnTo>
                                  <a:lnTo>
                                    <a:pt x="323" y="626"/>
                                  </a:lnTo>
                                  <a:lnTo>
                                    <a:pt x="305" y="636"/>
                                  </a:lnTo>
                                  <a:lnTo>
                                    <a:pt x="286" y="647"/>
                                  </a:lnTo>
                                  <a:lnTo>
                                    <a:pt x="270" y="659"/>
                                  </a:lnTo>
                                  <a:lnTo>
                                    <a:pt x="253" y="672"/>
                                  </a:lnTo>
                                  <a:lnTo>
                                    <a:pt x="237" y="687"/>
                                  </a:lnTo>
                                  <a:lnTo>
                                    <a:pt x="222" y="703"/>
                                  </a:lnTo>
                                  <a:lnTo>
                                    <a:pt x="207" y="719"/>
                                  </a:lnTo>
                                  <a:lnTo>
                                    <a:pt x="193" y="736"/>
                                  </a:lnTo>
                                  <a:lnTo>
                                    <a:pt x="180" y="753"/>
                                  </a:lnTo>
                                  <a:lnTo>
                                    <a:pt x="167" y="772"/>
                                  </a:lnTo>
                                  <a:lnTo>
                                    <a:pt x="156" y="792"/>
                                  </a:lnTo>
                                  <a:lnTo>
                                    <a:pt x="145" y="812"/>
                                  </a:lnTo>
                                  <a:lnTo>
                                    <a:pt x="136" y="831"/>
                                  </a:lnTo>
                                  <a:lnTo>
                                    <a:pt x="128" y="851"/>
                                  </a:lnTo>
                                  <a:lnTo>
                                    <a:pt x="120" y="872"/>
                                  </a:lnTo>
                                  <a:lnTo>
                                    <a:pt x="113" y="893"/>
                                  </a:lnTo>
                                  <a:lnTo>
                                    <a:pt x="108" y="914"/>
                                  </a:lnTo>
                                  <a:lnTo>
                                    <a:pt x="103" y="935"/>
                                  </a:lnTo>
                                  <a:lnTo>
                                    <a:pt x="100" y="956"/>
                                  </a:lnTo>
                                  <a:lnTo>
                                    <a:pt x="98" y="977"/>
                                  </a:lnTo>
                                  <a:lnTo>
                                    <a:pt x="98" y="997"/>
                                  </a:lnTo>
                                  <a:lnTo>
                                    <a:pt x="98" y="1017"/>
                                  </a:lnTo>
                                  <a:lnTo>
                                    <a:pt x="100" y="1037"/>
                                  </a:lnTo>
                                  <a:lnTo>
                                    <a:pt x="103" y="1057"/>
                                  </a:lnTo>
                                  <a:lnTo>
                                    <a:pt x="108" y="1075"/>
                                  </a:lnTo>
                                  <a:lnTo>
                                    <a:pt x="114" y="1092"/>
                                  </a:lnTo>
                                  <a:lnTo>
                                    <a:pt x="121" y="1110"/>
                                  </a:lnTo>
                                  <a:lnTo>
                                    <a:pt x="131" y="1127"/>
                                  </a:lnTo>
                                  <a:lnTo>
                                    <a:pt x="141" y="1142"/>
                                  </a:lnTo>
                                  <a:lnTo>
                                    <a:pt x="154" y="1157"/>
                                  </a:lnTo>
                                  <a:lnTo>
                                    <a:pt x="168" y="1170"/>
                                  </a:lnTo>
                                  <a:lnTo>
                                    <a:pt x="149" y="1181"/>
                                  </a:lnTo>
                                  <a:lnTo>
                                    <a:pt x="130" y="1194"/>
                                  </a:lnTo>
                                  <a:lnTo>
                                    <a:pt x="113" y="1210"/>
                                  </a:lnTo>
                                  <a:lnTo>
                                    <a:pt x="97" y="1227"/>
                                  </a:lnTo>
                                  <a:lnTo>
                                    <a:pt x="82" y="1247"/>
                                  </a:lnTo>
                                  <a:lnTo>
                                    <a:pt x="68" y="1267"/>
                                  </a:lnTo>
                                  <a:lnTo>
                                    <a:pt x="55" y="1289"/>
                                  </a:lnTo>
                                  <a:lnTo>
                                    <a:pt x="44" y="1313"/>
                                  </a:lnTo>
                                  <a:lnTo>
                                    <a:pt x="32" y="1337"/>
                                  </a:lnTo>
                                  <a:lnTo>
                                    <a:pt x="24" y="1362"/>
                                  </a:lnTo>
                                  <a:lnTo>
                                    <a:pt x="16" y="1388"/>
                                  </a:lnTo>
                                  <a:lnTo>
                                    <a:pt x="10" y="1415"/>
                                  </a:lnTo>
                                  <a:lnTo>
                                    <a:pt x="5" y="1441"/>
                                  </a:lnTo>
                                  <a:lnTo>
                                    <a:pt x="2" y="1468"/>
                                  </a:lnTo>
                                  <a:lnTo>
                                    <a:pt x="0" y="1496"/>
                                  </a:lnTo>
                                  <a:lnTo>
                                    <a:pt x="0" y="1522"/>
                                  </a:lnTo>
                                  <a:lnTo>
                                    <a:pt x="3" y="1548"/>
                                  </a:lnTo>
                                  <a:lnTo>
                                    <a:pt x="6" y="1574"/>
                                  </a:lnTo>
                                  <a:lnTo>
                                    <a:pt x="11" y="1598"/>
                                  </a:lnTo>
                                  <a:lnTo>
                                    <a:pt x="19" y="1622"/>
                                  </a:lnTo>
                                  <a:lnTo>
                                    <a:pt x="29" y="1644"/>
                                  </a:lnTo>
                                  <a:lnTo>
                                    <a:pt x="40" y="1665"/>
                                  </a:lnTo>
                                  <a:lnTo>
                                    <a:pt x="53" y="1685"/>
                                  </a:lnTo>
                                  <a:lnTo>
                                    <a:pt x="68" y="1702"/>
                                  </a:lnTo>
                                  <a:lnTo>
                                    <a:pt x="87" y="1718"/>
                                  </a:lnTo>
                                  <a:lnTo>
                                    <a:pt x="107" y="1732"/>
                                  </a:lnTo>
                                  <a:lnTo>
                                    <a:pt x="129" y="1743"/>
                                  </a:lnTo>
                                  <a:lnTo>
                                    <a:pt x="154" y="1753"/>
                                  </a:lnTo>
                                  <a:lnTo>
                                    <a:pt x="180" y="1759"/>
                                  </a:lnTo>
                                  <a:lnTo>
                                    <a:pt x="209" y="1763"/>
                                  </a:lnTo>
                                  <a:lnTo>
                                    <a:pt x="241" y="1763"/>
                                  </a:lnTo>
                                  <a:lnTo>
                                    <a:pt x="276" y="1760"/>
                                  </a:lnTo>
                                  <a:lnTo>
                                    <a:pt x="296" y="1757"/>
                                  </a:lnTo>
                                  <a:lnTo>
                                    <a:pt x="318" y="1753"/>
                                  </a:lnTo>
                                  <a:lnTo>
                                    <a:pt x="339" y="1748"/>
                                  </a:lnTo>
                                  <a:lnTo>
                                    <a:pt x="361" y="1743"/>
                                  </a:lnTo>
                                  <a:lnTo>
                                    <a:pt x="384" y="1736"/>
                                  </a:lnTo>
                                  <a:lnTo>
                                    <a:pt x="405" y="1728"/>
                                  </a:lnTo>
                                  <a:lnTo>
                                    <a:pt x="427" y="1719"/>
                                  </a:lnTo>
                                  <a:lnTo>
                                    <a:pt x="449" y="1711"/>
                                  </a:lnTo>
                                  <a:lnTo>
                                    <a:pt x="470" y="1701"/>
                                  </a:lnTo>
                                  <a:lnTo>
                                    <a:pt x="491" y="1690"/>
                                  </a:lnTo>
                                  <a:lnTo>
                                    <a:pt x="512" y="1677"/>
                                  </a:lnTo>
                                  <a:lnTo>
                                    <a:pt x="532" y="1665"/>
                                  </a:lnTo>
                                  <a:lnTo>
                                    <a:pt x="551" y="1653"/>
                                  </a:lnTo>
                                  <a:lnTo>
                                    <a:pt x="569" y="1638"/>
                                  </a:lnTo>
                                  <a:lnTo>
                                    <a:pt x="587" y="1623"/>
                                  </a:lnTo>
                                  <a:lnTo>
                                    <a:pt x="603" y="1608"/>
                                  </a:lnTo>
                                  <a:lnTo>
                                    <a:pt x="617" y="1592"/>
                                  </a:lnTo>
                                  <a:lnTo>
                                    <a:pt x="631" y="1576"/>
                                  </a:lnTo>
                                  <a:lnTo>
                                    <a:pt x="643" y="1559"/>
                                  </a:lnTo>
                                  <a:lnTo>
                                    <a:pt x="655" y="1540"/>
                                  </a:lnTo>
                                  <a:lnTo>
                                    <a:pt x="663" y="1522"/>
                                  </a:lnTo>
                                  <a:lnTo>
                                    <a:pt x="672" y="1502"/>
                                  </a:lnTo>
                                  <a:lnTo>
                                    <a:pt x="677" y="1482"/>
                                  </a:lnTo>
                                  <a:lnTo>
                                    <a:pt x="681" y="1462"/>
                                  </a:lnTo>
                                  <a:lnTo>
                                    <a:pt x="683" y="1441"/>
                                  </a:lnTo>
                                  <a:lnTo>
                                    <a:pt x="682" y="1420"/>
                                  </a:lnTo>
                                  <a:lnTo>
                                    <a:pt x="679" y="1398"/>
                                  </a:lnTo>
                                  <a:lnTo>
                                    <a:pt x="674" y="1376"/>
                                  </a:lnTo>
                                  <a:lnTo>
                                    <a:pt x="667" y="1352"/>
                                  </a:lnTo>
                                  <a:lnTo>
                                    <a:pt x="657" y="1329"/>
                                  </a:lnTo>
                                  <a:lnTo>
                                    <a:pt x="645" y="1305"/>
                                  </a:lnTo>
                                  <a:lnTo>
                                    <a:pt x="629" y="1280"/>
                                  </a:lnTo>
                                  <a:lnTo>
                                    <a:pt x="663" y="1274"/>
                                  </a:lnTo>
                                  <a:lnTo>
                                    <a:pt x="695" y="1267"/>
                                  </a:lnTo>
                                  <a:lnTo>
                                    <a:pt x="725" y="1258"/>
                                  </a:lnTo>
                                  <a:lnTo>
                                    <a:pt x="755" y="1248"/>
                                  </a:lnTo>
                                  <a:lnTo>
                                    <a:pt x="781" y="1237"/>
                                  </a:lnTo>
                                  <a:lnTo>
                                    <a:pt x="807" y="1225"/>
                                  </a:lnTo>
                                  <a:lnTo>
                                    <a:pt x="830" y="1210"/>
                                  </a:lnTo>
                                  <a:lnTo>
                                    <a:pt x="853" y="1194"/>
                                  </a:lnTo>
                                  <a:lnTo>
                                    <a:pt x="862" y="1185"/>
                                  </a:lnTo>
                                  <a:lnTo>
                                    <a:pt x="872" y="1177"/>
                                  </a:lnTo>
                                  <a:lnTo>
                                    <a:pt x="882" y="1167"/>
                                  </a:lnTo>
                                  <a:lnTo>
                                    <a:pt x="891" y="1157"/>
                                  </a:lnTo>
                                  <a:lnTo>
                                    <a:pt x="900" y="1146"/>
                                  </a:lnTo>
                                  <a:lnTo>
                                    <a:pt x="908" y="1134"/>
                                  </a:lnTo>
                                  <a:lnTo>
                                    <a:pt x="916" y="1122"/>
                                  </a:lnTo>
                                  <a:lnTo>
                                    <a:pt x="923" y="1110"/>
                                  </a:lnTo>
                                  <a:lnTo>
                                    <a:pt x="929" y="1096"/>
                                  </a:lnTo>
                                  <a:lnTo>
                                    <a:pt x="937" y="1083"/>
                                  </a:lnTo>
                                  <a:lnTo>
                                    <a:pt x="942" y="1068"/>
                                  </a:lnTo>
                                  <a:lnTo>
                                    <a:pt x="948" y="1052"/>
                                  </a:lnTo>
                                  <a:lnTo>
                                    <a:pt x="958" y="1018"/>
                                  </a:lnTo>
                                  <a:lnTo>
                                    <a:pt x="965" y="982"/>
                                  </a:lnTo>
                                  <a:lnTo>
                                    <a:pt x="972" y="941"/>
                                  </a:lnTo>
                                  <a:lnTo>
                                    <a:pt x="976" y="907"/>
                                  </a:lnTo>
                                  <a:lnTo>
                                    <a:pt x="977" y="892"/>
                                  </a:lnTo>
                                  <a:lnTo>
                                    <a:pt x="977" y="878"/>
                                  </a:lnTo>
                                  <a:lnTo>
                                    <a:pt x="976" y="865"/>
                                  </a:lnTo>
                                  <a:lnTo>
                                    <a:pt x="976" y="852"/>
                                  </a:lnTo>
                                  <a:lnTo>
                                    <a:pt x="974" y="840"/>
                                  </a:lnTo>
                                  <a:lnTo>
                                    <a:pt x="971" y="829"/>
                                  </a:lnTo>
                                  <a:lnTo>
                                    <a:pt x="968" y="817"/>
                                  </a:lnTo>
                                  <a:lnTo>
                                    <a:pt x="964" y="804"/>
                                  </a:lnTo>
                                  <a:lnTo>
                                    <a:pt x="954" y="779"/>
                                  </a:lnTo>
                                  <a:lnTo>
                                    <a:pt x="942" y="750"/>
                                  </a:lnTo>
                                  <a:lnTo>
                                    <a:pt x="960" y="744"/>
                                  </a:lnTo>
                                  <a:lnTo>
                                    <a:pt x="981" y="737"/>
                                  </a:lnTo>
                                  <a:lnTo>
                                    <a:pt x="1001" y="730"/>
                                  </a:lnTo>
                                  <a:lnTo>
                                    <a:pt x="1022" y="721"/>
                                  </a:lnTo>
                                  <a:lnTo>
                                    <a:pt x="1043" y="711"/>
                                  </a:lnTo>
                                  <a:lnTo>
                                    <a:pt x="1064" y="702"/>
                                  </a:lnTo>
                                  <a:lnTo>
                                    <a:pt x="1085" y="690"/>
                                  </a:lnTo>
                                  <a:lnTo>
                                    <a:pt x="1106" y="679"/>
                                  </a:lnTo>
                                  <a:lnTo>
                                    <a:pt x="1127" y="667"/>
                                  </a:lnTo>
                                  <a:lnTo>
                                    <a:pt x="1148" y="653"/>
                                  </a:lnTo>
                                  <a:lnTo>
                                    <a:pt x="1169" y="640"/>
                                  </a:lnTo>
                                  <a:lnTo>
                                    <a:pt x="1189" y="625"/>
                                  </a:lnTo>
                                  <a:lnTo>
                                    <a:pt x="1209" y="610"/>
                                  </a:lnTo>
                                  <a:lnTo>
                                    <a:pt x="1227" y="595"/>
                                  </a:lnTo>
                                  <a:lnTo>
                                    <a:pt x="1246" y="579"/>
                                  </a:lnTo>
                                  <a:lnTo>
                                    <a:pt x="1263" y="562"/>
                                  </a:lnTo>
                                  <a:lnTo>
                                    <a:pt x="1280" y="546"/>
                                  </a:lnTo>
                                  <a:lnTo>
                                    <a:pt x="1295" y="527"/>
                                  </a:lnTo>
                                  <a:lnTo>
                                    <a:pt x="1310" y="510"/>
                                  </a:lnTo>
                                  <a:lnTo>
                                    <a:pt x="1324" y="491"/>
                                  </a:lnTo>
                                  <a:lnTo>
                                    <a:pt x="1336" y="473"/>
                                  </a:lnTo>
                                  <a:lnTo>
                                    <a:pt x="1347" y="454"/>
                                  </a:lnTo>
                                  <a:lnTo>
                                    <a:pt x="1356" y="436"/>
                                  </a:lnTo>
                                  <a:lnTo>
                                    <a:pt x="1365" y="416"/>
                                  </a:lnTo>
                                  <a:lnTo>
                                    <a:pt x="1371" y="396"/>
                                  </a:lnTo>
                                  <a:lnTo>
                                    <a:pt x="1374" y="376"/>
                                  </a:lnTo>
                                  <a:lnTo>
                                    <a:pt x="1377" y="356"/>
                                  </a:lnTo>
                                  <a:lnTo>
                                    <a:pt x="1378" y="337"/>
                                  </a:lnTo>
                                  <a:lnTo>
                                    <a:pt x="1377" y="317"/>
                                  </a:lnTo>
                                  <a:lnTo>
                                    <a:pt x="1373" y="297"/>
                                  </a:lnTo>
                                  <a:lnTo>
                                    <a:pt x="1368" y="277"/>
                                  </a:lnTo>
                                  <a:lnTo>
                                    <a:pt x="1361" y="256"/>
                                  </a:lnTo>
                                  <a:lnTo>
                                    <a:pt x="1352" y="241"/>
                                  </a:lnTo>
                                  <a:lnTo>
                                    <a:pt x="1341" y="225"/>
                                  </a:lnTo>
                                  <a:lnTo>
                                    <a:pt x="1329" y="211"/>
                                  </a:lnTo>
                                  <a:lnTo>
                                    <a:pt x="1314" y="196"/>
                                  </a:lnTo>
                                  <a:lnTo>
                                    <a:pt x="1297" y="181"/>
                                  </a:lnTo>
                                  <a:lnTo>
                                    <a:pt x="1278" y="166"/>
                                  </a:lnTo>
                                  <a:lnTo>
                                    <a:pt x="1257" y="152"/>
                                  </a:lnTo>
                                  <a:lnTo>
                                    <a:pt x="1235" y="139"/>
                                  </a:lnTo>
                                  <a:lnTo>
                                    <a:pt x="1211" y="126"/>
                                  </a:lnTo>
                                  <a:lnTo>
                                    <a:pt x="1186" y="113"/>
                                  </a:lnTo>
                                  <a:lnTo>
                                    <a:pt x="1160" y="100"/>
                                  </a:lnTo>
                                  <a:lnTo>
                                    <a:pt x="1135" y="89"/>
                                  </a:lnTo>
                                  <a:lnTo>
                                    <a:pt x="1106" y="78"/>
                                  </a:lnTo>
                                  <a:lnTo>
                                    <a:pt x="1078" y="67"/>
                                  </a:lnTo>
                                  <a:lnTo>
                                    <a:pt x="1049" y="57"/>
                                  </a:lnTo>
                                  <a:lnTo>
                                    <a:pt x="1019" y="48"/>
                                  </a:lnTo>
                                  <a:lnTo>
                                    <a:pt x="990" y="40"/>
                                  </a:lnTo>
                                  <a:lnTo>
                                    <a:pt x="959" y="32"/>
                                  </a:lnTo>
                                  <a:lnTo>
                                    <a:pt x="929" y="25"/>
                                  </a:lnTo>
                                  <a:lnTo>
                                    <a:pt x="900" y="19"/>
                                  </a:lnTo>
                                  <a:lnTo>
                                    <a:pt x="870" y="14"/>
                                  </a:lnTo>
                                  <a:lnTo>
                                    <a:pt x="840" y="9"/>
                                  </a:lnTo>
                                  <a:lnTo>
                                    <a:pt x="812" y="5"/>
                                  </a:lnTo>
                                  <a:lnTo>
                                    <a:pt x="784" y="3"/>
                                  </a:lnTo>
                                  <a:lnTo>
                                    <a:pt x="757" y="0"/>
                                  </a:lnTo>
                                  <a:lnTo>
                                    <a:pt x="731" y="0"/>
                                  </a:lnTo>
                                  <a:lnTo>
                                    <a:pt x="705" y="0"/>
                                  </a:lnTo>
                                  <a:lnTo>
                                    <a:pt x="682" y="1"/>
                                  </a:lnTo>
                                  <a:lnTo>
                                    <a:pt x="660" y="4"/>
                                  </a:lnTo>
                                  <a:lnTo>
                                    <a:pt x="639" y="6"/>
                                  </a:lnTo>
                                  <a:lnTo>
                                    <a:pt x="619" y="11"/>
                                  </a:lnTo>
                                  <a:lnTo>
                                    <a:pt x="601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5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Freeform 396"/>
                          <wps:cNvSpPr>
                            <a:spLocks/>
                          </wps:cNvSpPr>
                          <wps:spPr bwMode="auto">
                            <a:xfrm>
                              <a:off x="8918" y="4420"/>
                              <a:ext cx="161" cy="104"/>
                            </a:xfrm>
                            <a:custGeom>
                              <a:avLst/>
                              <a:gdLst>
                                <a:gd name="T0" fmla="*/ 198 w 802"/>
                                <a:gd name="T1" fmla="*/ 3 h 521"/>
                                <a:gd name="T2" fmla="*/ 169 w 802"/>
                                <a:gd name="T3" fmla="*/ 11 h 521"/>
                                <a:gd name="T4" fmla="*/ 143 w 802"/>
                                <a:gd name="T5" fmla="*/ 22 h 521"/>
                                <a:gd name="T6" fmla="*/ 119 w 802"/>
                                <a:gd name="T7" fmla="*/ 38 h 521"/>
                                <a:gd name="T8" fmla="*/ 96 w 802"/>
                                <a:gd name="T9" fmla="*/ 58 h 521"/>
                                <a:gd name="T10" fmla="*/ 75 w 802"/>
                                <a:gd name="T11" fmla="*/ 79 h 521"/>
                                <a:gd name="T12" fmla="*/ 57 w 802"/>
                                <a:gd name="T13" fmla="*/ 103 h 521"/>
                                <a:gd name="T14" fmla="*/ 41 w 802"/>
                                <a:gd name="T15" fmla="*/ 131 h 521"/>
                                <a:gd name="T16" fmla="*/ 27 w 802"/>
                                <a:gd name="T17" fmla="*/ 158 h 521"/>
                                <a:gd name="T18" fmla="*/ 16 w 802"/>
                                <a:gd name="T19" fmla="*/ 186 h 521"/>
                                <a:gd name="T20" fmla="*/ 9 w 802"/>
                                <a:gd name="T21" fmla="*/ 216 h 521"/>
                                <a:gd name="T22" fmla="*/ 2 w 802"/>
                                <a:gd name="T23" fmla="*/ 244 h 521"/>
                                <a:gd name="T24" fmla="*/ 0 w 802"/>
                                <a:gd name="T25" fmla="*/ 273 h 521"/>
                                <a:gd name="T26" fmla="*/ 1 w 802"/>
                                <a:gd name="T27" fmla="*/ 300 h 521"/>
                                <a:gd name="T28" fmla="*/ 6 w 802"/>
                                <a:gd name="T29" fmla="*/ 325 h 521"/>
                                <a:gd name="T30" fmla="*/ 14 w 802"/>
                                <a:gd name="T31" fmla="*/ 348 h 521"/>
                                <a:gd name="T32" fmla="*/ 26 w 802"/>
                                <a:gd name="T33" fmla="*/ 371 h 521"/>
                                <a:gd name="T34" fmla="*/ 42 w 802"/>
                                <a:gd name="T35" fmla="*/ 393 h 521"/>
                                <a:gd name="T36" fmla="*/ 62 w 802"/>
                                <a:gd name="T37" fmla="*/ 414 h 521"/>
                                <a:gd name="T38" fmla="*/ 83 w 802"/>
                                <a:gd name="T39" fmla="*/ 432 h 521"/>
                                <a:gd name="T40" fmla="*/ 119 w 802"/>
                                <a:gd name="T41" fmla="*/ 457 h 521"/>
                                <a:gd name="T42" fmla="*/ 172 w 802"/>
                                <a:gd name="T43" fmla="*/ 484 h 521"/>
                                <a:gd name="T44" fmla="*/ 230 w 802"/>
                                <a:gd name="T45" fmla="*/ 503 h 521"/>
                                <a:gd name="T46" fmla="*/ 289 w 802"/>
                                <a:gd name="T47" fmla="*/ 515 h 521"/>
                                <a:gd name="T48" fmla="*/ 348 w 802"/>
                                <a:gd name="T49" fmla="*/ 521 h 521"/>
                                <a:gd name="T50" fmla="*/ 404 w 802"/>
                                <a:gd name="T51" fmla="*/ 520 h 521"/>
                                <a:gd name="T52" fmla="*/ 447 w 802"/>
                                <a:gd name="T53" fmla="*/ 515 h 521"/>
                                <a:gd name="T54" fmla="*/ 482 w 802"/>
                                <a:gd name="T55" fmla="*/ 508 h 521"/>
                                <a:gd name="T56" fmla="*/ 543 w 802"/>
                                <a:gd name="T57" fmla="*/ 489 h 521"/>
                                <a:gd name="T58" fmla="*/ 606 w 802"/>
                                <a:gd name="T59" fmla="*/ 466 h 521"/>
                                <a:gd name="T60" fmla="*/ 646 w 802"/>
                                <a:gd name="T61" fmla="*/ 447 h 521"/>
                                <a:gd name="T62" fmla="*/ 683 w 802"/>
                                <a:gd name="T63" fmla="*/ 427 h 521"/>
                                <a:gd name="T64" fmla="*/ 712 w 802"/>
                                <a:gd name="T65" fmla="*/ 406 h 521"/>
                                <a:gd name="T66" fmla="*/ 738 w 802"/>
                                <a:gd name="T67" fmla="*/ 385 h 521"/>
                                <a:gd name="T68" fmla="*/ 759 w 802"/>
                                <a:gd name="T69" fmla="*/ 364 h 521"/>
                                <a:gd name="T70" fmla="*/ 774 w 802"/>
                                <a:gd name="T71" fmla="*/ 343 h 521"/>
                                <a:gd name="T72" fmla="*/ 785 w 802"/>
                                <a:gd name="T73" fmla="*/ 324 h 521"/>
                                <a:gd name="T74" fmla="*/ 794 w 802"/>
                                <a:gd name="T75" fmla="*/ 304 h 521"/>
                                <a:gd name="T76" fmla="*/ 799 w 802"/>
                                <a:gd name="T77" fmla="*/ 282 h 521"/>
                                <a:gd name="T78" fmla="*/ 802 w 802"/>
                                <a:gd name="T79" fmla="*/ 243 h 521"/>
                                <a:gd name="T80" fmla="*/ 802 w 802"/>
                                <a:gd name="T81" fmla="*/ 200 h 521"/>
                                <a:gd name="T82" fmla="*/ 799 w 802"/>
                                <a:gd name="T83" fmla="*/ 178 h 521"/>
                                <a:gd name="T84" fmla="*/ 793 w 802"/>
                                <a:gd name="T85" fmla="*/ 158 h 521"/>
                                <a:gd name="T86" fmla="*/ 784 w 802"/>
                                <a:gd name="T87" fmla="*/ 139 h 521"/>
                                <a:gd name="T88" fmla="*/ 773 w 802"/>
                                <a:gd name="T89" fmla="*/ 123 h 521"/>
                                <a:gd name="T90" fmla="*/ 759 w 802"/>
                                <a:gd name="T91" fmla="*/ 108 h 521"/>
                                <a:gd name="T92" fmla="*/ 737 w 802"/>
                                <a:gd name="T93" fmla="*/ 90 h 521"/>
                                <a:gd name="T94" fmla="*/ 701 w 802"/>
                                <a:gd name="T95" fmla="*/ 70 h 521"/>
                                <a:gd name="T96" fmla="*/ 662 w 802"/>
                                <a:gd name="T97" fmla="*/ 55 h 521"/>
                                <a:gd name="T98" fmla="*/ 600 w 802"/>
                                <a:gd name="T99" fmla="*/ 38 h 521"/>
                                <a:gd name="T100" fmla="*/ 536 w 802"/>
                                <a:gd name="T101" fmla="*/ 24 h 521"/>
                                <a:gd name="T102" fmla="*/ 439 w 802"/>
                                <a:gd name="T103" fmla="*/ 14 h 521"/>
                                <a:gd name="T104" fmla="*/ 320 w 802"/>
                                <a:gd name="T105" fmla="*/ 4 h 521"/>
                                <a:gd name="T106" fmla="*/ 230 w 802"/>
                                <a:gd name="T107" fmla="*/ 0 h 5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802" h="521">
                                  <a:moveTo>
                                    <a:pt x="213" y="1"/>
                                  </a:moveTo>
                                  <a:lnTo>
                                    <a:pt x="198" y="3"/>
                                  </a:lnTo>
                                  <a:lnTo>
                                    <a:pt x="184" y="6"/>
                                  </a:lnTo>
                                  <a:lnTo>
                                    <a:pt x="169" y="11"/>
                                  </a:lnTo>
                                  <a:lnTo>
                                    <a:pt x="157" y="16"/>
                                  </a:lnTo>
                                  <a:lnTo>
                                    <a:pt x="143" y="22"/>
                                  </a:lnTo>
                                  <a:lnTo>
                                    <a:pt x="131" y="29"/>
                                  </a:lnTo>
                                  <a:lnTo>
                                    <a:pt x="119" y="38"/>
                                  </a:lnTo>
                                  <a:lnTo>
                                    <a:pt x="108" y="47"/>
                                  </a:lnTo>
                                  <a:lnTo>
                                    <a:pt x="96" y="58"/>
                                  </a:lnTo>
                                  <a:lnTo>
                                    <a:pt x="85" y="68"/>
                                  </a:lnTo>
                                  <a:lnTo>
                                    <a:pt x="75" y="79"/>
                                  </a:lnTo>
                                  <a:lnTo>
                                    <a:pt x="66" y="91"/>
                                  </a:lnTo>
                                  <a:lnTo>
                                    <a:pt x="57" y="103"/>
                                  </a:lnTo>
                                  <a:lnTo>
                                    <a:pt x="48" y="117"/>
                                  </a:lnTo>
                                  <a:lnTo>
                                    <a:pt x="41" y="131"/>
                                  </a:lnTo>
                                  <a:lnTo>
                                    <a:pt x="33" y="144"/>
                                  </a:lnTo>
                                  <a:lnTo>
                                    <a:pt x="27" y="158"/>
                                  </a:lnTo>
                                  <a:lnTo>
                                    <a:pt x="21" y="173"/>
                                  </a:lnTo>
                                  <a:lnTo>
                                    <a:pt x="16" y="186"/>
                                  </a:lnTo>
                                  <a:lnTo>
                                    <a:pt x="12" y="201"/>
                                  </a:lnTo>
                                  <a:lnTo>
                                    <a:pt x="9" y="216"/>
                                  </a:lnTo>
                                  <a:lnTo>
                                    <a:pt x="5" y="230"/>
                                  </a:lnTo>
                                  <a:lnTo>
                                    <a:pt x="2" y="244"/>
                                  </a:lnTo>
                                  <a:lnTo>
                                    <a:pt x="1" y="259"/>
                                  </a:lnTo>
                                  <a:lnTo>
                                    <a:pt x="0" y="273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1" y="300"/>
                                  </a:lnTo>
                                  <a:lnTo>
                                    <a:pt x="4" y="312"/>
                                  </a:lnTo>
                                  <a:lnTo>
                                    <a:pt x="6" y="325"/>
                                  </a:lnTo>
                                  <a:lnTo>
                                    <a:pt x="9" y="337"/>
                                  </a:lnTo>
                                  <a:lnTo>
                                    <a:pt x="14" y="348"/>
                                  </a:lnTo>
                                  <a:lnTo>
                                    <a:pt x="19" y="358"/>
                                  </a:lnTo>
                                  <a:lnTo>
                                    <a:pt x="26" y="371"/>
                                  </a:lnTo>
                                  <a:lnTo>
                                    <a:pt x="33" y="382"/>
                                  </a:lnTo>
                                  <a:lnTo>
                                    <a:pt x="42" y="393"/>
                                  </a:lnTo>
                                  <a:lnTo>
                                    <a:pt x="52" y="404"/>
                                  </a:lnTo>
                                  <a:lnTo>
                                    <a:pt x="62" y="414"/>
                                  </a:lnTo>
                                  <a:lnTo>
                                    <a:pt x="72" y="424"/>
                                  </a:lnTo>
                                  <a:lnTo>
                                    <a:pt x="83" y="432"/>
                                  </a:lnTo>
                                  <a:lnTo>
                                    <a:pt x="94" y="441"/>
                                  </a:lnTo>
                                  <a:lnTo>
                                    <a:pt x="119" y="457"/>
                                  </a:lnTo>
                                  <a:lnTo>
                                    <a:pt x="145" y="472"/>
                                  </a:lnTo>
                                  <a:lnTo>
                                    <a:pt x="172" y="484"/>
                                  </a:lnTo>
                                  <a:lnTo>
                                    <a:pt x="200" y="494"/>
                                  </a:lnTo>
                                  <a:lnTo>
                                    <a:pt x="230" y="503"/>
                                  </a:lnTo>
                                  <a:lnTo>
                                    <a:pt x="260" y="510"/>
                                  </a:lnTo>
                                  <a:lnTo>
                                    <a:pt x="289" y="515"/>
                                  </a:lnTo>
                                  <a:lnTo>
                                    <a:pt x="319" y="519"/>
                                  </a:lnTo>
                                  <a:lnTo>
                                    <a:pt x="348" y="521"/>
                                  </a:lnTo>
                                  <a:lnTo>
                                    <a:pt x="377" y="521"/>
                                  </a:lnTo>
                                  <a:lnTo>
                                    <a:pt x="404" y="520"/>
                                  </a:lnTo>
                                  <a:lnTo>
                                    <a:pt x="432" y="518"/>
                                  </a:lnTo>
                                  <a:lnTo>
                                    <a:pt x="447" y="515"/>
                                  </a:lnTo>
                                  <a:lnTo>
                                    <a:pt x="464" y="512"/>
                                  </a:lnTo>
                                  <a:lnTo>
                                    <a:pt x="482" y="508"/>
                                  </a:lnTo>
                                  <a:lnTo>
                                    <a:pt x="502" y="503"/>
                                  </a:lnTo>
                                  <a:lnTo>
                                    <a:pt x="543" y="489"/>
                                  </a:lnTo>
                                  <a:lnTo>
                                    <a:pt x="585" y="474"/>
                                  </a:lnTo>
                                  <a:lnTo>
                                    <a:pt x="606" y="466"/>
                                  </a:lnTo>
                                  <a:lnTo>
                                    <a:pt x="626" y="456"/>
                                  </a:lnTo>
                                  <a:lnTo>
                                    <a:pt x="646" y="447"/>
                                  </a:lnTo>
                                  <a:lnTo>
                                    <a:pt x="664" y="437"/>
                                  </a:lnTo>
                                  <a:lnTo>
                                    <a:pt x="683" y="427"/>
                                  </a:lnTo>
                                  <a:lnTo>
                                    <a:pt x="699" y="418"/>
                                  </a:lnTo>
                                  <a:lnTo>
                                    <a:pt x="712" y="406"/>
                                  </a:lnTo>
                                  <a:lnTo>
                                    <a:pt x="726" y="397"/>
                                  </a:lnTo>
                                  <a:lnTo>
                                    <a:pt x="738" y="385"/>
                                  </a:lnTo>
                                  <a:lnTo>
                                    <a:pt x="750" y="374"/>
                                  </a:lnTo>
                                  <a:lnTo>
                                    <a:pt x="759" y="364"/>
                                  </a:lnTo>
                                  <a:lnTo>
                                    <a:pt x="767" y="353"/>
                                  </a:lnTo>
                                  <a:lnTo>
                                    <a:pt x="774" y="343"/>
                                  </a:lnTo>
                                  <a:lnTo>
                                    <a:pt x="780" y="333"/>
                                  </a:lnTo>
                                  <a:lnTo>
                                    <a:pt x="785" y="324"/>
                                  </a:lnTo>
                                  <a:lnTo>
                                    <a:pt x="790" y="314"/>
                                  </a:lnTo>
                                  <a:lnTo>
                                    <a:pt x="794" y="304"/>
                                  </a:lnTo>
                                  <a:lnTo>
                                    <a:pt x="797" y="293"/>
                                  </a:lnTo>
                                  <a:lnTo>
                                    <a:pt x="799" y="282"/>
                                  </a:lnTo>
                                  <a:lnTo>
                                    <a:pt x="800" y="269"/>
                                  </a:lnTo>
                                  <a:lnTo>
                                    <a:pt x="802" y="243"/>
                                  </a:lnTo>
                                  <a:lnTo>
                                    <a:pt x="802" y="212"/>
                                  </a:lnTo>
                                  <a:lnTo>
                                    <a:pt x="802" y="200"/>
                                  </a:lnTo>
                                  <a:lnTo>
                                    <a:pt x="800" y="189"/>
                                  </a:lnTo>
                                  <a:lnTo>
                                    <a:pt x="799" y="178"/>
                                  </a:lnTo>
                                  <a:lnTo>
                                    <a:pt x="795" y="168"/>
                                  </a:lnTo>
                                  <a:lnTo>
                                    <a:pt x="793" y="158"/>
                                  </a:lnTo>
                                  <a:lnTo>
                                    <a:pt x="788" y="148"/>
                                  </a:lnTo>
                                  <a:lnTo>
                                    <a:pt x="784" y="139"/>
                                  </a:lnTo>
                                  <a:lnTo>
                                    <a:pt x="778" y="131"/>
                                  </a:lnTo>
                                  <a:lnTo>
                                    <a:pt x="773" y="123"/>
                                  </a:lnTo>
                                  <a:lnTo>
                                    <a:pt x="767" y="116"/>
                                  </a:lnTo>
                                  <a:lnTo>
                                    <a:pt x="759" y="108"/>
                                  </a:lnTo>
                                  <a:lnTo>
                                    <a:pt x="752" y="102"/>
                                  </a:lnTo>
                                  <a:lnTo>
                                    <a:pt x="737" y="90"/>
                                  </a:lnTo>
                                  <a:lnTo>
                                    <a:pt x="720" y="80"/>
                                  </a:lnTo>
                                  <a:lnTo>
                                    <a:pt x="701" y="70"/>
                                  </a:lnTo>
                                  <a:lnTo>
                                    <a:pt x="682" y="63"/>
                                  </a:lnTo>
                                  <a:lnTo>
                                    <a:pt x="662" y="55"/>
                                  </a:lnTo>
                                  <a:lnTo>
                                    <a:pt x="641" y="49"/>
                                  </a:lnTo>
                                  <a:lnTo>
                                    <a:pt x="600" y="38"/>
                                  </a:lnTo>
                                  <a:lnTo>
                                    <a:pt x="559" y="28"/>
                                  </a:lnTo>
                                  <a:lnTo>
                                    <a:pt x="536" y="24"/>
                                  </a:lnTo>
                                  <a:lnTo>
                                    <a:pt x="494" y="21"/>
                                  </a:lnTo>
                                  <a:lnTo>
                                    <a:pt x="439" y="14"/>
                                  </a:lnTo>
                                  <a:lnTo>
                                    <a:pt x="380" y="9"/>
                                  </a:lnTo>
                                  <a:lnTo>
                                    <a:pt x="320" y="4"/>
                                  </a:lnTo>
                                  <a:lnTo>
                                    <a:pt x="268" y="1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13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Freeform 397"/>
                          <wps:cNvSpPr>
                            <a:spLocks/>
                          </wps:cNvSpPr>
                          <wps:spPr bwMode="auto">
                            <a:xfrm>
                              <a:off x="8879" y="4536"/>
                              <a:ext cx="129" cy="95"/>
                            </a:xfrm>
                            <a:custGeom>
                              <a:avLst/>
                              <a:gdLst>
                                <a:gd name="T0" fmla="*/ 130 w 642"/>
                                <a:gd name="T1" fmla="*/ 49 h 477"/>
                                <a:gd name="T2" fmla="*/ 93 w 642"/>
                                <a:gd name="T3" fmla="*/ 86 h 477"/>
                                <a:gd name="T4" fmla="*/ 60 w 642"/>
                                <a:gd name="T5" fmla="*/ 124 h 477"/>
                                <a:gd name="T6" fmla="*/ 34 w 642"/>
                                <a:gd name="T7" fmla="*/ 165 h 477"/>
                                <a:gd name="T8" fmla="*/ 15 w 642"/>
                                <a:gd name="T9" fmla="*/ 206 h 477"/>
                                <a:gd name="T10" fmla="*/ 2 w 642"/>
                                <a:gd name="T11" fmla="*/ 247 h 477"/>
                                <a:gd name="T12" fmla="*/ 0 w 642"/>
                                <a:gd name="T13" fmla="*/ 289 h 477"/>
                                <a:gd name="T14" fmla="*/ 2 w 642"/>
                                <a:gd name="T15" fmla="*/ 320 h 477"/>
                                <a:gd name="T16" fmla="*/ 8 w 642"/>
                                <a:gd name="T17" fmla="*/ 339 h 477"/>
                                <a:gd name="T18" fmla="*/ 17 w 642"/>
                                <a:gd name="T19" fmla="*/ 362 h 477"/>
                                <a:gd name="T20" fmla="*/ 31 w 642"/>
                                <a:gd name="T21" fmla="*/ 384 h 477"/>
                                <a:gd name="T22" fmla="*/ 49 w 642"/>
                                <a:gd name="T23" fmla="*/ 404 h 477"/>
                                <a:gd name="T24" fmla="*/ 70 w 642"/>
                                <a:gd name="T25" fmla="*/ 421 h 477"/>
                                <a:gd name="T26" fmla="*/ 95 w 642"/>
                                <a:gd name="T27" fmla="*/ 436 h 477"/>
                                <a:gd name="T28" fmla="*/ 122 w 642"/>
                                <a:gd name="T29" fmla="*/ 449 h 477"/>
                                <a:gd name="T30" fmla="*/ 152 w 642"/>
                                <a:gd name="T31" fmla="*/ 459 h 477"/>
                                <a:gd name="T32" fmla="*/ 184 w 642"/>
                                <a:gd name="T33" fmla="*/ 468 h 477"/>
                                <a:gd name="T34" fmla="*/ 216 w 642"/>
                                <a:gd name="T35" fmla="*/ 473 h 477"/>
                                <a:gd name="T36" fmla="*/ 251 w 642"/>
                                <a:gd name="T37" fmla="*/ 477 h 477"/>
                                <a:gd name="T38" fmla="*/ 286 w 642"/>
                                <a:gd name="T39" fmla="*/ 477 h 477"/>
                                <a:gd name="T40" fmla="*/ 320 w 642"/>
                                <a:gd name="T41" fmla="*/ 475 h 477"/>
                                <a:gd name="T42" fmla="*/ 355 w 642"/>
                                <a:gd name="T43" fmla="*/ 472 h 477"/>
                                <a:gd name="T44" fmla="*/ 388 w 642"/>
                                <a:gd name="T45" fmla="*/ 464 h 477"/>
                                <a:gd name="T46" fmla="*/ 420 w 642"/>
                                <a:gd name="T47" fmla="*/ 456 h 477"/>
                                <a:gd name="T48" fmla="*/ 451 w 642"/>
                                <a:gd name="T49" fmla="*/ 443 h 477"/>
                                <a:gd name="T50" fmla="*/ 492 w 642"/>
                                <a:gd name="T51" fmla="*/ 422 h 477"/>
                                <a:gd name="T52" fmla="*/ 539 w 642"/>
                                <a:gd name="T53" fmla="*/ 389 h 477"/>
                                <a:gd name="T54" fmla="*/ 577 w 642"/>
                                <a:gd name="T55" fmla="*/ 352 h 477"/>
                                <a:gd name="T56" fmla="*/ 608 w 642"/>
                                <a:gd name="T57" fmla="*/ 310 h 477"/>
                                <a:gd name="T58" fmla="*/ 626 w 642"/>
                                <a:gd name="T59" fmla="*/ 275 h 477"/>
                                <a:gd name="T60" fmla="*/ 633 w 642"/>
                                <a:gd name="T61" fmla="*/ 253 h 477"/>
                                <a:gd name="T62" fmla="*/ 639 w 642"/>
                                <a:gd name="T63" fmla="*/ 229 h 477"/>
                                <a:gd name="T64" fmla="*/ 642 w 642"/>
                                <a:gd name="T65" fmla="*/ 204 h 477"/>
                                <a:gd name="T66" fmla="*/ 642 w 642"/>
                                <a:gd name="T67" fmla="*/ 181 h 477"/>
                                <a:gd name="T68" fmla="*/ 639 w 642"/>
                                <a:gd name="T69" fmla="*/ 156 h 477"/>
                                <a:gd name="T70" fmla="*/ 633 w 642"/>
                                <a:gd name="T71" fmla="*/ 133 h 477"/>
                                <a:gd name="T72" fmla="*/ 624 w 642"/>
                                <a:gd name="T73" fmla="*/ 108 h 477"/>
                                <a:gd name="T74" fmla="*/ 610 w 642"/>
                                <a:gd name="T75" fmla="*/ 88 h 477"/>
                                <a:gd name="T76" fmla="*/ 589 w 642"/>
                                <a:gd name="T77" fmla="*/ 73 h 477"/>
                                <a:gd name="T78" fmla="*/ 550 w 642"/>
                                <a:gd name="T79" fmla="*/ 54 h 477"/>
                                <a:gd name="T80" fmla="*/ 486 w 642"/>
                                <a:gd name="T81" fmla="*/ 30 h 477"/>
                                <a:gd name="T82" fmla="*/ 414 w 642"/>
                                <a:gd name="T83" fmla="*/ 14 h 477"/>
                                <a:gd name="T84" fmla="*/ 341 w 642"/>
                                <a:gd name="T85" fmla="*/ 3 h 477"/>
                                <a:gd name="T86" fmla="*/ 271 w 642"/>
                                <a:gd name="T87" fmla="*/ 0 h 477"/>
                                <a:gd name="T88" fmla="*/ 224 w 642"/>
                                <a:gd name="T89" fmla="*/ 3 h 477"/>
                                <a:gd name="T90" fmla="*/ 198 w 642"/>
                                <a:gd name="T91" fmla="*/ 8 h 477"/>
                                <a:gd name="T92" fmla="*/ 174 w 642"/>
                                <a:gd name="T93" fmla="*/ 15 h 477"/>
                                <a:gd name="T94" fmla="*/ 157 w 642"/>
                                <a:gd name="T95" fmla="*/ 25 h 4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642" h="477">
                                  <a:moveTo>
                                    <a:pt x="151" y="30"/>
                                  </a:moveTo>
                                  <a:lnTo>
                                    <a:pt x="130" y="49"/>
                                  </a:lnTo>
                                  <a:lnTo>
                                    <a:pt x="110" y="66"/>
                                  </a:lnTo>
                                  <a:lnTo>
                                    <a:pt x="93" y="86"/>
                                  </a:lnTo>
                                  <a:lnTo>
                                    <a:pt x="75" y="104"/>
                                  </a:lnTo>
                                  <a:lnTo>
                                    <a:pt x="60" y="124"/>
                                  </a:lnTo>
                                  <a:lnTo>
                                    <a:pt x="47" y="144"/>
                                  </a:lnTo>
                                  <a:lnTo>
                                    <a:pt x="34" y="165"/>
                                  </a:lnTo>
                                  <a:lnTo>
                                    <a:pt x="23" y="185"/>
                                  </a:lnTo>
                                  <a:lnTo>
                                    <a:pt x="15" y="206"/>
                                  </a:lnTo>
                                  <a:lnTo>
                                    <a:pt x="7" y="227"/>
                                  </a:lnTo>
                                  <a:lnTo>
                                    <a:pt x="2" y="247"/>
                                  </a:lnTo>
                                  <a:lnTo>
                                    <a:pt x="0" y="268"/>
                                  </a:lnTo>
                                  <a:lnTo>
                                    <a:pt x="0" y="289"/>
                                  </a:lnTo>
                                  <a:lnTo>
                                    <a:pt x="1" y="310"/>
                                  </a:lnTo>
                                  <a:lnTo>
                                    <a:pt x="2" y="320"/>
                                  </a:lnTo>
                                  <a:lnTo>
                                    <a:pt x="5" y="329"/>
                                  </a:lnTo>
                                  <a:lnTo>
                                    <a:pt x="8" y="339"/>
                                  </a:lnTo>
                                  <a:lnTo>
                                    <a:pt x="11" y="349"/>
                                  </a:lnTo>
                                  <a:lnTo>
                                    <a:pt x="17" y="362"/>
                                  </a:lnTo>
                                  <a:lnTo>
                                    <a:pt x="23" y="373"/>
                                  </a:lnTo>
                                  <a:lnTo>
                                    <a:pt x="31" y="384"/>
                                  </a:lnTo>
                                  <a:lnTo>
                                    <a:pt x="39" y="394"/>
                                  </a:lnTo>
                                  <a:lnTo>
                                    <a:pt x="49" y="404"/>
                                  </a:lnTo>
                                  <a:lnTo>
                                    <a:pt x="59" y="412"/>
                                  </a:lnTo>
                                  <a:lnTo>
                                    <a:pt x="70" y="421"/>
                                  </a:lnTo>
                                  <a:lnTo>
                                    <a:pt x="83" y="428"/>
                                  </a:lnTo>
                                  <a:lnTo>
                                    <a:pt x="95" y="436"/>
                                  </a:lnTo>
                                  <a:lnTo>
                                    <a:pt x="109" y="443"/>
                                  </a:lnTo>
                                  <a:lnTo>
                                    <a:pt x="122" y="449"/>
                                  </a:lnTo>
                                  <a:lnTo>
                                    <a:pt x="137" y="454"/>
                                  </a:lnTo>
                                  <a:lnTo>
                                    <a:pt x="152" y="459"/>
                                  </a:lnTo>
                                  <a:lnTo>
                                    <a:pt x="168" y="464"/>
                                  </a:lnTo>
                                  <a:lnTo>
                                    <a:pt x="184" y="468"/>
                                  </a:lnTo>
                                  <a:lnTo>
                                    <a:pt x="200" y="470"/>
                                  </a:lnTo>
                                  <a:lnTo>
                                    <a:pt x="216" y="473"/>
                                  </a:lnTo>
                                  <a:lnTo>
                                    <a:pt x="234" y="475"/>
                                  </a:lnTo>
                                  <a:lnTo>
                                    <a:pt x="251" y="477"/>
                                  </a:lnTo>
                                  <a:lnTo>
                                    <a:pt x="268" y="477"/>
                                  </a:lnTo>
                                  <a:lnTo>
                                    <a:pt x="286" y="477"/>
                                  </a:lnTo>
                                  <a:lnTo>
                                    <a:pt x="303" y="477"/>
                                  </a:lnTo>
                                  <a:lnTo>
                                    <a:pt x="320" y="475"/>
                                  </a:lnTo>
                                  <a:lnTo>
                                    <a:pt x="337" y="474"/>
                                  </a:lnTo>
                                  <a:lnTo>
                                    <a:pt x="355" y="472"/>
                                  </a:lnTo>
                                  <a:lnTo>
                                    <a:pt x="371" y="468"/>
                                  </a:lnTo>
                                  <a:lnTo>
                                    <a:pt x="388" y="464"/>
                                  </a:lnTo>
                                  <a:lnTo>
                                    <a:pt x="404" y="461"/>
                                  </a:lnTo>
                                  <a:lnTo>
                                    <a:pt x="420" y="456"/>
                                  </a:lnTo>
                                  <a:lnTo>
                                    <a:pt x="436" y="449"/>
                                  </a:lnTo>
                                  <a:lnTo>
                                    <a:pt x="451" y="443"/>
                                  </a:lnTo>
                                  <a:lnTo>
                                    <a:pt x="466" y="437"/>
                                  </a:lnTo>
                                  <a:lnTo>
                                    <a:pt x="492" y="422"/>
                                  </a:lnTo>
                                  <a:lnTo>
                                    <a:pt x="516" y="406"/>
                                  </a:lnTo>
                                  <a:lnTo>
                                    <a:pt x="539" y="389"/>
                                  </a:lnTo>
                                  <a:lnTo>
                                    <a:pt x="559" y="370"/>
                                  </a:lnTo>
                                  <a:lnTo>
                                    <a:pt x="577" y="352"/>
                                  </a:lnTo>
                                  <a:lnTo>
                                    <a:pt x="595" y="331"/>
                                  </a:lnTo>
                                  <a:lnTo>
                                    <a:pt x="608" y="310"/>
                                  </a:lnTo>
                                  <a:lnTo>
                                    <a:pt x="621" y="287"/>
                                  </a:lnTo>
                                  <a:lnTo>
                                    <a:pt x="626" y="275"/>
                                  </a:lnTo>
                                  <a:lnTo>
                                    <a:pt x="629" y="264"/>
                                  </a:lnTo>
                                  <a:lnTo>
                                    <a:pt x="633" y="253"/>
                                  </a:lnTo>
                                  <a:lnTo>
                                    <a:pt x="637" y="240"/>
                                  </a:lnTo>
                                  <a:lnTo>
                                    <a:pt x="639" y="229"/>
                                  </a:lnTo>
                                  <a:lnTo>
                                    <a:pt x="641" y="217"/>
                                  </a:lnTo>
                                  <a:lnTo>
                                    <a:pt x="642" y="204"/>
                                  </a:lnTo>
                                  <a:lnTo>
                                    <a:pt x="642" y="192"/>
                                  </a:lnTo>
                                  <a:lnTo>
                                    <a:pt x="642" y="181"/>
                                  </a:lnTo>
                                  <a:lnTo>
                                    <a:pt x="641" y="169"/>
                                  </a:lnTo>
                                  <a:lnTo>
                                    <a:pt x="639" y="156"/>
                                  </a:lnTo>
                                  <a:lnTo>
                                    <a:pt x="637" y="144"/>
                                  </a:lnTo>
                                  <a:lnTo>
                                    <a:pt x="633" y="133"/>
                                  </a:lnTo>
                                  <a:lnTo>
                                    <a:pt x="629" y="120"/>
                                  </a:lnTo>
                                  <a:lnTo>
                                    <a:pt x="624" y="108"/>
                                  </a:lnTo>
                                  <a:lnTo>
                                    <a:pt x="618" y="97"/>
                                  </a:lnTo>
                                  <a:lnTo>
                                    <a:pt x="610" y="88"/>
                                  </a:lnTo>
                                  <a:lnTo>
                                    <a:pt x="600" y="81"/>
                                  </a:lnTo>
                                  <a:lnTo>
                                    <a:pt x="589" y="73"/>
                                  </a:lnTo>
                                  <a:lnTo>
                                    <a:pt x="577" y="66"/>
                                  </a:lnTo>
                                  <a:lnTo>
                                    <a:pt x="550" y="54"/>
                                  </a:lnTo>
                                  <a:lnTo>
                                    <a:pt x="519" y="41"/>
                                  </a:lnTo>
                                  <a:lnTo>
                                    <a:pt x="486" y="30"/>
                                  </a:lnTo>
                                  <a:lnTo>
                                    <a:pt x="451" y="21"/>
                                  </a:lnTo>
                                  <a:lnTo>
                                    <a:pt x="414" y="14"/>
                                  </a:lnTo>
                                  <a:lnTo>
                                    <a:pt x="377" y="8"/>
                                  </a:lnTo>
                                  <a:lnTo>
                                    <a:pt x="341" y="3"/>
                                  </a:lnTo>
                                  <a:lnTo>
                                    <a:pt x="305" y="0"/>
                                  </a:lnTo>
                                  <a:lnTo>
                                    <a:pt x="271" y="0"/>
                                  </a:lnTo>
                                  <a:lnTo>
                                    <a:pt x="239" y="2"/>
                                  </a:lnTo>
                                  <a:lnTo>
                                    <a:pt x="224" y="3"/>
                                  </a:lnTo>
                                  <a:lnTo>
                                    <a:pt x="210" y="5"/>
                                  </a:lnTo>
                                  <a:lnTo>
                                    <a:pt x="198" y="8"/>
                                  </a:lnTo>
                                  <a:lnTo>
                                    <a:pt x="185" y="12"/>
                                  </a:lnTo>
                                  <a:lnTo>
                                    <a:pt x="174" y="15"/>
                                  </a:lnTo>
                                  <a:lnTo>
                                    <a:pt x="166" y="19"/>
                                  </a:lnTo>
                                  <a:lnTo>
                                    <a:pt x="157" y="25"/>
                                  </a:lnTo>
                                  <a:lnTo>
                                    <a:pt x="151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" name="Freeform 398"/>
                          <wps:cNvSpPr>
                            <a:spLocks/>
                          </wps:cNvSpPr>
                          <wps:spPr bwMode="auto">
                            <a:xfrm>
                              <a:off x="8855" y="4649"/>
                              <a:ext cx="100" cy="78"/>
                            </a:xfrm>
                            <a:custGeom>
                              <a:avLst/>
                              <a:gdLst>
                                <a:gd name="T0" fmla="*/ 39 w 501"/>
                                <a:gd name="T1" fmla="*/ 345 h 394"/>
                                <a:gd name="T2" fmla="*/ 51 w 501"/>
                                <a:gd name="T3" fmla="*/ 358 h 394"/>
                                <a:gd name="T4" fmla="*/ 65 w 501"/>
                                <a:gd name="T5" fmla="*/ 368 h 394"/>
                                <a:gd name="T6" fmla="*/ 81 w 501"/>
                                <a:gd name="T7" fmla="*/ 376 h 394"/>
                                <a:gd name="T8" fmla="*/ 107 w 501"/>
                                <a:gd name="T9" fmla="*/ 386 h 394"/>
                                <a:gd name="T10" fmla="*/ 146 w 501"/>
                                <a:gd name="T11" fmla="*/ 392 h 394"/>
                                <a:gd name="T12" fmla="*/ 188 w 501"/>
                                <a:gd name="T13" fmla="*/ 394 h 394"/>
                                <a:gd name="T14" fmla="*/ 229 w 501"/>
                                <a:gd name="T15" fmla="*/ 389 h 394"/>
                                <a:gd name="T16" fmla="*/ 268 w 501"/>
                                <a:gd name="T17" fmla="*/ 381 h 394"/>
                                <a:gd name="T18" fmla="*/ 301 w 501"/>
                                <a:gd name="T19" fmla="*/ 371 h 394"/>
                                <a:gd name="T20" fmla="*/ 344 w 501"/>
                                <a:gd name="T21" fmla="*/ 347 h 394"/>
                                <a:gd name="T22" fmla="*/ 395 w 501"/>
                                <a:gd name="T23" fmla="*/ 310 h 394"/>
                                <a:gd name="T24" fmla="*/ 436 w 501"/>
                                <a:gd name="T25" fmla="*/ 274 h 394"/>
                                <a:gd name="T26" fmla="*/ 465 w 501"/>
                                <a:gd name="T27" fmla="*/ 238 h 394"/>
                                <a:gd name="T28" fmla="*/ 486 w 501"/>
                                <a:gd name="T29" fmla="*/ 203 h 394"/>
                                <a:gd name="T30" fmla="*/ 499 w 501"/>
                                <a:gd name="T31" fmla="*/ 170 h 394"/>
                                <a:gd name="T32" fmla="*/ 501 w 501"/>
                                <a:gd name="T33" fmla="*/ 139 h 394"/>
                                <a:gd name="T34" fmla="*/ 496 w 501"/>
                                <a:gd name="T35" fmla="*/ 110 h 394"/>
                                <a:gd name="T36" fmla="*/ 484 w 501"/>
                                <a:gd name="T37" fmla="*/ 83 h 394"/>
                                <a:gd name="T38" fmla="*/ 464 w 501"/>
                                <a:gd name="T39" fmla="*/ 60 h 394"/>
                                <a:gd name="T40" fmla="*/ 437 w 501"/>
                                <a:gd name="T41" fmla="*/ 40 h 394"/>
                                <a:gd name="T42" fmla="*/ 402 w 501"/>
                                <a:gd name="T43" fmla="*/ 24 h 394"/>
                                <a:gd name="T44" fmla="*/ 363 w 501"/>
                                <a:gd name="T45" fmla="*/ 12 h 394"/>
                                <a:gd name="T46" fmla="*/ 317 w 501"/>
                                <a:gd name="T47" fmla="*/ 3 h 394"/>
                                <a:gd name="T48" fmla="*/ 265 w 501"/>
                                <a:gd name="T49" fmla="*/ 0 h 394"/>
                                <a:gd name="T50" fmla="*/ 209 w 501"/>
                                <a:gd name="T51" fmla="*/ 2 h 394"/>
                                <a:gd name="T52" fmla="*/ 176 w 501"/>
                                <a:gd name="T53" fmla="*/ 4 h 394"/>
                                <a:gd name="T54" fmla="*/ 155 w 501"/>
                                <a:gd name="T55" fmla="*/ 5 h 394"/>
                                <a:gd name="T56" fmla="*/ 119 w 501"/>
                                <a:gd name="T57" fmla="*/ 15 h 394"/>
                                <a:gd name="T58" fmla="*/ 89 w 501"/>
                                <a:gd name="T59" fmla="*/ 29 h 394"/>
                                <a:gd name="T60" fmla="*/ 68 w 501"/>
                                <a:gd name="T61" fmla="*/ 41 h 394"/>
                                <a:gd name="T62" fmla="*/ 49 w 501"/>
                                <a:gd name="T63" fmla="*/ 59 h 394"/>
                                <a:gd name="T64" fmla="*/ 31 w 501"/>
                                <a:gd name="T65" fmla="*/ 80 h 394"/>
                                <a:gd name="T66" fmla="*/ 16 w 501"/>
                                <a:gd name="T67" fmla="*/ 104 h 394"/>
                                <a:gd name="T68" fmla="*/ 7 w 501"/>
                                <a:gd name="T69" fmla="*/ 134 h 394"/>
                                <a:gd name="T70" fmla="*/ 0 w 501"/>
                                <a:gd name="T71" fmla="*/ 169 h 394"/>
                                <a:gd name="T72" fmla="*/ 0 w 501"/>
                                <a:gd name="T73" fmla="*/ 209 h 394"/>
                                <a:gd name="T74" fmla="*/ 8 w 501"/>
                                <a:gd name="T75" fmla="*/ 256 h 394"/>
                                <a:gd name="T76" fmla="*/ 23 w 501"/>
                                <a:gd name="T77" fmla="*/ 308 h 3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501" h="394">
                                  <a:moveTo>
                                    <a:pt x="34" y="338"/>
                                  </a:moveTo>
                                  <a:lnTo>
                                    <a:pt x="39" y="345"/>
                                  </a:lnTo>
                                  <a:lnTo>
                                    <a:pt x="45" y="352"/>
                                  </a:lnTo>
                                  <a:lnTo>
                                    <a:pt x="51" y="358"/>
                                  </a:lnTo>
                                  <a:lnTo>
                                    <a:pt x="57" y="363"/>
                                  </a:lnTo>
                                  <a:lnTo>
                                    <a:pt x="65" y="368"/>
                                  </a:lnTo>
                                  <a:lnTo>
                                    <a:pt x="72" y="373"/>
                                  </a:lnTo>
                                  <a:lnTo>
                                    <a:pt x="81" y="376"/>
                                  </a:lnTo>
                                  <a:lnTo>
                                    <a:pt x="89" y="380"/>
                                  </a:lnTo>
                                  <a:lnTo>
                                    <a:pt x="107" y="386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6" y="392"/>
                                  </a:lnTo>
                                  <a:lnTo>
                                    <a:pt x="167" y="394"/>
                                  </a:lnTo>
                                  <a:lnTo>
                                    <a:pt x="188" y="394"/>
                                  </a:lnTo>
                                  <a:lnTo>
                                    <a:pt x="208" y="391"/>
                                  </a:lnTo>
                                  <a:lnTo>
                                    <a:pt x="229" y="389"/>
                                  </a:lnTo>
                                  <a:lnTo>
                                    <a:pt x="249" y="386"/>
                                  </a:lnTo>
                                  <a:lnTo>
                                    <a:pt x="268" y="381"/>
                                  </a:lnTo>
                                  <a:lnTo>
                                    <a:pt x="285" y="376"/>
                                  </a:lnTo>
                                  <a:lnTo>
                                    <a:pt x="301" y="371"/>
                                  </a:lnTo>
                                  <a:lnTo>
                                    <a:pt x="315" y="365"/>
                                  </a:lnTo>
                                  <a:lnTo>
                                    <a:pt x="344" y="347"/>
                                  </a:lnTo>
                                  <a:lnTo>
                                    <a:pt x="370" y="328"/>
                                  </a:lnTo>
                                  <a:lnTo>
                                    <a:pt x="395" y="310"/>
                                  </a:lnTo>
                                  <a:lnTo>
                                    <a:pt x="416" y="291"/>
                                  </a:lnTo>
                                  <a:lnTo>
                                    <a:pt x="436" y="274"/>
                                  </a:lnTo>
                                  <a:lnTo>
                                    <a:pt x="452" y="255"/>
                                  </a:lnTo>
                                  <a:lnTo>
                                    <a:pt x="465" y="238"/>
                                  </a:lnTo>
                                  <a:lnTo>
                                    <a:pt x="478" y="221"/>
                                  </a:lnTo>
                                  <a:lnTo>
                                    <a:pt x="486" y="203"/>
                                  </a:lnTo>
                                  <a:lnTo>
                                    <a:pt x="494" y="186"/>
                                  </a:lnTo>
                                  <a:lnTo>
                                    <a:pt x="499" y="170"/>
                                  </a:lnTo>
                                  <a:lnTo>
                                    <a:pt x="501" y="154"/>
                                  </a:lnTo>
                                  <a:lnTo>
                                    <a:pt x="501" y="139"/>
                                  </a:lnTo>
                                  <a:lnTo>
                                    <a:pt x="500" y="124"/>
                                  </a:lnTo>
                                  <a:lnTo>
                                    <a:pt x="496" y="110"/>
                                  </a:lnTo>
                                  <a:lnTo>
                                    <a:pt x="491" y="97"/>
                                  </a:lnTo>
                                  <a:lnTo>
                                    <a:pt x="484" y="83"/>
                                  </a:lnTo>
                                  <a:lnTo>
                                    <a:pt x="475" y="72"/>
                                  </a:lnTo>
                                  <a:lnTo>
                                    <a:pt x="464" y="60"/>
                                  </a:lnTo>
                                  <a:lnTo>
                                    <a:pt x="451" y="50"/>
                                  </a:lnTo>
                                  <a:lnTo>
                                    <a:pt x="437" y="40"/>
                                  </a:lnTo>
                                  <a:lnTo>
                                    <a:pt x="421" y="31"/>
                                  </a:lnTo>
                                  <a:lnTo>
                                    <a:pt x="402" y="24"/>
                                  </a:lnTo>
                                  <a:lnTo>
                                    <a:pt x="384" y="16"/>
                                  </a:lnTo>
                                  <a:lnTo>
                                    <a:pt x="363" y="12"/>
                                  </a:lnTo>
                                  <a:lnTo>
                                    <a:pt x="340" y="7"/>
                                  </a:lnTo>
                                  <a:lnTo>
                                    <a:pt x="317" y="3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265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09" y="2"/>
                                  </a:lnTo>
                                  <a:lnTo>
                                    <a:pt x="180" y="4"/>
                                  </a:lnTo>
                                  <a:lnTo>
                                    <a:pt x="176" y="4"/>
                                  </a:lnTo>
                                  <a:lnTo>
                                    <a:pt x="167" y="4"/>
                                  </a:lnTo>
                                  <a:lnTo>
                                    <a:pt x="155" y="5"/>
                                  </a:lnTo>
                                  <a:lnTo>
                                    <a:pt x="138" y="9"/>
                                  </a:lnTo>
                                  <a:lnTo>
                                    <a:pt x="119" y="15"/>
                                  </a:lnTo>
                                  <a:lnTo>
                                    <a:pt x="99" y="24"/>
                                  </a:lnTo>
                                  <a:lnTo>
                                    <a:pt x="89" y="29"/>
                                  </a:lnTo>
                                  <a:lnTo>
                                    <a:pt x="78" y="35"/>
                                  </a:lnTo>
                                  <a:lnTo>
                                    <a:pt x="68" y="41"/>
                                  </a:lnTo>
                                  <a:lnTo>
                                    <a:pt x="58" y="50"/>
                                  </a:lnTo>
                                  <a:lnTo>
                                    <a:pt x="49" y="59"/>
                                  </a:lnTo>
                                  <a:lnTo>
                                    <a:pt x="40" y="68"/>
                                  </a:lnTo>
                                  <a:lnTo>
                                    <a:pt x="31" y="80"/>
                                  </a:lnTo>
                                  <a:lnTo>
                                    <a:pt x="24" y="91"/>
                                  </a:lnTo>
                                  <a:lnTo>
                                    <a:pt x="16" y="104"/>
                                  </a:lnTo>
                                  <a:lnTo>
                                    <a:pt x="11" y="118"/>
                                  </a:lnTo>
                                  <a:lnTo>
                                    <a:pt x="7" y="134"/>
                                  </a:lnTo>
                                  <a:lnTo>
                                    <a:pt x="3" y="150"/>
                                  </a:lnTo>
                                  <a:lnTo>
                                    <a:pt x="0" y="169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0" y="209"/>
                                  </a:lnTo>
                                  <a:lnTo>
                                    <a:pt x="4" y="232"/>
                                  </a:lnTo>
                                  <a:lnTo>
                                    <a:pt x="8" y="256"/>
                                  </a:lnTo>
                                  <a:lnTo>
                                    <a:pt x="15" y="281"/>
                                  </a:lnTo>
                                  <a:lnTo>
                                    <a:pt x="23" y="308"/>
                                  </a:lnTo>
                                  <a:lnTo>
                                    <a:pt x="34" y="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0A3D37" id="Group 400" o:spid="_x0000_s1026" style="position:absolute;margin-left:112.1pt;margin-top:273.9pt;width:167.3pt;height:161pt;z-index:251762688" coordorigin="1173,1620" coordsize="3629,3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">
                <v:group id="Group 370" o:spid="_x0000_s1027" style="position:absolute;left:2575;top:4181;width:1117;height:931;rotation:-407021fd" coordorigin="9422,9791" coordsize="2108,14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V9TpcQAAADbAAAA&#10;DwAAAAAAAAAAAAAAAACqAgAAZHJzL2Rvd25yZXYueG1sUEsFBgAAAAAEAAQA+gAAAJsDAAAAAA==&#10;">
                  <v:shape id="Freeform 371" o:spid="_x0000_s1028" style="position:absolute;left:9473;top:9847;width:1979;height:1319;visibility:visible;mso-wrap-style:square;v-text-anchor:top" coordsize="6414,4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dicMQA&#10;AADbAAAADwAAAGRycy9kb3ducmV2LnhtbESPTU/DMAyG70j8h8hIu7EUDqMqyyaEmIS07bDycTaN&#10;1wYaJ2uyrfz7+YDE0Xr9Pn48X46+Vycakgts4G5agCJugnXcGnh/W92WoFJGttgHJgO/lGC5uL6a&#10;Y2XDmXd0qnOrBMKpQgNdzrHSOjUdeUzTEIkl24fBY5ZxaLUd8Cxw3+v7ophpj47lQoeRnjtqfuqj&#10;F4347eILrw/b/erz0H59uIdyUxszuRmfHkFlGvP/8l/71RooRVZ+EQDox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XYnDEAAAA2wAAAA8AAAAAAAAAAAAAAAAAmAIAAGRycy9k&#10;b3ducmV2LnhtbFBLBQYAAAAABAAEAPUAAACJAwAAAAA=&#10;" path="m1064,1659r-5,47l1057,1754r-1,51l1054,1858r2,55l1057,1968r1,57l1062,2083r7,119l1079,2321r12,118l1106,2556r15,112l1136,2775r16,100l1168,2964r15,79l1197,3109r11,52l1218,3195r-41,5l1132,3206r-48,8l1035,3222r-51,10l929,3243r-54,13l819,3269r-55,15l707,3300r-57,19l593,3337r-56,21l483,3381r-55,23l377,3429r-50,27l279,3485r-45,29l192,3545r-38,34l118,3613r-31,36l60,3687r-22,40l20,3769,8,3812,,3857r,47l5,3953r13,51l36,4057r24,32l97,4119r53,27l216,4170r78,21l383,4208r100,14l592,4234r117,9l834,4249r131,4l1101,4254r140,-3l1385,4248r146,-8l1678,4232r146,-11l1970,4207r144,-15l2255,4174r138,-20l2526,4133r126,-24l2771,4083r113,-27l2986,4028r92,-31l3160,3965r70,-34l3286,3897r42,-38l3355,3822r28,44l3428,3906r59,38l3560,3979r86,33l3743,4041r108,27l3967,4093r125,21l4223,4134r136,16l4500,4162r145,12l4791,4181r146,5l5084,4188r145,l5370,4186r138,-6l5641,4171r126,-12l5884,4145r111,-17l6094,4108r89,-22l6258,4060r63,-29l6368,4000r32,-33l6414,3930r-4,-38l6387,3848r-37,-55l6311,3741r-37,-50l6237,3645r-38,-43l6162,3561r-39,-37l6086,3488r-37,-32l6011,3427r-37,-28l5936,3375r-37,-24l5862,3331r-37,-18l5789,3297r-37,-15l5716,3269r-36,-11l5645,3250r-36,-8l5573,3236r-35,-5l5504,3229r-35,-3l5434,3226r-33,l5367,3227r-33,3l5302,3232r-32,4l5238,3241r115,-346l5432,2568r42,-305l5484,1976r-23,-268l5411,1462r-78,-227l5230,1027,5105,838,4961,668,4797,519,4618,387,4426,276,4221,183,4008,109,3787,55,3562,18,3333,,3104,2,2876,20,2652,58r-217,56l2224,188r-199,92l1839,391,1667,519,1511,665,1375,829r-115,181l1168,1209r-67,216l1064,1659xe" stroked="f">
                    <v:path arrowok="t" o:connecttype="custom" o:connectlocs="326,544;326,593;328,646;337,756;351,860;365,944;376,991;334,997;287,1006;236,1018;183,1035;132,1055;86,1081;48,1110;19,1143;2,1182;2,1226;19,1268;67,1293;149,1309;257,1317;383,1318;518,1312;652,1300;779,1281;890,1258;975,1229;1027,1197;1058,1211;1125,1244;1224,1269;1345,1287;1478,1296;1613,1299;1740,1293;1850,1280;1931,1259;1975,1230;1971,1193;1936,1144;1901,1104;1866,1072;1832,1046;1797,1027;1764,1014;1731,1005;1698,1001;1666,1000;1636,1002;1652,898;1692,613;1645,383;1531,207;1366,86;1168,17;958,1;751,35;567,121;424,257;340,442" o:connectangles="0,0,0,0,0,0,0,0,0,0,0,0,0,0,0,0,0,0,0,0,0,0,0,0,0,0,0,0,0,0,0,0,0,0,0,0,0,0,0,0,0,0,0,0,0,0,0,0,0,0,0,0,0,0,0,0,0,0,0,0"/>
                  </v:shape>
                  <v:shape id="Freeform 372" o:spid="_x0000_s1029" style="position:absolute;left:9868;top:10814;width:1191;height:203;visibility:visible;mso-wrap-style:square;v-text-anchor:top" coordsize="3853,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SU0MMA&#10;AADbAAAADwAAAGRycy9kb3ducmV2LnhtbESPQWsCMRSE7wX/Q3iCl6KJhbbrahQrbenVrQePz81z&#10;s7h5WTdRt/++KRQ8DjPzDbNY9a4RV+pC7VnDdKJAEJfe1Fxp2H1/jDMQISIbbDyThh8KsFoOHhaY&#10;G3/jLV2LWIkE4ZCjBhtjm0sZSksOw8S3xMk7+s5hTLKrpOnwluCukU9KvUiHNacFiy1tLJWn4uI0&#10;bI6fe/VO5+fXbVO8HWpSmX1UWo+G/XoOIlIf7+H/9pfRkM3g70v6A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SU0MMAAADbAAAADwAAAAAAAAAAAAAAAACYAgAAZHJzL2Rv&#10;d25yZXYueG1sUEsFBgAAAAAEAAQA9QAAAIgDAAAAAA==&#10;" path="m,l74,34r90,37l267,112r115,43l507,199r135,46l711,267r72,24l856,313r74,23l1005,357r76,21l1157,397r78,20l1312,436r78,17l1467,469r77,15l1620,499r77,12l1771,521r74,9l1917,537r70,5l2057,546r66,1l2177,547r53,-2l2283,542r54,-4l2392,535r54,-7l2502,522r56,-7l2613,506r56,-10l2724,486r57,-11l2837,463r57,-12l2950,437r55,-15l3061,406r56,-16l3172,374r55,-19l3282,337r54,-19l3390,297r52,-20l3495,255r52,-22l3598,211r49,-24l3697,162r48,-24l3793,113r47,-26l3848,98r3,11l3853,122r-3,12l3845,146r-7,14l3828,173r-13,14l3801,201r-16,15l3766,230r-20,15l3724,259r-24,15l3676,289r-25,14l3597,332r-56,28l3484,387r-57,25l3371,436r-52,21l3270,474r-42,15l3181,504r-50,16l3076,535r-60,16l2953,566r-66,14l2816,594r-74,14l2665,619r-79,10l2503,637r-84,5l2376,645r-44,1l2289,647r-44,l2199,646r-45,-1l2109,642r-46,-2l1971,632r-91,-10l1787,611r-93,-12l1601,587r-92,-15l1417,556r-91,-18l1235,521r-89,-20l1058,481,973,462,889,439,807,418,728,395,651,373,577,349,508,326,441,301,378,277,319,253,263,229,212,204,168,180,126,156,91,133,60,109,37,87,18,63,6,42,,21,,xe" fillcolor="#622423 [1605]" stroked="f">
                    <v:path arrowok="t" o:connecttype="custom" o:connectlocs="51,22;157,62;242,91;311,112;382,131;453,147;525,160;593,168;656,172;706,170;756,166;808,159;860,149;912,137;963,122;1014,106;1064,87;1112,66;1158,43;1189,31;1190,42;1183,54;1170,68;1151,81;1129,95;1077,121;1026,143;983,158;932,173;870,186;799,197;734,202;694,203;652,201;581,195;495,184;410,169;327,151;249,131;178,110;117,87;66,64;28,42;6,20;0,0" o:connectangles="0,0,0,0,0,0,0,0,0,0,0,0,0,0,0,0,0,0,0,0,0,0,0,0,0,0,0,0,0,0,0,0,0,0,0,0,0,0,0,0,0,0,0,0,0"/>
                  </v:shape>
                  <v:shape id="Freeform 373" o:spid="_x0000_s1030" style="position:absolute;left:9422;top:9791;width:2108;height:1411;visibility:visible;mso-wrap-style:square;v-text-anchor:top" coordsize="6829,4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KJtsEA&#10;AADbAAAADwAAAGRycy9kb3ducmV2LnhtbERPy2rCQBTdF/oPwy10VyeVEmzMRFQodKOQ1I27S+aa&#10;BDN30szkYb++sxBcHs473cymFSP1rrGs4H0RgSAurW64UnD6+XpbgXAeWWNrmRTcyMEme35KMdF2&#10;4pzGwlcihLBLUEHtfZdI6cqaDLqF7YgDd7G9QR9gX0nd4xTCTSuXURRLgw2Hhho72tdUXovBKLj8&#10;xef2w+THXXnaDb+u8ETDQanXl3m7BuFp9g/x3f2tFXyG9eFL+AE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iibbBAAAA2wAAAA8AAAAAAAAAAAAAAAAAmAIAAGRycy9kb3du&#10;cmV2LnhtbFBLBQYAAAAABAAEAPUAAACGAwAAAAA=&#10;" path="m1199,3256r-44,6l1108,3269r-50,10l1007,3290r-53,14l900,3320r-56,17l788,3357r-55,21l676,3400r-57,25l563,3452r-54,29l456,3511r-54,30l353,3575r-48,36l258,3647r-44,38l175,3725r-37,42l104,3809r-28,44l51,3899r-21,48l15,3995,5,4046,,4097r2,53l9,4204r14,56l44,4317r23,36l108,4385r55,30l232,4442r81,23l406,4485r104,19l624,4519r122,12l876,4540r136,7l1155,4551r145,1l1450,4551r151,-4l1754,4541r153,-9l2060,4521r150,-14l2357,4491r143,-17l2638,4453r132,-22l2895,4406r116,-27l3118,4350r96,-31l3299,4287r73,-36l3432,4216r44,-39l3505,4136r32,47l3585,4227r66,39l3730,4303r94,35l3930,4369r118,27l4174,4421r135,21l4452,4460r149,17l4753,4489r157,9l5068,4504r160,3l5386,4507r157,-2l5696,4499r150,-9l5990,4479r136,-15l6254,4447r119,-20l6481,4404r96,-26l6659,4349r68,-32l6779,4282r34,-37l6829,4206r-4,-42l6800,4118r-39,-67l6722,3987r-40,-61l6644,3869r-40,-54l6565,3763r-40,-48l6486,3668r-40,-44l6406,3585r-39,-39l6327,3511r-38,-33l6249,3447r-39,-27l6171,3394r-39,-23l6094,3350r-39,-19l6017,3315r-39,-15l5941,3288r-38,-11l5866,3268r-37,-6l5793,3256r-37,-3l5720,3251r-35,l5649,3253r-34,3l5581,3261r108,-353l5760,2578r33,-312l5792,1976r-34,-270l5696,1455r-90,-230l5490,1015,5351,825,5192,655,5015,504,4821,374,4613,263,4394,171,4165,99,3929,47,3689,14,3445,,3202,6,2960,32,2723,76r-230,64l2270,222,2060,323,1862,444,1680,583,1516,741,1372,918r-121,195l1153,1327r-69,233l1043,1811r-5,50l1036,1911r-3,52l1033,2016r,54l1035,2124r1,56l1038,2235r4,56l1047,2345r5,56l1057,2457r12,109l1083,2672r15,101l1114,2870r16,89l1146,3039r16,72l1176,3172r12,48l1199,3256xm1359,3378r-41,5l1273,3389r-48,8l1176,3405r-51,10l1070,3426r-54,13l960,3452r-55,15l848,3483r-57,19l734,3520r-56,21l624,3564r-55,23l518,3612r-50,27l420,3668r-45,29l333,3728r-38,34l259,3796r-31,36l201,3870r-22,40l161,3952r-12,43l141,4040r,47l146,4136r13,51l177,4240r24,32l238,4302r53,27l357,4353r78,21l524,4391r100,14l733,4417r117,9l975,4432r131,4l1242,4437r140,-3l1526,4431r146,-8l1819,4415r146,-11l2111,4390r144,-15l2396,4357r138,-20l2667,4316r126,-24l2912,4266r113,-27l3127,4211r92,-31l3301,4148r70,-34l3427,4080r42,-38l3496,4005r28,44l3569,4089r59,38l3701,4162r86,33l3884,4224r108,27l4108,4276r125,21l4364,4317r136,16l4641,4345r145,12l4932,4364r146,5l5225,4371r145,l5511,4369r138,-6l5782,4354r126,-12l6025,4328r111,-17l6235,4291r89,-22l6399,4243r63,-29l6509,4183r32,-33l6555,4113r-4,-38l6528,4031r-37,-55l6452,3924r-37,-50l6378,3828r-38,-43l6303,3744r-39,-37l6227,3671r-37,-32l6152,3610r-37,-28l6077,3558r-37,-24l6003,3514r-37,-18l5930,3480r-37,-15l5857,3452r-36,-11l5786,3433r-36,-8l5714,3419r-35,-5l5645,3412r-35,-3l5575,3409r-33,l5508,3410r-33,3l5443,3415r-32,4l5379,3424r115,-346l5573,2751r42,-305l5625,2159r-23,-268l5552,1645r-78,-227l5371,1210,5246,1021,5102,851,4938,702,4759,570,4567,459,4362,366,4149,292,3928,238,3703,201,3474,183r-229,2l3017,203r-224,38l2576,297r-211,74l2166,463,1980,574,1808,702,1652,848r-136,164l1401,1193r-92,199l1242,1608r-37,234l1200,1889r-2,48l1197,1988r-2,53l1197,2096r1,55l1199,2208r4,58l1210,2385r10,119l1232,2622r15,117l1262,2851r15,107l1293,3058r16,89l1324,3226r14,66l1349,3344r10,34xe" fillcolor="#622423 [1605]" stroked="f">
                    <v:path arrowok="t" o:connecttype="custom" o:connectlocs="294,1024;191,1062;94,1119;23,1194;1,1286;50,1369;230,1404;494,1409;772,1387;992,1339;1092,1297;1250,1363;1516,1394;1805,1392;2030,1357;2107,1291;2039,1183;1965,1099;1893,1045;1822,1016;1755,1008;1788,702;1652,256;1286,31;841,24;468,230;320,577;320,676;330,795;359,964;393,1051;296,1070;193,1105;103,1156;50,1225;55,1314;162,1361;383,1375;652,1361;899,1322;1058,1265;1142,1290;1347,1338;1613,1355;1860,1342;2009,1297;1992,1216;1922,1138;1853,1089;1786,1064;1721,1057;1660,1061;1714,510;1469,177;1072,57;669,144;404,431;369,633;377,776;404,975" o:connectangles="0,0,0,0,0,0,0,0,0,0,0,0,0,0,0,0,0,0,0,0,0,0,0,0,0,0,0,0,0,0,0,0,0,0,0,0,0,0,0,0,0,0,0,0,0,0,0,0,0,0,0,0,0,0,0,0,0,0,0,0"/>
                    <o:lock v:ext="edit" verticies="t"/>
                  </v:shape>
                </v:group>
                <v:group id="Group 357" o:spid="_x0000_s1031" style="position:absolute;left:2841;top:1620;width:1961;height:1450;rotation:1303420fd" coordorigin="6989,9560" coordsize="4640,3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tXNLrFAAAA2wAA&#10;AA8AAAAAAAAAAAAAAAAAqgIAAGRycy9kb3ducmV2LnhtbFBLBQYAAAAABAAEAPoAAACcAwAAAAA=&#10;">
                  <v:shape id="Freeform 358" o:spid="_x0000_s1032" style="position:absolute;left:7108;top:9678;width:4398;height:3246;visibility:visible;mso-wrap-style:square;v-text-anchor:top" coordsize="4398,3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X2fsMA&#10;AADbAAAADwAAAGRycy9kb3ducmV2LnhtbESP0YrCMBRE3xf2H8IV9mXRVKGi1SiLuKC+iO5+wKW5&#10;ttXmJjZR698bQfBxmJkzzHTemlpcqfGVZQX9XgKCOLe64kLB/99vdwTCB2SNtWVScCcP89nnxxQz&#10;bW+8o+s+FCJC2GeooAzBZVL6vCSDvmcdcfQOtjEYomwKqRu8Rbip5SBJhtJgxXGhREeLkvLT/mIU&#10;LM9HV6WbYTpa59v05Ljl7+VOqa9O+zMBEagN7/CrvdIKxgN4fo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X2fsMAAADbAAAADwAAAAAAAAAAAAAAAACYAgAAZHJzL2Rv&#10;d25yZXYueG1sUEsFBgAAAAAEAAQA9QAAAIgDAAAAAA==&#10;" path="m2239,1860c1893,1501,1548,1143,1548,1143l517,845,141,1127,,1503r266,203l751,1831r797,63l1910,1925v,,177,82,266,173c2102,2115,1681,2027,1637,2237v14,173,29,346,29,346l2220,3183r465,63c2897,3188,3332,2973,3491,2836v139,-128,179,-310,149,-412c3606,2090,3155,1934,3028,1885v-5,-284,42,-389,128,-562c3245,1124,3335,1027,3542,846l4398,235,4227,,3782,9,3322,342,2984,987r-69,276c2915,1263,2920,1505,2925,1748,2807,1566,2778,1424,2432,1409v-49,19,380,69,150,471c2514,1640,2278,1562,2144,1596v71,34,306,73,286,392c2376,1939,2386,1895,2239,1860xe" stroked="f">
                    <v:path arrowok="t" o:connecttype="custom" o:connectlocs="2239,1860;1548,1143;517,845;141,1127;0,1503;266,1706;751,1831;1548,1894;1910,1925;2176,2098;1637,2237;1666,2583;2220,3183;2685,3246;3491,2836;3640,2424;3028,1885;3156,1323;3542,846;4398,235;4227,0;3782,9;3322,342;2984,987;2915,1263;2925,1748;2432,1409;2582,1880;2144,1596;2430,1988;2239,1860" o:connectangles="0,0,0,0,0,0,0,0,0,0,0,0,0,0,0,0,0,0,0,0,0,0,0,0,0,0,0,0,0,0,0"/>
                  </v:shape>
                  <v:shape id="Freeform 359" o:spid="_x0000_s1033" style="position:absolute;left:9780;top:11556;width:1045;height:1365;visibility:visible;mso-wrap-style:square;v-text-anchor:top" coordsize="1045,1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+er8YA&#10;AADbAAAADwAAAGRycy9kb3ducmV2LnhtbESPQWvCQBSE7wX/w/KE3urGWoqNriI1BXsoWu2h3h7Z&#10;ZxLMvg3ZZ0z767uFQo/DzHzDzJe9q1VHbag8GxiPElDEubcVFwY+Di93U1BBkC3WnsnAFwVYLgY3&#10;c0ytv/I7dXspVIRwSNFAKdKkWoe8JIdh5Bvi6J1861CibAttW7xGuKv1fZI8aocVx4USG3ouKT/v&#10;L86A08e8u2SSfcp6V28fXr+zzdvBmNthv5qBEurlP/zX3lgDTxP4/RJ/gF7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F+er8YAAADbAAAADwAAAAAAAAAAAAAAAACYAgAAZHJz&#10;L2Rvd25yZXYueG1sUEsFBgAAAAAEAAQA9QAAAIsDAAAAAA==&#10;" path="m352,8c382,,923,220,973,492v72,195,-11,335,-239,556c483,1194,711,1076,244,1309,128,1348,94,1365,,1365,817,1020,912,692,839,470,778,270,453,104,352,8xe" fillcolor="silver" stroked="f">
                    <v:path arrowok="t" o:connecttype="custom" o:connectlocs="352,8;973,492;734,1048;244,1309;0,1365;839,470;352,8" o:connectangles="0,0,0,0,0,0,0"/>
                  </v:shape>
                  <v:group id="Group 360" o:spid="_x0000_s1034" style="position:absolute;left:6989;top:9560;width:4640;height:3377" coordorigin="6989,9560" coordsize="4640,3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  <v:shape id="Freeform 361" o:spid="_x0000_s1035" style="position:absolute;left:6989;top:9560;width:4640;height:3377;visibility:visible;mso-wrap-style:square;v-text-anchor:top" coordsize="19610,14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HMscIA&#10;AADbAAAADwAAAGRycy9kb3ducmV2LnhtbESPQYvCMBSE7wv+h/AEb2uq6KLVKCLIije1B4+P5tlU&#10;m5eSZLX+e7OwsMdhZr5hluvONuJBPtSOFYyGGQji0umaKwXFefc5AxEissbGMSl4UYD1qvexxFy7&#10;Jx/pcYqVSBAOOSowMba5lKE0ZDEMXUucvKvzFmOSvpLa4zPBbSPHWfYlLdacFgy2tDVU3k8/VsHt&#10;MjkeusLpYrefjrbfh9KbWVBq0O82CxCRuvgf/mvvtYL5FH6/pB8gV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UcyxwgAAANsAAAAPAAAAAAAAAAAAAAAAAJgCAABkcnMvZG93&#10;bnJldi54bWxQSwUGAAAAAAQABAD1AAAAhwMAAAAA&#10;" path="m9946,8316l9814,8108,9680,7905,9548,7704,9413,7509,9278,7317,9142,7129,9003,6946,8864,6767,8723,6593,8578,6422,8431,6256,8281,6094,8129,5936,7973,5782,7814,5634,7650,5489,7483,5349,7311,5215,7136,5084,6955,4957,6768,4835,6578,4719,6381,4606,6178,4499,5971,4396r-216,-99l5534,4204r-228,-89l5071,4031r-242,-79l4579,3878r-258,-70l4160,3771r-168,-32l3818,3712r-178,-21l3460,3676r-185,-9l3089,3665r-188,4l2713,3678r-188,18l2338,3719r-186,30l1969,3787r-179,45l1614,3885r-171,59l1278,4012r-159,76l969,4171r-144,91l690,4362,565,4471,451,4588,348,4714r-92,135l177,4992r-66,152l61,5306,25,5478,4,5660,,5850r14,202l58,6328r73,253l228,6815r122,213l494,7222r165,177l845,7559r204,142l1270,7829r238,113l1759,8042r265,88l2299,8205r286,66l2881,8327r303,45l3492,8411r314,32l4123,8468r319,19l4761,8504r318,12l5395,8526r313,7l6016,8541r301,8l6611,8558r285,11l7169,8583r262,17l7680,8623r235,29l7962,8659r51,9l8063,8679r54,13l8171,8706r56,16l8284,8740r58,18l8400,8778r59,20l8520,8820r59,24l8640,8867r60,24l8761,8917r61,24l8942,8995r116,53l9172,9102r107,55l9381,9209r94,50l9560,9309r76,44l9632,9356r-3,2l9195,9299r-388,-25l8463,9283r-299,39l7905,9390r-218,96l7509,9606r-139,142l7264,9910r-68,180l7160,10287r-2,210l7186,10719r59,231l7331,11189r113,243l7582,11680r164,247l7931,12173r207,243l8365,12652r245,229l8874,13100r278,208l9445,13499r307,177l10071,13833r329,136l10738,14083r345,89l11435,14233r356,32l11821,14267r31,3l11884,14270r32,-1l11951,14267r35,-3l12022,14260r35,-5l12095,14249r38,-6l12171,14234r39,-7l12286,14207r79,-21l12442,14163r77,-24l12594,14114r73,-26l12736,14063r66,-24l12863,14015r55,-21l13325,13826r378,-173l14050,13476r320,-180l14661,13115r264,-186l15161,12742r209,-189l15553,12361r156,-191l15839,11978r105,-193l16024,11591r56,-192l16111,11206r7,-190l16103,10825r-39,-188l16003,10452r-84,-185l15814,10087r-126,-178l15541,9735r-167,-170l15186,9399r-208,-162l14751,9080r-244,-151l14242,8783r-282,-140l13660,8511r-316,-127l13366,7875r72,-481l13553,6940r156,-427l13900,6110r226,-378l14380,5375r280,-335l14960,4726r318,-296l15610,4152r341,-261l16298,3646r350,-231l16994,3197r341,-205l17668,2797r318,-186l18287,2434r280,-169l18822,2101r225,-158l19241,1790r156,-152l19514,1487r72,-150l19610,1186r-28,-152l19497,877,19354,717,19146,550,18872,378,18428,216,18000,101,17590,30,17198,r-374,11l16467,59r-340,84l15803,262r-306,150l15207,591r-273,207l14677,1030r-240,256l14213,1563r-207,297l13814,2173r-176,329l13479,2844r-145,352l13205,3557r-114,368l12993,4298r-83,375l12840,5049r-53,375l12749,5794r-25,364l12714,6516r5,347l12738,7199r33,321l12818,7826r-36,-109l12744,7613r-42,-99l12656,7421r-49,-89l12555,7247r-56,-79l12441,7092r-62,-70l12316,6956r-67,-62l12180,6836r-72,-53l12035,6734r-77,-45l11881,6648r-81,-37l11719,6578r-85,-29l11549,6523r-87,-21l11373,6484r-89,-14l11193,6459r-92,-7l11007,6447r-94,l10819,6449r-96,6l10626,6464r-96,11l10433,6490r86,11l10603,6515r80,16l10762,6550r75,23l10910,6597r69,29l11044,6656r63,34l11167,6726r57,40l11276,6809r49,46l11370,6903r42,51l11449,7008r33,58l11512,7127r25,63l11558,7257r16,69l11586,7399r8,75l11597,7554r-2,81l11589,7719r-13,89l11560,7899r-22,94l11511,8090r-32,101l11441,8294r-48,-105l11344,8090r-51,-92l11241,7911r-53,-82l11133,7753r-54,-71l11022,7617r-58,-61l10905,7500r-61,-50l10782,7404r-63,-42l10655,7325r-66,-34l10522,7263r-68,-26l10386,7216r-70,-17l10244,7185r-73,-11l10097,7166r-76,-4l9945,7160r-78,2l9788,7166r-81,7l9626,7181r-83,13l9459,7206r-86,16l9287,7239r107,15l9498,7274r99,22l9691,7322r89,30l9864,7384r80,35l10019,7457r72,40l10158,7540r61,45l10278,7632r54,48l10383,7730r47,54l10473,7837r38,55l10547,7948r32,57l10609,8063r25,60l10657,8182r19,59l10693,8301r14,60l10717,8422r8,59l10730,8541r4,59l10734,8658r-1,58l10728,8772r-24,-33l10681,8706r-24,-31l10632,8646r-23,-29l10584,8591r-24,-26l10535,8542r-24,-22l10487,8499r-25,-20l10436,8460r-25,-17l10386,8426r-24,-15l10337,8397r-25,-12l10287,8374r-26,-11l10237,8354r-25,-9l10187,8338r-25,-6l10138,8327r-24,-5l10089,8319r-24,-2l10041,8314r-24,l9993,8314r-23,l9946,8316xm9737,9260r-16,-28l9700,9202r-26,-31l9644,9139r-33,-32l9572,9074r-42,-35l9485,9004r-51,-34l9381,8935r-56,-36l9264,8865r-61,-35l9137,8795r-69,-33l8997,8729r-74,-33l8848,8666r-78,-30l8691,8606r-82,-27l8525,8553r-84,-25l8354,8506r-88,-21l8178,8466r-89,-16l7999,8435r-90,-11l7817,8416r-91,-6l7634,8406r-495,-11l6661,8377r-462,-23l5754,8325r-425,-33l4920,8252r-389,-44l4161,8158r-350,-55l3481,8043r-311,-65l2882,7909r-267,-76l2370,7754r-223,-85l1947,7580r-176,-94l1618,7388,1489,7285,1385,7178r-78,-112l1254,6950r-27,-120l1226,6705r27,-129l1306,6444r82,-136l1498,6167r140,-145l1806,5875r197,-152l2231,5567r135,-83l2505,5409r140,-69l2787,5279r143,-54l3076,5178r149,-41l3374,5102r151,-27l3677,5055r154,-15l3985,5032r156,-2l4298,5034r157,11l4614,5060r158,22l4930,5110r160,33l5249,5181r160,44l5567,5274r160,53l5885,5387r159,64l6201,5519r155,74l6512,5671r156,82l6822,5841r152,90l7125,6026r50,33l7233,6100r65,47l7368,6199r76,57l7525,6319r87,67l7702,6456r192,154l8097,6774r210,172l8521,7123r213,178l8944,7479r203,172l9337,7815r176,152l9669,8104r134,119l9910,8320r-27,4l9857,8329r-26,5l9806,8340r-26,8l9756,8356r-25,9l9707,8374r-23,10l9660,8395r-23,10l9615,8417r-44,23l9529,8466r-38,28l9452,8522r-34,29l9386,8580r-30,29l9329,8638r-25,29l9283,8694r45,-14l9371,8669r41,-7l9452,8657r40,-1l9529,8656r36,3l9600,8666r32,7l9663,8684r29,12l9720,8710r24,17l9767,8746r21,20l9806,8787r16,23l9836,8835r11,26l9857,8887r6,28l9866,8944r1,30l9864,9004r-5,31l9852,9068r-11,30l9826,9132r-17,32l9788,9196r-24,32l9737,9260xm12915,7201r-19,-314l12903,6564r31,-328l12989,5904r75,-336l13161,5231r115,-337l13409,4560r149,-330l13722,3904r178,-318l14091,3275r202,-299l14504,2689r220,-275l14952,2156r232,-243l15423,1690r241,-203l15907,1305r245,-158l16395,1013r241,-106l16875,829r234,-49l17337,764r221,18l17771,834r203,89l18165,1049r180,167l18512,1424r7,76l18504,1578r-33,79l18418,1739r-72,84l18258,1910r-104,89l18037,2090r-133,96l17761,2285r-156,102l17440,2492r-356,225l16701,2961r-199,129l16300,3225r-205,139l15889,3510r-205,152l15480,3819r-202,166l15080,4156r-194,178l14698,4520r-182,192l14343,4913r-164,209l14025,5338r-143,225l13752,5797r-27,56l13699,5909r-25,56l13651,6024r-23,58l13607,6141r-21,59l13568,6261r-20,59l13531,6381r-18,62l13496,6503r-31,124l13435,6750r-28,122l13381,6993r-27,122l13328,7232r-26,116l13275,7462r-14,56l13246,7572r-15,53l13216,7677r-6,47l13204,7774r-5,52l13197,7878r-3,54l13194,7988r1,55l13199,8098r4,55l13209,8207r9,53l13228,8311r6,24l13240,8360r7,24l13255,8406r8,22l13272,8450r9,20l13291,8490r120,47l13568,8602r90,39l13756,8684r102,48l13965,8784r112,56l14192,8901r117,64l14427,9034r120,73l14666,9184r119,81l14901,9351r114,90l15124,9535r106,98l15330,9734r94,105l15512,9949r79,114l15662,10181r62,122l15774,10429r41,129l15842,10692r15,137l15858,10971r-13,145l15816,11264r-16,102l15776,11468r-36,104l15694,11676r-54,104l15578,11885r-72,104l15427,12094r-88,104l15245,12302r-101,103l15036,12507r-114,100l14803,12708r-126,97l14547,12902r-135,95l14274,13090r-142,89l13985,13267r-150,85l13683,13434r-155,79l13371,13590r-158,71l13053,13731r-161,64l12732,13855r-163,57l12409,13964r-161,47l12088,14053r-165,24l11747,14082r-183,-14l11373,14037r-195,-47l10976,13928r-204,-76l10566,13761r-209,-102l10148,13545r-208,-125l9732,13285r-204,-142l9328,12992r-196,-158l8943,12671r-183,-169l8585,12330r-164,-175l8265,11978r-143,-179l7989,11620r-119,-178l7767,11265r-88,-173l7607,10922r-54,-166l7517,10595r-15,-153l7507,10296r27,-139l7584,10027r9,-37l7608,9952r19,-37l7649,9879r26,-37l7705,9806r33,-35l7775,9738r41,-33l7859,9672r49,-29l7960,9613r54,-27l8072,9560r62,-25l8199,9512r69,-20l8339,9473r76,-17l8493,9442r81,-12l8658,9421r88,-7l8838,9410r93,l9028,9411r99,5l9230,9425r105,11l9444,9451r111,20l9669,9493r22,-15l9716,9461r26,-19l9768,9421r27,-22l9822,9374r28,-26l9876,9321r27,-28l9927,9262r24,-31l9974,9199r20,-34l10013,9131r16,-35l10042,9060r12,-36l10060,8988r4,-35l10064,8915r-4,-35l10050,8842r-14,-35l10018,8771r-24,-36l9965,8700r-36,-34l9888,8632r-48,-32l9784,8569r-62,-31l9653,8510r115,-5l9874,8500r51,-1l9972,8497r46,l10061,8497r42,3l10143,8501r38,4l10218,8510r36,6l10287,8523r34,9l10352,8543r31,12l10412,8570r29,16l10469,8605r27,21l10524,8648r26,26l10576,8703r26,31l10628,8767r24,36l10678,8842r26,44l10730,8931r26,49l10783,9033r26,-63l10830,8906r15,-66l10856,8774r5,-68l10863,8640r-4,-68l10851,8502r-11,-68l10824,8366r-18,-67l10782,8233r-26,-67l10728,8100r-32,-63l10662,7974r-37,-60l10587,7854r-41,-57l10503,7742r-45,-54l10412,7639r-45,-47l10318,7547r-48,-42l10221,7468r-50,-34l10122,7403r-50,-26l10023,7354r-50,-18l9925,7322r89,18l10097,7357r79,18l10252,7394r69,21l10388,7436r63,22l10510,7482r56,25l10619,7531r49,28l10715,7587r45,28l10803,7646r41,33l10882,7712r37,35l10955,7782r35,38l11025,7859r32,41l11090,7942r32,45l11154,8032r66,97l11289,8233r72,112l11440,8465r57,-79l11548,8307r46,-77l11634,8153r36,-75l11701,8004r26,-73l11748,7859r18,-72l11778,7718r7,-68l11788,7583r,-65l11782,7452r-9,-62l11759,7328r-17,-59l11721,7210r-25,-57l11667,7098r-33,-53l11599,6993r-40,-50l11517,6894r-46,-45l11422,6804r-52,-42l11315,6721r-58,-38l11197,6646r-65,-35l11067,6579r112,11l11289,6609r105,23l11497,6661r98,34l11690,6734r90,43l11868,6825r83,52l12031,6933r77,58l12181,7053r69,63l12316,7183r63,68l12438,7321r56,71l12547,7463r50,73l12642,7609r44,73l12725,7755r37,72l12796,7897r31,70l12854,8035r25,67l12900,8165r18,60l12934,8283r13,55l12957,8390r,-3l12954,8375r-2,-25l12947,8314r-4,-47l12938,8210r-5,-65l12928,8069r-5,-82l12918,7895r-3,-100l12912,7688r-2,-112l12910,7456r1,-125l12915,7201xe" fillcolor="#622423 [1605]" stroked="f">
                      <v:path arrowok="t" o:connecttype="custom" o:connectlocs="1810,1299;984,892;265,967;54,1613;1051,2008;1933,2060;2242,2191;1700,2537;2622,3354;2944,3352;3717,2880;3490,2149;3774,921;4613,208;3363,370;3022,1780;2811,1573;2489,1538;2724,1687;2672,1893;2424,1700;2314,1740;2522,1936;2499,2027;2399,1971;2244,2131;1956,2008;824,1903;328,1493;943,1191;1578,1361;2116,1770;2280,1989;2255,2048;2335,2124;3141,1158;3993,196;4236,517;3394,1163;3186,1568;3122,1890;3232,2045;3670,2354;3669,2837;3164,3216;2451,3232;1800,2585;1871,2282;2184,2230;2365,2169;2315,2028;2457,2025;2563,2108;2495,1845;2426,1750;2616,1870;2787,1826;2690,1600;2882,1669;3057,1946;3055,1764" o:connectangles="0,0,0,0,0,0,0,0,0,0,0,0,0,0,0,0,0,0,0,0,0,0,0,0,0,0,0,0,0,0,0,0,0,0,0,0,0,0,0,0,0,0,0,0,0,0,0,0,0,0,0,0,0,0,0,0,0,0,0,0,0"/>
                      <o:lock v:ext="edit" verticies="t"/>
                    </v:shape>
                    <v:group id="Group 362" o:spid="_x0000_s1036" style="position:absolute;left:9540;top:11776;width:724;height:777" coordorigin="9540,11776" coordsize="724,7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    <v:shape id="Freeform 363" o:spid="_x0000_s1037" style="position:absolute;left:9669;top:11976;width:122;height:91;visibility:visible;mso-wrap-style:square;v-text-anchor:top" coordsize="515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FsWcMA&#10;AADbAAAADwAAAGRycy9kb3ducmV2LnhtbESPQWsCMRSE74L/ITyhN81WqtatUURQ7NHVQ4/PzXOz&#10;uHlZN1FXf31TKHgcZuYbZrZobSVu1PjSsYL3QQKCOHe65ELBYb/uf4LwAVlj5ZgUPMjDYt7tzDDV&#10;7s47umWhEBHCPkUFJoQ6ldLnhiz6gauJo3dyjcUQZVNI3eA9wm0lh0kylhZLjgsGa1oZys/Z1Sp4&#10;fmdm/3Op8t34UZcfR59spqOzUm+9dvkFIlAbXuH/9lYrmE7g70v8A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8FsWcMAAADbAAAADwAAAAAAAAAAAAAAAACYAgAAZHJzL2Rv&#10;d25yZXYueG1sUEsFBgAAAAAEAAQA9QAAAIgDAAAAAA==&#10;" path="m74,51l53,70,34,90,21,110,11,129,3,148,,167r,17l2,202r5,17l13,235r10,16l34,266r14,15l62,294r16,13l95,319r17,11l131,341r18,9l168,359r20,7l206,372r19,5l242,382r16,3l274,387r15,l301,386r13,-1l323,381r7,-5l335,370r4,-8l344,355r6,-8l357,341r15,-15l389,312r40,-31l466,249r16,-18l497,213r5,-10l507,194r4,-10l514,174r1,-11l515,153r-1,-11l512,131r-4,-11l502,108,494,95,485,83,473,72,462,61,450,51,438,42,424,33,410,26,397,21,382,15,368,11,353,7,337,5,323,2,293,,262,,232,2,204,6r-27,5l151,18r-24,8l107,33,89,42,74,51xe" fillcolor="#622423 [1605]" stroked="f">
                        <v:path arrowok="t" o:connecttype="custom" o:connectlocs="13,16;5,26;1,35;0,43;2,51;5,59;11,66;18,72;27,78;35,82;45,86;53,89;61,91;68,91;74,91;78,88;80,85;83,82;88,77;102,66;114,54;119,48;121,43;122,38;122,33;120,28;117,22;112,17;107,12;100,8;94,5;87,3;80,1;69,0;55,0;42,3;30,6;21,10" o:connectangles="0,0,0,0,0,0,0,0,0,0,0,0,0,0,0,0,0,0,0,0,0,0,0,0,0,0,0,0,0,0,0,0,0,0,0,0,0,0"/>
                      </v:shape>
                      <v:shape id="Freeform 364" o:spid="_x0000_s1038" style="position:absolute;left:9540;top:11790;width:47;height:127;visibility:visible;mso-wrap-style:square;v-text-anchor:top" coordsize="199,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7D7r8A&#10;AADbAAAADwAAAGRycy9kb3ducmV2LnhtbERPTYvCMBC9C/6HMMLeNHUPi61GEUFccRG2evA4NGNb&#10;bSYlibX++81B2OPjfS9WvWlER87XlhVMJwkI4sLqmksF59N2PAPhA7LGxjIpeJGH1XI4WGCm7ZN/&#10;qctDKWII+wwVVCG0mZS+qMign9iWOHJX6wyGCF0ptcNnDDeN/EySL2mw5thQYUubiop7/jAKbpw2&#10;x3o2vexM70u971xqfg5KfYz69RxEoD78i9/ub60gjWPjl/gD5PI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3sPuvwAAANsAAAAPAAAAAAAAAAAAAAAAAJgCAABkcnMvZG93bnJl&#10;di54bWxQSwUGAAAAAAQABAD1AAAAhAMAAAAA&#10;" path="m52,r4,1l61,1r5,2l71,6r8,6l89,21,99,32r10,14l118,62r10,17l136,97r9,21l154,141r7,22l168,188r8,26l182,241r5,27l192,295r4,26l198,347r1,25l199,396r,22l198,438r-2,19l193,475r-4,15l184,503r-6,11l172,523r-7,7l161,533r-4,1l154,535r-5,l144,535r-4,-1l135,533r-5,-3l120,523r-9,-9l102,503,92,490,82,475,73,457,63,438,55,418,47,396,39,372,31,347,25,321,19,295,14,268,9,241,5,214,3,188,1,163,,141,1,118,3,97,4,79,8,62,11,46,16,32,21,21r8,-9l35,6,39,3,43,1r4,l52,xe" fillcolor="#622423 [1605]" stroked="f" strokecolor="#1f1a17" strokeweight="0">
                        <v:path arrowok="t" o:connecttype="custom" o:connectlocs="13,0;16,1;19,3;23,8;28,15;32,23;36,33;40,45;43,57;45,70;47,82;47,94;47,104;46,113;43,119;41,124;38,127;36,127;34,127;32,127;28,124;24,119;19,113;15,104;11,94;7,82;4,70;2,57;1,45;0,33;1,23;2,15;4,8;7,3;9,1;11,0" o:connectangles="0,0,0,0,0,0,0,0,0,0,0,0,0,0,0,0,0,0,0,0,0,0,0,0,0,0,0,0,0,0,0,0,0,0,0,0"/>
                      </v:shape>
                      <v:shape id="Freeform 365" o:spid="_x0000_s1039" style="position:absolute;left:9775;top:11776;width:43;height:139;visibility:visible;mso-wrap-style:square;v-text-anchor:top" coordsize="181,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QmwcQA&#10;AADbAAAADwAAAGRycy9kb3ducmV2LnhtbESP0WrCQBRE34X+w3KFvtWNgqLRNUhti4X6UOsHXLLX&#10;JJi9m+xuTZqv7xYKPg4zc4bZZL2pxY2crywrmE4SEMS51RUXCs5fr09LED4ga6wtk4If8pBtH0Yb&#10;TLXt+JNup1CICGGfooIyhCaV0uclGfQT2xBH72KdwRClK6R22EW4qeUsSRbSYMVxocSGnkvKr6dv&#10;o+D48e7r+ctyP5AnS4Nrr/O3VqnHcb9bgwjUh3v4v33QClYr+PsSf4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kJsHEAAAA2wAAAA8AAAAAAAAAAAAAAAAAmAIAAGRycy9k&#10;b3ducmV2LnhtbFBLBQYAAAAABAAEAPUAAACJAwAAAAA=&#10;" path="m127,2l131,r4,l140,2r3,1l150,8r6,7l162,25r5,14l172,54r2,17l178,89r1,21l181,134r,25l181,185r-2,27l177,240r-4,30l169,300r-5,29l158,358r-6,27l146,412r-8,25l131,462r-7,21l115,504r-9,18l98,540r-9,13l80,566r-8,10l63,582r-9,3l51,587r-5,l42,585r-4,-1l31,579r-6,-7l20,562,15,550,10,535,6,517,4,498,1,477,,454,,430,1,404,2,376,5,347,7,317r5,-30l17,258r5,-29l28,202r7,-26l42,150r7,-23l58,104,65,83,74,65,83,49,91,34r9,-13l110,13r9,-8l127,2xe" fillcolor="#622423 [1605]" stroked="f" strokecolor="#1f1a17" strokeweight="0">
                        <v:path arrowok="t" o:connecttype="custom" o:connectlocs="31,0;33,0;36,2;38,6;41,13;42,21;43,32;43,44;42,57;40,71;38,85;35,98;31,109;27,119;23,128;19,134;15,138;12,139;10,139;7,137;5,133;2,127;1,118;0,108;0,96;1,82;3,68;5,54;8,42;12,30;15,20;20,12;24,5;28,1" o:connectangles="0,0,0,0,0,0,0,0,0,0,0,0,0,0,0,0,0,0,0,0,0,0,0,0,0,0,0,0,0,0,0,0,0,0"/>
                      </v:shape>
                      <v:group id="Group 366" o:spid="_x0000_s1040" style="position:absolute;left:9802;top:12119;width:462;height:434" coordorigin="8834,3389" coordsize="390,3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      <v:shape id="Freeform 367" o:spid="_x0000_s1041" style="position:absolute;left:8834;top:3389;width:390;height:366;visibility:visible;mso-wrap-style:square;v-text-anchor:top" coordsize="1951,1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zY4b8A&#10;AADcAAAADwAAAGRycy9kb3ducmV2LnhtbERPS4vCMBC+C/6HMAteRBM9iFSjLAUfp0WreB6a2bZs&#10;MylNrPXfmwXB23x8z1lve1uLjlpfOdYwmyoQxLkzFRcarpfdZAnCB2SDtWPS8CQP281wsMbEuAef&#10;qctCIWII+wQ1lCE0iZQ+L8min7qGOHK/rrUYImwLaVp8xHBby7lSC2mx4thQYkNpSflfdrca6HDK&#10;UvoJam8w7eoj7t04vWk9+uq/VyAC9eEjfruPJs5XM/h/Jl4gN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LNjhvwAAANwAAAAPAAAAAAAAAAAAAAAAAJgCAABkcnMvZG93bnJl&#10;di54bWxQSwUGAAAAAAQABAD1AAAAhAMAAAAA&#10;" path="m1948,r3,55l1951,114r-3,67l1942,252r-9,76l1923,407r-14,83l1892,577r-18,86l1853,752r-24,91l1803,932r-29,89l1743,1109r-34,86l1674,1278r-39,79l1596,1434r-44,71l1508,1571r-47,60l1413,1684r-52,47l1307,1769r-54,30l1195,1820r-58,11l1075,1831r-63,-11l947,1798r-66,-36l813,1714r-55,4l706,1721r-48,l613,1718r-19,-1l574,1715r-17,-3l539,1709r-15,-5l511,1699r-13,-5l489,1686r-23,-17l443,1646r-24,-28l393,1586r-26,-37l340,1508r-27,-43l286,1418r-28,-51l232,1314r-27,-56l179,1201r-24,-59l131,1082r-22,-62l88,957,69,893,52,830,36,767,23,704,14,642,6,581,1,521,,463,1,407,7,353r9,-52l30,253,47,207,69,165,95,127,126,93r47,11l221,114r51,9l324,130r54,8l433,144r57,5l548,153r59,3l667,159r60,1l789,161r62,-1l913,159r63,-1l1038,155r63,-4l1163,146r63,-5l1288,135r60,-7l1409,120r60,-8l1528,103r58,-11l1643,82r54,-12l1751,57r52,-12l1853,30r48,-13l1948,xe" fillcolor="#622423 [1605]" stroked="f" strokecolor="#1f1a17" strokeweight="0">
                          <v:path arrowok="t" o:connecttype="custom" o:connectlocs="390,11;389,36;386,66;382,98;375,133;366,169;355,204;342,239;327,271;310,301;292,326;272,346;250,360;227,366;202,364;176,352;152,343;132,344;119,343;111,342;105,341;100,339;93,334;84,323;73,310;63,293;52,273;41,251;31,228;22,204;14,179;7,153;3,128;0,104;0,81;3,60;9,41;19,25;35,21;54,25;76,28;98,30;121,31;145,32;170,32;195,32;220,30;245,28;269,26;294,22;317,18;339,14;360,9;380,3" o:connectangles="0,0,0,0,0,0,0,0,0,0,0,0,0,0,0,0,0,0,0,0,0,0,0,0,0,0,0,0,0,0,0,0,0,0,0,0,0,0,0,0,0,0,0,0,0,0,0,0,0,0,0,0,0,0"/>
                        </v:shape>
                        <v:shape id="Freeform 368" o:spid="_x0000_s1042" style="position:absolute;left:8846;top:3421;width:233;height:301;visibility:visible;mso-wrap-style:square;v-text-anchor:top" coordsize="1161,15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vPrMcA&#10;AADcAAAADwAAAGRycy9kb3ducmV2LnhtbESPQWvCQBCF74X+h2UK3ppNgkhJXaW0CB5aqCYg3qbZ&#10;MQnNzobsNib+elcoeJvhvXnfm+V6NK0YqHeNZQVJFIMgLq1uuFJQ5JvnFxDOI2tsLZOCiRysV48P&#10;S8y0PfOOhr2vRAhhl6GC2vsuk9KVNRl0ke2Ig3ayvUEf1r6SusdzCDetTON4IQ02HAg1dvReU/m7&#10;/zMBwh+TPByL/DT/npL08lVeftpPpWZP49srCE+jv5v/r7c61I9TuD0TJp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7z6zHAAAA3AAAAA8AAAAAAAAAAAAAAAAAmAIAAGRy&#10;cy9kb3ducmV2LnhtbFBLBQYAAAAABAAEAPUAAACMAwAAAAA=&#10;" path="m115,r62,12l238,25r62,9l359,44r61,8l479,59r59,6l598,69r59,4l716,75r60,1l834,76r59,l953,74r58,-2l1070,68r15,62l1099,195r12,66l1122,329r10,69l1139,466r8,68l1153,601r4,65l1159,730r2,60l1161,847r-3,53l1154,948r-5,43l1142,1028r-17,14l1107,1056r-16,11l1076,1076r-14,9l1049,1091r-13,3l1023,1098r-11,1l1001,1101r-11,l980,1098r-10,-2l961,1092r-8,-4l944,1083r-17,-12l911,1057r-16,-15l878,1026r-16,-16l844,995r-9,-7l825,982r-10,-6l804,970r3,51l810,1073r4,54l818,1179r5,53l827,1284r2,52l831,1388r-7,14l815,1416r-9,12l796,1440r-12,9l772,1459r-13,8l745,1474r-14,6l716,1487r-14,4l687,1495r-15,3l656,1500r-16,1l624,1503r-15,l593,1503r-16,-2l562,1500r-30,-5l504,1488r-26,-9l454,1469r-10,-6l434,1458r-8,-6l418,1446r-21,-30l375,1384r-22,-36l329,1310r-23,-41l282,1226r-23,-45l235,1133r-23,-48l188,1034,166,982,144,929,123,875,103,821,84,767,67,712,52,658,37,603,26,549,16,496,8,444,3,393,,344,,295,3,250,8,206,18,164,30,126,45,89,65,57,88,26,115,xe" stroked="f">
                          <v:path arrowok="t" o:connecttype="custom" o:connectlocs="36,2;60,7;84,10;108,13;132,15;156,15;179,15;203,14;218,26;223,52;227,80;230,107;232,133;233,158;232,180;231,198;226,209;219,214;213,217;208,219;203,220;199,220;195,219;191,218;186,214;180,209;173,202;168,198;164,195;162,204;163,226;165,247;166,268;165,281;162,286;157,290;152,294;147,296;141,299;135,300;128,301;122,301;116,301;107,299;96,296;89,293;85,291;80,284;71,270;61,254;52,237;43,217;33,197;25,175;17,154;10,132;5,110;2,89;0,69;1,50;4,33;9,18;18,5" o:connectangles="0,0,0,0,0,0,0,0,0,0,0,0,0,0,0,0,0,0,0,0,0,0,0,0,0,0,0,0,0,0,0,0,0,0,0,0,0,0,0,0,0,0,0,0,0,0,0,0,0,0,0,0,0,0,0,0,0,0,0,0,0,0,0"/>
                        </v:shape>
                        <v:shape id="Freeform 369" o:spid="_x0000_s1043" style="position:absolute;left:8939;top:3441;width:62;height:164;visibility:visible;mso-wrap-style:square;v-text-anchor:top" coordsize="309,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hWm8IA&#10;AADcAAAADwAAAGRycy9kb3ducmV2LnhtbERPS4vCMBC+C/6HMMLeNHUXRKpR6i4Li6Dg4+BxbMa0&#10;2ExKE2333xtB8DYf33Pmy85W4k6NLx0rGI8SEMS50yUbBcfD73AKwgdkjZVjUvBPHpaLfm+OqXYt&#10;7+i+D0bEEPYpKihCqFMpfV6QRT9yNXHkLq6xGCJsjNQNtjHcVvIzSSbSYsmxocCavgvKr/ubVbD6&#10;MSYfn9fn4+m2DXrXZuts0yr1MeiyGYhAXXiLX+4/HecnX/B8Jl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iFabwgAAANwAAAAPAAAAAAAAAAAAAAAAAJgCAABkcnMvZG93&#10;bnJldi54bWxQSwUGAAAAAAQABAD1AAAAhwMAAAAA&#10;" path="m,l10,32r28,84l78,236r48,140l152,449r25,70l203,589r23,62l250,706r19,47l279,772r9,16l295,800r6,10l309,819r-1,-3l299,804,283,782,262,751,237,712,209,665,178,611,162,581,146,550,131,518,115,484,100,449,85,413,71,375,59,336,47,297,36,257,26,215,17,173,10,131,5,88,1,45,,xe" fillcolor="#622423 [1605]" stroked="f">
                          <v:path arrowok="t" o:connecttype="custom" o:connectlocs="0,0;2,6;8,23;16,47;25,75;30,90;36,104;41,118;45,130;50,141;54,151;56,155;58,158;59,160;60,162;62,164;62,163;60,161;57,157;53,150;48,143;42,133;36,122;33,116;29,110;26,104;23,97;20,90;17,83;14,75;12,67;9,59;7,51;5,43;3,35;2,26;1,18;0,9;0,0" o:connectangles="0,0,0,0,0,0,0,0,0,0,0,0,0,0,0,0,0,0,0,0,0,0,0,0,0,0,0,0,0,0,0,0,0,0,0,0,0,0,0"/>
                        </v:shape>
                      </v:group>
                    </v:group>
                  </v:group>
                </v:group>
                <v:group id="Group 374" o:spid="_x0000_s1044" style="position:absolute;left:1173;top:2534;width:3110;height:2415" coordorigin="6595,4080" coordsize="3110,24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<v:group id="Group 375" o:spid="_x0000_s1045" style="position:absolute;left:6683;top:4080;width:3022;height:2415;rotation:1047217fd" coordorigin="10324,8313" coordsize="4144,3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QAEQnCAAAA3AAAAA8A&#10;AAAAAAAAAAAAAAAAqgIAAGRycy9kb3ducmV2LnhtbFBLBQYAAAAABAAEAPoAAACZAwAAAAA=&#10;">
                    <v:shape id="Freeform 376" o:spid="_x0000_s1046" style="position:absolute;left:10364;top:8363;width:4066;height:3079;rotation:-1461932fd;visibility:visible;mso-wrap-style:square;v-text-anchor:top" coordsize="7543,5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dh98IA&#10;AADcAAAADwAAAGRycy9kb3ducmV2LnhtbERPS4vCMBC+L/gfwgje1lTBVzWKFoQ9iOuL4nFoxrbY&#10;TEoTtfvvzcLC3ubje85i1ZpKPKlxpWUFg34EgjizuuRcweW8/ZyCcB5ZY2WZFPyQg9Wy87HAWNsX&#10;H+l58rkIIexiVFB4X8dSuqwgg65va+LA3Wxj0AfY5FI3+ArhppLDKBpLgyWHhgJrSgrK7qeHUcCH&#10;e5qkx0nq7WRz2V+/d7NktFOq123XcxCeWv8v/nN/6TA/GsPvM+ECuX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d2H3wgAAANwAAAAPAAAAAAAAAAAAAAAAAJgCAABkcnMvZG93&#10;bnJldi54bWxQSwUGAAAAAAQABAD1AAAAhwMAAAAA&#10;" path="m134,896l200,794r75,-95l361,610r96,-83l561,451,675,380,797,316,927,258r139,-52l1210,160r151,-41l1520,84,1683,56,1851,34,2026,16,2204,5,2387,r185,l2762,7r193,11l3149,34r196,22l3543,84r199,33l3943,156r199,44l4342,248r199,54l4739,362r197,64l5130,496r192,75l5520,641r188,76l5886,798r169,87l6215,976r150,97l6506,1174r132,105l6761,1389r113,113l6978,1618r97,120l7160,1862r78,126l7307,2117r60,131l7417,2380r44,135l7494,2652r25,139l7535,2929r8,141l7542,3210r-8,142l7516,3493r-26,143l7456,3777r-42,141l7363,4057r-58,140l7238,4336r-75,136l7090,4589r-80,114l6925,4814r-92,108l6735,5025r-106,99l6519,5218r-115,87l6282,5388r-126,77l6023,5535r-136,63l5746,5655r-146,49l5449,5744r-153,33l5138,5800r-162,14l4810,5819r-170,-5l4469,5798r-176,-28l4116,5733r-181,-49l3752,5623r-185,-73l3380,5464r-189,-99l2999,5252,2807,5126,2613,4985,2419,4829,2246,4702,2078,4573,1916,4443,1760,4312,1610,4180,1467,4047,1329,3914,1198,3781,1073,3648,954,3514,843,3381,738,3247,639,3115,548,2982,462,2851,384,2721,314,2592,249,2464,193,2338,143,2213,100,2089,65,1968,37,1849,17,1732,5,1618,,1506,2,1397,13,1290,30,1187,58,1086,91,989r43,-93xe" fillcolor="#fbd4b4 [1305]" stroked="f">
                      <v:fill color2="#ffc [669]" rotate="t" angle="135" focus="100%" type="gradient"/>
                      <v:path arrowok="t" o:connecttype="custom" o:connectlocs="148,370;302,239;500,137;734,63;998,18;1287,0;1593,10;1910,44;2233,106;2555,192;2869,302;3173,422;3431,568;3644,735;3814,920;3939,1120;4022,1331;4062,1550;4061,1774;4019,1999;3938,2221;3822,2428;3683,2604;3514,2761;3318,2892;3097,2992;2855,3057;2593,3079;2314,3053;2022,2975;1720,2839;1409,2638;1120,2420;868,2212;646,2001;454,1789;295,1578;169,1372;77,1171;20,978;0,797;16,628;72,474" o:connectangles="0,0,0,0,0,0,0,0,0,0,0,0,0,0,0,0,0,0,0,0,0,0,0,0,0,0,0,0,0,0,0,0,0,0,0,0,0,0,0,0,0,0,0"/>
                    </v:shape>
                    <v:shape id="AutoShape 377" o:spid="_x0000_s1047" style="position:absolute;left:10915;top:9615;width:295;height:224;rotation:511371fd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flb8MA&#10;AADcAAAADwAAAGRycy9kb3ducmV2LnhtbERPS2sCMRC+F/wPYYReiib20JbVKMuK9HGr7UFvw2a6&#10;WbqZLEl0V399Uyj0Nh/fc1ab0XXiTCG2njUs5goEce1Ny42Gz4/d7AlETMgGO8+k4UIRNuvJzQoL&#10;4wd+p/M+NSKHcCxQg02pL6SMtSWHce574sx9+eAwZRgaaQIOOdx18l6pB+mw5dxgsafKUv29PzkN&#10;1Vbh63h3qN/89bkMNg62OpZa307Hcgki0Zj+xX/uF5Pnq0f4fSZf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flb8MAAADcAAAADwAAAAAAAAAAAAAAAACYAgAAZHJzL2Rv&#10;d25yZXYueG1sUEsFBgAAAAAEAAQA9QAAAIgDAAAAAA==&#10;" path="m,3839r3831,l5017,,6169,3839r3831,l6915,6161r1187,3839l5017,7634,1898,10000,3085,6161,,3839xe" fillcolor="#e5dfec [663]" stroked="f">
                      <v:stroke joinstyle="miter"/>
                      <v:path o:connecttype="custom" o:connectlocs="0,86;113,86;148,0;182,86;295,86;204,138;239,224;148,171;56,224;91,138;0,86" o:connectangles="0,0,0,0,0,0,0,0,0,0,0"/>
                    </v:shape>
                    <v:shape id="AutoShape 378" o:spid="_x0000_s1048" style="position:absolute;left:13039;top:8651;width:246;height:264;rotation:-3080043fd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Ja/cUA&#10;AADcAAAADwAAAGRycy9kb3ducmV2LnhtbESPQWvCQBCF74X+h2UKvZS6USGU6CqiiL3UYhS8Dtkx&#10;iWZnQ3bV9N87B6G3Gd6b976ZznvXqBt1ofZsYDhIQBEX3tZcGjjs159foEJEtth4JgN/FGA+e32Z&#10;Ymb9nXd0y2OpJIRDhgaqGNtM61BU5DAMfEss2sl3DqOsXalth3cJd40eJUmqHdYsDRW2tKyouORX&#10;Z+BnVZ7Tujj6zf40/t0e8o9LOiRj3t/6xQRUpD7+m5/X31bwE6GVZ2QCP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Qlr9xQAAANwAAAAPAAAAAAAAAAAAAAAAAJgCAABkcnMv&#10;ZG93bnJldi54bWxQSwUGAAAAAAQABAD1AAAAigMAAAAA&#10;" path="m,3826r3821,l5000,,6179,3826r3821,l6911,6174r1178,3826l5000,7652,1911,10000,3089,6174,,3826xe" fillcolor="#fd98ff [831]" stroked="f">
                      <v:stroke joinstyle="miter"/>
                      <v:path o:connecttype="custom" o:connectlocs="0,101;94,101;123,0;152,101;246,101;170,163;199,264;123,202;47,264;76,163;0,101" o:connectangles="0,0,0,0,0,0,0,0,0,0,0"/>
                    </v:shape>
                    <v:shape id="AutoShape 379" o:spid="_x0000_s1049" style="position:absolute;left:10349;top:9678;width:185;height:161;rotation:-1502878fd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uLj8IA&#10;AADcAAAADwAAAGRycy9kb3ducmV2LnhtbERPS4vCMBC+C/6HMII3TfXgatcoIipe1yd7m21m22oz&#10;KU201V+/WRC8zcf3nOm8MYW4U+VyywoG/QgEcWJ1zqmCw37dG4NwHlljYZkUPMjBfNZuTTHWtuYv&#10;uu98KkIIuxgVZN6XsZQuycig69uSOHC/tjLoA6xSqSusQ7gp5DCKRtJgzqEhw5KWGSXX3c0oqFMe&#10;nC7Ps7813z/H8Xq1+VjuN0p1O83iE4Snxr/FL/dWh/nRBP6fCRfI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24uPwgAAANwAAAAPAAAAAAAAAAAAAAAAAJgCAABkcnMvZG93&#10;bnJldi54bWxQSwUGAAAAAAQABAD1AAAAhwMAAAAA&#10;" path="m,3789r3838,l5027,,6162,3789r3838,l6919,6211r1189,3789l5027,7640,1892,10000,3081,6211,,3789xe" fillcolor="#fabf8f [1945]" stroked="f">
                      <v:stroke joinstyle="miter"/>
                      <v:path o:connecttype="custom" o:connectlocs="0,61;71,61;93,0;114,61;185,61;128,100;150,161;93,123;35,161;57,100;0,61" o:connectangles="0,0,0,0,0,0,0,0,0,0,0"/>
                    </v:shape>
                    <v:shape id="AutoShape 380" o:spid="_x0000_s1050" style="position:absolute;left:13718;top:9460;width:363;height:315;rotation:-1502878fd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G6n8MA&#10;AADcAAAADwAAAGRycy9kb3ducmV2LnhtbESPQYvCQAyF74L/YYjgTacu4krXUaQgLHtT13vsxLZr&#10;J1M6s7b6681B8JbwXt77str0rlY3akPl2cBsmoAizr2tuDDwe9xNlqBCRLZYeyYDdwqwWQ8HK0yt&#10;73hPt0MslIRwSNFAGWOTah3ykhyGqW+IRbv41mGUtS20bbGTcFfrjyRZaIcVS0OJDWUl5dfDvzPw&#10;eV1e/k7dbjF/nLOf+ZHu25POjBmP+u0XqEh9fJtf199W8GeCL8/IBHr9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G6n8MAAADcAAAADwAAAAAAAAAAAAAAAACYAgAAZHJzL2Rv&#10;d25yZXYueG1sUEsFBgAAAAAEAAQA9QAAAIgDAAAAAA==&#10;" path="m,3810r3829,l5014,,6171,3810r3829,l6915,6190r1184,3810l5014,7651,1901,10000,3085,6190,,3810xe" fillcolor="#fed6ff [351]" stroked="f">
                      <v:stroke joinstyle="miter"/>
                      <v:path o:connecttype="custom" o:connectlocs="0,120;139,120;182,0;224,120;363,120;251,195;294,315;182,241;69,315;112,195;0,120" o:connectangles="0,0,0,0,0,0,0,0,0,0,0"/>
                    </v:shape>
                    <v:shape id="AutoShape 381" o:spid="_x0000_s1051" style="position:absolute;left:11436;top:8746;width:550;height:479;rotation:-1502878fd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4wjsIA&#10;AADcAAAADwAAAGRycy9kb3ducmV2LnhtbERPTWuDQBC9F/Iflgn0VldDCcVmlZDQkmusKT0O7kRt&#10;3Fnjrsb++26g0Ns83uds8tl0YqLBtZYVJFEMgriyuuVaQfnx9vQCwnlkjZ1lUvBDDvJs8bDBVNsb&#10;H2kqfC1CCLsUFTTe96mUrmrIoItsTxy4sx0M+gCHWuoBbyHcdHIVx2tpsOXQ0GBPu4aqSzEaBV/X&#10;Mn7fs3mutys+nI+fJzd+J0o9LuftKwhPs/8X/7kPOsxPErg/Ey6Q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vjCOwgAAANwAAAAPAAAAAAAAAAAAAAAAAJgCAABkcnMvZG93&#10;bnJldi54bWxQSwUGAAAAAAQABAD1AAAAhwMAAAAA&#10;" path="m,3820r3818,l5000,,6182,3820r3818,l6909,6180r1182,3820l5000,7641,1909,10000,3091,6180,,3820xe" fillcolor="#daeef3 [664]" stroked="f">
                      <v:stroke joinstyle="miter"/>
                      <v:path o:connecttype="custom" o:connectlocs="0,183;210,183;275,0;340,183;550,183;380,296;445,479;275,366;105,479;170,296;0,183" o:connectangles="0,0,0,0,0,0,0,0,0,0,0"/>
                    </v:shape>
                    <v:shape id="AutoShape 382" o:spid="_x0000_s1052" style="position:absolute;left:11426;top:10100;width:361;height:314;rotation:-1502878fd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7nrsUA&#10;AADcAAAADwAAAGRycy9kb3ducmV2LnhtbESPQWuDQBCF74X+h2UKuZS6KlRS4yYkhUDBU00uuQ3u&#10;RCXurHG3av99t1DobYb35n1vit1iejHR6DrLCpIoBkFcW91xo+B8Or6sQTiPrLG3TAq+ycFu+/hQ&#10;YK7tzJ80Vb4RIYRdjgpa74dcSle3ZNBFdiAO2tWOBn1Yx0bqEecQbnqZxnEmDXYcCC0O9N5Sfau+&#10;TOCWt8trlrwd7ocq5tKkz3MpSanV07LfgPC0+H/z3/WHDvWTFH6fCRP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PueuxQAAANwAAAAPAAAAAAAAAAAAAAAAAJgCAABkcnMv&#10;ZG93bnJldi54bWxQSwUGAAAAAAQABAD1AAAAigMAAAAA&#10;" path="m,3822r3823,l5014,,6177,3822r3823,l6898,6178r1191,3822l5014,7643,1911,10000,3102,6178,,3822xe" fillcolor="#fd98ff [831]" stroked="f">
                      <v:stroke joinstyle="miter"/>
                      <v:path o:connecttype="custom" o:connectlocs="0,120;138,120;181,0;223,120;361,120;249,194;292,314;181,240;69,314;112,194;0,120" o:connectangles="0,0,0,0,0,0,0,0,0,0,0"/>
                    </v:shape>
                    <v:shape id="AutoShape 383" o:spid="_x0000_s1053" style="position:absolute;left:12551;top:10573;width:521;height:454;rotation:1881181fd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NeDsIA&#10;AADcAAAADwAAAGRycy9kb3ducmV2LnhtbERPTWvCQBC9C/0PyxS86UYFsamrWEWUXqQxlB6H7Jik&#10;zc6G3VXjv+8Kgrd5vM+ZLzvTiAs5X1tWMBomIIgLq2suFeTH7WAGwgdkjY1lUnAjD8vFS2+OqbZX&#10;/qJLFkoRQ9inqKAKoU2l9EVFBv3QtsSRO1lnMEToSqkdXmO4aeQ4SabSYM2xocKW1hUVf9nZKDgd&#10;cqPzzcdP8xmKY+bevn9Xu7FS/ddu9Q4iUBee4od7r+P80QTuz8QL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I14OwgAAANwAAAAPAAAAAAAAAAAAAAAAAJgCAABkcnMvZG93&#10;bnJldi54bWxQSwUGAAAAAAQABAD1AAAAhwMAAAAA&#10;" path="m,3811r3820,l5010,,6180,3811r3820,l6910,6189r1171,3811l5010,7643,1919,10000,3090,6189,,3811xe" fillcolor="#e5b8b7 [1301]" stroked="f">
                      <v:stroke joinstyle="miter"/>
                      <v:path o:connecttype="custom" o:connectlocs="0,173;199,173;261,0;322,173;521,173;360,281;421,454;261,347;100,454;161,281;0,173" o:connectangles="0,0,0,0,0,0,0,0,0,0,0"/>
                    </v:shape>
                    <v:group id="Group 384" o:spid="_x0000_s1054" style="position:absolute;left:10324;top:8313;width:4144;height:3180;rotation:-1461932fd" coordorigin="7480,3796" coordsize="1537,1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">
                      <v:shape id="Freeform 385" o:spid="_x0000_s1055" style="position:absolute;left:7480;top:3796;width:1537;height:1202;visibility:visible;mso-wrap-style:square;v-text-anchor:top" coordsize="7683,6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HsLMYA&#10;AADcAAAADwAAAGRycy9kb3ducmV2LnhtbESP3WoCMRCF7wXfIYzQG9HsCi11NYq0lJaCSP3B22Ez&#10;bhY3k7CJun37Rih4N8M5c74z82VnG3GlNtSOFeTjDARx6XTNlYL97mP0CiJEZI2NY1LwSwGWi35v&#10;joV2N/6h6zZWIoVwKFCBidEXUobSkMUwdp44aSfXWoxpbSupW7ylcNvISZa9SIs1J4JBT2+GyvP2&#10;YhN34/3k3a43n6vLMKfv6eF4NrlST4NuNQMRqYsP8//1l07182e4P5Mm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BHsLMYAAADcAAAADwAAAAAAAAAAAAAAAACYAgAAZHJz&#10;L2Rvd25yZXYueG1sUEsFBgAAAAAEAAQA9QAAAIsDAAAAAA==&#10;" path="m141,904r1,-4l272,1076r-2,2l141,904xm142,900r18,-28l178,842r20,-28l218,787r21,-28l260,732r22,-26l306,680r24,-26l355,629r26,-24l407,581r27,-23l463,535r28,-22l521,491,640,675r-29,22l584,719r-27,22l529,764r-26,24l479,811r-24,24l432,860r-24,25l386,911r-21,26l345,963r-20,28l307,1019r-18,29l272,1076,142,900xm521,491r29,-21l581,449r31,-21l644,408r34,-20l711,370r34,-19l779,334r36,-17l851,299r36,-17l924,267r38,-16l1001,236r38,-15l1079,208r112,189l1152,411r-39,14l1075,440r-37,15l1001,471r-36,16l930,505r-36,17l861,539r-33,19l794,576r-32,19l730,615r-30,19l669,655r-29,20l521,491xm1079,208r104,-35l1290,142r110,-27l1514,90,1632,68,1752,49,1874,33,1999,21,2126,11,2256,5,2389,1,2522,r136,2l2795,7r139,8l3074,26r141,13l3357,56r144,18l3644,96r143,25l3932,150r144,29l4220,213r145,36l4509,287r143,41l4796,372r141,46l5078,467r139,52l5356,574r74,185l5293,705,5154,654,5014,606,4873,559,4732,516,4590,475,4448,437,4305,402,4162,368,4019,339,3875,312,3733,287,3591,265,3450,246,3309,230,3169,216,3030,206r-137,-8l2757,193r-135,-1l2490,192r-131,5l2230,203r-126,10l1979,225r-121,16l1739,260r-116,21l1510,305r-110,28l1294,364r-103,33l1079,208xm5393,667r-37,-93l5368,580r14,10l5395,602r13,15l5420,633r13,19l5442,670r9,20l5457,707r4,16l5461,731r1,6l5461,743r-1,5l5459,753r-3,4l5454,759r-4,2l5446,762r-5,l5436,761r-6,-2l5393,667xm5353,573r60,19l5470,613r57,21l5583,655r55,21l5692,699r55,23l5800,746r52,23l5903,793r50,24l6004,842r48,26l6101,894r48,26l6196,947r55,177l6207,1098r-47,-26l6113,1048r-47,-25l6018,998r-50,-23l5917,951r-50,-22l5816,905r-53,-22l5710,862r-54,-21l5602,820r-56,-21l5489,779r-56,-18l5353,573xm6196,947r60,36l6316,1020r58,37l6431,1097r55,38l6542,1175r53,41l6646,1257r51,42l6746,1341r48,43l6841,1427r46,45l6932,1516r42,46l7016,1608r41,47l7095,1702r38,47l7170,1797r35,50l7240,1895r33,49l7304,1995r31,49l7363,2096r29,51l7419,2199r25,52l7469,2303r22,53l7513,2409r-115,-45l7379,2319r-18,-43l7340,2232r-21,-43l7297,2147r-24,-43l7248,2062r-26,-42l7195,1978r-28,-41l7137,1896r-30,-41l7075,1814r-32,-39l7008,1734r-34,-38l6937,1656r-37,-38l6861,1579r-39,-37l6781,1504r-42,-37l6695,1431r-44,-36l6605,1359r-47,-34l6510,1290r-50,-35l6410,1222r-51,-33l6306,1156r-55,-32l6196,947xm7513,2409r20,51l7551,2512r18,52l7585,2616r15,52l7613,2720r13,52l7637,2825r10,53l7655,2930r8,53l7669,3036r5,54l7678,3143r3,53l7683,3249r,55l7683,3357r-3,53l7678,3463r-5,55l7668,3571r-8,53l7653,3677r-9,55l7634,3785r-11,53l7611,3891r-14,53l7582,3997r-16,54l7549,4103,7417,3937r16,-51l7447,3837r14,-51l7475,3735r11,-50l7497,3635r10,-51l7516,3534r8,-50l7530,3433r5,-50l7540,3333r4,-50l7545,3233r1,-49l7546,3134r,-51l7544,3034r-4,-48l7537,2936r-7,-49l7524,2839r-7,-49l7508,2741r-10,-48l7487,2646r-12,-49l7461,2550r-14,-47l7431,2456r-16,-47l7398,2364r115,45xm7549,4103r-24,70l7498,4242r-28,70l7440,4381r-32,69l7373,4519r-37,68l7298,4655,7169,4480r37,-67l7242,4346r35,-68l7308,4211r31,-69l7366,4074r26,-68l7417,3937r132,166xm7298,4655r-29,47l7240,4751r-31,47l7178,4843r-34,46l7111,4935r-36,45l7039,5024,6914,4843r35,-43l6984,4756r33,-45l7050,4665r31,-45l7112,4574r29,-47l7169,4480r129,175xm7039,5024r-36,42l6966,5108r-38,41l6888,5190r-39,41l6808,5269r-42,38l6723,5346r-44,37l6635,5419r-46,36l6543,5488r-48,35l6448,5555r-49,32l6349,5618r-51,29l6248,5676r-52,28l6143,5730r-55,26l6035,5781r-56,24l5924,5827r-57,21l5810,5868r-58,19l5694,5905r-60,16l5574,5936r-60,13l5452,5962,5345,5771r60,-12l5465,5745r59,-15l5583,5714r57,-17l5699,5678r55,-19l5811,5638r54,-23l5920,5592r54,-24l6026,5542r53,-26l6130,5488r51,-29l6232,5431r48,-31l6328,5369r48,-33l6422,5304r46,-35l6514,5234r43,-36l6600,5161r44,-37l6684,5086r41,-38l6765,5008r38,-40l6841,4928r38,-42l6914,4843r125,181xm5452,5962r-61,11l5327,5983r-63,8l5201,5998r-65,6l5071,6007r-65,3l4940,6010r-67,l4805,6007r-66,-3l4671,5998r-70,-8l4532,5981r-69,-9l4392,5959r-70,-13l4251,5929r-71,-17l4108,5892r-72,-21l3963,5848r-73,-25l3817,5796r-74,-29l3670,5737r-75,-34l3520,5668r-75,-37l3371,5593r-76,-41l3218,5509r-55,-177l3236,5374r74,40l3383,5452r73,36l3529,5521r72,32l3674,5583r71,29l3817,5638r71,23l3958,5685r71,19l4099,5724r69,16l4238,5756r69,14l4375,5781r69,11l4511,5800r67,7l4645,5812r66,4l4777,5818r66,l4907,5818r64,-2l5036,5812r63,-6l5160,5800r62,-9l5284,5782r61,-11l5452,5962xm3218,5509r-87,-53l3042,5400r-89,-58l2864,5280r-91,-64l2683,5148r-90,-71l2502,5003r-24,-155l2564,4919r86,67l2736,5051r85,62l2907,5171r85,57l3077,5281r86,51l3218,5509xm2490,4925r12,78l2489,4991r-14,-16l2463,4959r-11,-18l2442,4923r-9,-19l2427,4887r-4,-18l2422,4862r,-7l2422,4848r1,-5l2424,4840r3,-4l2429,4834r4,-3l2437,4830r5,l2447,4831r5,1l2464,4839r14,9l2490,4925xm2511,5009r,l2469,4841r42,168xm2490,4925r21,84l2497,4998r-13,-13l2470,4970r-11,-18l2448,4934r-10,-19l2431,4898r-7,-19l2422,4863r,-12l2422,4845r2,-4l2426,4836r2,-2l2432,4831r4,-1l2440,4830r4,l2450,4831r5,3l2462,4837r7,4l2490,4925xm2510,5008r-100,-72l2312,4863r-95,-74l2123,4716r-92,-74l1941,4568r-88,-75l1768,4419r-19,-149l1832,4343r87,71l2005,4487r90,72l2186,4631r92,70l2374,4772r96,70l2510,5008xm1768,4419r-86,-75l1599,4267r-80,-75l1440,4115r-78,-77l1288,3962r-73,-77l1143,3808r11,-119l1222,3761r69,73l1362,3907r74,73l1512,4052r76,73l1667,4197r82,73l1768,4419xm1143,3808r-92,-101l965,3605,881,3504,800,3403,724,3301,651,3201,581,3101,517,3001r-62,-99l397,2803r-54,-98l292,2607r-46,-96l203,2416r-38,-96l130,2226r-30,-92l73,2042,51,1952,32,1861,17,1774,7,1687,1,1602,,1518r3,-83l9,1354r11,-79l35,1197r19,-75l79,1048r27,-72l140,905r131,173l240,1142r-26,65l193,1275r-19,68l161,1414r-11,71l144,1558r-3,75l142,1709r5,77l156,1865r12,79l184,2025r20,81l228,2189r26,83l285,2357r34,86l356,2528r41,87l442,2702r48,88l542,2878r54,89l654,3056r62,91l782,3237r68,90l922,3417r74,91l1074,3598r80,91l1143,3808xm205,992l140,905r2,-3l146,899r2,-2l153,895r5,l163,897r5,2l174,902r13,7l199,920r14,14l226,951r13,17l250,987r10,18l266,1024r5,16l273,1055r,7l273,1069r-1,5l271,1078,205,992xe" fillcolor="#622423 [1605]" stroked="f">
                        <v:path arrowok="t" o:connecttype="custom" o:connectlocs="52,146;122,139;65,198;149,70;223,85;140,127;400,4;729,19;1071,115;775,62;446,41;1071,115;1093,147;1071,115;1201,168;1184,190;1252,197;1378,294;1467,409;1464,438;1395,339;1292,251;1523,544;1537,671;1517,799;1505,697;1506,577;1503,482;1449,869;1436,969;1429,905;1336,1077;1218,1151;1069,1154;1206,1108;1320,1032;1066,1197;907,1196;734,1147;706,1104;875,1156;1032,1160;519,1015;498,985;485,970;498,985;490,987;488,966;406,928;494,968;244,752;176,701;33,464;4,255;30,297;64,489;199,702;34,180;55,212" o:connectangles="0,0,0,0,0,0,0,0,0,0,0,0,0,0,0,0,0,0,0,0,0,0,0,0,0,0,0,0,0,0,0,0,0,0,0,0,0,0,0,0,0,0,0,0,0,0,0,0,0,0,0,0,0,0,0,0,0,0,0"/>
                        <o:lock v:ext="edit" verticies="t"/>
                      </v:shape>
                      <v:shape id="Freeform 386" o:spid="_x0000_s1056" style="position:absolute;left:8505;top:3895;width:107;height:61;visibility:visible;mso-wrap-style:square;v-text-anchor:top" coordsize="107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cjFsQA&#10;AADcAAAADwAAAGRycy9kb3ducmV2LnhtbERPTWvCQBC9F/wPywi9FLOxh1BTN0EUQaS0GgWvQ3aa&#10;BLOzIbtq7K/vFgre5vE+Z54PphVX6l1jWcE0ikEQl1Y3XCk4HtaTNxDOI2tsLZOCOznIs9HTHFNt&#10;b7yna+ErEULYpaig9r5LpXRlTQZdZDviwH3b3qAPsK+k7vEWwk0rX+M4kQYbDg01drSsqTwXF6Mg&#10;2e1n50R/fC1Pi+ozftn+lLPTSqnn8bB4B+Fp8A/xv3ujw/xpAn/PhAt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XIxbEAAAA3AAAAA8AAAAAAAAAAAAAAAAAmAIAAGRycy9k&#10;b3ducmV2LnhtbFBLBQYAAAAABAAEAPUAAACJAwAAAAA=&#10;" path="m,l107,35,87,61,6,32,,xe" fillcolor="#622423 [1605]" stroked="f">
                        <v:path arrowok="t" o:connecttype="custom" o:connectlocs="0,0;107,35;87,61;6,32;0,0" o:connectangles="0,0,0,0,0"/>
                      </v:shape>
                      <v:shape id="Freeform 387" o:spid="_x0000_s1057" style="position:absolute;left:7506;top:3918;width:54;height:123;visibility:visible;mso-wrap-style:square;v-text-anchor:top" coordsize="54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AT78A&#10;AADcAAAADwAAAGRycy9kb3ducmV2LnhtbERPTYvCMBC9C/sfwizsTdPKolKNsiwIvdqKXsdmbKrN&#10;pDRR67/fLAje5vE+Z7UZbCvu1PvGsYJ0koAgrpxuuFawL7fjBQgfkDW2jknBkzxs1h+jFWbaPXhH&#10;9yLUIoawz1CBCaHLpPSVIYt+4jriyJ1dbzFE2NdS9/iI4baV0ySZSYsNxwaDHf0aqq7FzSooj3pI&#10;D7vjqTSpzy/5rejq76dSX5/DzxJEoCG8xS93ruP8dA7/z8QL5Po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aYBPvwAAANwAAAAPAAAAAAAAAAAAAAAAAJgCAABkcnMvZG93bnJl&#10;di54bWxQSwUGAAAAAAQABAD1AAAAhAMAAAAA&#10;" path="m30,30l54,,18,123,,66,30,30xe" fillcolor="#622423 [1605]" stroked="f">
                        <v:path arrowok="t" o:connecttype="custom" o:connectlocs="30,30;54,0;18,123;0,66;30,30" o:connectangles="0,0,0,0,0"/>
                      </v:shape>
                    </v:group>
                  </v:group>
                  <v:shape id="Freeform 388" o:spid="_x0000_s1058" style="position:absolute;left:6595;top:4359;width:389;height:897;visibility:visible;mso-wrap-style:square;v-text-anchor:top" coordsize="389,8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U1S8cA&#10;AADcAAAADwAAAGRycy9kb3ducmV2LnhtbESPT2vCQBDF7wW/wzJCL0U3ltJIdBVpEYQeSv0DHofs&#10;mASzs2F3NWk/fedQ6G2G9+a93yzXg2vVnUJsPBuYTTNQxKW3DVcGjoftZA4qJmSLrWcy8E0R1qvR&#10;wxIL63v+ovs+VUpCOBZooE6pK7SOZU0O49R3xKJdfHCYZA2VtgF7CXetfs6yV+2wYWmosaO3msrr&#10;/uYM4OfP4fSe6zyG/Piy+7hUT8O5N+ZxPGwWoBIN6d/8d72zgj8TWnlGJt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KVNUvHAAAA3AAAAA8AAAAAAAAAAAAAAAAAmAIAAGRy&#10;cy9kb3ducmV2LnhtbFBLBQYAAAAABAAEAPUAAACMAwAAAAA=&#10;" path="m257,52c195,87,118,115,37,286,,409,29,662,134,791v52,88,22,106,32,48c44,488,107,431,119,337,116,324,211,115,389,26,355,,285,50,257,52xe" fillcolor="#622423 [1605]" stroked="f">
                    <v:path arrowok="t" o:connecttype="custom" o:connectlocs="257,52;37,286;134,791;166,839;119,337;389,26;257,52" o:connectangles="0,0,0,0,0,0,0"/>
                  </v:shape>
                </v:group>
                <v:group id="Group 390" o:spid="_x0000_s1059" style="position:absolute;left:1886;top:3653;width:2793;height:732;rotation:-1868953fd" coordorigin="7635,4393" coordsize="1478,4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xL1krCAAAA3AAAAA8A&#10;AAAAAAAAAAAAAAAAqgIAAGRycy9kb3ducmV2LnhtbFBLBQYAAAAABAAEAPoAAACZAwAAAAA=&#10;">
                  <v:shape id="Freeform 391" o:spid="_x0000_s1060" style="position:absolute;left:7635;top:4471;width:323;height:325;visibility:visible;mso-wrap-style:square;v-text-anchor:top" coordsize="1615,1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yvPccA&#10;AADcAAAADwAAAGRycy9kb3ducmV2LnhtbESPT0vDQBDF74LfYRnBi9iNaSkauy1SqrS3/hHR25Cd&#10;ZkOzsyG7pum37xwEbzO8N+/9ZrYYfKN66mId2MDTKANFXAZbc2Xg8/D++AwqJmSLTWAycKEIi/nt&#10;zQwLG868o36fKiUhHAs04FJqC61j6chjHIWWWLRj6DwmWbtK2w7PEu4bnWfZVHusWRoctrR0VJ72&#10;v97Aaty3H3m53rifh8lua78mL6fjtzH3d8PbK6hEQ/o3/12vreDngi/PyAR6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srz3HAAAA3AAAAA8AAAAAAAAAAAAAAAAAmAIAAGRy&#10;cy9kb3ducmV2LnhtbFBLBQYAAAAABAAEAPUAAACMAwAAAAA=&#10;" path="m783,500r-5,-1l773,496r-4,-3l766,489r-2,-5l762,478r-1,-6l761,464r1,-16l763,430r4,-19l772,390r8,-45l788,301r2,-22l790,259r-1,-10l788,239r-1,-9l783,222,770,187,756,154r-9,-18l738,120,728,103,719,88,707,73,695,60,681,46,668,35,652,25,634,16,617,9,597,4,576,2,555,,533,,511,3,487,5r-23,5l440,16r-25,8l392,32r-24,9l346,52,323,63,302,75,281,87,260,99r-19,14l223,126r-18,17l189,159r-15,17l158,195r-13,18l131,233r-12,18l95,292,74,332,56,371,39,407,26,441,16,473r-5,16l7,504,5,519,2,533,1,548,,563r,15l,593r1,15l4,624r2,15l9,655r3,26l17,703r5,22l28,745r8,18l43,781r9,16l60,812r10,12l82,836r9,12l104,857r11,9l127,874r13,7l152,887r12,5l177,897r13,4l203,904r26,7l253,914r46,4l339,922r5,5l349,933r3,6l356,945r6,15l366,976r6,35l377,1048r3,19l382,1085r5,19l393,1122r8,16l411,1156r6,7l423,1170r7,7l438,1183r18,12l477,1206r24,10l526,1224r27,7l580,1237r28,4l638,1245r29,1l695,1246r28,-1l749,1242r26,-4l799,1233r22,-7l840,1219r-6,12l829,1247r-3,17l825,1285r1,21l830,1330r5,23l842,1378r10,25l862,1429r14,25l889,1478r18,24l924,1524r20,21l966,1565r22,16l1014,1596r26,12l1069,1617r29,5l1129,1624r34,-2l1196,1614r36,-11l1270,1587r39,-21l1349,1539r41,-33l1433,1466r45,-46l1524,1367r24,-32l1570,1303r16,-30l1599,1243r9,-27l1613,1190r2,-26l1614,1141r-4,-24l1604,1095r-8,-20l1584,1055r-12,-18l1557,1020r-16,-17l1524,989r-20,-14l1484,963r-20,-13l1443,940r-21,-10l1401,922r-21,-6l1359,908r-20,-5l1320,900r-18,-4l1285,893r-15,-1l1255,892r-11,1l1234,895r3,-45l1237,810r-3,-38l1229,738r-7,-31l1213,678r-11,-26l1190,629r-14,-21l1161,589r-17,-16l1127,558r-19,-12l1088,535r-19,-9l1049,519r-21,-7l1007,507r-21,-3l966,501r-41,-2l887,498r-65,2l783,500xe" fillcolor="#622423 [1605]" stroked="f">
                    <v:path arrowok="t" o:connecttype="custom" o:connectlocs="154,99;152,94;153,82;158,56;157,46;149,27;141,15;130,5;115,0;97,1;78,6;60,15;45,25;32,39;19,58;5,88;1,104;0,116;1,128;4,145;10,159;18,170;28,176;38,180;60,184;70,188;74,202;77,221;83,233;91,239;111,246;133,249;155,248;167,246;165,261;170,281;181,301;198,316;220,325;246,321;278,301;310,267;322,243;322,224;314,208;301,195;284,186;268,181;254,179;247,170;244,141;235,122;222,109;206,102;185,100" o:connectangles="0,0,0,0,0,0,0,0,0,0,0,0,0,0,0,0,0,0,0,0,0,0,0,0,0,0,0,0,0,0,0,0,0,0,0,0,0,0,0,0,0,0,0,0,0,0,0,0,0,0,0,0,0,0,0"/>
                  </v:shape>
                  <v:shape id="Freeform 392" o:spid="_x0000_s1061" style="position:absolute;left:7662;top:4502;width:116;height:128;visibility:visible;mso-wrap-style:square;v-text-anchor:top" coordsize="578,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C1hMUA&#10;AADcAAAADwAAAGRycy9kb3ducmV2LnhtbERPTWvCQBC9F/wPywi9FN0otEh0FRWEYmlF48HjkB2T&#10;aHY2ZNck9td3C4K3ebzPmS06U4qGaldYVjAaRiCIU6sLzhQck81gAsJ5ZI2lZVJwJweLee9lhrG2&#10;Le+pOfhMhBB2MSrIva9iKV2ak0E3tBVx4M62NugDrDOpa2xDuCnlOIo+pMGCQ0OOFa1zSq+Hm1GQ&#10;/NxPu81yu1+9737bU5Ne3r6+E6Ve+91yCsJT55/ih/tTh/njEfw/Ey6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ULWExQAAANwAAAAPAAAAAAAAAAAAAAAAAJgCAABkcnMv&#10;ZG93bnJldi54bWxQSwUGAAAAAAQABAD1AAAAigMAAAAA&#10;" path="m135,639r24,-2l184,635r26,-6l239,620r14,-6l266,608r15,-6l295,594r13,-9l322,577r13,-10l349,556r15,-11l377,532r15,-15l406,503r30,-34l464,435r26,-36l515,364r21,-32l552,303r6,-13l564,277r4,-11l572,255r5,-21l578,214r,-17l577,179r-3,-17l570,145r-2,-17l565,112,562,97,557,83,549,70,541,57r-6,-5l528,47r-6,-5l514,38,497,28,480,19,462,10,441,4,431,2,418,,407,,395,,381,2,368,4,353,7r-16,5l304,24,274,38,243,52,213,68,184,87r-27,20l131,128r-23,22l95,161r-9,13l74,187r-8,13l56,213r-8,14l40,242r-8,13l26,270r-6,16l15,301r-4,16l8,334,5,350,3,368,1,385,,430r1,42l3,491r3,20l9,521r4,10l16,541r5,9l31,568r10,16l52,599r13,14l71,618r7,6l86,628r8,3l103,634r10,2l124,637r11,2xe" stroked="f">
                    <v:path arrowok="t" o:connecttype="custom" o:connectlocs="32,128;42,126;51,123;56,121;62,117;67,114;73,109;79,104;88,94;98,80;108,67;112,58;114,53;116,47;116,39;115,32;114,26;113,19;110,14;107,10;105,8;100,6;93,2;86,0;82,0;76,0;71,1;61,5;49,10;37,17;26,26;19,32;15,37;11,43;8,48;5,54;3,60;2,67;1,74;0,86;1,98;2,104;3,108;6,114;10,120;14,124;17,126;21,127;25,128" o:connectangles="0,0,0,0,0,0,0,0,0,0,0,0,0,0,0,0,0,0,0,0,0,0,0,0,0,0,0,0,0,0,0,0,0,0,0,0,0,0,0,0,0,0,0,0,0,0,0,0,0"/>
                  </v:shape>
                  <v:shape id="Freeform 393" o:spid="_x0000_s1062" style="position:absolute;left:7733;top:4594;width:133;height:108;visibility:visible;mso-wrap-style:square;v-text-anchor:top" coordsize="664,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iLxcMA&#10;AADcAAAADwAAAGRycy9kb3ducmV2LnhtbERPTWvCQBC9C/6HZYRepG4a0iKpa9BCQdGLVux1mh2z&#10;wexsyG41/vuuUPA2j/c5s6K3jbhQ52vHCl4mCQji0umaKwWHr8/nKQgfkDU2jknBjTwU8+Fghrl2&#10;V97RZR8qEUPY56jAhNDmUvrSkEU/cS1x5E6usxgi7CqpO7zGcNvINEnepMWaY4PBlj4Mlef9r1Uw&#10;zhr6Lm8/myys1uvX5dYcj5udUk+jfvEOIlAfHuJ/90rH+WkK92fiB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YiLxcMAAADcAAAADwAAAAAAAAAAAAAAAACYAgAAZHJzL2Rv&#10;d25yZXYueG1sUEsFBgAAAAAEAAQA9QAAAIgDAAAAAA==&#10;" path="m78,521r11,3l102,528r12,3l126,533r28,4l183,538r15,l213,537r15,-1l244,533r16,-4l276,526r16,-4l308,516r17,-6l343,502r18,-8l380,485r38,-21l457,440r37,-24l528,392r31,-23l585,346r10,-10l605,327r9,-9l620,308r11,-17l640,272r6,-17l650,239r3,-18l657,204r2,-16l663,172r1,-16l664,141r-2,-15l657,113r-2,-8l651,98r-5,-8l640,84,627,69,614,54,599,41,582,29r-9,-7l563,17,552,12,539,9,527,5,513,3,497,,481,,448,,413,3,380,6r-35,5l313,19r-32,8l249,38,219,52r-15,7l189,67r-13,9l162,84,150,94r-14,10l125,115r-12,11l102,137,92,150,81,163r-9,14l62,191r-7,14l47,221r-7,17l24,278,10,318,5,338,1,358,,367r,12l,388r1,10l5,419r4,19l14,455r7,18l26,480r5,7l36,494r7,6l51,506r7,5l68,516r10,5xe" stroked="f">
                    <v:path arrowok="t" o:connecttype="custom" o:connectlocs="18,105;23,107;31,108;40,108;46,108;52,106;58,105;65,102;72,99;84,93;99,84;112,74;119,67;123,64;126,58;129,51;131,44;132,38;133,31;133,25;131,21;129,18;126,14;120,8;115,4;111,2;106,1;100,0;90,0;76,1;63,4;50,8;41,12;35,15;30,19;25,23;20,28;16,33;12,38;9,44;5,56;1,68;0,74;0,78;1,84;3,91;5,96;7,99;10,102;14,104" o:connectangles="0,0,0,0,0,0,0,0,0,0,0,0,0,0,0,0,0,0,0,0,0,0,0,0,0,0,0,0,0,0,0,0,0,0,0,0,0,0,0,0,0,0,0,0,0,0,0,0,0,0"/>
                  </v:shape>
                  <v:shape id="Freeform 394" o:spid="_x0000_s1063" style="position:absolute;left:7819;top:4675;width:122;height:99;visibility:visible;mso-wrap-style:square;v-text-anchor:top" coordsize="607,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9gwMIA&#10;AADcAAAADwAAAGRycy9kb3ducmV2LnhtbERPS2vCQBC+C/0PyxR6kWYTBSmpawgtirfio7THITtN&#10;QrOzITvV+O+7guBtPr7nLIvRdepEQ2g9G8iSFBRx5W3LtYHjYf38AioIssXOMxm4UIBi9TBZYm79&#10;mXd02kutYgiHHA00In2udagachgS3xNH7scPDiXCodZ2wHMMd52epelCO2w5NjTY01tD1e/+zxno&#10;2sv7t0g2LenDblP+zDabr7UxT49j+QpKaJS7+Obe2jh/NofrM/ECv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32DAwgAAANwAAAAPAAAAAAAAAAAAAAAAAJgCAABkcnMvZG93&#10;bnJldi54bWxQSwUGAAAAAAQABAD1AAAAhwMAAAAA&#10;" path="m535,16l514,9,491,4,466,1,440,,412,1,383,5r-28,6l325,20r-16,5l293,32r-18,8l259,48,224,68,189,89r-35,22l123,134,95,155,71,174,61,184r-8,9l45,202r-6,8l29,226r-7,16l16,258r-4,15l10,289,6,304,3,320,1,335,,349r,13l1,376r5,14l8,396r4,6l17,408r5,8l33,428r12,14l59,454r15,12l82,471r10,5l102,480r11,4l125,487r13,3l152,491r15,1l198,492r30,-2l259,486r31,-5l321,475r29,-9l379,456r28,-12l433,430r26,-16l470,406r12,-9l493,387r10,-10l514,366r9,-11l533,343r8,-13l549,317r8,-14l564,289r6,-14l586,237r12,-35l602,183r4,-19l607,146r-1,-19l602,109,598,92,593,75,587,59r-4,-6l578,47r-4,-6l567,35r-7,-5l553,25r-9,-5l535,16xe" stroked="f">
                    <v:path arrowok="t" o:connecttype="custom" o:connectlocs="103,2;94,0;83,0;71,2;62,5;55,8;45,14;31,22;19,31;12,37;9,41;6,45;3,52;2,58;1,64;0,70;0,76;2,80;3,82;7,86;12,91;16,95;21,97;25,98;31,99;40,99;52,98;65,96;76,92;87,87;94,82;99,78;103,74;107,69;110,64;113,58;118,48;121,37;122,29;121,22;119,15;117,11;115,8;113,6;109,4" o:connectangles="0,0,0,0,0,0,0,0,0,0,0,0,0,0,0,0,0,0,0,0,0,0,0,0,0,0,0,0,0,0,0,0,0,0,0,0,0,0,0,0,0,0,0,0,0"/>
                  </v:shape>
                  <v:shape id="Freeform 395" o:spid="_x0000_s1064" style="position:absolute;left:8837;top:4393;width:276;height:352;visibility:visible;mso-wrap-style:square;v-text-anchor:top" coordsize="1378,1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yCxsEA&#10;AADcAAAADwAAAGRycy9kb3ducmV2LnhtbERPzYrCMBC+L/gOYQRva2oRV6tRdGFh9+Ch1QcYm7Et&#10;NpOSxNp9+40g7G0+vt/Z7AbTip6cbywrmE0TEMSl1Q1XCs6nr/clCB+QNbaWScEvedhtR28bzLR9&#10;cE59ESoRQ9hnqKAOocuk9GVNBv3UdsSRu1pnMEToKqkdPmK4aWWaJAtpsOHYUGNHnzWVt+JuFCx/&#10;ZmW+ktj0H4W95Hd3TK+HlVKT8bBfgwg0hH/xy/2t4/x0Ds9n4gV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sgsbBAAAA3AAAAA8AAAAAAAAAAAAAAAAAmAIAAGRycy9kb3du&#10;cmV2LnhtbFBLBQYAAAAABAAEAPUAAACGAwAAAAA=&#10;" path="m601,18l558,34,517,51,499,61r-19,9l462,81,444,92r-17,13l411,119r-16,16l378,152r-17,20l345,194r-16,25l313,246r-11,23l291,292r-9,25l275,342r-5,24l266,391r-2,25l264,441r1,24l270,490r6,24l284,536r6,11l295,558r6,11l308,579r8,10l323,599r9,10l342,617r-19,9l305,636r-19,11l270,659r-17,13l237,687r-15,16l207,719r-14,17l180,753r-13,19l156,792r-11,20l136,831r-8,20l120,872r-7,21l108,914r-5,21l100,956r-2,21l98,997r,20l100,1037r3,20l108,1075r6,17l121,1110r10,17l141,1142r13,15l168,1170r-19,11l130,1194r-17,16l97,1227r-15,20l68,1267r-13,22l44,1313r-12,24l24,1362r-8,26l10,1415r-5,26l2,1468,,1496r,26l3,1548r3,26l11,1598r8,24l29,1644r11,21l53,1685r15,17l87,1718r20,14l129,1743r25,10l180,1759r29,4l241,1763r35,-3l296,1757r22,-4l339,1748r22,-5l384,1736r21,-8l427,1719r22,-8l470,1701r21,-11l512,1677r20,-12l551,1653r18,-15l587,1623r16,-15l617,1592r14,-16l643,1559r12,-19l663,1522r9,-20l677,1482r4,-20l683,1441r-1,-21l679,1398r-5,-22l667,1352r-10,-23l645,1305r-16,-25l663,1274r32,-7l725,1258r30,-10l781,1237r26,-12l830,1210r23,-16l862,1185r10,-8l882,1167r9,-10l900,1146r8,-12l916,1122r7,-12l929,1096r8,-13l942,1068r6,-16l958,1018r7,-36l972,941r4,-34l977,892r,-14l976,865r,-13l974,840r-3,-11l968,817r-4,-13l954,779,942,750r18,-6l981,737r20,-7l1022,721r21,-10l1064,702r21,-12l1106,679r21,-12l1148,653r21,-13l1189,625r20,-15l1227,595r19,-16l1263,562r17,-16l1295,527r15,-17l1324,491r12,-18l1347,454r9,-18l1365,416r6,-20l1374,376r3,-20l1378,337r-1,-20l1373,297r-5,-20l1361,256r-9,-15l1341,225r-12,-14l1314,196r-17,-15l1278,166r-21,-14l1235,139r-24,-13l1186,113r-26,-13l1135,89,1106,78,1078,67,1049,57r-30,-9l990,40,959,32,929,25,900,19,870,14,840,9,812,5,784,3,757,,731,,705,,682,1,660,4,639,6r-20,5l601,18xe" fillcolor="#622423 [1605]" stroked="f">
                    <v:path arrowok="t" o:connecttype="custom" o:connectlocs="100,12;86,21;72,34;60,54;54,73;53,93;58,109;63,118;65,125;51,134;39,147;29,162;23,178;20,195;21,211;26,225;30,236;16,249;6,267;1,288;1,309;6,328;17,343;36,351;59,351;77,347;94,340;110,330;124,318;133,304;137,288;134,270;133,254;156,247;173,237;180,229;186,219;192,203;196,178;195,168;191,156;200,146;217,138;234,128;250,116;262,102;272,87;276,71;274,55;266,42;252,30;232,20;210,11;186,5;163,1;141,0;124,2" o:connectangles="0,0,0,0,0,0,0,0,0,0,0,0,0,0,0,0,0,0,0,0,0,0,0,0,0,0,0,0,0,0,0,0,0,0,0,0,0,0,0,0,0,0,0,0,0,0,0,0,0,0,0,0,0,0,0,0,0"/>
                  </v:shape>
                  <v:shape id="Freeform 396" o:spid="_x0000_s1065" style="position:absolute;left:8918;top:4420;width:161;height:104;visibility:visible;mso-wrap-style:square;v-text-anchor:top" coordsize="802,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ARpcMA&#10;AADcAAAADwAAAGRycy9kb3ducmV2LnhtbERPTWsCMRC9F/wPYQRvNatgqatRRBA9WGjVi7dxM+4u&#10;JpMlieu2v74pFLzN433OfNlZI1ryoXasYDTMQBAXTtdcKjgdN6/vIEJE1mgck4JvCrBc9F7mmGv3&#10;4C9qD7EUKYRDjgqqGJtcylBUZDEMXUOcuKvzFmOCvpTa4yOFWyPHWfYmLdacGipsaF1RcTvcrYLp&#10;Niua/a3cbUe+/fz5OJvp5WKUGvS71QxEpC4+xf/unU7zxxP4eyZd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ARpcMAAADcAAAADwAAAAAAAAAAAAAAAACYAgAAZHJzL2Rv&#10;d25yZXYueG1sUEsFBgAAAAAEAAQA9QAAAIgDAAAAAA==&#10;" path="m213,1l198,3,184,6r-15,5l157,16r-14,6l131,29r-12,9l108,47,96,58,85,68,75,79,66,91r-9,12l48,117r-7,14l33,144r-6,14l21,173r-5,13l12,201,9,216,5,230,2,244,1,259,,273r,13l1,300r3,12l6,325r3,12l14,348r5,10l26,371r7,11l42,393r10,11l62,414r10,10l83,432r11,9l119,457r26,15l172,484r28,10l230,503r30,7l289,515r30,4l348,521r29,l404,520r28,-2l447,515r17,-3l482,508r20,-5l543,489r42,-15l606,466r20,-10l646,447r18,-10l683,427r16,-9l712,406r14,-9l738,385r12,-11l759,364r8,-11l774,343r6,-10l785,324r5,-10l794,304r3,-11l799,282r1,-13l802,243r,-31l802,200r-2,-11l799,178r-4,-10l793,158r-5,-10l784,139r-6,-8l773,123r-6,-7l759,108r-7,-6l737,90,720,80,701,70,682,63,662,55,641,49,600,38,559,28,536,24,494,21,439,14,380,9,320,4,268,1,230,,213,1xe" stroked="f">
                    <v:path arrowok="t" o:connecttype="custom" o:connectlocs="40,1;34,2;29,4;24,8;19,12;15,16;11,21;8,26;5,32;3,37;2,43;0,49;0,54;0,60;1,65;3,69;5,74;8,78;12,83;17,86;24,91;35,97;46,100;58,103;70,104;81,104;90,103;97,101;109,98;122,93;130,89;137,85;143,81;148,77;152,73;155,68;158,65;159,61;160,56;161,49;161,40;160,36;159,32;157,28;155,25;152,22;148,18;141,14;133,11;120,8;108,5;88,3;64,1;46,0" o:connectangles="0,0,0,0,0,0,0,0,0,0,0,0,0,0,0,0,0,0,0,0,0,0,0,0,0,0,0,0,0,0,0,0,0,0,0,0,0,0,0,0,0,0,0,0,0,0,0,0,0,0,0,0,0,0"/>
                  </v:shape>
                  <v:shape id="Freeform 397" o:spid="_x0000_s1066" style="position:absolute;left:8879;top:4536;width:129;height:95;visibility:visible;mso-wrap-style:square;v-text-anchor:top" coordsize="642,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K2A8QA&#10;AADcAAAADwAAAGRycy9kb3ducmV2LnhtbERPS2vCQBC+C/6HZQRvuvGBlOgqpVWxeqkPRG9DdpoE&#10;s7Mhu5r033cLgrf5+J4zWzSmEA+qXG5ZwaAfgSBOrM45VXA6rnpvIJxH1lhYJgW/5GAxb7dmGGtb&#10;854eB5+KEMIuRgWZ92UspUsyMuj6tiQO3I+tDPoAq1TqCusQbgo5jKKJNJhzaMiwpI+MktvhbhQk&#10;W79ajnafl+/xcV/XX3dzua7PSnU7zfsUhKfGv8RP90aH+cMJ/D8TLp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itgPEAAAA3AAAAA8AAAAAAAAAAAAAAAAAmAIAAGRycy9k&#10;b3ducmV2LnhtbFBLBQYAAAAABAAEAPUAAACJAwAAAAA=&#10;" path="m151,30l130,49,110,66,93,86,75,104,60,124,47,144,34,165,23,185r-8,21l7,227,2,247,,268r,21l1,310r1,10l5,329r3,10l11,349r6,13l23,373r8,11l39,394r10,10l59,412r11,9l83,428r12,8l109,443r13,6l137,454r15,5l168,464r16,4l200,470r16,3l234,475r17,2l268,477r18,l303,477r17,-2l337,474r18,-2l371,468r17,-4l404,461r16,-5l436,449r15,-6l466,437r26,-15l516,406r23,-17l559,370r18,-18l595,331r13,-21l621,287r5,-12l629,264r4,-11l637,240r2,-11l641,217r1,-13l642,192r,-11l641,169r-2,-13l637,144r-4,-11l629,120r-5,-12l618,97r-8,-9l600,81,589,73,577,66,550,54,519,41,486,30,451,21,414,14,377,8,341,3,305,,271,,239,2,224,3,210,5,198,8r-13,4l174,15r-8,4l157,25r-6,5xe" stroked="f">
                    <v:path arrowok="t" o:connecttype="custom" o:connectlocs="26,10;19,17;12,25;7,33;3,41;0,49;0,58;0,64;2,68;3,72;6,76;10,80;14,84;19,87;25,89;31,91;37,93;43,94;50,95;57,95;64,95;71,94;78,92;84,91;91,88;99,84;108,77;116,70;122,62;126,55;127,50;128,46;129,41;129,36;128,31;127,26;125,22;123,18;118,15;111,11;98,6;83,3;69,1;54,0;45,1;40,2;35,3;32,5" o:connectangles="0,0,0,0,0,0,0,0,0,0,0,0,0,0,0,0,0,0,0,0,0,0,0,0,0,0,0,0,0,0,0,0,0,0,0,0,0,0,0,0,0,0,0,0,0,0,0,0"/>
                  </v:shape>
                  <v:shape id="Freeform 398" o:spid="_x0000_s1067" style="position:absolute;left:8855;top:4649;width:100;height:78;visibility:visible;mso-wrap-style:square;v-text-anchor:top" coordsize="501,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rMxsMA&#10;AADcAAAADwAAAGRycy9kb3ducmV2LnhtbERPTWvCQBC9F/wPywje6kYtKmk2IkJBbBG0PXgcstMk&#10;Znc2zW5j/PfdQqG3ebzPyTaDNaKnzteOFcymCQjiwumaSwUf7y+PaxA+IGs0jknBnTxs8tFDhql2&#10;Nz5Rfw6liCHsU1RQhdCmUvqiIot+6lriyH26zmKIsCul7vAWw62R8yRZSos1x4YKW9pVVDTnb6vg&#10;eODD1xPve2PkfZG8Xpu3i26UmoyH7TOIQEP4F/+59zrOn6/g95l4gc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rMxsMAAADcAAAADwAAAAAAAAAAAAAAAACYAgAAZHJzL2Rv&#10;d25yZXYueG1sUEsFBgAAAAAEAAQA9QAAAIgDAAAAAA==&#10;" path="m34,338r5,7l45,352r6,6l57,363r8,5l72,373r9,3l89,380r18,6l126,390r20,2l167,394r21,l208,391r21,-2l249,386r19,-5l285,376r16,-5l315,365r29,-18l370,328r25,-18l416,291r20,-17l452,255r13,-17l478,221r8,-18l494,186r5,-16l501,154r,-15l500,124r-4,-14l491,97,484,83,475,72,464,60,451,50,437,40,421,31,402,24,384,16,363,12,340,7,317,3,292,,265,,238,,209,2,180,4r-4,l167,4,155,5,138,9r-19,6l99,24,89,29,78,35,68,41,58,50r-9,9l40,68,31,80,24,91r-8,13l11,118,7,134,3,150,,169r,19l,209r4,23l8,256r7,25l23,308r11,30xe" stroked="f">
                    <v:path arrowok="t" o:connecttype="custom" o:connectlocs="8,68;10,71;13,73;16,74;21,76;29,78;38,78;46,77;53,75;60,73;69,69;79,61;87,54;93,47;97,40;100,34;100,28;99,22;97,16;93,12;87,8;80,5;72,2;63,1;53,0;42,0;35,1;31,1;24,3;18,6;14,8;10,12;6,16;3,21;1,27;0,33;0,41;2,51;5,61" o:connectangles="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6677660</wp:posOffset>
                </wp:positionH>
                <wp:positionV relativeFrom="paragraph">
                  <wp:posOffset>4411980</wp:posOffset>
                </wp:positionV>
                <wp:extent cx="1350645" cy="607695"/>
                <wp:effectExtent l="635" t="1905" r="1270" b="0"/>
                <wp:wrapNone/>
                <wp:docPr id="85" name="Text Box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645" cy="607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Style w:val="EventnameinsideChar"/>
                              </w:rPr>
                              <w:id w:val="89988778"/>
                              <w:placeholder>
                                <w:docPart w:val="295127495662407E979D11CDA7C15553"/>
                              </w:placeholder>
                              <w:showingPlcHdr/>
                            </w:sdtPr>
                            <w:sdtEndPr>
                              <w:rPr>
                                <w:rStyle w:val="DefaultParagraphFont"/>
                                <w:b/>
                              </w:rPr>
                            </w:sdtEndPr>
                            <w:sdtContent>
                              <w:p w:rsidR="0071734C" w:rsidRPr="0071690E" w:rsidRDefault="0071734C" w:rsidP="0071690E">
                                <w:pPr>
                                  <w:pStyle w:val="Eventnameinside"/>
                                </w:pPr>
                                <w:r w:rsidRPr="0071690E">
                                  <w:t xml:space="preserve">[Event </w:t>
                                </w:r>
                                <w:r w:rsidR="001F5178" w:rsidRPr="0071690E">
                                  <w:t xml:space="preserve">name or </w:t>
                                </w:r>
                                <w:r w:rsidRPr="0071690E">
                                  <w:t>description]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7" o:spid="_x0000_s1133" type="#_x0000_t202" style="position:absolute;margin-left:525.8pt;margin-top:347.4pt;width:106.35pt;height:47.8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" filled="f" stroked="f">
                <v:textbox>
                  <w:txbxContent>
                    <w:sdt>
                      <w:sdtPr>
                        <w:rPr>
                          <w:rStyle w:val="EventnameinsideChar"/>
                        </w:rPr>
                        <w:id w:val="89988778"/>
                        <w:placeholder>
                          <w:docPart w:val="295127495662407E979D11CDA7C15553"/>
                        </w:placeholder>
                        <w:showingPlcHdr/>
                      </w:sdtPr>
                      <w:sdtEndPr>
                        <w:rPr>
                          <w:rStyle w:val="DefaultParagraphFont"/>
                          <w:b/>
                        </w:rPr>
                      </w:sdtEndPr>
                      <w:sdtContent>
                        <w:p w:rsidR="0071734C" w:rsidRPr="0071690E" w:rsidRDefault="0071734C" w:rsidP="0071690E">
                          <w:pPr>
                            <w:pStyle w:val="Eventnameinside"/>
                          </w:pPr>
                          <w:r w:rsidRPr="0071690E">
                            <w:t xml:space="preserve">[Event </w:t>
                          </w:r>
                          <w:r w:rsidR="001F5178" w:rsidRPr="0071690E">
                            <w:t xml:space="preserve">name or </w:t>
                          </w:r>
                          <w:r w:rsidRPr="0071690E">
                            <w:t>description]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6452870</wp:posOffset>
                </wp:positionH>
                <wp:positionV relativeFrom="paragraph">
                  <wp:posOffset>3495675</wp:posOffset>
                </wp:positionV>
                <wp:extent cx="2124710" cy="2044700"/>
                <wp:effectExtent l="4445" t="0" r="90170" b="31750"/>
                <wp:wrapNone/>
                <wp:docPr id="43" name="Group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4710" cy="2044700"/>
                          <a:chOff x="1173" y="1620"/>
                          <a:chExt cx="3629" cy="3492"/>
                        </a:xfrm>
                      </wpg:grpSpPr>
                      <wpg:grpSp>
                        <wpg:cNvPr id="44" name="Group 425"/>
                        <wpg:cNvGrpSpPr>
                          <a:grpSpLocks/>
                        </wpg:cNvGrpSpPr>
                        <wpg:grpSpPr bwMode="auto">
                          <a:xfrm rot="-372639">
                            <a:off x="2575" y="4181"/>
                            <a:ext cx="1117" cy="931"/>
                            <a:chOff x="9422" y="9791"/>
                            <a:chExt cx="2108" cy="1411"/>
                          </a:xfrm>
                        </wpg:grpSpPr>
                        <wps:wsp>
                          <wps:cNvPr id="45" name="Freeform 426"/>
                          <wps:cNvSpPr>
                            <a:spLocks/>
                          </wps:cNvSpPr>
                          <wps:spPr bwMode="auto">
                            <a:xfrm>
                              <a:off x="9473" y="9847"/>
                              <a:ext cx="1979" cy="1319"/>
                            </a:xfrm>
                            <a:custGeom>
                              <a:avLst/>
                              <a:gdLst>
                                <a:gd name="T0" fmla="*/ 1057 w 6414"/>
                                <a:gd name="T1" fmla="*/ 1754 h 4254"/>
                                <a:gd name="T2" fmla="*/ 1056 w 6414"/>
                                <a:gd name="T3" fmla="*/ 1913 h 4254"/>
                                <a:gd name="T4" fmla="*/ 1062 w 6414"/>
                                <a:gd name="T5" fmla="*/ 2083 h 4254"/>
                                <a:gd name="T6" fmla="*/ 1091 w 6414"/>
                                <a:gd name="T7" fmla="*/ 2439 h 4254"/>
                                <a:gd name="T8" fmla="*/ 1136 w 6414"/>
                                <a:gd name="T9" fmla="*/ 2775 h 4254"/>
                                <a:gd name="T10" fmla="*/ 1183 w 6414"/>
                                <a:gd name="T11" fmla="*/ 3043 h 4254"/>
                                <a:gd name="T12" fmla="*/ 1218 w 6414"/>
                                <a:gd name="T13" fmla="*/ 3195 h 4254"/>
                                <a:gd name="T14" fmla="*/ 1084 w 6414"/>
                                <a:gd name="T15" fmla="*/ 3214 h 4254"/>
                                <a:gd name="T16" fmla="*/ 929 w 6414"/>
                                <a:gd name="T17" fmla="*/ 3243 h 4254"/>
                                <a:gd name="T18" fmla="*/ 764 w 6414"/>
                                <a:gd name="T19" fmla="*/ 3284 h 4254"/>
                                <a:gd name="T20" fmla="*/ 593 w 6414"/>
                                <a:gd name="T21" fmla="*/ 3337 h 4254"/>
                                <a:gd name="T22" fmla="*/ 428 w 6414"/>
                                <a:gd name="T23" fmla="*/ 3404 h 4254"/>
                                <a:gd name="T24" fmla="*/ 279 w 6414"/>
                                <a:gd name="T25" fmla="*/ 3485 h 4254"/>
                                <a:gd name="T26" fmla="*/ 154 w 6414"/>
                                <a:gd name="T27" fmla="*/ 3579 h 4254"/>
                                <a:gd name="T28" fmla="*/ 60 w 6414"/>
                                <a:gd name="T29" fmla="*/ 3687 h 4254"/>
                                <a:gd name="T30" fmla="*/ 8 w 6414"/>
                                <a:gd name="T31" fmla="*/ 3812 h 4254"/>
                                <a:gd name="T32" fmla="*/ 5 w 6414"/>
                                <a:gd name="T33" fmla="*/ 3953 h 4254"/>
                                <a:gd name="T34" fmla="*/ 60 w 6414"/>
                                <a:gd name="T35" fmla="*/ 4089 h 4254"/>
                                <a:gd name="T36" fmla="*/ 216 w 6414"/>
                                <a:gd name="T37" fmla="*/ 4170 h 4254"/>
                                <a:gd name="T38" fmla="*/ 483 w 6414"/>
                                <a:gd name="T39" fmla="*/ 4222 h 4254"/>
                                <a:gd name="T40" fmla="*/ 834 w 6414"/>
                                <a:gd name="T41" fmla="*/ 4249 h 4254"/>
                                <a:gd name="T42" fmla="*/ 1241 w 6414"/>
                                <a:gd name="T43" fmla="*/ 4251 h 4254"/>
                                <a:gd name="T44" fmla="*/ 1678 w 6414"/>
                                <a:gd name="T45" fmla="*/ 4232 h 4254"/>
                                <a:gd name="T46" fmla="*/ 2114 w 6414"/>
                                <a:gd name="T47" fmla="*/ 4192 h 4254"/>
                                <a:gd name="T48" fmla="*/ 2526 w 6414"/>
                                <a:gd name="T49" fmla="*/ 4133 h 4254"/>
                                <a:gd name="T50" fmla="*/ 2884 w 6414"/>
                                <a:gd name="T51" fmla="*/ 4056 h 4254"/>
                                <a:gd name="T52" fmla="*/ 3160 w 6414"/>
                                <a:gd name="T53" fmla="*/ 3965 h 4254"/>
                                <a:gd name="T54" fmla="*/ 3328 w 6414"/>
                                <a:gd name="T55" fmla="*/ 3859 h 4254"/>
                                <a:gd name="T56" fmla="*/ 3428 w 6414"/>
                                <a:gd name="T57" fmla="*/ 3906 h 4254"/>
                                <a:gd name="T58" fmla="*/ 3646 w 6414"/>
                                <a:gd name="T59" fmla="*/ 4012 h 4254"/>
                                <a:gd name="T60" fmla="*/ 3967 w 6414"/>
                                <a:gd name="T61" fmla="*/ 4093 h 4254"/>
                                <a:gd name="T62" fmla="*/ 4359 w 6414"/>
                                <a:gd name="T63" fmla="*/ 4150 h 4254"/>
                                <a:gd name="T64" fmla="*/ 4791 w 6414"/>
                                <a:gd name="T65" fmla="*/ 4181 h 4254"/>
                                <a:gd name="T66" fmla="*/ 5229 w 6414"/>
                                <a:gd name="T67" fmla="*/ 4188 h 4254"/>
                                <a:gd name="T68" fmla="*/ 5641 w 6414"/>
                                <a:gd name="T69" fmla="*/ 4171 h 4254"/>
                                <a:gd name="T70" fmla="*/ 5995 w 6414"/>
                                <a:gd name="T71" fmla="*/ 4128 h 4254"/>
                                <a:gd name="T72" fmla="*/ 6258 w 6414"/>
                                <a:gd name="T73" fmla="*/ 4060 h 4254"/>
                                <a:gd name="T74" fmla="*/ 6400 w 6414"/>
                                <a:gd name="T75" fmla="*/ 3967 h 4254"/>
                                <a:gd name="T76" fmla="*/ 6387 w 6414"/>
                                <a:gd name="T77" fmla="*/ 3848 h 4254"/>
                                <a:gd name="T78" fmla="*/ 6274 w 6414"/>
                                <a:gd name="T79" fmla="*/ 3691 h 4254"/>
                                <a:gd name="T80" fmla="*/ 6162 w 6414"/>
                                <a:gd name="T81" fmla="*/ 3561 h 4254"/>
                                <a:gd name="T82" fmla="*/ 6049 w 6414"/>
                                <a:gd name="T83" fmla="*/ 3456 h 4254"/>
                                <a:gd name="T84" fmla="*/ 5936 w 6414"/>
                                <a:gd name="T85" fmla="*/ 3375 h 4254"/>
                                <a:gd name="T86" fmla="*/ 5825 w 6414"/>
                                <a:gd name="T87" fmla="*/ 3313 h 4254"/>
                                <a:gd name="T88" fmla="*/ 5716 w 6414"/>
                                <a:gd name="T89" fmla="*/ 3269 h 4254"/>
                                <a:gd name="T90" fmla="*/ 5609 w 6414"/>
                                <a:gd name="T91" fmla="*/ 3242 h 4254"/>
                                <a:gd name="T92" fmla="*/ 5504 w 6414"/>
                                <a:gd name="T93" fmla="*/ 3229 h 4254"/>
                                <a:gd name="T94" fmla="*/ 5401 w 6414"/>
                                <a:gd name="T95" fmla="*/ 3226 h 4254"/>
                                <a:gd name="T96" fmla="*/ 5302 w 6414"/>
                                <a:gd name="T97" fmla="*/ 3232 h 4254"/>
                                <a:gd name="T98" fmla="*/ 5353 w 6414"/>
                                <a:gd name="T99" fmla="*/ 2895 h 4254"/>
                                <a:gd name="T100" fmla="*/ 5484 w 6414"/>
                                <a:gd name="T101" fmla="*/ 1976 h 4254"/>
                                <a:gd name="T102" fmla="*/ 5333 w 6414"/>
                                <a:gd name="T103" fmla="*/ 1235 h 4254"/>
                                <a:gd name="T104" fmla="*/ 4961 w 6414"/>
                                <a:gd name="T105" fmla="*/ 668 h 4254"/>
                                <a:gd name="T106" fmla="*/ 4426 w 6414"/>
                                <a:gd name="T107" fmla="*/ 276 h 4254"/>
                                <a:gd name="T108" fmla="*/ 3787 w 6414"/>
                                <a:gd name="T109" fmla="*/ 55 h 4254"/>
                                <a:gd name="T110" fmla="*/ 3104 w 6414"/>
                                <a:gd name="T111" fmla="*/ 2 h 4254"/>
                                <a:gd name="T112" fmla="*/ 2435 w 6414"/>
                                <a:gd name="T113" fmla="*/ 114 h 4254"/>
                                <a:gd name="T114" fmla="*/ 1839 w 6414"/>
                                <a:gd name="T115" fmla="*/ 391 h 4254"/>
                                <a:gd name="T116" fmla="*/ 1375 w 6414"/>
                                <a:gd name="T117" fmla="*/ 829 h 4254"/>
                                <a:gd name="T118" fmla="*/ 1101 w 6414"/>
                                <a:gd name="T119" fmla="*/ 1425 h 4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6414" h="4254">
                                  <a:moveTo>
                                    <a:pt x="1064" y="1659"/>
                                  </a:moveTo>
                                  <a:lnTo>
                                    <a:pt x="1059" y="1706"/>
                                  </a:lnTo>
                                  <a:lnTo>
                                    <a:pt x="1057" y="1754"/>
                                  </a:lnTo>
                                  <a:lnTo>
                                    <a:pt x="1056" y="1805"/>
                                  </a:lnTo>
                                  <a:lnTo>
                                    <a:pt x="1054" y="1858"/>
                                  </a:lnTo>
                                  <a:lnTo>
                                    <a:pt x="1056" y="1913"/>
                                  </a:lnTo>
                                  <a:lnTo>
                                    <a:pt x="1057" y="1968"/>
                                  </a:lnTo>
                                  <a:lnTo>
                                    <a:pt x="1058" y="2025"/>
                                  </a:lnTo>
                                  <a:lnTo>
                                    <a:pt x="1062" y="2083"/>
                                  </a:lnTo>
                                  <a:lnTo>
                                    <a:pt x="1069" y="2202"/>
                                  </a:lnTo>
                                  <a:lnTo>
                                    <a:pt x="1079" y="2321"/>
                                  </a:lnTo>
                                  <a:lnTo>
                                    <a:pt x="1091" y="2439"/>
                                  </a:lnTo>
                                  <a:lnTo>
                                    <a:pt x="1106" y="2556"/>
                                  </a:lnTo>
                                  <a:lnTo>
                                    <a:pt x="1121" y="2668"/>
                                  </a:lnTo>
                                  <a:lnTo>
                                    <a:pt x="1136" y="2775"/>
                                  </a:lnTo>
                                  <a:lnTo>
                                    <a:pt x="1152" y="2875"/>
                                  </a:lnTo>
                                  <a:lnTo>
                                    <a:pt x="1168" y="2964"/>
                                  </a:lnTo>
                                  <a:lnTo>
                                    <a:pt x="1183" y="3043"/>
                                  </a:lnTo>
                                  <a:lnTo>
                                    <a:pt x="1197" y="3109"/>
                                  </a:lnTo>
                                  <a:lnTo>
                                    <a:pt x="1208" y="3161"/>
                                  </a:lnTo>
                                  <a:lnTo>
                                    <a:pt x="1218" y="3195"/>
                                  </a:lnTo>
                                  <a:lnTo>
                                    <a:pt x="1177" y="3200"/>
                                  </a:lnTo>
                                  <a:lnTo>
                                    <a:pt x="1132" y="3206"/>
                                  </a:lnTo>
                                  <a:lnTo>
                                    <a:pt x="1084" y="3214"/>
                                  </a:lnTo>
                                  <a:lnTo>
                                    <a:pt x="1035" y="3222"/>
                                  </a:lnTo>
                                  <a:lnTo>
                                    <a:pt x="984" y="3232"/>
                                  </a:lnTo>
                                  <a:lnTo>
                                    <a:pt x="929" y="3243"/>
                                  </a:lnTo>
                                  <a:lnTo>
                                    <a:pt x="875" y="3256"/>
                                  </a:lnTo>
                                  <a:lnTo>
                                    <a:pt x="819" y="3269"/>
                                  </a:lnTo>
                                  <a:lnTo>
                                    <a:pt x="764" y="3284"/>
                                  </a:lnTo>
                                  <a:lnTo>
                                    <a:pt x="707" y="3300"/>
                                  </a:lnTo>
                                  <a:lnTo>
                                    <a:pt x="650" y="3319"/>
                                  </a:lnTo>
                                  <a:lnTo>
                                    <a:pt x="593" y="3337"/>
                                  </a:lnTo>
                                  <a:lnTo>
                                    <a:pt x="537" y="3358"/>
                                  </a:lnTo>
                                  <a:lnTo>
                                    <a:pt x="483" y="3381"/>
                                  </a:lnTo>
                                  <a:lnTo>
                                    <a:pt x="428" y="3404"/>
                                  </a:lnTo>
                                  <a:lnTo>
                                    <a:pt x="377" y="3429"/>
                                  </a:lnTo>
                                  <a:lnTo>
                                    <a:pt x="327" y="3456"/>
                                  </a:lnTo>
                                  <a:lnTo>
                                    <a:pt x="279" y="3485"/>
                                  </a:lnTo>
                                  <a:lnTo>
                                    <a:pt x="234" y="3514"/>
                                  </a:lnTo>
                                  <a:lnTo>
                                    <a:pt x="192" y="3545"/>
                                  </a:lnTo>
                                  <a:lnTo>
                                    <a:pt x="154" y="3579"/>
                                  </a:lnTo>
                                  <a:lnTo>
                                    <a:pt x="118" y="3613"/>
                                  </a:lnTo>
                                  <a:lnTo>
                                    <a:pt x="87" y="3649"/>
                                  </a:lnTo>
                                  <a:lnTo>
                                    <a:pt x="60" y="3687"/>
                                  </a:lnTo>
                                  <a:lnTo>
                                    <a:pt x="38" y="3727"/>
                                  </a:lnTo>
                                  <a:lnTo>
                                    <a:pt x="20" y="3769"/>
                                  </a:lnTo>
                                  <a:lnTo>
                                    <a:pt x="8" y="3812"/>
                                  </a:lnTo>
                                  <a:lnTo>
                                    <a:pt x="0" y="3857"/>
                                  </a:lnTo>
                                  <a:lnTo>
                                    <a:pt x="0" y="3904"/>
                                  </a:lnTo>
                                  <a:lnTo>
                                    <a:pt x="5" y="3953"/>
                                  </a:lnTo>
                                  <a:lnTo>
                                    <a:pt x="18" y="4004"/>
                                  </a:lnTo>
                                  <a:lnTo>
                                    <a:pt x="36" y="4057"/>
                                  </a:lnTo>
                                  <a:lnTo>
                                    <a:pt x="60" y="4089"/>
                                  </a:lnTo>
                                  <a:lnTo>
                                    <a:pt x="97" y="4119"/>
                                  </a:lnTo>
                                  <a:lnTo>
                                    <a:pt x="150" y="4146"/>
                                  </a:lnTo>
                                  <a:lnTo>
                                    <a:pt x="216" y="4170"/>
                                  </a:lnTo>
                                  <a:lnTo>
                                    <a:pt x="294" y="4191"/>
                                  </a:lnTo>
                                  <a:lnTo>
                                    <a:pt x="383" y="4208"/>
                                  </a:lnTo>
                                  <a:lnTo>
                                    <a:pt x="483" y="4222"/>
                                  </a:lnTo>
                                  <a:lnTo>
                                    <a:pt x="592" y="4234"/>
                                  </a:lnTo>
                                  <a:lnTo>
                                    <a:pt x="709" y="4243"/>
                                  </a:lnTo>
                                  <a:lnTo>
                                    <a:pt x="834" y="4249"/>
                                  </a:lnTo>
                                  <a:lnTo>
                                    <a:pt x="965" y="4253"/>
                                  </a:lnTo>
                                  <a:lnTo>
                                    <a:pt x="1101" y="4254"/>
                                  </a:lnTo>
                                  <a:lnTo>
                                    <a:pt x="1241" y="4251"/>
                                  </a:lnTo>
                                  <a:lnTo>
                                    <a:pt x="1385" y="4248"/>
                                  </a:lnTo>
                                  <a:lnTo>
                                    <a:pt x="1531" y="4240"/>
                                  </a:lnTo>
                                  <a:lnTo>
                                    <a:pt x="1678" y="4232"/>
                                  </a:lnTo>
                                  <a:lnTo>
                                    <a:pt x="1824" y="4221"/>
                                  </a:lnTo>
                                  <a:lnTo>
                                    <a:pt x="1970" y="4207"/>
                                  </a:lnTo>
                                  <a:lnTo>
                                    <a:pt x="2114" y="4192"/>
                                  </a:lnTo>
                                  <a:lnTo>
                                    <a:pt x="2255" y="4174"/>
                                  </a:lnTo>
                                  <a:lnTo>
                                    <a:pt x="2393" y="4154"/>
                                  </a:lnTo>
                                  <a:lnTo>
                                    <a:pt x="2526" y="4133"/>
                                  </a:lnTo>
                                  <a:lnTo>
                                    <a:pt x="2652" y="4109"/>
                                  </a:lnTo>
                                  <a:lnTo>
                                    <a:pt x="2771" y="4083"/>
                                  </a:lnTo>
                                  <a:lnTo>
                                    <a:pt x="2884" y="4056"/>
                                  </a:lnTo>
                                  <a:lnTo>
                                    <a:pt x="2986" y="4028"/>
                                  </a:lnTo>
                                  <a:lnTo>
                                    <a:pt x="3078" y="3997"/>
                                  </a:lnTo>
                                  <a:lnTo>
                                    <a:pt x="3160" y="3965"/>
                                  </a:lnTo>
                                  <a:lnTo>
                                    <a:pt x="3230" y="3931"/>
                                  </a:lnTo>
                                  <a:lnTo>
                                    <a:pt x="3286" y="3897"/>
                                  </a:lnTo>
                                  <a:lnTo>
                                    <a:pt x="3328" y="3859"/>
                                  </a:lnTo>
                                  <a:lnTo>
                                    <a:pt x="3355" y="3822"/>
                                  </a:lnTo>
                                  <a:lnTo>
                                    <a:pt x="3383" y="3866"/>
                                  </a:lnTo>
                                  <a:lnTo>
                                    <a:pt x="3428" y="3906"/>
                                  </a:lnTo>
                                  <a:lnTo>
                                    <a:pt x="3487" y="3944"/>
                                  </a:lnTo>
                                  <a:lnTo>
                                    <a:pt x="3560" y="3979"/>
                                  </a:lnTo>
                                  <a:lnTo>
                                    <a:pt x="3646" y="4012"/>
                                  </a:lnTo>
                                  <a:lnTo>
                                    <a:pt x="3743" y="4041"/>
                                  </a:lnTo>
                                  <a:lnTo>
                                    <a:pt x="3851" y="4068"/>
                                  </a:lnTo>
                                  <a:lnTo>
                                    <a:pt x="3967" y="4093"/>
                                  </a:lnTo>
                                  <a:lnTo>
                                    <a:pt x="4092" y="4114"/>
                                  </a:lnTo>
                                  <a:lnTo>
                                    <a:pt x="4223" y="4134"/>
                                  </a:lnTo>
                                  <a:lnTo>
                                    <a:pt x="4359" y="4150"/>
                                  </a:lnTo>
                                  <a:lnTo>
                                    <a:pt x="4500" y="4162"/>
                                  </a:lnTo>
                                  <a:lnTo>
                                    <a:pt x="4645" y="4174"/>
                                  </a:lnTo>
                                  <a:lnTo>
                                    <a:pt x="4791" y="4181"/>
                                  </a:lnTo>
                                  <a:lnTo>
                                    <a:pt x="4937" y="4186"/>
                                  </a:lnTo>
                                  <a:lnTo>
                                    <a:pt x="5084" y="4188"/>
                                  </a:lnTo>
                                  <a:lnTo>
                                    <a:pt x="5229" y="4188"/>
                                  </a:lnTo>
                                  <a:lnTo>
                                    <a:pt x="5370" y="4186"/>
                                  </a:lnTo>
                                  <a:lnTo>
                                    <a:pt x="5508" y="4180"/>
                                  </a:lnTo>
                                  <a:lnTo>
                                    <a:pt x="5641" y="4171"/>
                                  </a:lnTo>
                                  <a:lnTo>
                                    <a:pt x="5767" y="4159"/>
                                  </a:lnTo>
                                  <a:lnTo>
                                    <a:pt x="5884" y="4145"/>
                                  </a:lnTo>
                                  <a:lnTo>
                                    <a:pt x="5995" y="4128"/>
                                  </a:lnTo>
                                  <a:lnTo>
                                    <a:pt x="6094" y="4108"/>
                                  </a:lnTo>
                                  <a:lnTo>
                                    <a:pt x="6183" y="4086"/>
                                  </a:lnTo>
                                  <a:lnTo>
                                    <a:pt x="6258" y="4060"/>
                                  </a:lnTo>
                                  <a:lnTo>
                                    <a:pt x="6321" y="4031"/>
                                  </a:lnTo>
                                  <a:lnTo>
                                    <a:pt x="6368" y="4000"/>
                                  </a:lnTo>
                                  <a:lnTo>
                                    <a:pt x="6400" y="3967"/>
                                  </a:lnTo>
                                  <a:lnTo>
                                    <a:pt x="6414" y="3930"/>
                                  </a:lnTo>
                                  <a:lnTo>
                                    <a:pt x="6410" y="3892"/>
                                  </a:lnTo>
                                  <a:lnTo>
                                    <a:pt x="6387" y="3848"/>
                                  </a:lnTo>
                                  <a:lnTo>
                                    <a:pt x="6350" y="3793"/>
                                  </a:lnTo>
                                  <a:lnTo>
                                    <a:pt x="6311" y="3741"/>
                                  </a:lnTo>
                                  <a:lnTo>
                                    <a:pt x="6274" y="3691"/>
                                  </a:lnTo>
                                  <a:lnTo>
                                    <a:pt x="6237" y="3645"/>
                                  </a:lnTo>
                                  <a:lnTo>
                                    <a:pt x="6199" y="3602"/>
                                  </a:lnTo>
                                  <a:lnTo>
                                    <a:pt x="6162" y="3561"/>
                                  </a:lnTo>
                                  <a:lnTo>
                                    <a:pt x="6123" y="3524"/>
                                  </a:lnTo>
                                  <a:lnTo>
                                    <a:pt x="6086" y="3488"/>
                                  </a:lnTo>
                                  <a:lnTo>
                                    <a:pt x="6049" y="3456"/>
                                  </a:lnTo>
                                  <a:lnTo>
                                    <a:pt x="6011" y="3427"/>
                                  </a:lnTo>
                                  <a:lnTo>
                                    <a:pt x="5974" y="3399"/>
                                  </a:lnTo>
                                  <a:lnTo>
                                    <a:pt x="5936" y="3375"/>
                                  </a:lnTo>
                                  <a:lnTo>
                                    <a:pt x="5899" y="3351"/>
                                  </a:lnTo>
                                  <a:lnTo>
                                    <a:pt x="5862" y="3331"/>
                                  </a:lnTo>
                                  <a:lnTo>
                                    <a:pt x="5825" y="3313"/>
                                  </a:lnTo>
                                  <a:lnTo>
                                    <a:pt x="5789" y="3297"/>
                                  </a:lnTo>
                                  <a:lnTo>
                                    <a:pt x="5752" y="3282"/>
                                  </a:lnTo>
                                  <a:lnTo>
                                    <a:pt x="5716" y="3269"/>
                                  </a:lnTo>
                                  <a:lnTo>
                                    <a:pt x="5680" y="3258"/>
                                  </a:lnTo>
                                  <a:lnTo>
                                    <a:pt x="5645" y="3250"/>
                                  </a:lnTo>
                                  <a:lnTo>
                                    <a:pt x="5609" y="3242"/>
                                  </a:lnTo>
                                  <a:lnTo>
                                    <a:pt x="5573" y="3236"/>
                                  </a:lnTo>
                                  <a:lnTo>
                                    <a:pt x="5538" y="3231"/>
                                  </a:lnTo>
                                  <a:lnTo>
                                    <a:pt x="5504" y="3229"/>
                                  </a:lnTo>
                                  <a:lnTo>
                                    <a:pt x="5469" y="3226"/>
                                  </a:lnTo>
                                  <a:lnTo>
                                    <a:pt x="5434" y="3226"/>
                                  </a:lnTo>
                                  <a:lnTo>
                                    <a:pt x="5401" y="3226"/>
                                  </a:lnTo>
                                  <a:lnTo>
                                    <a:pt x="5367" y="3227"/>
                                  </a:lnTo>
                                  <a:lnTo>
                                    <a:pt x="5334" y="3230"/>
                                  </a:lnTo>
                                  <a:lnTo>
                                    <a:pt x="5302" y="3232"/>
                                  </a:lnTo>
                                  <a:lnTo>
                                    <a:pt x="5270" y="3236"/>
                                  </a:lnTo>
                                  <a:lnTo>
                                    <a:pt x="5238" y="3241"/>
                                  </a:lnTo>
                                  <a:lnTo>
                                    <a:pt x="5353" y="2895"/>
                                  </a:lnTo>
                                  <a:lnTo>
                                    <a:pt x="5432" y="2568"/>
                                  </a:lnTo>
                                  <a:lnTo>
                                    <a:pt x="5474" y="2263"/>
                                  </a:lnTo>
                                  <a:lnTo>
                                    <a:pt x="5484" y="1976"/>
                                  </a:lnTo>
                                  <a:lnTo>
                                    <a:pt x="5461" y="1708"/>
                                  </a:lnTo>
                                  <a:lnTo>
                                    <a:pt x="5411" y="1462"/>
                                  </a:lnTo>
                                  <a:lnTo>
                                    <a:pt x="5333" y="1235"/>
                                  </a:lnTo>
                                  <a:lnTo>
                                    <a:pt x="5230" y="1027"/>
                                  </a:lnTo>
                                  <a:lnTo>
                                    <a:pt x="5105" y="838"/>
                                  </a:lnTo>
                                  <a:lnTo>
                                    <a:pt x="4961" y="668"/>
                                  </a:lnTo>
                                  <a:lnTo>
                                    <a:pt x="4797" y="519"/>
                                  </a:lnTo>
                                  <a:lnTo>
                                    <a:pt x="4618" y="387"/>
                                  </a:lnTo>
                                  <a:lnTo>
                                    <a:pt x="4426" y="276"/>
                                  </a:lnTo>
                                  <a:lnTo>
                                    <a:pt x="4221" y="183"/>
                                  </a:lnTo>
                                  <a:lnTo>
                                    <a:pt x="4008" y="109"/>
                                  </a:lnTo>
                                  <a:lnTo>
                                    <a:pt x="3787" y="55"/>
                                  </a:lnTo>
                                  <a:lnTo>
                                    <a:pt x="3562" y="18"/>
                                  </a:lnTo>
                                  <a:lnTo>
                                    <a:pt x="3333" y="0"/>
                                  </a:lnTo>
                                  <a:lnTo>
                                    <a:pt x="3104" y="2"/>
                                  </a:lnTo>
                                  <a:lnTo>
                                    <a:pt x="2876" y="20"/>
                                  </a:lnTo>
                                  <a:lnTo>
                                    <a:pt x="2652" y="58"/>
                                  </a:lnTo>
                                  <a:lnTo>
                                    <a:pt x="2435" y="114"/>
                                  </a:lnTo>
                                  <a:lnTo>
                                    <a:pt x="2224" y="188"/>
                                  </a:lnTo>
                                  <a:lnTo>
                                    <a:pt x="2025" y="280"/>
                                  </a:lnTo>
                                  <a:lnTo>
                                    <a:pt x="1839" y="391"/>
                                  </a:lnTo>
                                  <a:lnTo>
                                    <a:pt x="1667" y="519"/>
                                  </a:lnTo>
                                  <a:lnTo>
                                    <a:pt x="1511" y="665"/>
                                  </a:lnTo>
                                  <a:lnTo>
                                    <a:pt x="1375" y="829"/>
                                  </a:lnTo>
                                  <a:lnTo>
                                    <a:pt x="1260" y="1010"/>
                                  </a:lnTo>
                                  <a:lnTo>
                                    <a:pt x="1168" y="1209"/>
                                  </a:lnTo>
                                  <a:lnTo>
                                    <a:pt x="1101" y="1425"/>
                                  </a:lnTo>
                                  <a:lnTo>
                                    <a:pt x="1064" y="16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427"/>
                          <wps:cNvSpPr>
                            <a:spLocks/>
                          </wps:cNvSpPr>
                          <wps:spPr bwMode="auto">
                            <a:xfrm>
                              <a:off x="9868" y="10814"/>
                              <a:ext cx="1191" cy="203"/>
                            </a:xfrm>
                            <a:custGeom>
                              <a:avLst/>
                              <a:gdLst>
                                <a:gd name="T0" fmla="*/ 164 w 3853"/>
                                <a:gd name="T1" fmla="*/ 71 h 647"/>
                                <a:gd name="T2" fmla="*/ 507 w 3853"/>
                                <a:gd name="T3" fmla="*/ 199 h 647"/>
                                <a:gd name="T4" fmla="*/ 783 w 3853"/>
                                <a:gd name="T5" fmla="*/ 291 h 647"/>
                                <a:gd name="T6" fmla="*/ 1005 w 3853"/>
                                <a:gd name="T7" fmla="*/ 357 h 647"/>
                                <a:gd name="T8" fmla="*/ 1235 w 3853"/>
                                <a:gd name="T9" fmla="*/ 417 h 647"/>
                                <a:gd name="T10" fmla="*/ 1467 w 3853"/>
                                <a:gd name="T11" fmla="*/ 469 h 647"/>
                                <a:gd name="T12" fmla="*/ 1697 w 3853"/>
                                <a:gd name="T13" fmla="*/ 511 h 647"/>
                                <a:gd name="T14" fmla="*/ 1917 w 3853"/>
                                <a:gd name="T15" fmla="*/ 537 h 647"/>
                                <a:gd name="T16" fmla="*/ 2123 w 3853"/>
                                <a:gd name="T17" fmla="*/ 547 h 647"/>
                                <a:gd name="T18" fmla="*/ 2283 w 3853"/>
                                <a:gd name="T19" fmla="*/ 542 h 647"/>
                                <a:gd name="T20" fmla="*/ 2446 w 3853"/>
                                <a:gd name="T21" fmla="*/ 528 h 647"/>
                                <a:gd name="T22" fmla="*/ 2613 w 3853"/>
                                <a:gd name="T23" fmla="*/ 506 h 647"/>
                                <a:gd name="T24" fmla="*/ 2781 w 3853"/>
                                <a:gd name="T25" fmla="*/ 475 h 647"/>
                                <a:gd name="T26" fmla="*/ 2950 w 3853"/>
                                <a:gd name="T27" fmla="*/ 437 h 647"/>
                                <a:gd name="T28" fmla="*/ 3117 w 3853"/>
                                <a:gd name="T29" fmla="*/ 390 h 647"/>
                                <a:gd name="T30" fmla="*/ 3282 w 3853"/>
                                <a:gd name="T31" fmla="*/ 337 h 647"/>
                                <a:gd name="T32" fmla="*/ 3442 w 3853"/>
                                <a:gd name="T33" fmla="*/ 277 h 647"/>
                                <a:gd name="T34" fmla="*/ 3598 w 3853"/>
                                <a:gd name="T35" fmla="*/ 211 h 647"/>
                                <a:gd name="T36" fmla="*/ 3745 w 3853"/>
                                <a:gd name="T37" fmla="*/ 138 h 647"/>
                                <a:gd name="T38" fmla="*/ 3848 w 3853"/>
                                <a:gd name="T39" fmla="*/ 98 h 647"/>
                                <a:gd name="T40" fmla="*/ 3850 w 3853"/>
                                <a:gd name="T41" fmla="*/ 134 h 647"/>
                                <a:gd name="T42" fmla="*/ 3828 w 3853"/>
                                <a:gd name="T43" fmla="*/ 173 h 647"/>
                                <a:gd name="T44" fmla="*/ 3785 w 3853"/>
                                <a:gd name="T45" fmla="*/ 216 h 647"/>
                                <a:gd name="T46" fmla="*/ 3724 w 3853"/>
                                <a:gd name="T47" fmla="*/ 259 h 647"/>
                                <a:gd name="T48" fmla="*/ 3651 w 3853"/>
                                <a:gd name="T49" fmla="*/ 303 h 647"/>
                                <a:gd name="T50" fmla="*/ 3484 w 3853"/>
                                <a:gd name="T51" fmla="*/ 387 h 647"/>
                                <a:gd name="T52" fmla="*/ 3319 w 3853"/>
                                <a:gd name="T53" fmla="*/ 457 h 647"/>
                                <a:gd name="T54" fmla="*/ 3181 w 3853"/>
                                <a:gd name="T55" fmla="*/ 504 h 647"/>
                                <a:gd name="T56" fmla="*/ 3016 w 3853"/>
                                <a:gd name="T57" fmla="*/ 551 h 647"/>
                                <a:gd name="T58" fmla="*/ 2816 w 3853"/>
                                <a:gd name="T59" fmla="*/ 594 h 647"/>
                                <a:gd name="T60" fmla="*/ 2586 w 3853"/>
                                <a:gd name="T61" fmla="*/ 629 h 647"/>
                                <a:gd name="T62" fmla="*/ 2376 w 3853"/>
                                <a:gd name="T63" fmla="*/ 645 h 647"/>
                                <a:gd name="T64" fmla="*/ 2245 w 3853"/>
                                <a:gd name="T65" fmla="*/ 647 h 647"/>
                                <a:gd name="T66" fmla="*/ 2109 w 3853"/>
                                <a:gd name="T67" fmla="*/ 642 h 647"/>
                                <a:gd name="T68" fmla="*/ 1880 w 3853"/>
                                <a:gd name="T69" fmla="*/ 622 h 647"/>
                                <a:gd name="T70" fmla="*/ 1601 w 3853"/>
                                <a:gd name="T71" fmla="*/ 587 h 647"/>
                                <a:gd name="T72" fmla="*/ 1326 w 3853"/>
                                <a:gd name="T73" fmla="*/ 538 h 647"/>
                                <a:gd name="T74" fmla="*/ 1058 w 3853"/>
                                <a:gd name="T75" fmla="*/ 481 h 647"/>
                                <a:gd name="T76" fmla="*/ 807 w 3853"/>
                                <a:gd name="T77" fmla="*/ 418 h 647"/>
                                <a:gd name="T78" fmla="*/ 577 w 3853"/>
                                <a:gd name="T79" fmla="*/ 349 h 647"/>
                                <a:gd name="T80" fmla="*/ 378 w 3853"/>
                                <a:gd name="T81" fmla="*/ 277 h 647"/>
                                <a:gd name="T82" fmla="*/ 212 w 3853"/>
                                <a:gd name="T83" fmla="*/ 204 h 647"/>
                                <a:gd name="T84" fmla="*/ 91 w 3853"/>
                                <a:gd name="T85" fmla="*/ 133 h 647"/>
                                <a:gd name="T86" fmla="*/ 18 w 3853"/>
                                <a:gd name="T87" fmla="*/ 63 h 647"/>
                                <a:gd name="T88" fmla="*/ 0 w 3853"/>
                                <a:gd name="T89" fmla="*/ 0 h 6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3853" h="647">
                                  <a:moveTo>
                                    <a:pt x="0" y="0"/>
                                  </a:moveTo>
                                  <a:lnTo>
                                    <a:pt x="74" y="34"/>
                                  </a:lnTo>
                                  <a:lnTo>
                                    <a:pt x="164" y="71"/>
                                  </a:lnTo>
                                  <a:lnTo>
                                    <a:pt x="267" y="112"/>
                                  </a:lnTo>
                                  <a:lnTo>
                                    <a:pt x="382" y="155"/>
                                  </a:lnTo>
                                  <a:lnTo>
                                    <a:pt x="507" y="199"/>
                                  </a:lnTo>
                                  <a:lnTo>
                                    <a:pt x="642" y="245"/>
                                  </a:lnTo>
                                  <a:lnTo>
                                    <a:pt x="711" y="267"/>
                                  </a:lnTo>
                                  <a:lnTo>
                                    <a:pt x="783" y="291"/>
                                  </a:lnTo>
                                  <a:lnTo>
                                    <a:pt x="856" y="313"/>
                                  </a:lnTo>
                                  <a:lnTo>
                                    <a:pt x="930" y="336"/>
                                  </a:lnTo>
                                  <a:lnTo>
                                    <a:pt x="1005" y="357"/>
                                  </a:lnTo>
                                  <a:lnTo>
                                    <a:pt x="1081" y="378"/>
                                  </a:lnTo>
                                  <a:lnTo>
                                    <a:pt x="1157" y="397"/>
                                  </a:lnTo>
                                  <a:lnTo>
                                    <a:pt x="1235" y="417"/>
                                  </a:lnTo>
                                  <a:lnTo>
                                    <a:pt x="1312" y="436"/>
                                  </a:lnTo>
                                  <a:lnTo>
                                    <a:pt x="1390" y="453"/>
                                  </a:lnTo>
                                  <a:lnTo>
                                    <a:pt x="1467" y="469"/>
                                  </a:lnTo>
                                  <a:lnTo>
                                    <a:pt x="1544" y="484"/>
                                  </a:lnTo>
                                  <a:lnTo>
                                    <a:pt x="1620" y="499"/>
                                  </a:lnTo>
                                  <a:lnTo>
                                    <a:pt x="1697" y="511"/>
                                  </a:lnTo>
                                  <a:lnTo>
                                    <a:pt x="1771" y="521"/>
                                  </a:lnTo>
                                  <a:lnTo>
                                    <a:pt x="1845" y="530"/>
                                  </a:lnTo>
                                  <a:lnTo>
                                    <a:pt x="1917" y="537"/>
                                  </a:lnTo>
                                  <a:lnTo>
                                    <a:pt x="1987" y="542"/>
                                  </a:lnTo>
                                  <a:lnTo>
                                    <a:pt x="2057" y="546"/>
                                  </a:lnTo>
                                  <a:lnTo>
                                    <a:pt x="2123" y="547"/>
                                  </a:lnTo>
                                  <a:lnTo>
                                    <a:pt x="2177" y="547"/>
                                  </a:lnTo>
                                  <a:lnTo>
                                    <a:pt x="2230" y="545"/>
                                  </a:lnTo>
                                  <a:lnTo>
                                    <a:pt x="2283" y="542"/>
                                  </a:lnTo>
                                  <a:lnTo>
                                    <a:pt x="2337" y="538"/>
                                  </a:lnTo>
                                  <a:lnTo>
                                    <a:pt x="2392" y="535"/>
                                  </a:lnTo>
                                  <a:lnTo>
                                    <a:pt x="2446" y="528"/>
                                  </a:lnTo>
                                  <a:lnTo>
                                    <a:pt x="2502" y="522"/>
                                  </a:lnTo>
                                  <a:lnTo>
                                    <a:pt x="2558" y="515"/>
                                  </a:lnTo>
                                  <a:lnTo>
                                    <a:pt x="2613" y="506"/>
                                  </a:lnTo>
                                  <a:lnTo>
                                    <a:pt x="2669" y="496"/>
                                  </a:lnTo>
                                  <a:lnTo>
                                    <a:pt x="2724" y="486"/>
                                  </a:lnTo>
                                  <a:lnTo>
                                    <a:pt x="2781" y="475"/>
                                  </a:lnTo>
                                  <a:lnTo>
                                    <a:pt x="2837" y="463"/>
                                  </a:lnTo>
                                  <a:lnTo>
                                    <a:pt x="2894" y="451"/>
                                  </a:lnTo>
                                  <a:lnTo>
                                    <a:pt x="2950" y="437"/>
                                  </a:lnTo>
                                  <a:lnTo>
                                    <a:pt x="3005" y="422"/>
                                  </a:lnTo>
                                  <a:lnTo>
                                    <a:pt x="3061" y="406"/>
                                  </a:lnTo>
                                  <a:lnTo>
                                    <a:pt x="3117" y="390"/>
                                  </a:lnTo>
                                  <a:lnTo>
                                    <a:pt x="3172" y="374"/>
                                  </a:lnTo>
                                  <a:lnTo>
                                    <a:pt x="3227" y="355"/>
                                  </a:lnTo>
                                  <a:lnTo>
                                    <a:pt x="3282" y="337"/>
                                  </a:lnTo>
                                  <a:lnTo>
                                    <a:pt x="3336" y="318"/>
                                  </a:lnTo>
                                  <a:lnTo>
                                    <a:pt x="3390" y="297"/>
                                  </a:lnTo>
                                  <a:lnTo>
                                    <a:pt x="3442" y="277"/>
                                  </a:lnTo>
                                  <a:lnTo>
                                    <a:pt x="3495" y="255"/>
                                  </a:lnTo>
                                  <a:lnTo>
                                    <a:pt x="3547" y="233"/>
                                  </a:lnTo>
                                  <a:lnTo>
                                    <a:pt x="3598" y="211"/>
                                  </a:lnTo>
                                  <a:lnTo>
                                    <a:pt x="3647" y="187"/>
                                  </a:lnTo>
                                  <a:lnTo>
                                    <a:pt x="3697" y="162"/>
                                  </a:lnTo>
                                  <a:lnTo>
                                    <a:pt x="3745" y="138"/>
                                  </a:lnTo>
                                  <a:lnTo>
                                    <a:pt x="3793" y="113"/>
                                  </a:lnTo>
                                  <a:lnTo>
                                    <a:pt x="3840" y="87"/>
                                  </a:lnTo>
                                  <a:lnTo>
                                    <a:pt x="3848" y="98"/>
                                  </a:lnTo>
                                  <a:lnTo>
                                    <a:pt x="3851" y="109"/>
                                  </a:lnTo>
                                  <a:lnTo>
                                    <a:pt x="3853" y="122"/>
                                  </a:lnTo>
                                  <a:lnTo>
                                    <a:pt x="3850" y="134"/>
                                  </a:lnTo>
                                  <a:lnTo>
                                    <a:pt x="3845" y="146"/>
                                  </a:lnTo>
                                  <a:lnTo>
                                    <a:pt x="3838" y="160"/>
                                  </a:lnTo>
                                  <a:lnTo>
                                    <a:pt x="3828" y="173"/>
                                  </a:lnTo>
                                  <a:lnTo>
                                    <a:pt x="3815" y="187"/>
                                  </a:lnTo>
                                  <a:lnTo>
                                    <a:pt x="3801" y="201"/>
                                  </a:lnTo>
                                  <a:lnTo>
                                    <a:pt x="3785" y="216"/>
                                  </a:lnTo>
                                  <a:lnTo>
                                    <a:pt x="3766" y="230"/>
                                  </a:lnTo>
                                  <a:lnTo>
                                    <a:pt x="3746" y="245"/>
                                  </a:lnTo>
                                  <a:lnTo>
                                    <a:pt x="3724" y="259"/>
                                  </a:lnTo>
                                  <a:lnTo>
                                    <a:pt x="3700" y="274"/>
                                  </a:lnTo>
                                  <a:lnTo>
                                    <a:pt x="3676" y="289"/>
                                  </a:lnTo>
                                  <a:lnTo>
                                    <a:pt x="3651" y="303"/>
                                  </a:lnTo>
                                  <a:lnTo>
                                    <a:pt x="3597" y="332"/>
                                  </a:lnTo>
                                  <a:lnTo>
                                    <a:pt x="3541" y="360"/>
                                  </a:lnTo>
                                  <a:lnTo>
                                    <a:pt x="3484" y="387"/>
                                  </a:lnTo>
                                  <a:lnTo>
                                    <a:pt x="3427" y="412"/>
                                  </a:lnTo>
                                  <a:lnTo>
                                    <a:pt x="3371" y="436"/>
                                  </a:lnTo>
                                  <a:lnTo>
                                    <a:pt x="3319" y="457"/>
                                  </a:lnTo>
                                  <a:lnTo>
                                    <a:pt x="3270" y="474"/>
                                  </a:lnTo>
                                  <a:lnTo>
                                    <a:pt x="3228" y="489"/>
                                  </a:lnTo>
                                  <a:lnTo>
                                    <a:pt x="3181" y="504"/>
                                  </a:lnTo>
                                  <a:lnTo>
                                    <a:pt x="3131" y="520"/>
                                  </a:lnTo>
                                  <a:lnTo>
                                    <a:pt x="3076" y="535"/>
                                  </a:lnTo>
                                  <a:lnTo>
                                    <a:pt x="3016" y="551"/>
                                  </a:lnTo>
                                  <a:lnTo>
                                    <a:pt x="2953" y="566"/>
                                  </a:lnTo>
                                  <a:lnTo>
                                    <a:pt x="2887" y="580"/>
                                  </a:lnTo>
                                  <a:lnTo>
                                    <a:pt x="2816" y="594"/>
                                  </a:lnTo>
                                  <a:lnTo>
                                    <a:pt x="2742" y="608"/>
                                  </a:lnTo>
                                  <a:lnTo>
                                    <a:pt x="2665" y="619"/>
                                  </a:lnTo>
                                  <a:lnTo>
                                    <a:pt x="2586" y="629"/>
                                  </a:lnTo>
                                  <a:lnTo>
                                    <a:pt x="2503" y="637"/>
                                  </a:lnTo>
                                  <a:lnTo>
                                    <a:pt x="2419" y="642"/>
                                  </a:lnTo>
                                  <a:lnTo>
                                    <a:pt x="2376" y="645"/>
                                  </a:lnTo>
                                  <a:lnTo>
                                    <a:pt x="2332" y="646"/>
                                  </a:lnTo>
                                  <a:lnTo>
                                    <a:pt x="2289" y="647"/>
                                  </a:lnTo>
                                  <a:lnTo>
                                    <a:pt x="2245" y="647"/>
                                  </a:lnTo>
                                  <a:lnTo>
                                    <a:pt x="2199" y="646"/>
                                  </a:lnTo>
                                  <a:lnTo>
                                    <a:pt x="2154" y="645"/>
                                  </a:lnTo>
                                  <a:lnTo>
                                    <a:pt x="2109" y="642"/>
                                  </a:lnTo>
                                  <a:lnTo>
                                    <a:pt x="2063" y="640"/>
                                  </a:lnTo>
                                  <a:lnTo>
                                    <a:pt x="1971" y="632"/>
                                  </a:lnTo>
                                  <a:lnTo>
                                    <a:pt x="1880" y="622"/>
                                  </a:lnTo>
                                  <a:lnTo>
                                    <a:pt x="1787" y="611"/>
                                  </a:lnTo>
                                  <a:lnTo>
                                    <a:pt x="1694" y="599"/>
                                  </a:lnTo>
                                  <a:lnTo>
                                    <a:pt x="1601" y="587"/>
                                  </a:lnTo>
                                  <a:lnTo>
                                    <a:pt x="1509" y="572"/>
                                  </a:lnTo>
                                  <a:lnTo>
                                    <a:pt x="1417" y="556"/>
                                  </a:lnTo>
                                  <a:lnTo>
                                    <a:pt x="1326" y="538"/>
                                  </a:lnTo>
                                  <a:lnTo>
                                    <a:pt x="1235" y="521"/>
                                  </a:lnTo>
                                  <a:lnTo>
                                    <a:pt x="1146" y="501"/>
                                  </a:lnTo>
                                  <a:lnTo>
                                    <a:pt x="1058" y="481"/>
                                  </a:lnTo>
                                  <a:lnTo>
                                    <a:pt x="973" y="462"/>
                                  </a:lnTo>
                                  <a:lnTo>
                                    <a:pt x="889" y="439"/>
                                  </a:lnTo>
                                  <a:lnTo>
                                    <a:pt x="807" y="418"/>
                                  </a:lnTo>
                                  <a:lnTo>
                                    <a:pt x="728" y="395"/>
                                  </a:lnTo>
                                  <a:lnTo>
                                    <a:pt x="651" y="373"/>
                                  </a:lnTo>
                                  <a:lnTo>
                                    <a:pt x="577" y="349"/>
                                  </a:lnTo>
                                  <a:lnTo>
                                    <a:pt x="508" y="326"/>
                                  </a:lnTo>
                                  <a:lnTo>
                                    <a:pt x="441" y="301"/>
                                  </a:lnTo>
                                  <a:lnTo>
                                    <a:pt x="378" y="277"/>
                                  </a:lnTo>
                                  <a:lnTo>
                                    <a:pt x="319" y="253"/>
                                  </a:lnTo>
                                  <a:lnTo>
                                    <a:pt x="263" y="229"/>
                                  </a:lnTo>
                                  <a:lnTo>
                                    <a:pt x="212" y="204"/>
                                  </a:lnTo>
                                  <a:lnTo>
                                    <a:pt x="168" y="180"/>
                                  </a:lnTo>
                                  <a:lnTo>
                                    <a:pt x="126" y="156"/>
                                  </a:lnTo>
                                  <a:lnTo>
                                    <a:pt x="91" y="133"/>
                                  </a:lnTo>
                                  <a:lnTo>
                                    <a:pt x="60" y="109"/>
                                  </a:lnTo>
                                  <a:lnTo>
                                    <a:pt x="37" y="87"/>
                                  </a:lnTo>
                                  <a:lnTo>
                                    <a:pt x="18" y="63"/>
                                  </a:lnTo>
                                  <a:lnTo>
                                    <a:pt x="6" y="42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5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428"/>
                          <wps:cNvSpPr>
                            <a:spLocks noEditPoints="1"/>
                          </wps:cNvSpPr>
                          <wps:spPr bwMode="auto">
                            <a:xfrm>
                              <a:off x="9422" y="9791"/>
                              <a:ext cx="2108" cy="1411"/>
                            </a:xfrm>
                            <a:custGeom>
                              <a:avLst/>
                              <a:gdLst>
                                <a:gd name="T0" fmla="*/ 954 w 6829"/>
                                <a:gd name="T1" fmla="*/ 3304 h 4552"/>
                                <a:gd name="T2" fmla="*/ 619 w 6829"/>
                                <a:gd name="T3" fmla="*/ 3425 h 4552"/>
                                <a:gd name="T4" fmla="*/ 305 w 6829"/>
                                <a:gd name="T5" fmla="*/ 3611 h 4552"/>
                                <a:gd name="T6" fmla="*/ 76 w 6829"/>
                                <a:gd name="T7" fmla="*/ 3853 h 4552"/>
                                <a:gd name="T8" fmla="*/ 2 w 6829"/>
                                <a:gd name="T9" fmla="*/ 4150 h 4552"/>
                                <a:gd name="T10" fmla="*/ 163 w 6829"/>
                                <a:gd name="T11" fmla="*/ 4415 h 4552"/>
                                <a:gd name="T12" fmla="*/ 746 w 6829"/>
                                <a:gd name="T13" fmla="*/ 4531 h 4552"/>
                                <a:gd name="T14" fmla="*/ 1601 w 6829"/>
                                <a:gd name="T15" fmla="*/ 4547 h 4552"/>
                                <a:gd name="T16" fmla="*/ 2500 w 6829"/>
                                <a:gd name="T17" fmla="*/ 4474 h 4552"/>
                                <a:gd name="T18" fmla="*/ 3214 w 6829"/>
                                <a:gd name="T19" fmla="*/ 4319 h 4552"/>
                                <a:gd name="T20" fmla="*/ 3537 w 6829"/>
                                <a:gd name="T21" fmla="*/ 4183 h 4552"/>
                                <a:gd name="T22" fmla="*/ 4048 w 6829"/>
                                <a:gd name="T23" fmla="*/ 4396 h 4552"/>
                                <a:gd name="T24" fmla="*/ 4910 w 6829"/>
                                <a:gd name="T25" fmla="*/ 4498 h 4552"/>
                                <a:gd name="T26" fmla="*/ 5846 w 6829"/>
                                <a:gd name="T27" fmla="*/ 4490 h 4552"/>
                                <a:gd name="T28" fmla="*/ 6577 w 6829"/>
                                <a:gd name="T29" fmla="*/ 4378 h 4552"/>
                                <a:gd name="T30" fmla="*/ 6825 w 6829"/>
                                <a:gd name="T31" fmla="*/ 4164 h 4552"/>
                                <a:gd name="T32" fmla="*/ 6604 w 6829"/>
                                <a:gd name="T33" fmla="*/ 3815 h 4552"/>
                                <a:gd name="T34" fmla="*/ 6367 w 6829"/>
                                <a:gd name="T35" fmla="*/ 3546 h 4552"/>
                                <a:gd name="T36" fmla="*/ 6132 w 6829"/>
                                <a:gd name="T37" fmla="*/ 3371 h 4552"/>
                                <a:gd name="T38" fmla="*/ 5903 w 6829"/>
                                <a:gd name="T39" fmla="*/ 3277 h 4552"/>
                                <a:gd name="T40" fmla="*/ 5685 w 6829"/>
                                <a:gd name="T41" fmla="*/ 3251 h 4552"/>
                                <a:gd name="T42" fmla="*/ 5793 w 6829"/>
                                <a:gd name="T43" fmla="*/ 2266 h 4552"/>
                                <a:gd name="T44" fmla="*/ 5351 w 6829"/>
                                <a:gd name="T45" fmla="*/ 825 h 4552"/>
                                <a:gd name="T46" fmla="*/ 4165 w 6829"/>
                                <a:gd name="T47" fmla="*/ 99 h 4552"/>
                                <a:gd name="T48" fmla="*/ 2723 w 6829"/>
                                <a:gd name="T49" fmla="*/ 76 h 4552"/>
                                <a:gd name="T50" fmla="*/ 1516 w 6829"/>
                                <a:gd name="T51" fmla="*/ 741 h 4552"/>
                                <a:gd name="T52" fmla="*/ 1038 w 6829"/>
                                <a:gd name="T53" fmla="*/ 1861 h 4552"/>
                                <a:gd name="T54" fmla="*/ 1036 w 6829"/>
                                <a:gd name="T55" fmla="*/ 2180 h 4552"/>
                                <a:gd name="T56" fmla="*/ 1069 w 6829"/>
                                <a:gd name="T57" fmla="*/ 2566 h 4552"/>
                                <a:gd name="T58" fmla="*/ 1162 w 6829"/>
                                <a:gd name="T59" fmla="*/ 3111 h 4552"/>
                                <a:gd name="T60" fmla="*/ 1273 w 6829"/>
                                <a:gd name="T61" fmla="*/ 3389 h 4552"/>
                                <a:gd name="T62" fmla="*/ 960 w 6829"/>
                                <a:gd name="T63" fmla="*/ 3452 h 4552"/>
                                <a:gd name="T64" fmla="*/ 624 w 6829"/>
                                <a:gd name="T65" fmla="*/ 3564 h 4552"/>
                                <a:gd name="T66" fmla="*/ 333 w 6829"/>
                                <a:gd name="T67" fmla="*/ 3728 h 4552"/>
                                <a:gd name="T68" fmla="*/ 161 w 6829"/>
                                <a:gd name="T69" fmla="*/ 3952 h 4552"/>
                                <a:gd name="T70" fmla="*/ 177 w 6829"/>
                                <a:gd name="T71" fmla="*/ 4240 h 4552"/>
                                <a:gd name="T72" fmla="*/ 524 w 6829"/>
                                <a:gd name="T73" fmla="*/ 4391 h 4552"/>
                                <a:gd name="T74" fmla="*/ 1242 w 6829"/>
                                <a:gd name="T75" fmla="*/ 4437 h 4552"/>
                                <a:gd name="T76" fmla="*/ 2111 w 6829"/>
                                <a:gd name="T77" fmla="*/ 4390 h 4552"/>
                                <a:gd name="T78" fmla="*/ 2912 w 6829"/>
                                <a:gd name="T79" fmla="*/ 4266 h 4552"/>
                                <a:gd name="T80" fmla="*/ 3427 w 6829"/>
                                <a:gd name="T81" fmla="*/ 4080 h 4552"/>
                                <a:gd name="T82" fmla="*/ 3701 w 6829"/>
                                <a:gd name="T83" fmla="*/ 4162 h 4552"/>
                                <a:gd name="T84" fmla="*/ 4364 w 6829"/>
                                <a:gd name="T85" fmla="*/ 4317 h 4552"/>
                                <a:gd name="T86" fmla="*/ 5225 w 6829"/>
                                <a:gd name="T87" fmla="*/ 4371 h 4552"/>
                                <a:gd name="T88" fmla="*/ 6025 w 6829"/>
                                <a:gd name="T89" fmla="*/ 4328 h 4552"/>
                                <a:gd name="T90" fmla="*/ 6509 w 6829"/>
                                <a:gd name="T91" fmla="*/ 4183 h 4552"/>
                                <a:gd name="T92" fmla="*/ 6452 w 6829"/>
                                <a:gd name="T93" fmla="*/ 3924 h 4552"/>
                                <a:gd name="T94" fmla="*/ 6227 w 6829"/>
                                <a:gd name="T95" fmla="*/ 3671 h 4552"/>
                                <a:gd name="T96" fmla="*/ 6003 w 6829"/>
                                <a:gd name="T97" fmla="*/ 3514 h 4552"/>
                                <a:gd name="T98" fmla="*/ 5786 w 6829"/>
                                <a:gd name="T99" fmla="*/ 3433 h 4552"/>
                                <a:gd name="T100" fmla="*/ 5575 w 6829"/>
                                <a:gd name="T101" fmla="*/ 3409 h 4552"/>
                                <a:gd name="T102" fmla="*/ 5379 w 6829"/>
                                <a:gd name="T103" fmla="*/ 3424 h 4552"/>
                                <a:gd name="T104" fmla="*/ 5552 w 6829"/>
                                <a:gd name="T105" fmla="*/ 1645 h 4552"/>
                                <a:gd name="T106" fmla="*/ 4759 w 6829"/>
                                <a:gd name="T107" fmla="*/ 570 h 4552"/>
                                <a:gd name="T108" fmla="*/ 3474 w 6829"/>
                                <a:gd name="T109" fmla="*/ 183 h 4552"/>
                                <a:gd name="T110" fmla="*/ 2166 w 6829"/>
                                <a:gd name="T111" fmla="*/ 463 h 4552"/>
                                <a:gd name="T112" fmla="*/ 1309 w 6829"/>
                                <a:gd name="T113" fmla="*/ 1392 h 4552"/>
                                <a:gd name="T114" fmla="*/ 1195 w 6829"/>
                                <a:gd name="T115" fmla="*/ 2041 h 4552"/>
                                <a:gd name="T116" fmla="*/ 1220 w 6829"/>
                                <a:gd name="T117" fmla="*/ 2504 h 4552"/>
                                <a:gd name="T118" fmla="*/ 1309 w 6829"/>
                                <a:gd name="T119" fmla="*/ 3147 h 45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6829" h="4552">
                                  <a:moveTo>
                                    <a:pt x="1199" y="3256"/>
                                  </a:moveTo>
                                  <a:lnTo>
                                    <a:pt x="1155" y="3262"/>
                                  </a:lnTo>
                                  <a:lnTo>
                                    <a:pt x="1108" y="3269"/>
                                  </a:lnTo>
                                  <a:lnTo>
                                    <a:pt x="1058" y="3279"/>
                                  </a:lnTo>
                                  <a:lnTo>
                                    <a:pt x="1007" y="3290"/>
                                  </a:lnTo>
                                  <a:lnTo>
                                    <a:pt x="954" y="3304"/>
                                  </a:lnTo>
                                  <a:lnTo>
                                    <a:pt x="900" y="3320"/>
                                  </a:lnTo>
                                  <a:lnTo>
                                    <a:pt x="844" y="3337"/>
                                  </a:lnTo>
                                  <a:lnTo>
                                    <a:pt x="788" y="3357"/>
                                  </a:lnTo>
                                  <a:lnTo>
                                    <a:pt x="733" y="3378"/>
                                  </a:lnTo>
                                  <a:lnTo>
                                    <a:pt x="676" y="3400"/>
                                  </a:lnTo>
                                  <a:lnTo>
                                    <a:pt x="619" y="3425"/>
                                  </a:lnTo>
                                  <a:lnTo>
                                    <a:pt x="563" y="3452"/>
                                  </a:lnTo>
                                  <a:lnTo>
                                    <a:pt x="509" y="3481"/>
                                  </a:lnTo>
                                  <a:lnTo>
                                    <a:pt x="456" y="3511"/>
                                  </a:lnTo>
                                  <a:lnTo>
                                    <a:pt x="402" y="3541"/>
                                  </a:lnTo>
                                  <a:lnTo>
                                    <a:pt x="353" y="3575"/>
                                  </a:lnTo>
                                  <a:lnTo>
                                    <a:pt x="305" y="3611"/>
                                  </a:lnTo>
                                  <a:lnTo>
                                    <a:pt x="258" y="3647"/>
                                  </a:lnTo>
                                  <a:lnTo>
                                    <a:pt x="214" y="3685"/>
                                  </a:lnTo>
                                  <a:lnTo>
                                    <a:pt x="175" y="3725"/>
                                  </a:lnTo>
                                  <a:lnTo>
                                    <a:pt x="138" y="3767"/>
                                  </a:lnTo>
                                  <a:lnTo>
                                    <a:pt x="104" y="3809"/>
                                  </a:lnTo>
                                  <a:lnTo>
                                    <a:pt x="76" y="3853"/>
                                  </a:lnTo>
                                  <a:lnTo>
                                    <a:pt x="51" y="3899"/>
                                  </a:lnTo>
                                  <a:lnTo>
                                    <a:pt x="30" y="3947"/>
                                  </a:lnTo>
                                  <a:lnTo>
                                    <a:pt x="15" y="3995"/>
                                  </a:lnTo>
                                  <a:lnTo>
                                    <a:pt x="5" y="4046"/>
                                  </a:lnTo>
                                  <a:lnTo>
                                    <a:pt x="0" y="4097"/>
                                  </a:lnTo>
                                  <a:lnTo>
                                    <a:pt x="2" y="4150"/>
                                  </a:lnTo>
                                  <a:lnTo>
                                    <a:pt x="9" y="4204"/>
                                  </a:lnTo>
                                  <a:lnTo>
                                    <a:pt x="23" y="4260"/>
                                  </a:lnTo>
                                  <a:lnTo>
                                    <a:pt x="44" y="4317"/>
                                  </a:lnTo>
                                  <a:lnTo>
                                    <a:pt x="67" y="4353"/>
                                  </a:lnTo>
                                  <a:lnTo>
                                    <a:pt x="108" y="4385"/>
                                  </a:lnTo>
                                  <a:lnTo>
                                    <a:pt x="163" y="4415"/>
                                  </a:lnTo>
                                  <a:lnTo>
                                    <a:pt x="232" y="4442"/>
                                  </a:lnTo>
                                  <a:lnTo>
                                    <a:pt x="313" y="4465"/>
                                  </a:lnTo>
                                  <a:lnTo>
                                    <a:pt x="406" y="4485"/>
                                  </a:lnTo>
                                  <a:lnTo>
                                    <a:pt x="510" y="4504"/>
                                  </a:lnTo>
                                  <a:lnTo>
                                    <a:pt x="624" y="4519"/>
                                  </a:lnTo>
                                  <a:lnTo>
                                    <a:pt x="746" y="4531"/>
                                  </a:lnTo>
                                  <a:lnTo>
                                    <a:pt x="876" y="4540"/>
                                  </a:lnTo>
                                  <a:lnTo>
                                    <a:pt x="1012" y="4547"/>
                                  </a:lnTo>
                                  <a:lnTo>
                                    <a:pt x="1155" y="4551"/>
                                  </a:lnTo>
                                  <a:lnTo>
                                    <a:pt x="1300" y="4552"/>
                                  </a:lnTo>
                                  <a:lnTo>
                                    <a:pt x="1450" y="4551"/>
                                  </a:lnTo>
                                  <a:lnTo>
                                    <a:pt x="1601" y="4547"/>
                                  </a:lnTo>
                                  <a:lnTo>
                                    <a:pt x="1754" y="4541"/>
                                  </a:lnTo>
                                  <a:lnTo>
                                    <a:pt x="1907" y="4532"/>
                                  </a:lnTo>
                                  <a:lnTo>
                                    <a:pt x="2060" y="4521"/>
                                  </a:lnTo>
                                  <a:lnTo>
                                    <a:pt x="2210" y="4507"/>
                                  </a:lnTo>
                                  <a:lnTo>
                                    <a:pt x="2357" y="4491"/>
                                  </a:lnTo>
                                  <a:lnTo>
                                    <a:pt x="2500" y="4474"/>
                                  </a:lnTo>
                                  <a:lnTo>
                                    <a:pt x="2638" y="4453"/>
                                  </a:lnTo>
                                  <a:lnTo>
                                    <a:pt x="2770" y="4431"/>
                                  </a:lnTo>
                                  <a:lnTo>
                                    <a:pt x="2895" y="4406"/>
                                  </a:lnTo>
                                  <a:lnTo>
                                    <a:pt x="3011" y="4379"/>
                                  </a:lnTo>
                                  <a:lnTo>
                                    <a:pt x="3118" y="4350"/>
                                  </a:lnTo>
                                  <a:lnTo>
                                    <a:pt x="3214" y="4319"/>
                                  </a:lnTo>
                                  <a:lnTo>
                                    <a:pt x="3299" y="4287"/>
                                  </a:lnTo>
                                  <a:lnTo>
                                    <a:pt x="3372" y="4251"/>
                                  </a:lnTo>
                                  <a:lnTo>
                                    <a:pt x="3432" y="4216"/>
                                  </a:lnTo>
                                  <a:lnTo>
                                    <a:pt x="3476" y="4177"/>
                                  </a:lnTo>
                                  <a:lnTo>
                                    <a:pt x="3505" y="4136"/>
                                  </a:lnTo>
                                  <a:lnTo>
                                    <a:pt x="3537" y="4183"/>
                                  </a:lnTo>
                                  <a:lnTo>
                                    <a:pt x="3585" y="4227"/>
                                  </a:lnTo>
                                  <a:lnTo>
                                    <a:pt x="3651" y="4266"/>
                                  </a:lnTo>
                                  <a:lnTo>
                                    <a:pt x="3730" y="4303"/>
                                  </a:lnTo>
                                  <a:lnTo>
                                    <a:pt x="3824" y="4338"/>
                                  </a:lnTo>
                                  <a:lnTo>
                                    <a:pt x="3930" y="4369"/>
                                  </a:lnTo>
                                  <a:lnTo>
                                    <a:pt x="4048" y="4396"/>
                                  </a:lnTo>
                                  <a:lnTo>
                                    <a:pt x="4174" y="4421"/>
                                  </a:lnTo>
                                  <a:lnTo>
                                    <a:pt x="4309" y="4442"/>
                                  </a:lnTo>
                                  <a:lnTo>
                                    <a:pt x="4452" y="4460"/>
                                  </a:lnTo>
                                  <a:lnTo>
                                    <a:pt x="4601" y="4477"/>
                                  </a:lnTo>
                                  <a:lnTo>
                                    <a:pt x="4753" y="4489"/>
                                  </a:lnTo>
                                  <a:lnTo>
                                    <a:pt x="4910" y="4498"/>
                                  </a:lnTo>
                                  <a:lnTo>
                                    <a:pt x="5068" y="4504"/>
                                  </a:lnTo>
                                  <a:lnTo>
                                    <a:pt x="5228" y="4507"/>
                                  </a:lnTo>
                                  <a:lnTo>
                                    <a:pt x="5386" y="4507"/>
                                  </a:lnTo>
                                  <a:lnTo>
                                    <a:pt x="5543" y="4505"/>
                                  </a:lnTo>
                                  <a:lnTo>
                                    <a:pt x="5696" y="4499"/>
                                  </a:lnTo>
                                  <a:lnTo>
                                    <a:pt x="5846" y="4490"/>
                                  </a:lnTo>
                                  <a:lnTo>
                                    <a:pt x="5990" y="4479"/>
                                  </a:lnTo>
                                  <a:lnTo>
                                    <a:pt x="6126" y="4464"/>
                                  </a:lnTo>
                                  <a:lnTo>
                                    <a:pt x="6254" y="4447"/>
                                  </a:lnTo>
                                  <a:lnTo>
                                    <a:pt x="6373" y="4427"/>
                                  </a:lnTo>
                                  <a:lnTo>
                                    <a:pt x="6481" y="4404"/>
                                  </a:lnTo>
                                  <a:lnTo>
                                    <a:pt x="6577" y="4378"/>
                                  </a:lnTo>
                                  <a:lnTo>
                                    <a:pt x="6659" y="4349"/>
                                  </a:lnTo>
                                  <a:lnTo>
                                    <a:pt x="6727" y="4317"/>
                                  </a:lnTo>
                                  <a:lnTo>
                                    <a:pt x="6779" y="4282"/>
                                  </a:lnTo>
                                  <a:lnTo>
                                    <a:pt x="6813" y="4245"/>
                                  </a:lnTo>
                                  <a:lnTo>
                                    <a:pt x="6829" y="4206"/>
                                  </a:lnTo>
                                  <a:lnTo>
                                    <a:pt x="6825" y="4164"/>
                                  </a:lnTo>
                                  <a:lnTo>
                                    <a:pt x="6800" y="4118"/>
                                  </a:lnTo>
                                  <a:lnTo>
                                    <a:pt x="6761" y="4051"/>
                                  </a:lnTo>
                                  <a:lnTo>
                                    <a:pt x="6722" y="3987"/>
                                  </a:lnTo>
                                  <a:lnTo>
                                    <a:pt x="6682" y="3926"/>
                                  </a:lnTo>
                                  <a:lnTo>
                                    <a:pt x="6644" y="3869"/>
                                  </a:lnTo>
                                  <a:lnTo>
                                    <a:pt x="6604" y="3815"/>
                                  </a:lnTo>
                                  <a:lnTo>
                                    <a:pt x="6565" y="3763"/>
                                  </a:lnTo>
                                  <a:lnTo>
                                    <a:pt x="6525" y="3715"/>
                                  </a:lnTo>
                                  <a:lnTo>
                                    <a:pt x="6486" y="3668"/>
                                  </a:lnTo>
                                  <a:lnTo>
                                    <a:pt x="6446" y="3624"/>
                                  </a:lnTo>
                                  <a:lnTo>
                                    <a:pt x="6406" y="3585"/>
                                  </a:lnTo>
                                  <a:lnTo>
                                    <a:pt x="6367" y="3546"/>
                                  </a:lnTo>
                                  <a:lnTo>
                                    <a:pt x="6327" y="3511"/>
                                  </a:lnTo>
                                  <a:lnTo>
                                    <a:pt x="6289" y="3478"/>
                                  </a:lnTo>
                                  <a:lnTo>
                                    <a:pt x="6249" y="3447"/>
                                  </a:lnTo>
                                  <a:lnTo>
                                    <a:pt x="6210" y="3420"/>
                                  </a:lnTo>
                                  <a:lnTo>
                                    <a:pt x="6171" y="3394"/>
                                  </a:lnTo>
                                  <a:lnTo>
                                    <a:pt x="6132" y="3371"/>
                                  </a:lnTo>
                                  <a:lnTo>
                                    <a:pt x="6094" y="3350"/>
                                  </a:lnTo>
                                  <a:lnTo>
                                    <a:pt x="6055" y="3331"/>
                                  </a:lnTo>
                                  <a:lnTo>
                                    <a:pt x="6017" y="3315"/>
                                  </a:lnTo>
                                  <a:lnTo>
                                    <a:pt x="5978" y="3300"/>
                                  </a:lnTo>
                                  <a:lnTo>
                                    <a:pt x="5941" y="3288"/>
                                  </a:lnTo>
                                  <a:lnTo>
                                    <a:pt x="5903" y="3277"/>
                                  </a:lnTo>
                                  <a:lnTo>
                                    <a:pt x="5866" y="3268"/>
                                  </a:lnTo>
                                  <a:lnTo>
                                    <a:pt x="5829" y="3262"/>
                                  </a:lnTo>
                                  <a:lnTo>
                                    <a:pt x="5793" y="3256"/>
                                  </a:lnTo>
                                  <a:lnTo>
                                    <a:pt x="5756" y="3253"/>
                                  </a:lnTo>
                                  <a:lnTo>
                                    <a:pt x="5720" y="3251"/>
                                  </a:lnTo>
                                  <a:lnTo>
                                    <a:pt x="5685" y="3251"/>
                                  </a:lnTo>
                                  <a:lnTo>
                                    <a:pt x="5649" y="3253"/>
                                  </a:lnTo>
                                  <a:lnTo>
                                    <a:pt x="5615" y="3256"/>
                                  </a:lnTo>
                                  <a:lnTo>
                                    <a:pt x="5581" y="3261"/>
                                  </a:lnTo>
                                  <a:lnTo>
                                    <a:pt x="5689" y="2908"/>
                                  </a:lnTo>
                                  <a:lnTo>
                                    <a:pt x="5760" y="2578"/>
                                  </a:lnTo>
                                  <a:lnTo>
                                    <a:pt x="5793" y="2266"/>
                                  </a:lnTo>
                                  <a:lnTo>
                                    <a:pt x="5792" y="1976"/>
                                  </a:lnTo>
                                  <a:lnTo>
                                    <a:pt x="5758" y="1706"/>
                                  </a:lnTo>
                                  <a:lnTo>
                                    <a:pt x="5696" y="1455"/>
                                  </a:lnTo>
                                  <a:lnTo>
                                    <a:pt x="5606" y="1225"/>
                                  </a:lnTo>
                                  <a:lnTo>
                                    <a:pt x="5490" y="1015"/>
                                  </a:lnTo>
                                  <a:lnTo>
                                    <a:pt x="5351" y="825"/>
                                  </a:lnTo>
                                  <a:lnTo>
                                    <a:pt x="5192" y="655"/>
                                  </a:lnTo>
                                  <a:lnTo>
                                    <a:pt x="5015" y="504"/>
                                  </a:lnTo>
                                  <a:lnTo>
                                    <a:pt x="4821" y="374"/>
                                  </a:lnTo>
                                  <a:lnTo>
                                    <a:pt x="4613" y="263"/>
                                  </a:lnTo>
                                  <a:lnTo>
                                    <a:pt x="4394" y="171"/>
                                  </a:lnTo>
                                  <a:lnTo>
                                    <a:pt x="4165" y="99"/>
                                  </a:lnTo>
                                  <a:lnTo>
                                    <a:pt x="3929" y="47"/>
                                  </a:lnTo>
                                  <a:lnTo>
                                    <a:pt x="3689" y="14"/>
                                  </a:lnTo>
                                  <a:lnTo>
                                    <a:pt x="3445" y="0"/>
                                  </a:lnTo>
                                  <a:lnTo>
                                    <a:pt x="3202" y="6"/>
                                  </a:lnTo>
                                  <a:lnTo>
                                    <a:pt x="2960" y="32"/>
                                  </a:lnTo>
                                  <a:lnTo>
                                    <a:pt x="2723" y="76"/>
                                  </a:lnTo>
                                  <a:lnTo>
                                    <a:pt x="2493" y="140"/>
                                  </a:lnTo>
                                  <a:lnTo>
                                    <a:pt x="2270" y="222"/>
                                  </a:lnTo>
                                  <a:lnTo>
                                    <a:pt x="2060" y="323"/>
                                  </a:lnTo>
                                  <a:lnTo>
                                    <a:pt x="1862" y="444"/>
                                  </a:lnTo>
                                  <a:lnTo>
                                    <a:pt x="1680" y="583"/>
                                  </a:lnTo>
                                  <a:lnTo>
                                    <a:pt x="1516" y="741"/>
                                  </a:lnTo>
                                  <a:lnTo>
                                    <a:pt x="1372" y="918"/>
                                  </a:lnTo>
                                  <a:lnTo>
                                    <a:pt x="1251" y="1113"/>
                                  </a:lnTo>
                                  <a:lnTo>
                                    <a:pt x="1153" y="1327"/>
                                  </a:lnTo>
                                  <a:lnTo>
                                    <a:pt x="1084" y="1560"/>
                                  </a:lnTo>
                                  <a:lnTo>
                                    <a:pt x="1043" y="1811"/>
                                  </a:lnTo>
                                  <a:lnTo>
                                    <a:pt x="1038" y="1861"/>
                                  </a:lnTo>
                                  <a:lnTo>
                                    <a:pt x="1036" y="1911"/>
                                  </a:lnTo>
                                  <a:lnTo>
                                    <a:pt x="1033" y="1963"/>
                                  </a:lnTo>
                                  <a:lnTo>
                                    <a:pt x="1033" y="2016"/>
                                  </a:lnTo>
                                  <a:lnTo>
                                    <a:pt x="1033" y="2070"/>
                                  </a:lnTo>
                                  <a:lnTo>
                                    <a:pt x="1035" y="2124"/>
                                  </a:lnTo>
                                  <a:lnTo>
                                    <a:pt x="1036" y="2180"/>
                                  </a:lnTo>
                                  <a:lnTo>
                                    <a:pt x="1038" y="2235"/>
                                  </a:lnTo>
                                  <a:lnTo>
                                    <a:pt x="1042" y="2291"/>
                                  </a:lnTo>
                                  <a:lnTo>
                                    <a:pt x="1047" y="2345"/>
                                  </a:lnTo>
                                  <a:lnTo>
                                    <a:pt x="1052" y="2401"/>
                                  </a:lnTo>
                                  <a:lnTo>
                                    <a:pt x="1057" y="2457"/>
                                  </a:lnTo>
                                  <a:lnTo>
                                    <a:pt x="1069" y="2566"/>
                                  </a:lnTo>
                                  <a:lnTo>
                                    <a:pt x="1083" y="2672"/>
                                  </a:lnTo>
                                  <a:lnTo>
                                    <a:pt x="1098" y="2773"/>
                                  </a:lnTo>
                                  <a:lnTo>
                                    <a:pt x="1114" y="2870"/>
                                  </a:lnTo>
                                  <a:lnTo>
                                    <a:pt x="1130" y="2959"/>
                                  </a:lnTo>
                                  <a:lnTo>
                                    <a:pt x="1146" y="3039"/>
                                  </a:lnTo>
                                  <a:lnTo>
                                    <a:pt x="1162" y="3111"/>
                                  </a:lnTo>
                                  <a:lnTo>
                                    <a:pt x="1176" y="3172"/>
                                  </a:lnTo>
                                  <a:lnTo>
                                    <a:pt x="1188" y="3220"/>
                                  </a:lnTo>
                                  <a:lnTo>
                                    <a:pt x="1199" y="3256"/>
                                  </a:lnTo>
                                  <a:close/>
                                  <a:moveTo>
                                    <a:pt x="1359" y="3378"/>
                                  </a:moveTo>
                                  <a:lnTo>
                                    <a:pt x="1318" y="3383"/>
                                  </a:lnTo>
                                  <a:lnTo>
                                    <a:pt x="1273" y="3389"/>
                                  </a:lnTo>
                                  <a:lnTo>
                                    <a:pt x="1225" y="3397"/>
                                  </a:lnTo>
                                  <a:lnTo>
                                    <a:pt x="1176" y="3405"/>
                                  </a:lnTo>
                                  <a:lnTo>
                                    <a:pt x="1125" y="3415"/>
                                  </a:lnTo>
                                  <a:lnTo>
                                    <a:pt x="1070" y="3426"/>
                                  </a:lnTo>
                                  <a:lnTo>
                                    <a:pt x="1016" y="3439"/>
                                  </a:lnTo>
                                  <a:lnTo>
                                    <a:pt x="960" y="3452"/>
                                  </a:lnTo>
                                  <a:lnTo>
                                    <a:pt x="905" y="3467"/>
                                  </a:lnTo>
                                  <a:lnTo>
                                    <a:pt x="848" y="3483"/>
                                  </a:lnTo>
                                  <a:lnTo>
                                    <a:pt x="791" y="3502"/>
                                  </a:lnTo>
                                  <a:lnTo>
                                    <a:pt x="734" y="3520"/>
                                  </a:lnTo>
                                  <a:lnTo>
                                    <a:pt x="678" y="3541"/>
                                  </a:lnTo>
                                  <a:lnTo>
                                    <a:pt x="624" y="3564"/>
                                  </a:lnTo>
                                  <a:lnTo>
                                    <a:pt x="569" y="3587"/>
                                  </a:lnTo>
                                  <a:lnTo>
                                    <a:pt x="518" y="3612"/>
                                  </a:lnTo>
                                  <a:lnTo>
                                    <a:pt x="468" y="3639"/>
                                  </a:lnTo>
                                  <a:lnTo>
                                    <a:pt x="420" y="3668"/>
                                  </a:lnTo>
                                  <a:lnTo>
                                    <a:pt x="375" y="3697"/>
                                  </a:lnTo>
                                  <a:lnTo>
                                    <a:pt x="333" y="3728"/>
                                  </a:lnTo>
                                  <a:lnTo>
                                    <a:pt x="295" y="3762"/>
                                  </a:lnTo>
                                  <a:lnTo>
                                    <a:pt x="259" y="3796"/>
                                  </a:lnTo>
                                  <a:lnTo>
                                    <a:pt x="228" y="3832"/>
                                  </a:lnTo>
                                  <a:lnTo>
                                    <a:pt x="201" y="3870"/>
                                  </a:lnTo>
                                  <a:lnTo>
                                    <a:pt x="179" y="3910"/>
                                  </a:lnTo>
                                  <a:lnTo>
                                    <a:pt x="161" y="3952"/>
                                  </a:lnTo>
                                  <a:lnTo>
                                    <a:pt x="149" y="3995"/>
                                  </a:lnTo>
                                  <a:lnTo>
                                    <a:pt x="141" y="4040"/>
                                  </a:lnTo>
                                  <a:lnTo>
                                    <a:pt x="141" y="4087"/>
                                  </a:lnTo>
                                  <a:lnTo>
                                    <a:pt x="146" y="4136"/>
                                  </a:lnTo>
                                  <a:lnTo>
                                    <a:pt x="159" y="4187"/>
                                  </a:lnTo>
                                  <a:lnTo>
                                    <a:pt x="177" y="4240"/>
                                  </a:lnTo>
                                  <a:lnTo>
                                    <a:pt x="201" y="4272"/>
                                  </a:lnTo>
                                  <a:lnTo>
                                    <a:pt x="238" y="4302"/>
                                  </a:lnTo>
                                  <a:lnTo>
                                    <a:pt x="291" y="4329"/>
                                  </a:lnTo>
                                  <a:lnTo>
                                    <a:pt x="357" y="4353"/>
                                  </a:lnTo>
                                  <a:lnTo>
                                    <a:pt x="435" y="4374"/>
                                  </a:lnTo>
                                  <a:lnTo>
                                    <a:pt x="524" y="4391"/>
                                  </a:lnTo>
                                  <a:lnTo>
                                    <a:pt x="624" y="4405"/>
                                  </a:lnTo>
                                  <a:lnTo>
                                    <a:pt x="733" y="4417"/>
                                  </a:lnTo>
                                  <a:lnTo>
                                    <a:pt x="850" y="4426"/>
                                  </a:lnTo>
                                  <a:lnTo>
                                    <a:pt x="975" y="4432"/>
                                  </a:lnTo>
                                  <a:lnTo>
                                    <a:pt x="1106" y="4436"/>
                                  </a:lnTo>
                                  <a:lnTo>
                                    <a:pt x="1242" y="4437"/>
                                  </a:lnTo>
                                  <a:lnTo>
                                    <a:pt x="1382" y="4434"/>
                                  </a:lnTo>
                                  <a:lnTo>
                                    <a:pt x="1526" y="4431"/>
                                  </a:lnTo>
                                  <a:lnTo>
                                    <a:pt x="1672" y="4423"/>
                                  </a:lnTo>
                                  <a:lnTo>
                                    <a:pt x="1819" y="4415"/>
                                  </a:lnTo>
                                  <a:lnTo>
                                    <a:pt x="1965" y="4404"/>
                                  </a:lnTo>
                                  <a:lnTo>
                                    <a:pt x="2111" y="4390"/>
                                  </a:lnTo>
                                  <a:lnTo>
                                    <a:pt x="2255" y="4375"/>
                                  </a:lnTo>
                                  <a:lnTo>
                                    <a:pt x="2396" y="4357"/>
                                  </a:lnTo>
                                  <a:lnTo>
                                    <a:pt x="2534" y="4337"/>
                                  </a:lnTo>
                                  <a:lnTo>
                                    <a:pt x="2667" y="4316"/>
                                  </a:lnTo>
                                  <a:lnTo>
                                    <a:pt x="2793" y="4292"/>
                                  </a:lnTo>
                                  <a:lnTo>
                                    <a:pt x="2912" y="4266"/>
                                  </a:lnTo>
                                  <a:lnTo>
                                    <a:pt x="3025" y="4239"/>
                                  </a:lnTo>
                                  <a:lnTo>
                                    <a:pt x="3127" y="4211"/>
                                  </a:lnTo>
                                  <a:lnTo>
                                    <a:pt x="3219" y="4180"/>
                                  </a:lnTo>
                                  <a:lnTo>
                                    <a:pt x="3301" y="4148"/>
                                  </a:lnTo>
                                  <a:lnTo>
                                    <a:pt x="3371" y="4114"/>
                                  </a:lnTo>
                                  <a:lnTo>
                                    <a:pt x="3427" y="4080"/>
                                  </a:lnTo>
                                  <a:lnTo>
                                    <a:pt x="3469" y="4042"/>
                                  </a:lnTo>
                                  <a:lnTo>
                                    <a:pt x="3496" y="4005"/>
                                  </a:lnTo>
                                  <a:lnTo>
                                    <a:pt x="3524" y="4049"/>
                                  </a:lnTo>
                                  <a:lnTo>
                                    <a:pt x="3569" y="4089"/>
                                  </a:lnTo>
                                  <a:lnTo>
                                    <a:pt x="3628" y="4127"/>
                                  </a:lnTo>
                                  <a:lnTo>
                                    <a:pt x="3701" y="4162"/>
                                  </a:lnTo>
                                  <a:lnTo>
                                    <a:pt x="3787" y="4195"/>
                                  </a:lnTo>
                                  <a:lnTo>
                                    <a:pt x="3884" y="4224"/>
                                  </a:lnTo>
                                  <a:lnTo>
                                    <a:pt x="3992" y="4251"/>
                                  </a:lnTo>
                                  <a:lnTo>
                                    <a:pt x="4108" y="4276"/>
                                  </a:lnTo>
                                  <a:lnTo>
                                    <a:pt x="4233" y="4297"/>
                                  </a:lnTo>
                                  <a:lnTo>
                                    <a:pt x="4364" y="4317"/>
                                  </a:lnTo>
                                  <a:lnTo>
                                    <a:pt x="4500" y="4333"/>
                                  </a:lnTo>
                                  <a:lnTo>
                                    <a:pt x="4641" y="4345"/>
                                  </a:lnTo>
                                  <a:lnTo>
                                    <a:pt x="4786" y="4357"/>
                                  </a:lnTo>
                                  <a:lnTo>
                                    <a:pt x="4932" y="4364"/>
                                  </a:lnTo>
                                  <a:lnTo>
                                    <a:pt x="5078" y="4369"/>
                                  </a:lnTo>
                                  <a:lnTo>
                                    <a:pt x="5225" y="4371"/>
                                  </a:lnTo>
                                  <a:lnTo>
                                    <a:pt x="5370" y="4371"/>
                                  </a:lnTo>
                                  <a:lnTo>
                                    <a:pt x="5511" y="4369"/>
                                  </a:lnTo>
                                  <a:lnTo>
                                    <a:pt x="5649" y="4363"/>
                                  </a:lnTo>
                                  <a:lnTo>
                                    <a:pt x="5782" y="4354"/>
                                  </a:lnTo>
                                  <a:lnTo>
                                    <a:pt x="5908" y="4342"/>
                                  </a:lnTo>
                                  <a:lnTo>
                                    <a:pt x="6025" y="4328"/>
                                  </a:lnTo>
                                  <a:lnTo>
                                    <a:pt x="6136" y="4311"/>
                                  </a:lnTo>
                                  <a:lnTo>
                                    <a:pt x="6235" y="4291"/>
                                  </a:lnTo>
                                  <a:lnTo>
                                    <a:pt x="6324" y="4269"/>
                                  </a:lnTo>
                                  <a:lnTo>
                                    <a:pt x="6399" y="4243"/>
                                  </a:lnTo>
                                  <a:lnTo>
                                    <a:pt x="6462" y="4214"/>
                                  </a:lnTo>
                                  <a:lnTo>
                                    <a:pt x="6509" y="4183"/>
                                  </a:lnTo>
                                  <a:lnTo>
                                    <a:pt x="6541" y="4150"/>
                                  </a:lnTo>
                                  <a:lnTo>
                                    <a:pt x="6555" y="4113"/>
                                  </a:lnTo>
                                  <a:lnTo>
                                    <a:pt x="6551" y="4075"/>
                                  </a:lnTo>
                                  <a:lnTo>
                                    <a:pt x="6528" y="4031"/>
                                  </a:lnTo>
                                  <a:lnTo>
                                    <a:pt x="6491" y="3976"/>
                                  </a:lnTo>
                                  <a:lnTo>
                                    <a:pt x="6452" y="3924"/>
                                  </a:lnTo>
                                  <a:lnTo>
                                    <a:pt x="6415" y="3874"/>
                                  </a:lnTo>
                                  <a:lnTo>
                                    <a:pt x="6378" y="3828"/>
                                  </a:lnTo>
                                  <a:lnTo>
                                    <a:pt x="6340" y="3785"/>
                                  </a:lnTo>
                                  <a:lnTo>
                                    <a:pt x="6303" y="3744"/>
                                  </a:lnTo>
                                  <a:lnTo>
                                    <a:pt x="6264" y="3707"/>
                                  </a:lnTo>
                                  <a:lnTo>
                                    <a:pt x="6227" y="3671"/>
                                  </a:lnTo>
                                  <a:lnTo>
                                    <a:pt x="6190" y="3639"/>
                                  </a:lnTo>
                                  <a:lnTo>
                                    <a:pt x="6152" y="3610"/>
                                  </a:lnTo>
                                  <a:lnTo>
                                    <a:pt x="6115" y="3582"/>
                                  </a:lnTo>
                                  <a:lnTo>
                                    <a:pt x="6077" y="3558"/>
                                  </a:lnTo>
                                  <a:lnTo>
                                    <a:pt x="6040" y="3534"/>
                                  </a:lnTo>
                                  <a:lnTo>
                                    <a:pt x="6003" y="3514"/>
                                  </a:lnTo>
                                  <a:lnTo>
                                    <a:pt x="5966" y="3496"/>
                                  </a:lnTo>
                                  <a:lnTo>
                                    <a:pt x="5930" y="3480"/>
                                  </a:lnTo>
                                  <a:lnTo>
                                    <a:pt x="5893" y="3465"/>
                                  </a:lnTo>
                                  <a:lnTo>
                                    <a:pt x="5857" y="3452"/>
                                  </a:lnTo>
                                  <a:lnTo>
                                    <a:pt x="5821" y="3441"/>
                                  </a:lnTo>
                                  <a:lnTo>
                                    <a:pt x="5786" y="3433"/>
                                  </a:lnTo>
                                  <a:lnTo>
                                    <a:pt x="5750" y="3425"/>
                                  </a:lnTo>
                                  <a:lnTo>
                                    <a:pt x="5714" y="3419"/>
                                  </a:lnTo>
                                  <a:lnTo>
                                    <a:pt x="5679" y="3414"/>
                                  </a:lnTo>
                                  <a:lnTo>
                                    <a:pt x="5645" y="3412"/>
                                  </a:lnTo>
                                  <a:lnTo>
                                    <a:pt x="5610" y="3409"/>
                                  </a:lnTo>
                                  <a:lnTo>
                                    <a:pt x="5575" y="3409"/>
                                  </a:lnTo>
                                  <a:lnTo>
                                    <a:pt x="5542" y="3409"/>
                                  </a:lnTo>
                                  <a:lnTo>
                                    <a:pt x="5508" y="3410"/>
                                  </a:lnTo>
                                  <a:lnTo>
                                    <a:pt x="5475" y="3413"/>
                                  </a:lnTo>
                                  <a:lnTo>
                                    <a:pt x="5443" y="3415"/>
                                  </a:lnTo>
                                  <a:lnTo>
                                    <a:pt x="5411" y="3419"/>
                                  </a:lnTo>
                                  <a:lnTo>
                                    <a:pt x="5379" y="3424"/>
                                  </a:lnTo>
                                  <a:lnTo>
                                    <a:pt x="5494" y="3078"/>
                                  </a:lnTo>
                                  <a:lnTo>
                                    <a:pt x="5573" y="2751"/>
                                  </a:lnTo>
                                  <a:lnTo>
                                    <a:pt x="5615" y="2446"/>
                                  </a:lnTo>
                                  <a:lnTo>
                                    <a:pt x="5625" y="2159"/>
                                  </a:lnTo>
                                  <a:lnTo>
                                    <a:pt x="5602" y="1891"/>
                                  </a:lnTo>
                                  <a:lnTo>
                                    <a:pt x="5552" y="1645"/>
                                  </a:lnTo>
                                  <a:lnTo>
                                    <a:pt x="5474" y="1418"/>
                                  </a:lnTo>
                                  <a:lnTo>
                                    <a:pt x="5371" y="1210"/>
                                  </a:lnTo>
                                  <a:lnTo>
                                    <a:pt x="5246" y="1021"/>
                                  </a:lnTo>
                                  <a:lnTo>
                                    <a:pt x="5102" y="851"/>
                                  </a:lnTo>
                                  <a:lnTo>
                                    <a:pt x="4938" y="702"/>
                                  </a:lnTo>
                                  <a:lnTo>
                                    <a:pt x="4759" y="570"/>
                                  </a:lnTo>
                                  <a:lnTo>
                                    <a:pt x="4567" y="459"/>
                                  </a:lnTo>
                                  <a:lnTo>
                                    <a:pt x="4362" y="366"/>
                                  </a:lnTo>
                                  <a:lnTo>
                                    <a:pt x="4149" y="292"/>
                                  </a:lnTo>
                                  <a:lnTo>
                                    <a:pt x="3928" y="238"/>
                                  </a:lnTo>
                                  <a:lnTo>
                                    <a:pt x="3703" y="201"/>
                                  </a:lnTo>
                                  <a:lnTo>
                                    <a:pt x="3474" y="183"/>
                                  </a:lnTo>
                                  <a:lnTo>
                                    <a:pt x="3245" y="185"/>
                                  </a:lnTo>
                                  <a:lnTo>
                                    <a:pt x="3017" y="203"/>
                                  </a:lnTo>
                                  <a:lnTo>
                                    <a:pt x="2793" y="241"/>
                                  </a:lnTo>
                                  <a:lnTo>
                                    <a:pt x="2576" y="297"/>
                                  </a:lnTo>
                                  <a:lnTo>
                                    <a:pt x="2365" y="371"/>
                                  </a:lnTo>
                                  <a:lnTo>
                                    <a:pt x="2166" y="463"/>
                                  </a:lnTo>
                                  <a:lnTo>
                                    <a:pt x="1980" y="574"/>
                                  </a:lnTo>
                                  <a:lnTo>
                                    <a:pt x="1808" y="702"/>
                                  </a:lnTo>
                                  <a:lnTo>
                                    <a:pt x="1652" y="848"/>
                                  </a:lnTo>
                                  <a:lnTo>
                                    <a:pt x="1516" y="1012"/>
                                  </a:lnTo>
                                  <a:lnTo>
                                    <a:pt x="1401" y="1193"/>
                                  </a:lnTo>
                                  <a:lnTo>
                                    <a:pt x="1309" y="1392"/>
                                  </a:lnTo>
                                  <a:lnTo>
                                    <a:pt x="1242" y="1608"/>
                                  </a:lnTo>
                                  <a:lnTo>
                                    <a:pt x="1205" y="1842"/>
                                  </a:lnTo>
                                  <a:lnTo>
                                    <a:pt x="1200" y="1889"/>
                                  </a:lnTo>
                                  <a:lnTo>
                                    <a:pt x="1198" y="1937"/>
                                  </a:lnTo>
                                  <a:lnTo>
                                    <a:pt x="1197" y="1988"/>
                                  </a:lnTo>
                                  <a:lnTo>
                                    <a:pt x="1195" y="2041"/>
                                  </a:lnTo>
                                  <a:lnTo>
                                    <a:pt x="1197" y="2096"/>
                                  </a:lnTo>
                                  <a:lnTo>
                                    <a:pt x="1198" y="2151"/>
                                  </a:lnTo>
                                  <a:lnTo>
                                    <a:pt x="1199" y="2208"/>
                                  </a:lnTo>
                                  <a:lnTo>
                                    <a:pt x="1203" y="2266"/>
                                  </a:lnTo>
                                  <a:lnTo>
                                    <a:pt x="1210" y="2385"/>
                                  </a:lnTo>
                                  <a:lnTo>
                                    <a:pt x="1220" y="2504"/>
                                  </a:lnTo>
                                  <a:lnTo>
                                    <a:pt x="1232" y="2622"/>
                                  </a:lnTo>
                                  <a:lnTo>
                                    <a:pt x="1247" y="2739"/>
                                  </a:lnTo>
                                  <a:lnTo>
                                    <a:pt x="1262" y="2851"/>
                                  </a:lnTo>
                                  <a:lnTo>
                                    <a:pt x="1277" y="2958"/>
                                  </a:lnTo>
                                  <a:lnTo>
                                    <a:pt x="1293" y="3058"/>
                                  </a:lnTo>
                                  <a:lnTo>
                                    <a:pt x="1309" y="3147"/>
                                  </a:lnTo>
                                  <a:lnTo>
                                    <a:pt x="1324" y="3226"/>
                                  </a:lnTo>
                                  <a:lnTo>
                                    <a:pt x="1338" y="3292"/>
                                  </a:lnTo>
                                  <a:lnTo>
                                    <a:pt x="1349" y="3344"/>
                                  </a:lnTo>
                                  <a:lnTo>
                                    <a:pt x="1359" y="3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5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429"/>
                        <wpg:cNvGrpSpPr>
                          <a:grpSpLocks/>
                        </wpg:cNvGrpSpPr>
                        <wpg:grpSpPr bwMode="auto">
                          <a:xfrm rot="1193317">
                            <a:off x="2841" y="1620"/>
                            <a:ext cx="1961" cy="1450"/>
                            <a:chOff x="6989" y="9560"/>
                            <a:chExt cx="4640" cy="3377"/>
                          </a:xfrm>
                        </wpg:grpSpPr>
                        <wps:wsp>
                          <wps:cNvPr id="49" name="Freeform 430"/>
                          <wps:cNvSpPr>
                            <a:spLocks/>
                          </wps:cNvSpPr>
                          <wps:spPr bwMode="auto">
                            <a:xfrm>
                              <a:off x="7108" y="9678"/>
                              <a:ext cx="4398" cy="3246"/>
                            </a:xfrm>
                            <a:custGeom>
                              <a:avLst/>
                              <a:gdLst>
                                <a:gd name="T0" fmla="*/ 2239 w 4398"/>
                                <a:gd name="T1" fmla="*/ 1860 h 3246"/>
                                <a:gd name="T2" fmla="*/ 1548 w 4398"/>
                                <a:gd name="T3" fmla="*/ 1143 h 3246"/>
                                <a:gd name="T4" fmla="*/ 517 w 4398"/>
                                <a:gd name="T5" fmla="*/ 845 h 3246"/>
                                <a:gd name="T6" fmla="*/ 141 w 4398"/>
                                <a:gd name="T7" fmla="*/ 1127 h 3246"/>
                                <a:gd name="T8" fmla="*/ 0 w 4398"/>
                                <a:gd name="T9" fmla="*/ 1503 h 3246"/>
                                <a:gd name="T10" fmla="*/ 266 w 4398"/>
                                <a:gd name="T11" fmla="*/ 1706 h 3246"/>
                                <a:gd name="T12" fmla="*/ 751 w 4398"/>
                                <a:gd name="T13" fmla="*/ 1831 h 3246"/>
                                <a:gd name="T14" fmla="*/ 1548 w 4398"/>
                                <a:gd name="T15" fmla="*/ 1894 h 3246"/>
                                <a:gd name="T16" fmla="*/ 1910 w 4398"/>
                                <a:gd name="T17" fmla="*/ 1925 h 3246"/>
                                <a:gd name="T18" fmla="*/ 2176 w 4398"/>
                                <a:gd name="T19" fmla="*/ 2098 h 3246"/>
                                <a:gd name="T20" fmla="*/ 1637 w 4398"/>
                                <a:gd name="T21" fmla="*/ 2237 h 3246"/>
                                <a:gd name="T22" fmla="*/ 1666 w 4398"/>
                                <a:gd name="T23" fmla="*/ 2583 h 3246"/>
                                <a:gd name="T24" fmla="*/ 2220 w 4398"/>
                                <a:gd name="T25" fmla="*/ 3183 h 3246"/>
                                <a:gd name="T26" fmla="*/ 2685 w 4398"/>
                                <a:gd name="T27" fmla="*/ 3246 h 3246"/>
                                <a:gd name="T28" fmla="*/ 3491 w 4398"/>
                                <a:gd name="T29" fmla="*/ 2836 h 3246"/>
                                <a:gd name="T30" fmla="*/ 3640 w 4398"/>
                                <a:gd name="T31" fmla="*/ 2424 h 3246"/>
                                <a:gd name="T32" fmla="*/ 3028 w 4398"/>
                                <a:gd name="T33" fmla="*/ 1885 h 3246"/>
                                <a:gd name="T34" fmla="*/ 3156 w 4398"/>
                                <a:gd name="T35" fmla="*/ 1323 h 3246"/>
                                <a:gd name="T36" fmla="*/ 3542 w 4398"/>
                                <a:gd name="T37" fmla="*/ 846 h 3246"/>
                                <a:gd name="T38" fmla="*/ 4398 w 4398"/>
                                <a:gd name="T39" fmla="*/ 235 h 3246"/>
                                <a:gd name="T40" fmla="*/ 4227 w 4398"/>
                                <a:gd name="T41" fmla="*/ 0 h 3246"/>
                                <a:gd name="T42" fmla="*/ 3782 w 4398"/>
                                <a:gd name="T43" fmla="*/ 9 h 3246"/>
                                <a:gd name="T44" fmla="*/ 3322 w 4398"/>
                                <a:gd name="T45" fmla="*/ 342 h 3246"/>
                                <a:gd name="T46" fmla="*/ 2984 w 4398"/>
                                <a:gd name="T47" fmla="*/ 987 h 3246"/>
                                <a:gd name="T48" fmla="*/ 2915 w 4398"/>
                                <a:gd name="T49" fmla="*/ 1263 h 3246"/>
                                <a:gd name="T50" fmla="*/ 2925 w 4398"/>
                                <a:gd name="T51" fmla="*/ 1748 h 3246"/>
                                <a:gd name="T52" fmla="*/ 2432 w 4398"/>
                                <a:gd name="T53" fmla="*/ 1409 h 3246"/>
                                <a:gd name="T54" fmla="*/ 2582 w 4398"/>
                                <a:gd name="T55" fmla="*/ 1880 h 3246"/>
                                <a:gd name="T56" fmla="*/ 2144 w 4398"/>
                                <a:gd name="T57" fmla="*/ 1596 h 3246"/>
                                <a:gd name="T58" fmla="*/ 2430 w 4398"/>
                                <a:gd name="T59" fmla="*/ 1988 h 3246"/>
                                <a:gd name="T60" fmla="*/ 2239 w 4398"/>
                                <a:gd name="T61" fmla="*/ 1860 h 32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4398" h="3246">
                                  <a:moveTo>
                                    <a:pt x="2239" y="1860"/>
                                  </a:moveTo>
                                  <a:cubicBezTo>
                                    <a:pt x="1893" y="1501"/>
                                    <a:pt x="1548" y="1143"/>
                                    <a:pt x="1548" y="1143"/>
                                  </a:cubicBezTo>
                                  <a:lnTo>
                                    <a:pt x="517" y="845"/>
                                  </a:lnTo>
                                  <a:lnTo>
                                    <a:pt x="141" y="1127"/>
                                  </a:lnTo>
                                  <a:lnTo>
                                    <a:pt x="0" y="1503"/>
                                  </a:lnTo>
                                  <a:lnTo>
                                    <a:pt x="266" y="1706"/>
                                  </a:lnTo>
                                  <a:lnTo>
                                    <a:pt x="751" y="1831"/>
                                  </a:lnTo>
                                  <a:lnTo>
                                    <a:pt x="1548" y="1894"/>
                                  </a:lnTo>
                                  <a:lnTo>
                                    <a:pt x="1910" y="1925"/>
                                  </a:lnTo>
                                  <a:cubicBezTo>
                                    <a:pt x="1910" y="1925"/>
                                    <a:pt x="2087" y="2007"/>
                                    <a:pt x="2176" y="2098"/>
                                  </a:cubicBezTo>
                                  <a:cubicBezTo>
                                    <a:pt x="2102" y="2115"/>
                                    <a:pt x="1681" y="2027"/>
                                    <a:pt x="1637" y="2237"/>
                                  </a:cubicBezTo>
                                  <a:cubicBezTo>
                                    <a:pt x="1651" y="2410"/>
                                    <a:pt x="1666" y="2583"/>
                                    <a:pt x="1666" y="2583"/>
                                  </a:cubicBezTo>
                                  <a:lnTo>
                                    <a:pt x="2220" y="3183"/>
                                  </a:lnTo>
                                  <a:lnTo>
                                    <a:pt x="2685" y="3246"/>
                                  </a:lnTo>
                                  <a:cubicBezTo>
                                    <a:pt x="2897" y="3188"/>
                                    <a:pt x="3332" y="2973"/>
                                    <a:pt x="3491" y="2836"/>
                                  </a:cubicBezTo>
                                  <a:cubicBezTo>
                                    <a:pt x="3630" y="2708"/>
                                    <a:pt x="3670" y="2526"/>
                                    <a:pt x="3640" y="2424"/>
                                  </a:cubicBezTo>
                                  <a:cubicBezTo>
                                    <a:pt x="3606" y="2090"/>
                                    <a:pt x="3155" y="1934"/>
                                    <a:pt x="3028" y="1885"/>
                                  </a:cubicBezTo>
                                  <a:cubicBezTo>
                                    <a:pt x="3023" y="1601"/>
                                    <a:pt x="3070" y="1496"/>
                                    <a:pt x="3156" y="1323"/>
                                  </a:cubicBezTo>
                                  <a:cubicBezTo>
                                    <a:pt x="3245" y="1124"/>
                                    <a:pt x="3335" y="1027"/>
                                    <a:pt x="3542" y="846"/>
                                  </a:cubicBezTo>
                                  <a:lnTo>
                                    <a:pt x="4398" y="235"/>
                                  </a:lnTo>
                                  <a:lnTo>
                                    <a:pt x="4227" y="0"/>
                                  </a:lnTo>
                                  <a:lnTo>
                                    <a:pt x="3782" y="9"/>
                                  </a:lnTo>
                                  <a:lnTo>
                                    <a:pt x="3322" y="342"/>
                                  </a:lnTo>
                                  <a:lnTo>
                                    <a:pt x="2984" y="987"/>
                                  </a:lnTo>
                                  <a:lnTo>
                                    <a:pt x="2915" y="1263"/>
                                  </a:lnTo>
                                  <a:cubicBezTo>
                                    <a:pt x="2915" y="1263"/>
                                    <a:pt x="2920" y="1505"/>
                                    <a:pt x="2925" y="1748"/>
                                  </a:cubicBezTo>
                                  <a:cubicBezTo>
                                    <a:pt x="2807" y="1566"/>
                                    <a:pt x="2778" y="1424"/>
                                    <a:pt x="2432" y="1409"/>
                                  </a:cubicBezTo>
                                  <a:cubicBezTo>
                                    <a:pt x="2383" y="1428"/>
                                    <a:pt x="2812" y="1478"/>
                                    <a:pt x="2582" y="1880"/>
                                  </a:cubicBezTo>
                                  <a:cubicBezTo>
                                    <a:pt x="2514" y="1640"/>
                                    <a:pt x="2278" y="1562"/>
                                    <a:pt x="2144" y="1596"/>
                                  </a:cubicBezTo>
                                  <a:cubicBezTo>
                                    <a:pt x="2215" y="1630"/>
                                    <a:pt x="2450" y="1669"/>
                                    <a:pt x="2430" y="1988"/>
                                  </a:cubicBezTo>
                                  <a:cubicBezTo>
                                    <a:pt x="2376" y="1939"/>
                                    <a:pt x="2386" y="1895"/>
                                    <a:pt x="2239" y="186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431"/>
                          <wps:cNvSpPr>
                            <a:spLocks/>
                          </wps:cNvSpPr>
                          <wps:spPr bwMode="auto">
                            <a:xfrm>
                              <a:off x="9780" y="11556"/>
                              <a:ext cx="1045" cy="1365"/>
                            </a:xfrm>
                            <a:custGeom>
                              <a:avLst/>
                              <a:gdLst>
                                <a:gd name="T0" fmla="*/ 352 w 1045"/>
                                <a:gd name="T1" fmla="*/ 8 h 1365"/>
                                <a:gd name="T2" fmla="*/ 973 w 1045"/>
                                <a:gd name="T3" fmla="*/ 492 h 1365"/>
                                <a:gd name="T4" fmla="*/ 734 w 1045"/>
                                <a:gd name="T5" fmla="*/ 1048 h 1365"/>
                                <a:gd name="T6" fmla="*/ 244 w 1045"/>
                                <a:gd name="T7" fmla="*/ 1309 h 1365"/>
                                <a:gd name="T8" fmla="*/ 0 w 1045"/>
                                <a:gd name="T9" fmla="*/ 1365 h 1365"/>
                                <a:gd name="T10" fmla="*/ 839 w 1045"/>
                                <a:gd name="T11" fmla="*/ 470 h 1365"/>
                                <a:gd name="T12" fmla="*/ 352 w 1045"/>
                                <a:gd name="T13" fmla="*/ 8 h 13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045" h="1365">
                                  <a:moveTo>
                                    <a:pt x="352" y="8"/>
                                  </a:moveTo>
                                  <a:cubicBezTo>
                                    <a:pt x="382" y="0"/>
                                    <a:pt x="923" y="220"/>
                                    <a:pt x="973" y="492"/>
                                  </a:cubicBezTo>
                                  <a:cubicBezTo>
                                    <a:pt x="1045" y="687"/>
                                    <a:pt x="962" y="827"/>
                                    <a:pt x="734" y="1048"/>
                                  </a:cubicBezTo>
                                  <a:cubicBezTo>
                                    <a:pt x="483" y="1194"/>
                                    <a:pt x="711" y="1076"/>
                                    <a:pt x="244" y="1309"/>
                                  </a:cubicBezTo>
                                  <a:cubicBezTo>
                                    <a:pt x="128" y="1348"/>
                                    <a:pt x="94" y="1365"/>
                                    <a:pt x="0" y="1365"/>
                                  </a:cubicBezTo>
                                  <a:cubicBezTo>
                                    <a:pt x="817" y="1020"/>
                                    <a:pt x="912" y="692"/>
                                    <a:pt x="839" y="470"/>
                                  </a:cubicBezTo>
                                  <a:cubicBezTo>
                                    <a:pt x="778" y="270"/>
                                    <a:pt x="453" y="104"/>
                                    <a:pt x="352" y="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1" name="Group 432"/>
                          <wpg:cNvGrpSpPr>
                            <a:grpSpLocks/>
                          </wpg:cNvGrpSpPr>
                          <wpg:grpSpPr bwMode="auto">
                            <a:xfrm>
                              <a:off x="6989" y="9560"/>
                              <a:ext cx="4640" cy="3377"/>
                              <a:chOff x="6989" y="9560"/>
                              <a:chExt cx="4640" cy="3377"/>
                            </a:xfrm>
                          </wpg:grpSpPr>
                          <wps:wsp>
                            <wps:cNvPr id="52" name="Freeform 433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6989" y="9560"/>
                                <a:ext cx="4640" cy="3377"/>
                              </a:xfrm>
                              <a:custGeom>
                                <a:avLst/>
                                <a:gdLst>
                                  <a:gd name="T0" fmla="*/ 7650 w 19610"/>
                                  <a:gd name="T1" fmla="*/ 5489 h 14270"/>
                                  <a:gd name="T2" fmla="*/ 4160 w 19610"/>
                                  <a:gd name="T3" fmla="*/ 3771 h 14270"/>
                                  <a:gd name="T4" fmla="*/ 1119 w 19610"/>
                                  <a:gd name="T5" fmla="*/ 4088 h 14270"/>
                                  <a:gd name="T6" fmla="*/ 228 w 19610"/>
                                  <a:gd name="T7" fmla="*/ 6815 h 14270"/>
                                  <a:gd name="T8" fmla="*/ 4442 w 19610"/>
                                  <a:gd name="T9" fmla="*/ 8487 h 14270"/>
                                  <a:gd name="T10" fmla="*/ 8171 w 19610"/>
                                  <a:gd name="T11" fmla="*/ 8706 h 14270"/>
                                  <a:gd name="T12" fmla="*/ 9475 w 19610"/>
                                  <a:gd name="T13" fmla="*/ 9259 h 14270"/>
                                  <a:gd name="T14" fmla="*/ 7186 w 19610"/>
                                  <a:gd name="T15" fmla="*/ 10719 h 14270"/>
                                  <a:gd name="T16" fmla="*/ 11083 w 19610"/>
                                  <a:gd name="T17" fmla="*/ 14172 h 14270"/>
                                  <a:gd name="T18" fmla="*/ 12442 w 19610"/>
                                  <a:gd name="T19" fmla="*/ 14163 h 14270"/>
                                  <a:gd name="T20" fmla="*/ 15709 w 19610"/>
                                  <a:gd name="T21" fmla="*/ 12170 h 14270"/>
                                  <a:gd name="T22" fmla="*/ 14751 w 19610"/>
                                  <a:gd name="T23" fmla="*/ 9080 h 14270"/>
                                  <a:gd name="T24" fmla="*/ 15951 w 19610"/>
                                  <a:gd name="T25" fmla="*/ 3891 h 14270"/>
                                  <a:gd name="T26" fmla="*/ 19497 w 19610"/>
                                  <a:gd name="T27" fmla="*/ 877 h 14270"/>
                                  <a:gd name="T28" fmla="*/ 14213 w 19610"/>
                                  <a:gd name="T29" fmla="*/ 1563 h 14270"/>
                                  <a:gd name="T30" fmla="*/ 12771 w 19610"/>
                                  <a:gd name="T31" fmla="*/ 7520 h 14270"/>
                                  <a:gd name="T32" fmla="*/ 11881 w 19610"/>
                                  <a:gd name="T33" fmla="*/ 6648 h 14270"/>
                                  <a:gd name="T34" fmla="*/ 10519 w 19610"/>
                                  <a:gd name="T35" fmla="*/ 6501 h 14270"/>
                                  <a:gd name="T36" fmla="*/ 11512 w 19610"/>
                                  <a:gd name="T37" fmla="*/ 7127 h 14270"/>
                                  <a:gd name="T38" fmla="*/ 11293 w 19610"/>
                                  <a:gd name="T39" fmla="*/ 7998 h 14270"/>
                                  <a:gd name="T40" fmla="*/ 10244 w 19610"/>
                                  <a:gd name="T41" fmla="*/ 7185 h 14270"/>
                                  <a:gd name="T42" fmla="*/ 9780 w 19610"/>
                                  <a:gd name="T43" fmla="*/ 7352 h 14270"/>
                                  <a:gd name="T44" fmla="*/ 10657 w 19610"/>
                                  <a:gd name="T45" fmla="*/ 8182 h 14270"/>
                                  <a:gd name="T46" fmla="*/ 10560 w 19610"/>
                                  <a:gd name="T47" fmla="*/ 8565 h 14270"/>
                                  <a:gd name="T48" fmla="*/ 10138 w 19610"/>
                                  <a:gd name="T49" fmla="*/ 8327 h 14270"/>
                                  <a:gd name="T50" fmla="*/ 9485 w 19610"/>
                                  <a:gd name="T51" fmla="*/ 9004 h 14270"/>
                                  <a:gd name="T52" fmla="*/ 8266 w 19610"/>
                                  <a:gd name="T53" fmla="*/ 8485 h 14270"/>
                                  <a:gd name="T54" fmla="*/ 3481 w 19610"/>
                                  <a:gd name="T55" fmla="*/ 8043 h 14270"/>
                                  <a:gd name="T56" fmla="*/ 1388 w 19610"/>
                                  <a:gd name="T57" fmla="*/ 6308 h 14270"/>
                                  <a:gd name="T58" fmla="*/ 3985 w 19610"/>
                                  <a:gd name="T59" fmla="*/ 5032 h 14270"/>
                                  <a:gd name="T60" fmla="*/ 6668 w 19610"/>
                                  <a:gd name="T61" fmla="*/ 5753 h 14270"/>
                                  <a:gd name="T62" fmla="*/ 8944 w 19610"/>
                                  <a:gd name="T63" fmla="*/ 7479 h 14270"/>
                                  <a:gd name="T64" fmla="*/ 9637 w 19610"/>
                                  <a:gd name="T65" fmla="*/ 8405 h 14270"/>
                                  <a:gd name="T66" fmla="*/ 9529 w 19610"/>
                                  <a:gd name="T67" fmla="*/ 8656 h 14270"/>
                                  <a:gd name="T68" fmla="*/ 9867 w 19610"/>
                                  <a:gd name="T69" fmla="*/ 8974 h 14270"/>
                                  <a:gd name="T70" fmla="*/ 13276 w 19610"/>
                                  <a:gd name="T71" fmla="*/ 4894 h 14270"/>
                                  <a:gd name="T72" fmla="*/ 16875 w 19610"/>
                                  <a:gd name="T73" fmla="*/ 829 h 14270"/>
                                  <a:gd name="T74" fmla="*/ 17904 w 19610"/>
                                  <a:gd name="T75" fmla="*/ 2186 h 14270"/>
                                  <a:gd name="T76" fmla="*/ 14343 w 19610"/>
                                  <a:gd name="T77" fmla="*/ 4913 h 14270"/>
                                  <a:gd name="T78" fmla="*/ 13465 w 19610"/>
                                  <a:gd name="T79" fmla="*/ 6627 h 14270"/>
                                  <a:gd name="T80" fmla="*/ 13194 w 19610"/>
                                  <a:gd name="T81" fmla="*/ 7988 h 14270"/>
                                  <a:gd name="T82" fmla="*/ 13658 w 19610"/>
                                  <a:gd name="T83" fmla="*/ 8641 h 14270"/>
                                  <a:gd name="T84" fmla="*/ 15512 w 19610"/>
                                  <a:gd name="T85" fmla="*/ 9949 h 14270"/>
                                  <a:gd name="T86" fmla="*/ 15506 w 19610"/>
                                  <a:gd name="T87" fmla="*/ 11989 h 14270"/>
                                  <a:gd name="T88" fmla="*/ 13371 w 19610"/>
                                  <a:gd name="T89" fmla="*/ 13590 h 14270"/>
                                  <a:gd name="T90" fmla="*/ 10357 w 19610"/>
                                  <a:gd name="T91" fmla="*/ 13659 h 14270"/>
                                  <a:gd name="T92" fmla="*/ 7607 w 19610"/>
                                  <a:gd name="T93" fmla="*/ 10922 h 14270"/>
                                  <a:gd name="T94" fmla="*/ 7908 w 19610"/>
                                  <a:gd name="T95" fmla="*/ 9643 h 14270"/>
                                  <a:gd name="T96" fmla="*/ 9230 w 19610"/>
                                  <a:gd name="T97" fmla="*/ 9425 h 14270"/>
                                  <a:gd name="T98" fmla="*/ 9994 w 19610"/>
                                  <a:gd name="T99" fmla="*/ 9165 h 14270"/>
                                  <a:gd name="T100" fmla="*/ 9784 w 19610"/>
                                  <a:gd name="T101" fmla="*/ 8569 h 14270"/>
                                  <a:gd name="T102" fmla="*/ 10383 w 19610"/>
                                  <a:gd name="T103" fmla="*/ 8555 h 14270"/>
                                  <a:gd name="T104" fmla="*/ 10830 w 19610"/>
                                  <a:gd name="T105" fmla="*/ 8906 h 14270"/>
                                  <a:gd name="T106" fmla="*/ 10546 w 19610"/>
                                  <a:gd name="T107" fmla="*/ 7797 h 14270"/>
                                  <a:gd name="T108" fmla="*/ 10252 w 19610"/>
                                  <a:gd name="T109" fmla="*/ 7394 h 14270"/>
                                  <a:gd name="T110" fmla="*/ 11057 w 19610"/>
                                  <a:gd name="T111" fmla="*/ 7900 h 14270"/>
                                  <a:gd name="T112" fmla="*/ 11778 w 19610"/>
                                  <a:gd name="T113" fmla="*/ 7718 h 14270"/>
                                  <a:gd name="T114" fmla="*/ 11370 w 19610"/>
                                  <a:gd name="T115" fmla="*/ 6762 h 14270"/>
                                  <a:gd name="T116" fmla="*/ 12181 w 19610"/>
                                  <a:gd name="T117" fmla="*/ 7053 h 14270"/>
                                  <a:gd name="T118" fmla="*/ 12918 w 19610"/>
                                  <a:gd name="T119" fmla="*/ 8225 h 14270"/>
                                  <a:gd name="T120" fmla="*/ 12910 w 19610"/>
                                  <a:gd name="T121" fmla="*/ 7456 h 1427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</a:cxnLst>
                                <a:rect l="0" t="0" r="r" b="b"/>
                                <a:pathLst>
                                  <a:path w="19610" h="14270">
                                    <a:moveTo>
                                      <a:pt x="9946" y="8316"/>
                                    </a:moveTo>
                                    <a:lnTo>
                                      <a:pt x="9814" y="8108"/>
                                    </a:lnTo>
                                    <a:lnTo>
                                      <a:pt x="9680" y="7905"/>
                                    </a:lnTo>
                                    <a:lnTo>
                                      <a:pt x="9548" y="7704"/>
                                    </a:lnTo>
                                    <a:lnTo>
                                      <a:pt x="9413" y="7509"/>
                                    </a:lnTo>
                                    <a:lnTo>
                                      <a:pt x="9278" y="7317"/>
                                    </a:lnTo>
                                    <a:lnTo>
                                      <a:pt x="9142" y="7129"/>
                                    </a:lnTo>
                                    <a:lnTo>
                                      <a:pt x="9003" y="6946"/>
                                    </a:lnTo>
                                    <a:lnTo>
                                      <a:pt x="8864" y="6767"/>
                                    </a:lnTo>
                                    <a:lnTo>
                                      <a:pt x="8723" y="6593"/>
                                    </a:lnTo>
                                    <a:lnTo>
                                      <a:pt x="8578" y="6422"/>
                                    </a:lnTo>
                                    <a:lnTo>
                                      <a:pt x="8431" y="6256"/>
                                    </a:lnTo>
                                    <a:lnTo>
                                      <a:pt x="8281" y="6094"/>
                                    </a:lnTo>
                                    <a:lnTo>
                                      <a:pt x="8129" y="5936"/>
                                    </a:lnTo>
                                    <a:lnTo>
                                      <a:pt x="7973" y="5782"/>
                                    </a:lnTo>
                                    <a:lnTo>
                                      <a:pt x="7814" y="5634"/>
                                    </a:lnTo>
                                    <a:lnTo>
                                      <a:pt x="7650" y="5489"/>
                                    </a:lnTo>
                                    <a:lnTo>
                                      <a:pt x="7483" y="5349"/>
                                    </a:lnTo>
                                    <a:lnTo>
                                      <a:pt x="7311" y="5215"/>
                                    </a:lnTo>
                                    <a:lnTo>
                                      <a:pt x="7136" y="5084"/>
                                    </a:lnTo>
                                    <a:lnTo>
                                      <a:pt x="6955" y="4957"/>
                                    </a:lnTo>
                                    <a:lnTo>
                                      <a:pt x="6768" y="4835"/>
                                    </a:lnTo>
                                    <a:lnTo>
                                      <a:pt x="6578" y="4719"/>
                                    </a:lnTo>
                                    <a:lnTo>
                                      <a:pt x="6381" y="4606"/>
                                    </a:lnTo>
                                    <a:lnTo>
                                      <a:pt x="6178" y="4499"/>
                                    </a:lnTo>
                                    <a:lnTo>
                                      <a:pt x="5971" y="4396"/>
                                    </a:lnTo>
                                    <a:lnTo>
                                      <a:pt x="5755" y="4297"/>
                                    </a:lnTo>
                                    <a:lnTo>
                                      <a:pt x="5534" y="4204"/>
                                    </a:lnTo>
                                    <a:lnTo>
                                      <a:pt x="5306" y="4115"/>
                                    </a:lnTo>
                                    <a:lnTo>
                                      <a:pt x="5071" y="4031"/>
                                    </a:lnTo>
                                    <a:lnTo>
                                      <a:pt x="4829" y="3952"/>
                                    </a:lnTo>
                                    <a:lnTo>
                                      <a:pt x="4579" y="3878"/>
                                    </a:lnTo>
                                    <a:lnTo>
                                      <a:pt x="4321" y="3808"/>
                                    </a:lnTo>
                                    <a:lnTo>
                                      <a:pt x="4160" y="3771"/>
                                    </a:lnTo>
                                    <a:lnTo>
                                      <a:pt x="3992" y="3739"/>
                                    </a:lnTo>
                                    <a:lnTo>
                                      <a:pt x="3818" y="3712"/>
                                    </a:lnTo>
                                    <a:lnTo>
                                      <a:pt x="3640" y="3691"/>
                                    </a:lnTo>
                                    <a:lnTo>
                                      <a:pt x="3460" y="3676"/>
                                    </a:lnTo>
                                    <a:lnTo>
                                      <a:pt x="3275" y="3667"/>
                                    </a:lnTo>
                                    <a:lnTo>
                                      <a:pt x="3089" y="3665"/>
                                    </a:lnTo>
                                    <a:lnTo>
                                      <a:pt x="2901" y="3669"/>
                                    </a:lnTo>
                                    <a:lnTo>
                                      <a:pt x="2713" y="3678"/>
                                    </a:lnTo>
                                    <a:lnTo>
                                      <a:pt x="2525" y="3696"/>
                                    </a:lnTo>
                                    <a:lnTo>
                                      <a:pt x="2338" y="3719"/>
                                    </a:lnTo>
                                    <a:lnTo>
                                      <a:pt x="2152" y="3749"/>
                                    </a:lnTo>
                                    <a:lnTo>
                                      <a:pt x="1969" y="3787"/>
                                    </a:lnTo>
                                    <a:lnTo>
                                      <a:pt x="1790" y="3832"/>
                                    </a:lnTo>
                                    <a:lnTo>
                                      <a:pt x="1614" y="3885"/>
                                    </a:lnTo>
                                    <a:lnTo>
                                      <a:pt x="1443" y="3944"/>
                                    </a:lnTo>
                                    <a:lnTo>
                                      <a:pt x="1278" y="4012"/>
                                    </a:lnTo>
                                    <a:lnTo>
                                      <a:pt x="1119" y="4088"/>
                                    </a:lnTo>
                                    <a:lnTo>
                                      <a:pt x="969" y="4171"/>
                                    </a:lnTo>
                                    <a:lnTo>
                                      <a:pt x="825" y="4262"/>
                                    </a:lnTo>
                                    <a:lnTo>
                                      <a:pt x="690" y="4362"/>
                                    </a:lnTo>
                                    <a:lnTo>
                                      <a:pt x="565" y="4471"/>
                                    </a:lnTo>
                                    <a:lnTo>
                                      <a:pt x="451" y="4588"/>
                                    </a:lnTo>
                                    <a:lnTo>
                                      <a:pt x="348" y="4714"/>
                                    </a:lnTo>
                                    <a:lnTo>
                                      <a:pt x="256" y="4849"/>
                                    </a:lnTo>
                                    <a:lnTo>
                                      <a:pt x="177" y="4992"/>
                                    </a:lnTo>
                                    <a:lnTo>
                                      <a:pt x="111" y="5144"/>
                                    </a:lnTo>
                                    <a:lnTo>
                                      <a:pt x="61" y="5306"/>
                                    </a:lnTo>
                                    <a:lnTo>
                                      <a:pt x="25" y="5478"/>
                                    </a:lnTo>
                                    <a:lnTo>
                                      <a:pt x="4" y="5660"/>
                                    </a:lnTo>
                                    <a:lnTo>
                                      <a:pt x="0" y="5850"/>
                                    </a:lnTo>
                                    <a:lnTo>
                                      <a:pt x="14" y="6052"/>
                                    </a:lnTo>
                                    <a:lnTo>
                                      <a:pt x="58" y="6328"/>
                                    </a:lnTo>
                                    <a:lnTo>
                                      <a:pt x="131" y="6581"/>
                                    </a:lnTo>
                                    <a:lnTo>
                                      <a:pt x="228" y="6815"/>
                                    </a:lnTo>
                                    <a:lnTo>
                                      <a:pt x="350" y="7028"/>
                                    </a:lnTo>
                                    <a:lnTo>
                                      <a:pt x="494" y="7222"/>
                                    </a:lnTo>
                                    <a:lnTo>
                                      <a:pt x="659" y="7399"/>
                                    </a:lnTo>
                                    <a:lnTo>
                                      <a:pt x="845" y="7559"/>
                                    </a:lnTo>
                                    <a:lnTo>
                                      <a:pt x="1049" y="7701"/>
                                    </a:lnTo>
                                    <a:lnTo>
                                      <a:pt x="1270" y="7829"/>
                                    </a:lnTo>
                                    <a:lnTo>
                                      <a:pt x="1508" y="7942"/>
                                    </a:lnTo>
                                    <a:lnTo>
                                      <a:pt x="1759" y="8042"/>
                                    </a:lnTo>
                                    <a:lnTo>
                                      <a:pt x="2024" y="8130"/>
                                    </a:lnTo>
                                    <a:lnTo>
                                      <a:pt x="2299" y="8205"/>
                                    </a:lnTo>
                                    <a:lnTo>
                                      <a:pt x="2585" y="8271"/>
                                    </a:lnTo>
                                    <a:lnTo>
                                      <a:pt x="2881" y="8327"/>
                                    </a:lnTo>
                                    <a:lnTo>
                                      <a:pt x="3184" y="8372"/>
                                    </a:lnTo>
                                    <a:lnTo>
                                      <a:pt x="3492" y="8411"/>
                                    </a:lnTo>
                                    <a:lnTo>
                                      <a:pt x="3806" y="8443"/>
                                    </a:lnTo>
                                    <a:lnTo>
                                      <a:pt x="4123" y="8468"/>
                                    </a:lnTo>
                                    <a:lnTo>
                                      <a:pt x="4442" y="8487"/>
                                    </a:lnTo>
                                    <a:lnTo>
                                      <a:pt x="4761" y="8504"/>
                                    </a:lnTo>
                                    <a:lnTo>
                                      <a:pt x="5079" y="8516"/>
                                    </a:lnTo>
                                    <a:lnTo>
                                      <a:pt x="5395" y="8526"/>
                                    </a:lnTo>
                                    <a:lnTo>
                                      <a:pt x="5708" y="8533"/>
                                    </a:lnTo>
                                    <a:lnTo>
                                      <a:pt x="6016" y="8541"/>
                                    </a:lnTo>
                                    <a:lnTo>
                                      <a:pt x="6317" y="8549"/>
                                    </a:lnTo>
                                    <a:lnTo>
                                      <a:pt x="6611" y="8558"/>
                                    </a:lnTo>
                                    <a:lnTo>
                                      <a:pt x="6896" y="8569"/>
                                    </a:lnTo>
                                    <a:lnTo>
                                      <a:pt x="7169" y="8583"/>
                                    </a:lnTo>
                                    <a:lnTo>
                                      <a:pt x="7431" y="8600"/>
                                    </a:lnTo>
                                    <a:lnTo>
                                      <a:pt x="7680" y="8623"/>
                                    </a:lnTo>
                                    <a:lnTo>
                                      <a:pt x="7915" y="8652"/>
                                    </a:lnTo>
                                    <a:lnTo>
                                      <a:pt x="7962" y="8659"/>
                                    </a:lnTo>
                                    <a:lnTo>
                                      <a:pt x="8013" y="8668"/>
                                    </a:lnTo>
                                    <a:lnTo>
                                      <a:pt x="8063" y="8679"/>
                                    </a:lnTo>
                                    <a:lnTo>
                                      <a:pt x="8117" y="8692"/>
                                    </a:lnTo>
                                    <a:lnTo>
                                      <a:pt x="8171" y="8706"/>
                                    </a:lnTo>
                                    <a:lnTo>
                                      <a:pt x="8227" y="8722"/>
                                    </a:lnTo>
                                    <a:lnTo>
                                      <a:pt x="8284" y="8740"/>
                                    </a:lnTo>
                                    <a:lnTo>
                                      <a:pt x="8342" y="8758"/>
                                    </a:lnTo>
                                    <a:lnTo>
                                      <a:pt x="8400" y="8778"/>
                                    </a:lnTo>
                                    <a:lnTo>
                                      <a:pt x="8459" y="8798"/>
                                    </a:lnTo>
                                    <a:lnTo>
                                      <a:pt x="8520" y="8820"/>
                                    </a:lnTo>
                                    <a:lnTo>
                                      <a:pt x="8579" y="8844"/>
                                    </a:lnTo>
                                    <a:lnTo>
                                      <a:pt x="8640" y="8867"/>
                                    </a:lnTo>
                                    <a:lnTo>
                                      <a:pt x="8700" y="8891"/>
                                    </a:lnTo>
                                    <a:lnTo>
                                      <a:pt x="8761" y="8917"/>
                                    </a:lnTo>
                                    <a:lnTo>
                                      <a:pt x="8822" y="8941"/>
                                    </a:lnTo>
                                    <a:lnTo>
                                      <a:pt x="8942" y="8995"/>
                                    </a:lnTo>
                                    <a:lnTo>
                                      <a:pt x="9058" y="9048"/>
                                    </a:lnTo>
                                    <a:lnTo>
                                      <a:pt x="9172" y="9102"/>
                                    </a:lnTo>
                                    <a:lnTo>
                                      <a:pt x="9279" y="9157"/>
                                    </a:lnTo>
                                    <a:lnTo>
                                      <a:pt x="9381" y="9209"/>
                                    </a:lnTo>
                                    <a:lnTo>
                                      <a:pt x="9475" y="9259"/>
                                    </a:lnTo>
                                    <a:lnTo>
                                      <a:pt x="9560" y="9309"/>
                                    </a:lnTo>
                                    <a:lnTo>
                                      <a:pt x="9636" y="9353"/>
                                    </a:lnTo>
                                    <a:lnTo>
                                      <a:pt x="9632" y="9356"/>
                                    </a:lnTo>
                                    <a:lnTo>
                                      <a:pt x="9629" y="9358"/>
                                    </a:lnTo>
                                    <a:lnTo>
                                      <a:pt x="9195" y="9299"/>
                                    </a:lnTo>
                                    <a:lnTo>
                                      <a:pt x="8807" y="9274"/>
                                    </a:lnTo>
                                    <a:lnTo>
                                      <a:pt x="8463" y="9283"/>
                                    </a:lnTo>
                                    <a:lnTo>
                                      <a:pt x="8164" y="9322"/>
                                    </a:lnTo>
                                    <a:lnTo>
                                      <a:pt x="7905" y="9390"/>
                                    </a:lnTo>
                                    <a:lnTo>
                                      <a:pt x="7687" y="9486"/>
                                    </a:lnTo>
                                    <a:lnTo>
                                      <a:pt x="7509" y="9606"/>
                                    </a:lnTo>
                                    <a:lnTo>
                                      <a:pt x="7370" y="9748"/>
                                    </a:lnTo>
                                    <a:lnTo>
                                      <a:pt x="7264" y="9910"/>
                                    </a:lnTo>
                                    <a:lnTo>
                                      <a:pt x="7196" y="10090"/>
                                    </a:lnTo>
                                    <a:lnTo>
                                      <a:pt x="7160" y="10287"/>
                                    </a:lnTo>
                                    <a:lnTo>
                                      <a:pt x="7158" y="10497"/>
                                    </a:lnTo>
                                    <a:lnTo>
                                      <a:pt x="7186" y="10719"/>
                                    </a:lnTo>
                                    <a:lnTo>
                                      <a:pt x="7245" y="10950"/>
                                    </a:lnTo>
                                    <a:lnTo>
                                      <a:pt x="7331" y="11189"/>
                                    </a:lnTo>
                                    <a:lnTo>
                                      <a:pt x="7444" y="11432"/>
                                    </a:lnTo>
                                    <a:lnTo>
                                      <a:pt x="7582" y="11680"/>
                                    </a:lnTo>
                                    <a:lnTo>
                                      <a:pt x="7746" y="11927"/>
                                    </a:lnTo>
                                    <a:lnTo>
                                      <a:pt x="7931" y="12173"/>
                                    </a:lnTo>
                                    <a:lnTo>
                                      <a:pt x="8138" y="12416"/>
                                    </a:lnTo>
                                    <a:lnTo>
                                      <a:pt x="8365" y="12652"/>
                                    </a:lnTo>
                                    <a:lnTo>
                                      <a:pt x="8610" y="12881"/>
                                    </a:lnTo>
                                    <a:lnTo>
                                      <a:pt x="8874" y="13100"/>
                                    </a:lnTo>
                                    <a:lnTo>
                                      <a:pt x="9152" y="13308"/>
                                    </a:lnTo>
                                    <a:lnTo>
                                      <a:pt x="9445" y="13499"/>
                                    </a:lnTo>
                                    <a:lnTo>
                                      <a:pt x="9752" y="13676"/>
                                    </a:lnTo>
                                    <a:lnTo>
                                      <a:pt x="10071" y="13833"/>
                                    </a:lnTo>
                                    <a:lnTo>
                                      <a:pt x="10400" y="13969"/>
                                    </a:lnTo>
                                    <a:lnTo>
                                      <a:pt x="10738" y="14083"/>
                                    </a:lnTo>
                                    <a:lnTo>
                                      <a:pt x="11083" y="14172"/>
                                    </a:lnTo>
                                    <a:lnTo>
                                      <a:pt x="11435" y="14233"/>
                                    </a:lnTo>
                                    <a:lnTo>
                                      <a:pt x="11791" y="14265"/>
                                    </a:lnTo>
                                    <a:lnTo>
                                      <a:pt x="11821" y="14267"/>
                                    </a:lnTo>
                                    <a:lnTo>
                                      <a:pt x="11852" y="14270"/>
                                    </a:lnTo>
                                    <a:lnTo>
                                      <a:pt x="11884" y="14270"/>
                                    </a:lnTo>
                                    <a:lnTo>
                                      <a:pt x="11916" y="14269"/>
                                    </a:lnTo>
                                    <a:lnTo>
                                      <a:pt x="11951" y="14267"/>
                                    </a:lnTo>
                                    <a:lnTo>
                                      <a:pt x="11986" y="14264"/>
                                    </a:lnTo>
                                    <a:lnTo>
                                      <a:pt x="12022" y="14260"/>
                                    </a:lnTo>
                                    <a:lnTo>
                                      <a:pt x="12057" y="14255"/>
                                    </a:lnTo>
                                    <a:lnTo>
                                      <a:pt x="12095" y="14249"/>
                                    </a:lnTo>
                                    <a:lnTo>
                                      <a:pt x="12133" y="14243"/>
                                    </a:lnTo>
                                    <a:lnTo>
                                      <a:pt x="12171" y="14234"/>
                                    </a:lnTo>
                                    <a:lnTo>
                                      <a:pt x="12210" y="14227"/>
                                    </a:lnTo>
                                    <a:lnTo>
                                      <a:pt x="12286" y="14207"/>
                                    </a:lnTo>
                                    <a:lnTo>
                                      <a:pt x="12365" y="14186"/>
                                    </a:lnTo>
                                    <a:lnTo>
                                      <a:pt x="12442" y="14163"/>
                                    </a:lnTo>
                                    <a:lnTo>
                                      <a:pt x="12519" y="14139"/>
                                    </a:lnTo>
                                    <a:lnTo>
                                      <a:pt x="12594" y="14114"/>
                                    </a:lnTo>
                                    <a:lnTo>
                                      <a:pt x="12667" y="14088"/>
                                    </a:lnTo>
                                    <a:lnTo>
                                      <a:pt x="12736" y="14063"/>
                                    </a:lnTo>
                                    <a:lnTo>
                                      <a:pt x="12802" y="14039"/>
                                    </a:lnTo>
                                    <a:lnTo>
                                      <a:pt x="12863" y="14015"/>
                                    </a:lnTo>
                                    <a:lnTo>
                                      <a:pt x="12918" y="13994"/>
                                    </a:lnTo>
                                    <a:lnTo>
                                      <a:pt x="13325" y="13826"/>
                                    </a:lnTo>
                                    <a:lnTo>
                                      <a:pt x="13703" y="13653"/>
                                    </a:lnTo>
                                    <a:lnTo>
                                      <a:pt x="14050" y="13476"/>
                                    </a:lnTo>
                                    <a:lnTo>
                                      <a:pt x="14370" y="13296"/>
                                    </a:lnTo>
                                    <a:lnTo>
                                      <a:pt x="14661" y="13115"/>
                                    </a:lnTo>
                                    <a:lnTo>
                                      <a:pt x="14925" y="12929"/>
                                    </a:lnTo>
                                    <a:lnTo>
                                      <a:pt x="15161" y="12742"/>
                                    </a:lnTo>
                                    <a:lnTo>
                                      <a:pt x="15370" y="12553"/>
                                    </a:lnTo>
                                    <a:lnTo>
                                      <a:pt x="15553" y="12361"/>
                                    </a:lnTo>
                                    <a:lnTo>
                                      <a:pt x="15709" y="12170"/>
                                    </a:lnTo>
                                    <a:lnTo>
                                      <a:pt x="15839" y="11978"/>
                                    </a:lnTo>
                                    <a:lnTo>
                                      <a:pt x="15944" y="11785"/>
                                    </a:lnTo>
                                    <a:lnTo>
                                      <a:pt x="16024" y="11591"/>
                                    </a:lnTo>
                                    <a:lnTo>
                                      <a:pt x="16080" y="11399"/>
                                    </a:lnTo>
                                    <a:lnTo>
                                      <a:pt x="16111" y="11206"/>
                                    </a:lnTo>
                                    <a:lnTo>
                                      <a:pt x="16118" y="11016"/>
                                    </a:lnTo>
                                    <a:lnTo>
                                      <a:pt x="16103" y="10825"/>
                                    </a:lnTo>
                                    <a:lnTo>
                                      <a:pt x="16064" y="10637"/>
                                    </a:lnTo>
                                    <a:lnTo>
                                      <a:pt x="16003" y="10452"/>
                                    </a:lnTo>
                                    <a:lnTo>
                                      <a:pt x="15919" y="10267"/>
                                    </a:lnTo>
                                    <a:lnTo>
                                      <a:pt x="15814" y="10087"/>
                                    </a:lnTo>
                                    <a:lnTo>
                                      <a:pt x="15688" y="9909"/>
                                    </a:lnTo>
                                    <a:lnTo>
                                      <a:pt x="15541" y="9735"/>
                                    </a:lnTo>
                                    <a:lnTo>
                                      <a:pt x="15374" y="9565"/>
                                    </a:lnTo>
                                    <a:lnTo>
                                      <a:pt x="15186" y="9399"/>
                                    </a:lnTo>
                                    <a:lnTo>
                                      <a:pt x="14978" y="9237"/>
                                    </a:lnTo>
                                    <a:lnTo>
                                      <a:pt x="14751" y="9080"/>
                                    </a:lnTo>
                                    <a:lnTo>
                                      <a:pt x="14507" y="8929"/>
                                    </a:lnTo>
                                    <a:lnTo>
                                      <a:pt x="14242" y="8783"/>
                                    </a:lnTo>
                                    <a:lnTo>
                                      <a:pt x="13960" y="8643"/>
                                    </a:lnTo>
                                    <a:lnTo>
                                      <a:pt x="13660" y="8511"/>
                                    </a:lnTo>
                                    <a:lnTo>
                                      <a:pt x="13344" y="8384"/>
                                    </a:lnTo>
                                    <a:lnTo>
                                      <a:pt x="13366" y="7875"/>
                                    </a:lnTo>
                                    <a:lnTo>
                                      <a:pt x="13438" y="7394"/>
                                    </a:lnTo>
                                    <a:lnTo>
                                      <a:pt x="13553" y="6940"/>
                                    </a:lnTo>
                                    <a:lnTo>
                                      <a:pt x="13709" y="6513"/>
                                    </a:lnTo>
                                    <a:lnTo>
                                      <a:pt x="13900" y="6110"/>
                                    </a:lnTo>
                                    <a:lnTo>
                                      <a:pt x="14126" y="5732"/>
                                    </a:lnTo>
                                    <a:lnTo>
                                      <a:pt x="14380" y="5375"/>
                                    </a:lnTo>
                                    <a:lnTo>
                                      <a:pt x="14660" y="5040"/>
                                    </a:lnTo>
                                    <a:lnTo>
                                      <a:pt x="14960" y="4726"/>
                                    </a:lnTo>
                                    <a:lnTo>
                                      <a:pt x="15278" y="4430"/>
                                    </a:lnTo>
                                    <a:lnTo>
                                      <a:pt x="15610" y="4152"/>
                                    </a:lnTo>
                                    <a:lnTo>
                                      <a:pt x="15951" y="3891"/>
                                    </a:lnTo>
                                    <a:lnTo>
                                      <a:pt x="16298" y="3646"/>
                                    </a:lnTo>
                                    <a:lnTo>
                                      <a:pt x="16648" y="3415"/>
                                    </a:lnTo>
                                    <a:lnTo>
                                      <a:pt x="16994" y="3197"/>
                                    </a:lnTo>
                                    <a:lnTo>
                                      <a:pt x="17335" y="2992"/>
                                    </a:lnTo>
                                    <a:lnTo>
                                      <a:pt x="17668" y="2797"/>
                                    </a:lnTo>
                                    <a:lnTo>
                                      <a:pt x="17986" y="2611"/>
                                    </a:lnTo>
                                    <a:lnTo>
                                      <a:pt x="18287" y="2434"/>
                                    </a:lnTo>
                                    <a:lnTo>
                                      <a:pt x="18567" y="2265"/>
                                    </a:lnTo>
                                    <a:lnTo>
                                      <a:pt x="18822" y="2101"/>
                                    </a:lnTo>
                                    <a:lnTo>
                                      <a:pt x="19047" y="1943"/>
                                    </a:lnTo>
                                    <a:lnTo>
                                      <a:pt x="19241" y="1790"/>
                                    </a:lnTo>
                                    <a:lnTo>
                                      <a:pt x="19397" y="1638"/>
                                    </a:lnTo>
                                    <a:lnTo>
                                      <a:pt x="19514" y="1487"/>
                                    </a:lnTo>
                                    <a:lnTo>
                                      <a:pt x="19586" y="1337"/>
                                    </a:lnTo>
                                    <a:lnTo>
                                      <a:pt x="19610" y="1186"/>
                                    </a:lnTo>
                                    <a:lnTo>
                                      <a:pt x="19582" y="1034"/>
                                    </a:lnTo>
                                    <a:lnTo>
                                      <a:pt x="19497" y="877"/>
                                    </a:lnTo>
                                    <a:lnTo>
                                      <a:pt x="19354" y="717"/>
                                    </a:lnTo>
                                    <a:lnTo>
                                      <a:pt x="19146" y="550"/>
                                    </a:lnTo>
                                    <a:lnTo>
                                      <a:pt x="18872" y="378"/>
                                    </a:lnTo>
                                    <a:lnTo>
                                      <a:pt x="18428" y="216"/>
                                    </a:lnTo>
                                    <a:lnTo>
                                      <a:pt x="18000" y="101"/>
                                    </a:lnTo>
                                    <a:lnTo>
                                      <a:pt x="17590" y="30"/>
                                    </a:lnTo>
                                    <a:lnTo>
                                      <a:pt x="17198" y="0"/>
                                    </a:lnTo>
                                    <a:lnTo>
                                      <a:pt x="16824" y="11"/>
                                    </a:lnTo>
                                    <a:lnTo>
                                      <a:pt x="16467" y="59"/>
                                    </a:lnTo>
                                    <a:lnTo>
                                      <a:pt x="16127" y="143"/>
                                    </a:lnTo>
                                    <a:lnTo>
                                      <a:pt x="15803" y="262"/>
                                    </a:lnTo>
                                    <a:lnTo>
                                      <a:pt x="15497" y="412"/>
                                    </a:lnTo>
                                    <a:lnTo>
                                      <a:pt x="15207" y="591"/>
                                    </a:lnTo>
                                    <a:lnTo>
                                      <a:pt x="14934" y="798"/>
                                    </a:lnTo>
                                    <a:lnTo>
                                      <a:pt x="14677" y="1030"/>
                                    </a:lnTo>
                                    <a:lnTo>
                                      <a:pt x="14437" y="1286"/>
                                    </a:lnTo>
                                    <a:lnTo>
                                      <a:pt x="14213" y="1563"/>
                                    </a:lnTo>
                                    <a:lnTo>
                                      <a:pt x="14006" y="1860"/>
                                    </a:lnTo>
                                    <a:lnTo>
                                      <a:pt x="13814" y="2173"/>
                                    </a:lnTo>
                                    <a:lnTo>
                                      <a:pt x="13638" y="2502"/>
                                    </a:lnTo>
                                    <a:lnTo>
                                      <a:pt x="13479" y="2844"/>
                                    </a:lnTo>
                                    <a:lnTo>
                                      <a:pt x="13334" y="3196"/>
                                    </a:lnTo>
                                    <a:lnTo>
                                      <a:pt x="13205" y="3557"/>
                                    </a:lnTo>
                                    <a:lnTo>
                                      <a:pt x="13091" y="3925"/>
                                    </a:lnTo>
                                    <a:lnTo>
                                      <a:pt x="12993" y="4298"/>
                                    </a:lnTo>
                                    <a:lnTo>
                                      <a:pt x="12910" y="4673"/>
                                    </a:lnTo>
                                    <a:lnTo>
                                      <a:pt x="12840" y="5049"/>
                                    </a:lnTo>
                                    <a:lnTo>
                                      <a:pt x="12787" y="5424"/>
                                    </a:lnTo>
                                    <a:lnTo>
                                      <a:pt x="12749" y="5794"/>
                                    </a:lnTo>
                                    <a:lnTo>
                                      <a:pt x="12724" y="6158"/>
                                    </a:lnTo>
                                    <a:lnTo>
                                      <a:pt x="12714" y="6516"/>
                                    </a:lnTo>
                                    <a:lnTo>
                                      <a:pt x="12719" y="6863"/>
                                    </a:lnTo>
                                    <a:lnTo>
                                      <a:pt x="12738" y="7199"/>
                                    </a:lnTo>
                                    <a:lnTo>
                                      <a:pt x="12771" y="7520"/>
                                    </a:lnTo>
                                    <a:lnTo>
                                      <a:pt x="12818" y="7826"/>
                                    </a:lnTo>
                                    <a:lnTo>
                                      <a:pt x="12782" y="7717"/>
                                    </a:lnTo>
                                    <a:lnTo>
                                      <a:pt x="12744" y="7613"/>
                                    </a:lnTo>
                                    <a:lnTo>
                                      <a:pt x="12702" y="7514"/>
                                    </a:lnTo>
                                    <a:lnTo>
                                      <a:pt x="12656" y="7421"/>
                                    </a:lnTo>
                                    <a:lnTo>
                                      <a:pt x="12607" y="7332"/>
                                    </a:lnTo>
                                    <a:lnTo>
                                      <a:pt x="12555" y="7247"/>
                                    </a:lnTo>
                                    <a:lnTo>
                                      <a:pt x="12499" y="7168"/>
                                    </a:lnTo>
                                    <a:lnTo>
                                      <a:pt x="12441" y="7092"/>
                                    </a:lnTo>
                                    <a:lnTo>
                                      <a:pt x="12379" y="7022"/>
                                    </a:lnTo>
                                    <a:lnTo>
                                      <a:pt x="12316" y="6956"/>
                                    </a:lnTo>
                                    <a:lnTo>
                                      <a:pt x="12249" y="6894"/>
                                    </a:lnTo>
                                    <a:lnTo>
                                      <a:pt x="12180" y="6836"/>
                                    </a:lnTo>
                                    <a:lnTo>
                                      <a:pt x="12108" y="6783"/>
                                    </a:lnTo>
                                    <a:lnTo>
                                      <a:pt x="12035" y="6734"/>
                                    </a:lnTo>
                                    <a:lnTo>
                                      <a:pt x="11958" y="6689"/>
                                    </a:lnTo>
                                    <a:lnTo>
                                      <a:pt x="11881" y="6648"/>
                                    </a:lnTo>
                                    <a:lnTo>
                                      <a:pt x="11800" y="6611"/>
                                    </a:lnTo>
                                    <a:lnTo>
                                      <a:pt x="11719" y="6578"/>
                                    </a:lnTo>
                                    <a:lnTo>
                                      <a:pt x="11634" y="6549"/>
                                    </a:lnTo>
                                    <a:lnTo>
                                      <a:pt x="11549" y="6523"/>
                                    </a:lnTo>
                                    <a:lnTo>
                                      <a:pt x="11462" y="6502"/>
                                    </a:lnTo>
                                    <a:lnTo>
                                      <a:pt x="11373" y="6484"/>
                                    </a:lnTo>
                                    <a:lnTo>
                                      <a:pt x="11284" y="6470"/>
                                    </a:lnTo>
                                    <a:lnTo>
                                      <a:pt x="11193" y="6459"/>
                                    </a:lnTo>
                                    <a:lnTo>
                                      <a:pt x="11101" y="6452"/>
                                    </a:lnTo>
                                    <a:lnTo>
                                      <a:pt x="11007" y="6447"/>
                                    </a:lnTo>
                                    <a:lnTo>
                                      <a:pt x="10913" y="6447"/>
                                    </a:lnTo>
                                    <a:lnTo>
                                      <a:pt x="10819" y="6449"/>
                                    </a:lnTo>
                                    <a:lnTo>
                                      <a:pt x="10723" y="6455"/>
                                    </a:lnTo>
                                    <a:lnTo>
                                      <a:pt x="10626" y="6464"/>
                                    </a:lnTo>
                                    <a:lnTo>
                                      <a:pt x="10530" y="6475"/>
                                    </a:lnTo>
                                    <a:lnTo>
                                      <a:pt x="10433" y="6490"/>
                                    </a:lnTo>
                                    <a:lnTo>
                                      <a:pt x="10519" y="6501"/>
                                    </a:lnTo>
                                    <a:lnTo>
                                      <a:pt x="10603" y="6515"/>
                                    </a:lnTo>
                                    <a:lnTo>
                                      <a:pt x="10683" y="6531"/>
                                    </a:lnTo>
                                    <a:lnTo>
                                      <a:pt x="10762" y="6550"/>
                                    </a:lnTo>
                                    <a:lnTo>
                                      <a:pt x="10837" y="6573"/>
                                    </a:lnTo>
                                    <a:lnTo>
                                      <a:pt x="10910" y="6597"/>
                                    </a:lnTo>
                                    <a:lnTo>
                                      <a:pt x="10979" y="6626"/>
                                    </a:lnTo>
                                    <a:lnTo>
                                      <a:pt x="11044" y="6656"/>
                                    </a:lnTo>
                                    <a:lnTo>
                                      <a:pt x="11107" y="6690"/>
                                    </a:lnTo>
                                    <a:lnTo>
                                      <a:pt x="11167" y="6726"/>
                                    </a:lnTo>
                                    <a:lnTo>
                                      <a:pt x="11224" y="6766"/>
                                    </a:lnTo>
                                    <a:lnTo>
                                      <a:pt x="11276" y="6809"/>
                                    </a:lnTo>
                                    <a:lnTo>
                                      <a:pt x="11325" y="6855"/>
                                    </a:lnTo>
                                    <a:lnTo>
                                      <a:pt x="11370" y="6903"/>
                                    </a:lnTo>
                                    <a:lnTo>
                                      <a:pt x="11412" y="6954"/>
                                    </a:lnTo>
                                    <a:lnTo>
                                      <a:pt x="11449" y="7008"/>
                                    </a:lnTo>
                                    <a:lnTo>
                                      <a:pt x="11482" y="7066"/>
                                    </a:lnTo>
                                    <a:lnTo>
                                      <a:pt x="11512" y="7127"/>
                                    </a:lnTo>
                                    <a:lnTo>
                                      <a:pt x="11537" y="7190"/>
                                    </a:lnTo>
                                    <a:lnTo>
                                      <a:pt x="11558" y="7257"/>
                                    </a:lnTo>
                                    <a:lnTo>
                                      <a:pt x="11574" y="7326"/>
                                    </a:lnTo>
                                    <a:lnTo>
                                      <a:pt x="11586" y="7399"/>
                                    </a:lnTo>
                                    <a:lnTo>
                                      <a:pt x="11594" y="7474"/>
                                    </a:lnTo>
                                    <a:lnTo>
                                      <a:pt x="11597" y="7554"/>
                                    </a:lnTo>
                                    <a:lnTo>
                                      <a:pt x="11595" y="7635"/>
                                    </a:lnTo>
                                    <a:lnTo>
                                      <a:pt x="11589" y="7719"/>
                                    </a:lnTo>
                                    <a:lnTo>
                                      <a:pt x="11576" y="7808"/>
                                    </a:lnTo>
                                    <a:lnTo>
                                      <a:pt x="11560" y="7899"/>
                                    </a:lnTo>
                                    <a:lnTo>
                                      <a:pt x="11538" y="7993"/>
                                    </a:lnTo>
                                    <a:lnTo>
                                      <a:pt x="11511" y="8090"/>
                                    </a:lnTo>
                                    <a:lnTo>
                                      <a:pt x="11479" y="8191"/>
                                    </a:lnTo>
                                    <a:lnTo>
                                      <a:pt x="11441" y="8294"/>
                                    </a:lnTo>
                                    <a:lnTo>
                                      <a:pt x="11393" y="8189"/>
                                    </a:lnTo>
                                    <a:lnTo>
                                      <a:pt x="11344" y="8090"/>
                                    </a:lnTo>
                                    <a:lnTo>
                                      <a:pt x="11293" y="7998"/>
                                    </a:lnTo>
                                    <a:lnTo>
                                      <a:pt x="11241" y="7911"/>
                                    </a:lnTo>
                                    <a:lnTo>
                                      <a:pt x="11188" y="7829"/>
                                    </a:lnTo>
                                    <a:lnTo>
                                      <a:pt x="11133" y="7753"/>
                                    </a:lnTo>
                                    <a:lnTo>
                                      <a:pt x="11079" y="7682"/>
                                    </a:lnTo>
                                    <a:lnTo>
                                      <a:pt x="11022" y="7617"/>
                                    </a:lnTo>
                                    <a:lnTo>
                                      <a:pt x="10964" y="7556"/>
                                    </a:lnTo>
                                    <a:lnTo>
                                      <a:pt x="10905" y="7500"/>
                                    </a:lnTo>
                                    <a:lnTo>
                                      <a:pt x="10844" y="7450"/>
                                    </a:lnTo>
                                    <a:lnTo>
                                      <a:pt x="10782" y="7404"/>
                                    </a:lnTo>
                                    <a:lnTo>
                                      <a:pt x="10719" y="7362"/>
                                    </a:lnTo>
                                    <a:lnTo>
                                      <a:pt x="10655" y="7325"/>
                                    </a:lnTo>
                                    <a:lnTo>
                                      <a:pt x="10589" y="7291"/>
                                    </a:lnTo>
                                    <a:lnTo>
                                      <a:pt x="10522" y="7263"/>
                                    </a:lnTo>
                                    <a:lnTo>
                                      <a:pt x="10454" y="7237"/>
                                    </a:lnTo>
                                    <a:lnTo>
                                      <a:pt x="10386" y="7216"/>
                                    </a:lnTo>
                                    <a:lnTo>
                                      <a:pt x="10316" y="7199"/>
                                    </a:lnTo>
                                    <a:lnTo>
                                      <a:pt x="10244" y="7185"/>
                                    </a:lnTo>
                                    <a:lnTo>
                                      <a:pt x="10171" y="7174"/>
                                    </a:lnTo>
                                    <a:lnTo>
                                      <a:pt x="10097" y="7166"/>
                                    </a:lnTo>
                                    <a:lnTo>
                                      <a:pt x="10021" y="7162"/>
                                    </a:lnTo>
                                    <a:lnTo>
                                      <a:pt x="9945" y="7160"/>
                                    </a:lnTo>
                                    <a:lnTo>
                                      <a:pt x="9867" y="7162"/>
                                    </a:lnTo>
                                    <a:lnTo>
                                      <a:pt x="9788" y="7166"/>
                                    </a:lnTo>
                                    <a:lnTo>
                                      <a:pt x="9707" y="7173"/>
                                    </a:lnTo>
                                    <a:lnTo>
                                      <a:pt x="9626" y="7181"/>
                                    </a:lnTo>
                                    <a:lnTo>
                                      <a:pt x="9543" y="7194"/>
                                    </a:lnTo>
                                    <a:lnTo>
                                      <a:pt x="9459" y="7206"/>
                                    </a:lnTo>
                                    <a:lnTo>
                                      <a:pt x="9373" y="7222"/>
                                    </a:lnTo>
                                    <a:lnTo>
                                      <a:pt x="9287" y="7239"/>
                                    </a:lnTo>
                                    <a:lnTo>
                                      <a:pt x="9394" y="7254"/>
                                    </a:lnTo>
                                    <a:lnTo>
                                      <a:pt x="9498" y="7274"/>
                                    </a:lnTo>
                                    <a:lnTo>
                                      <a:pt x="9597" y="7296"/>
                                    </a:lnTo>
                                    <a:lnTo>
                                      <a:pt x="9691" y="7322"/>
                                    </a:lnTo>
                                    <a:lnTo>
                                      <a:pt x="9780" y="7352"/>
                                    </a:lnTo>
                                    <a:lnTo>
                                      <a:pt x="9864" y="7384"/>
                                    </a:lnTo>
                                    <a:lnTo>
                                      <a:pt x="9944" y="7419"/>
                                    </a:lnTo>
                                    <a:lnTo>
                                      <a:pt x="10019" y="7457"/>
                                    </a:lnTo>
                                    <a:lnTo>
                                      <a:pt x="10091" y="7497"/>
                                    </a:lnTo>
                                    <a:lnTo>
                                      <a:pt x="10158" y="7540"/>
                                    </a:lnTo>
                                    <a:lnTo>
                                      <a:pt x="10219" y="7585"/>
                                    </a:lnTo>
                                    <a:lnTo>
                                      <a:pt x="10278" y="7632"/>
                                    </a:lnTo>
                                    <a:lnTo>
                                      <a:pt x="10332" y="7680"/>
                                    </a:lnTo>
                                    <a:lnTo>
                                      <a:pt x="10383" y="7730"/>
                                    </a:lnTo>
                                    <a:lnTo>
                                      <a:pt x="10430" y="7784"/>
                                    </a:lnTo>
                                    <a:lnTo>
                                      <a:pt x="10473" y="7837"/>
                                    </a:lnTo>
                                    <a:lnTo>
                                      <a:pt x="10511" y="7892"/>
                                    </a:lnTo>
                                    <a:lnTo>
                                      <a:pt x="10547" y="7948"/>
                                    </a:lnTo>
                                    <a:lnTo>
                                      <a:pt x="10579" y="8005"/>
                                    </a:lnTo>
                                    <a:lnTo>
                                      <a:pt x="10609" y="8063"/>
                                    </a:lnTo>
                                    <a:lnTo>
                                      <a:pt x="10634" y="8123"/>
                                    </a:lnTo>
                                    <a:lnTo>
                                      <a:pt x="10657" y="8182"/>
                                    </a:lnTo>
                                    <a:lnTo>
                                      <a:pt x="10676" y="8241"/>
                                    </a:lnTo>
                                    <a:lnTo>
                                      <a:pt x="10693" y="8301"/>
                                    </a:lnTo>
                                    <a:lnTo>
                                      <a:pt x="10707" y="8361"/>
                                    </a:lnTo>
                                    <a:lnTo>
                                      <a:pt x="10717" y="8422"/>
                                    </a:lnTo>
                                    <a:lnTo>
                                      <a:pt x="10725" y="8481"/>
                                    </a:lnTo>
                                    <a:lnTo>
                                      <a:pt x="10730" y="8541"/>
                                    </a:lnTo>
                                    <a:lnTo>
                                      <a:pt x="10734" y="8600"/>
                                    </a:lnTo>
                                    <a:lnTo>
                                      <a:pt x="10734" y="8658"/>
                                    </a:lnTo>
                                    <a:lnTo>
                                      <a:pt x="10733" y="8716"/>
                                    </a:lnTo>
                                    <a:lnTo>
                                      <a:pt x="10728" y="8772"/>
                                    </a:lnTo>
                                    <a:lnTo>
                                      <a:pt x="10704" y="8739"/>
                                    </a:lnTo>
                                    <a:lnTo>
                                      <a:pt x="10681" y="8706"/>
                                    </a:lnTo>
                                    <a:lnTo>
                                      <a:pt x="10657" y="8675"/>
                                    </a:lnTo>
                                    <a:lnTo>
                                      <a:pt x="10632" y="8646"/>
                                    </a:lnTo>
                                    <a:lnTo>
                                      <a:pt x="10609" y="8617"/>
                                    </a:lnTo>
                                    <a:lnTo>
                                      <a:pt x="10584" y="8591"/>
                                    </a:lnTo>
                                    <a:lnTo>
                                      <a:pt x="10560" y="8565"/>
                                    </a:lnTo>
                                    <a:lnTo>
                                      <a:pt x="10535" y="8542"/>
                                    </a:lnTo>
                                    <a:lnTo>
                                      <a:pt x="10511" y="8520"/>
                                    </a:lnTo>
                                    <a:lnTo>
                                      <a:pt x="10487" y="8499"/>
                                    </a:lnTo>
                                    <a:lnTo>
                                      <a:pt x="10462" y="8479"/>
                                    </a:lnTo>
                                    <a:lnTo>
                                      <a:pt x="10436" y="8460"/>
                                    </a:lnTo>
                                    <a:lnTo>
                                      <a:pt x="10411" y="8443"/>
                                    </a:lnTo>
                                    <a:lnTo>
                                      <a:pt x="10386" y="8426"/>
                                    </a:lnTo>
                                    <a:lnTo>
                                      <a:pt x="10362" y="8411"/>
                                    </a:lnTo>
                                    <a:lnTo>
                                      <a:pt x="10337" y="8397"/>
                                    </a:lnTo>
                                    <a:lnTo>
                                      <a:pt x="10312" y="8385"/>
                                    </a:lnTo>
                                    <a:lnTo>
                                      <a:pt x="10287" y="8374"/>
                                    </a:lnTo>
                                    <a:lnTo>
                                      <a:pt x="10261" y="8363"/>
                                    </a:lnTo>
                                    <a:lnTo>
                                      <a:pt x="10237" y="8354"/>
                                    </a:lnTo>
                                    <a:lnTo>
                                      <a:pt x="10212" y="8345"/>
                                    </a:lnTo>
                                    <a:lnTo>
                                      <a:pt x="10187" y="8338"/>
                                    </a:lnTo>
                                    <a:lnTo>
                                      <a:pt x="10162" y="8332"/>
                                    </a:lnTo>
                                    <a:lnTo>
                                      <a:pt x="10138" y="8327"/>
                                    </a:lnTo>
                                    <a:lnTo>
                                      <a:pt x="10114" y="8322"/>
                                    </a:lnTo>
                                    <a:lnTo>
                                      <a:pt x="10089" y="8319"/>
                                    </a:lnTo>
                                    <a:lnTo>
                                      <a:pt x="10065" y="8317"/>
                                    </a:lnTo>
                                    <a:lnTo>
                                      <a:pt x="10041" y="8314"/>
                                    </a:lnTo>
                                    <a:lnTo>
                                      <a:pt x="10017" y="8314"/>
                                    </a:lnTo>
                                    <a:lnTo>
                                      <a:pt x="9993" y="8314"/>
                                    </a:lnTo>
                                    <a:lnTo>
                                      <a:pt x="9970" y="8314"/>
                                    </a:lnTo>
                                    <a:lnTo>
                                      <a:pt x="9946" y="8316"/>
                                    </a:lnTo>
                                    <a:close/>
                                    <a:moveTo>
                                      <a:pt x="9737" y="9260"/>
                                    </a:moveTo>
                                    <a:lnTo>
                                      <a:pt x="9721" y="9232"/>
                                    </a:lnTo>
                                    <a:lnTo>
                                      <a:pt x="9700" y="9202"/>
                                    </a:lnTo>
                                    <a:lnTo>
                                      <a:pt x="9674" y="9171"/>
                                    </a:lnTo>
                                    <a:lnTo>
                                      <a:pt x="9644" y="9139"/>
                                    </a:lnTo>
                                    <a:lnTo>
                                      <a:pt x="9611" y="9107"/>
                                    </a:lnTo>
                                    <a:lnTo>
                                      <a:pt x="9572" y="9074"/>
                                    </a:lnTo>
                                    <a:lnTo>
                                      <a:pt x="9530" y="9039"/>
                                    </a:lnTo>
                                    <a:lnTo>
                                      <a:pt x="9485" y="9004"/>
                                    </a:lnTo>
                                    <a:lnTo>
                                      <a:pt x="9434" y="8970"/>
                                    </a:lnTo>
                                    <a:lnTo>
                                      <a:pt x="9381" y="8935"/>
                                    </a:lnTo>
                                    <a:lnTo>
                                      <a:pt x="9325" y="8899"/>
                                    </a:lnTo>
                                    <a:lnTo>
                                      <a:pt x="9264" y="8865"/>
                                    </a:lnTo>
                                    <a:lnTo>
                                      <a:pt x="9203" y="8830"/>
                                    </a:lnTo>
                                    <a:lnTo>
                                      <a:pt x="9137" y="8795"/>
                                    </a:lnTo>
                                    <a:lnTo>
                                      <a:pt x="9068" y="8762"/>
                                    </a:lnTo>
                                    <a:lnTo>
                                      <a:pt x="8997" y="8729"/>
                                    </a:lnTo>
                                    <a:lnTo>
                                      <a:pt x="8923" y="8696"/>
                                    </a:lnTo>
                                    <a:lnTo>
                                      <a:pt x="8848" y="8666"/>
                                    </a:lnTo>
                                    <a:lnTo>
                                      <a:pt x="8770" y="8636"/>
                                    </a:lnTo>
                                    <a:lnTo>
                                      <a:pt x="8691" y="8606"/>
                                    </a:lnTo>
                                    <a:lnTo>
                                      <a:pt x="8609" y="8579"/>
                                    </a:lnTo>
                                    <a:lnTo>
                                      <a:pt x="8525" y="8553"/>
                                    </a:lnTo>
                                    <a:lnTo>
                                      <a:pt x="8441" y="8528"/>
                                    </a:lnTo>
                                    <a:lnTo>
                                      <a:pt x="8354" y="8506"/>
                                    </a:lnTo>
                                    <a:lnTo>
                                      <a:pt x="8266" y="8485"/>
                                    </a:lnTo>
                                    <a:lnTo>
                                      <a:pt x="8178" y="8466"/>
                                    </a:lnTo>
                                    <a:lnTo>
                                      <a:pt x="8089" y="8450"/>
                                    </a:lnTo>
                                    <a:lnTo>
                                      <a:pt x="7999" y="8435"/>
                                    </a:lnTo>
                                    <a:lnTo>
                                      <a:pt x="7909" y="8424"/>
                                    </a:lnTo>
                                    <a:lnTo>
                                      <a:pt x="7817" y="8416"/>
                                    </a:lnTo>
                                    <a:lnTo>
                                      <a:pt x="7726" y="8410"/>
                                    </a:lnTo>
                                    <a:lnTo>
                                      <a:pt x="7634" y="8406"/>
                                    </a:lnTo>
                                    <a:lnTo>
                                      <a:pt x="7139" y="8395"/>
                                    </a:lnTo>
                                    <a:lnTo>
                                      <a:pt x="6661" y="8377"/>
                                    </a:lnTo>
                                    <a:lnTo>
                                      <a:pt x="6199" y="8354"/>
                                    </a:lnTo>
                                    <a:lnTo>
                                      <a:pt x="5754" y="8325"/>
                                    </a:lnTo>
                                    <a:lnTo>
                                      <a:pt x="5329" y="8292"/>
                                    </a:lnTo>
                                    <a:lnTo>
                                      <a:pt x="4920" y="8252"/>
                                    </a:lnTo>
                                    <a:lnTo>
                                      <a:pt x="4531" y="8208"/>
                                    </a:lnTo>
                                    <a:lnTo>
                                      <a:pt x="4161" y="8158"/>
                                    </a:lnTo>
                                    <a:lnTo>
                                      <a:pt x="3811" y="8103"/>
                                    </a:lnTo>
                                    <a:lnTo>
                                      <a:pt x="3481" y="8043"/>
                                    </a:lnTo>
                                    <a:lnTo>
                                      <a:pt x="3170" y="7978"/>
                                    </a:lnTo>
                                    <a:lnTo>
                                      <a:pt x="2882" y="7909"/>
                                    </a:lnTo>
                                    <a:lnTo>
                                      <a:pt x="2615" y="7833"/>
                                    </a:lnTo>
                                    <a:lnTo>
                                      <a:pt x="2370" y="7754"/>
                                    </a:lnTo>
                                    <a:lnTo>
                                      <a:pt x="2147" y="7669"/>
                                    </a:lnTo>
                                    <a:lnTo>
                                      <a:pt x="1947" y="7580"/>
                                    </a:lnTo>
                                    <a:lnTo>
                                      <a:pt x="1771" y="7486"/>
                                    </a:lnTo>
                                    <a:lnTo>
                                      <a:pt x="1618" y="7388"/>
                                    </a:lnTo>
                                    <a:lnTo>
                                      <a:pt x="1489" y="7285"/>
                                    </a:lnTo>
                                    <a:lnTo>
                                      <a:pt x="1385" y="7178"/>
                                    </a:lnTo>
                                    <a:lnTo>
                                      <a:pt x="1307" y="7066"/>
                                    </a:lnTo>
                                    <a:lnTo>
                                      <a:pt x="1254" y="6950"/>
                                    </a:lnTo>
                                    <a:lnTo>
                                      <a:pt x="1227" y="6830"/>
                                    </a:lnTo>
                                    <a:lnTo>
                                      <a:pt x="1226" y="6705"/>
                                    </a:lnTo>
                                    <a:lnTo>
                                      <a:pt x="1253" y="6576"/>
                                    </a:lnTo>
                                    <a:lnTo>
                                      <a:pt x="1306" y="6444"/>
                                    </a:lnTo>
                                    <a:lnTo>
                                      <a:pt x="1388" y="6308"/>
                                    </a:lnTo>
                                    <a:lnTo>
                                      <a:pt x="1498" y="6167"/>
                                    </a:lnTo>
                                    <a:lnTo>
                                      <a:pt x="1638" y="6022"/>
                                    </a:lnTo>
                                    <a:lnTo>
                                      <a:pt x="1806" y="5875"/>
                                    </a:lnTo>
                                    <a:lnTo>
                                      <a:pt x="2003" y="5723"/>
                                    </a:lnTo>
                                    <a:lnTo>
                                      <a:pt x="2231" y="5567"/>
                                    </a:lnTo>
                                    <a:lnTo>
                                      <a:pt x="2366" y="5484"/>
                                    </a:lnTo>
                                    <a:lnTo>
                                      <a:pt x="2505" y="5409"/>
                                    </a:lnTo>
                                    <a:lnTo>
                                      <a:pt x="2645" y="5340"/>
                                    </a:lnTo>
                                    <a:lnTo>
                                      <a:pt x="2787" y="5279"/>
                                    </a:lnTo>
                                    <a:lnTo>
                                      <a:pt x="2930" y="5225"/>
                                    </a:lnTo>
                                    <a:lnTo>
                                      <a:pt x="3076" y="5178"/>
                                    </a:lnTo>
                                    <a:lnTo>
                                      <a:pt x="3225" y="5137"/>
                                    </a:lnTo>
                                    <a:lnTo>
                                      <a:pt x="3374" y="5102"/>
                                    </a:lnTo>
                                    <a:lnTo>
                                      <a:pt x="3525" y="5075"/>
                                    </a:lnTo>
                                    <a:lnTo>
                                      <a:pt x="3677" y="5055"/>
                                    </a:lnTo>
                                    <a:lnTo>
                                      <a:pt x="3831" y="5040"/>
                                    </a:lnTo>
                                    <a:lnTo>
                                      <a:pt x="3985" y="5032"/>
                                    </a:lnTo>
                                    <a:lnTo>
                                      <a:pt x="4141" y="5030"/>
                                    </a:lnTo>
                                    <a:lnTo>
                                      <a:pt x="4298" y="5034"/>
                                    </a:lnTo>
                                    <a:lnTo>
                                      <a:pt x="4455" y="5045"/>
                                    </a:lnTo>
                                    <a:lnTo>
                                      <a:pt x="4614" y="5060"/>
                                    </a:lnTo>
                                    <a:lnTo>
                                      <a:pt x="4772" y="5082"/>
                                    </a:lnTo>
                                    <a:lnTo>
                                      <a:pt x="4930" y="5110"/>
                                    </a:lnTo>
                                    <a:lnTo>
                                      <a:pt x="5090" y="5143"/>
                                    </a:lnTo>
                                    <a:lnTo>
                                      <a:pt x="5249" y="5181"/>
                                    </a:lnTo>
                                    <a:lnTo>
                                      <a:pt x="5409" y="5225"/>
                                    </a:lnTo>
                                    <a:lnTo>
                                      <a:pt x="5567" y="5274"/>
                                    </a:lnTo>
                                    <a:lnTo>
                                      <a:pt x="5727" y="5327"/>
                                    </a:lnTo>
                                    <a:lnTo>
                                      <a:pt x="5885" y="5387"/>
                                    </a:lnTo>
                                    <a:lnTo>
                                      <a:pt x="6044" y="5451"/>
                                    </a:lnTo>
                                    <a:lnTo>
                                      <a:pt x="6201" y="5519"/>
                                    </a:lnTo>
                                    <a:lnTo>
                                      <a:pt x="6356" y="5593"/>
                                    </a:lnTo>
                                    <a:lnTo>
                                      <a:pt x="6512" y="5671"/>
                                    </a:lnTo>
                                    <a:lnTo>
                                      <a:pt x="6668" y="5753"/>
                                    </a:lnTo>
                                    <a:lnTo>
                                      <a:pt x="6822" y="5841"/>
                                    </a:lnTo>
                                    <a:lnTo>
                                      <a:pt x="6974" y="5931"/>
                                    </a:lnTo>
                                    <a:lnTo>
                                      <a:pt x="7125" y="6026"/>
                                    </a:lnTo>
                                    <a:lnTo>
                                      <a:pt x="7175" y="6059"/>
                                    </a:lnTo>
                                    <a:lnTo>
                                      <a:pt x="7233" y="6100"/>
                                    </a:lnTo>
                                    <a:lnTo>
                                      <a:pt x="7298" y="6147"/>
                                    </a:lnTo>
                                    <a:lnTo>
                                      <a:pt x="7368" y="6199"/>
                                    </a:lnTo>
                                    <a:lnTo>
                                      <a:pt x="7444" y="6256"/>
                                    </a:lnTo>
                                    <a:lnTo>
                                      <a:pt x="7525" y="6319"/>
                                    </a:lnTo>
                                    <a:lnTo>
                                      <a:pt x="7612" y="6386"/>
                                    </a:lnTo>
                                    <a:lnTo>
                                      <a:pt x="7702" y="6456"/>
                                    </a:lnTo>
                                    <a:lnTo>
                                      <a:pt x="7894" y="6610"/>
                                    </a:lnTo>
                                    <a:lnTo>
                                      <a:pt x="8097" y="6774"/>
                                    </a:lnTo>
                                    <a:lnTo>
                                      <a:pt x="8307" y="6946"/>
                                    </a:lnTo>
                                    <a:lnTo>
                                      <a:pt x="8521" y="7123"/>
                                    </a:lnTo>
                                    <a:lnTo>
                                      <a:pt x="8734" y="7301"/>
                                    </a:lnTo>
                                    <a:lnTo>
                                      <a:pt x="8944" y="7479"/>
                                    </a:lnTo>
                                    <a:lnTo>
                                      <a:pt x="9147" y="7651"/>
                                    </a:lnTo>
                                    <a:lnTo>
                                      <a:pt x="9337" y="7815"/>
                                    </a:lnTo>
                                    <a:lnTo>
                                      <a:pt x="9513" y="7967"/>
                                    </a:lnTo>
                                    <a:lnTo>
                                      <a:pt x="9669" y="8104"/>
                                    </a:lnTo>
                                    <a:lnTo>
                                      <a:pt x="9803" y="8223"/>
                                    </a:lnTo>
                                    <a:lnTo>
                                      <a:pt x="9910" y="8320"/>
                                    </a:lnTo>
                                    <a:lnTo>
                                      <a:pt x="9883" y="8324"/>
                                    </a:lnTo>
                                    <a:lnTo>
                                      <a:pt x="9857" y="8329"/>
                                    </a:lnTo>
                                    <a:lnTo>
                                      <a:pt x="9831" y="8334"/>
                                    </a:lnTo>
                                    <a:lnTo>
                                      <a:pt x="9806" y="8340"/>
                                    </a:lnTo>
                                    <a:lnTo>
                                      <a:pt x="9780" y="8348"/>
                                    </a:lnTo>
                                    <a:lnTo>
                                      <a:pt x="9756" y="8356"/>
                                    </a:lnTo>
                                    <a:lnTo>
                                      <a:pt x="9731" y="8365"/>
                                    </a:lnTo>
                                    <a:lnTo>
                                      <a:pt x="9707" y="8374"/>
                                    </a:lnTo>
                                    <a:lnTo>
                                      <a:pt x="9684" y="8384"/>
                                    </a:lnTo>
                                    <a:lnTo>
                                      <a:pt x="9660" y="8395"/>
                                    </a:lnTo>
                                    <a:lnTo>
                                      <a:pt x="9637" y="8405"/>
                                    </a:lnTo>
                                    <a:lnTo>
                                      <a:pt x="9615" y="8417"/>
                                    </a:lnTo>
                                    <a:lnTo>
                                      <a:pt x="9571" y="8440"/>
                                    </a:lnTo>
                                    <a:lnTo>
                                      <a:pt x="9529" y="8466"/>
                                    </a:lnTo>
                                    <a:lnTo>
                                      <a:pt x="9491" y="8494"/>
                                    </a:lnTo>
                                    <a:lnTo>
                                      <a:pt x="9452" y="8522"/>
                                    </a:lnTo>
                                    <a:lnTo>
                                      <a:pt x="9418" y="8551"/>
                                    </a:lnTo>
                                    <a:lnTo>
                                      <a:pt x="9386" y="8580"/>
                                    </a:lnTo>
                                    <a:lnTo>
                                      <a:pt x="9356" y="8609"/>
                                    </a:lnTo>
                                    <a:lnTo>
                                      <a:pt x="9329" y="8638"/>
                                    </a:lnTo>
                                    <a:lnTo>
                                      <a:pt x="9304" y="8667"/>
                                    </a:lnTo>
                                    <a:lnTo>
                                      <a:pt x="9283" y="8694"/>
                                    </a:lnTo>
                                    <a:lnTo>
                                      <a:pt x="9328" y="8680"/>
                                    </a:lnTo>
                                    <a:lnTo>
                                      <a:pt x="9371" y="8669"/>
                                    </a:lnTo>
                                    <a:lnTo>
                                      <a:pt x="9412" y="8662"/>
                                    </a:lnTo>
                                    <a:lnTo>
                                      <a:pt x="9452" y="8657"/>
                                    </a:lnTo>
                                    <a:lnTo>
                                      <a:pt x="9492" y="8656"/>
                                    </a:lnTo>
                                    <a:lnTo>
                                      <a:pt x="9529" y="8656"/>
                                    </a:lnTo>
                                    <a:lnTo>
                                      <a:pt x="9565" y="8659"/>
                                    </a:lnTo>
                                    <a:lnTo>
                                      <a:pt x="9600" y="8666"/>
                                    </a:lnTo>
                                    <a:lnTo>
                                      <a:pt x="9632" y="8673"/>
                                    </a:lnTo>
                                    <a:lnTo>
                                      <a:pt x="9663" y="8684"/>
                                    </a:lnTo>
                                    <a:lnTo>
                                      <a:pt x="9692" y="8696"/>
                                    </a:lnTo>
                                    <a:lnTo>
                                      <a:pt x="9720" y="8710"/>
                                    </a:lnTo>
                                    <a:lnTo>
                                      <a:pt x="9744" y="8727"/>
                                    </a:lnTo>
                                    <a:lnTo>
                                      <a:pt x="9767" y="8746"/>
                                    </a:lnTo>
                                    <a:lnTo>
                                      <a:pt x="9788" y="8766"/>
                                    </a:lnTo>
                                    <a:lnTo>
                                      <a:pt x="9806" y="8787"/>
                                    </a:lnTo>
                                    <a:lnTo>
                                      <a:pt x="9822" y="8810"/>
                                    </a:lnTo>
                                    <a:lnTo>
                                      <a:pt x="9836" y="8835"/>
                                    </a:lnTo>
                                    <a:lnTo>
                                      <a:pt x="9847" y="8861"/>
                                    </a:lnTo>
                                    <a:lnTo>
                                      <a:pt x="9857" y="8887"/>
                                    </a:lnTo>
                                    <a:lnTo>
                                      <a:pt x="9863" y="8915"/>
                                    </a:lnTo>
                                    <a:lnTo>
                                      <a:pt x="9866" y="8944"/>
                                    </a:lnTo>
                                    <a:lnTo>
                                      <a:pt x="9867" y="8974"/>
                                    </a:lnTo>
                                    <a:lnTo>
                                      <a:pt x="9864" y="9004"/>
                                    </a:lnTo>
                                    <a:lnTo>
                                      <a:pt x="9859" y="9035"/>
                                    </a:lnTo>
                                    <a:lnTo>
                                      <a:pt x="9852" y="9068"/>
                                    </a:lnTo>
                                    <a:lnTo>
                                      <a:pt x="9841" y="9098"/>
                                    </a:lnTo>
                                    <a:lnTo>
                                      <a:pt x="9826" y="9132"/>
                                    </a:lnTo>
                                    <a:lnTo>
                                      <a:pt x="9809" y="9164"/>
                                    </a:lnTo>
                                    <a:lnTo>
                                      <a:pt x="9788" y="9196"/>
                                    </a:lnTo>
                                    <a:lnTo>
                                      <a:pt x="9764" y="9228"/>
                                    </a:lnTo>
                                    <a:lnTo>
                                      <a:pt x="9737" y="9260"/>
                                    </a:lnTo>
                                    <a:close/>
                                    <a:moveTo>
                                      <a:pt x="12915" y="7201"/>
                                    </a:moveTo>
                                    <a:lnTo>
                                      <a:pt x="12896" y="6887"/>
                                    </a:lnTo>
                                    <a:lnTo>
                                      <a:pt x="12903" y="6564"/>
                                    </a:lnTo>
                                    <a:lnTo>
                                      <a:pt x="12934" y="6236"/>
                                    </a:lnTo>
                                    <a:lnTo>
                                      <a:pt x="12989" y="5904"/>
                                    </a:lnTo>
                                    <a:lnTo>
                                      <a:pt x="13064" y="5568"/>
                                    </a:lnTo>
                                    <a:lnTo>
                                      <a:pt x="13161" y="5231"/>
                                    </a:lnTo>
                                    <a:lnTo>
                                      <a:pt x="13276" y="4894"/>
                                    </a:lnTo>
                                    <a:lnTo>
                                      <a:pt x="13409" y="4560"/>
                                    </a:lnTo>
                                    <a:lnTo>
                                      <a:pt x="13558" y="4230"/>
                                    </a:lnTo>
                                    <a:lnTo>
                                      <a:pt x="13722" y="3904"/>
                                    </a:lnTo>
                                    <a:lnTo>
                                      <a:pt x="13900" y="3586"/>
                                    </a:lnTo>
                                    <a:lnTo>
                                      <a:pt x="14091" y="3275"/>
                                    </a:lnTo>
                                    <a:lnTo>
                                      <a:pt x="14293" y="2976"/>
                                    </a:lnTo>
                                    <a:lnTo>
                                      <a:pt x="14504" y="2689"/>
                                    </a:lnTo>
                                    <a:lnTo>
                                      <a:pt x="14724" y="2414"/>
                                    </a:lnTo>
                                    <a:lnTo>
                                      <a:pt x="14952" y="2156"/>
                                    </a:lnTo>
                                    <a:lnTo>
                                      <a:pt x="15184" y="1913"/>
                                    </a:lnTo>
                                    <a:lnTo>
                                      <a:pt x="15423" y="1690"/>
                                    </a:lnTo>
                                    <a:lnTo>
                                      <a:pt x="15664" y="1487"/>
                                    </a:lnTo>
                                    <a:lnTo>
                                      <a:pt x="15907" y="1305"/>
                                    </a:lnTo>
                                    <a:lnTo>
                                      <a:pt x="16152" y="1147"/>
                                    </a:lnTo>
                                    <a:lnTo>
                                      <a:pt x="16395" y="1013"/>
                                    </a:lnTo>
                                    <a:lnTo>
                                      <a:pt x="16636" y="907"/>
                                    </a:lnTo>
                                    <a:lnTo>
                                      <a:pt x="16875" y="829"/>
                                    </a:lnTo>
                                    <a:lnTo>
                                      <a:pt x="17109" y="780"/>
                                    </a:lnTo>
                                    <a:lnTo>
                                      <a:pt x="17337" y="764"/>
                                    </a:lnTo>
                                    <a:lnTo>
                                      <a:pt x="17558" y="782"/>
                                    </a:lnTo>
                                    <a:lnTo>
                                      <a:pt x="17771" y="834"/>
                                    </a:lnTo>
                                    <a:lnTo>
                                      <a:pt x="17974" y="923"/>
                                    </a:lnTo>
                                    <a:lnTo>
                                      <a:pt x="18165" y="1049"/>
                                    </a:lnTo>
                                    <a:lnTo>
                                      <a:pt x="18345" y="1216"/>
                                    </a:lnTo>
                                    <a:lnTo>
                                      <a:pt x="18512" y="1424"/>
                                    </a:lnTo>
                                    <a:lnTo>
                                      <a:pt x="18519" y="1500"/>
                                    </a:lnTo>
                                    <a:lnTo>
                                      <a:pt x="18504" y="1578"/>
                                    </a:lnTo>
                                    <a:lnTo>
                                      <a:pt x="18471" y="1657"/>
                                    </a:lnTo>
                                    <a:lnTo>
                                      <a:pt x="18418" y="1739"/>
                                    </a:lnTo>
                                    <a:lnTo>
                                      <a:pt x="18346" y="1823"/>
                                    </a:lnTo>
                                    <a:lnTo>
                                      <a:pt x="18258" y="1910"/>
                                    </a:lnTo>
                                    <a:lnTo>
                                      <a:pt x="18154" y="1999"/>
                                    </a:lnTo>
                                    <a:lnTo>
                                      <a:pt x="18037" y="2090"/>
                                    </a:lnTo>
                                    <a:lnTo>
                                      <a:pt x="17904" y="2186"/>
                                    </a:lnTo>
                                    <a:lnTo>
                                      <a:pt x="17761" y="2285"/>
                                    </a:lnTo>
                                    <a:lnTo>
                                      <a:pt x="17605" y="2387"/>
                                    </a:lnTo>
                                    <a:lnTo>
                                      <a:pt x="17440" y="2492"/>
                                    </a:lnTo>
                                    <a:lnTo>
                                      <a:pt x="17084" y="2717"/>
                                    </a:lnTo>
                                    <a:lnTo>
                                      <a:pt x="16701" y="2961"/>
                                    </a:lnTo>
                                    <a:lnTo>
                                      <a:pt x="16502" y="3090"/>
                                    </a:lnTo>
                                    <a:lnTo>
                                      <a:pt x="16300" y="3225"/>
                                    </a:lnTo>
                                    <a:lnTo>
                                      <a:pt x="16095" y="3364"/>
                                    </a:lnTo>
                                    <a:lnTo>
                                      <a:pt x="15889" y="3510"/>
                                    </a:lnTo>
                                    <a:lnTo>
                                      <a:pt x="15684" y="3662"/>
                                    </a:lnTo>
                                    <a:lnTo>
                                      <a:pt x="15480" y="3819"/>
                                    </a:lnTo>
                                    <a:lnTo>
                                      <a:pt x="15278" y="3985"/>
                                    </a:lnTo>
                                    <a:lnTo>
                                      <a:pt x="15080" y="4156"/>
                                    </a:lnTo>
                                    <a:lnTo>
                                      <a:pt x="14886" y="4334"/>
                                    </a:lnTo>
                                    <a:lnTo>
                                      <a:pt x="14698" y="4520"/>
                                    </a:lnTo>
                                    <a:lnTo>
                                      <a:pt x="14516" y="4712"/>
                                    </a:lnTo>
                                    <a:lnTo>
                                      <a:pt x="14343" y="4913"/>
                                    </a:lnTo>
                                    <a:lnTo>
                                      <a:pt x="14179" y="5122"/>
                                    </a:lnTo>
                                    <a:lnTo>
                                      <a:pt x="14025" y="5338"/>
                                    </a:lnTo>
                                    <a:lnTo>
                                      <a:pt x="13882" y="5563"/>
                                    </a:lnTo>
                                    <a:lnTo>
                                      <a:pt x="13752" y="5797"/>
                                    </a:lnTo>
                                    <a:lnTo>
                                      <a:pt x="13725" y="5853"/>
                                    </a:lnTo>
                                    <a:lnTo>
                                      <a:pt x="13699" y="5909"/>
                                    </a:lnTo>
                                    <a:lnTo>
                                      <a:pt x="13674" y="5965"/>
                                    </a:lnTo>
                                    <a:lnTo>
                                      <a:pt x="13651" y="6024"/>
                                    </a:lnTo>
                                    <a:lnTo>
                                      <a:pt x="13628" y="6082"/>
                                    </a:lnTo>
                                    <a:lnTo>
                                      <a:pt x="13607" y="6141"/>
                                    </a:lnTo>
                                    <a:lnTo>
                                      <a:pt x="13586" y="6200"/>
                                    </a:lnTo>
                                    <a:lnTo>
                                      <a:pt x="13568" y="6261"/>
                                    </a:lnTo>
                                    <a:lnTo>
                                      <a:pt x="13548" y="6320"/>
                                    </a:lnTo>
                                    <a:lnTo>
                                      <a:pt x="13531" y="6381"/>
                                    </a:lnTo>
                                    <a:lnTo>
                                      <a:pt x="13513" y="6443"/>
                                    </a:lnTo>
                                    <a:lnTo>
                                      <a:pt x="13496" y="6503"/>
                                    </a:lnTo>
                                    <a:lnTo>
                                      <a:pt x="13465" y="6627"/>
                                    </a:lnTo>
                                    <a:lnTo>
                                      <a:pt x="13435" y="6750"/>
                                    </a:lnTo>
                                    <a:lnTo>
                                      <a:pt x="13407" y="6872"/>
                                    </a:lnTo>
                                    <a:lnTo>
                                      <a:pt x="13381" y="6993"/>
                                    </a:lnTo>
                                    <a:lnTo>
                                      <a:pt x="13354" y="7115"/>
                                    </a:lnTo>
                                    <a:lnTo>
                                      <a:pt x="13328" y="7232"/>
                                    </a:lnTo>
                                    <a:lnTo>
                                      <a:pt x="13302" y="7348"/>
                                    </a:lnTo>
                                    <a:lnTo>
                                      <a:pt x="13275" y="7462"/>
                                    </a:lnTo>
                                    <a:lnTo>
                                      <a:pt x="13261" y="7518"/>
                                    </a:lnTo>
                                    <a:lnTo>
                                      <a:pt x="13246" y="7572"/>
                                    </a:lnTo>
                                    <a:lnTo>
                                      <a:pt x="13231" y="7625"/>
                                    </a:lnTo>
                                    <a:lnTo>
                                      <a:pt x="13216" y="7677"/>
                                    </a:lnTo>
                                    <a:lnTo>
                                      <a:pt x="13210" y="7724"/>
                                    </a:lnTo>
                                    <a:lnTo>
                                      <a:pt x="13204" y="7774"/>
                                    </a:lnTo>
                                    <a:lnTo>
                                      <a:pt x="13199" y="7826"/>
                                    </a:lnTo>
                                    <a:lnTo>
                                      <a:pt x="13197" y="7878"/>
                                    </a:lnTo>
                                    <a:lnTo>
                                      <a:pt x="13194" y="7932"/>
                                    </a:lnTo>
                                    <a:lnTo>
                                      <a:pt x="13194" y="7988"/>
                                    </a:lnTo>
                                    <a:lnTo>
                                      <a:pt x="13195" y="8043"/>
                                    </a:lnTo>
                                    <a:lnTo>
                                      <a:pt x="13199" y="8098"/>
                                    </a:lnTo>
                                    <a:lnTo>
                                      <a:pt x="13203" y="8153"/>
                                    </a:lnTo>
                                    <a:lnTo>
                                      <a:pt x="13209" y="8207"/>
                                    </a:lnTo>
                                    <a:lnTo>
                                      <a:pt x="13218" y="8260"/>
                                    </a:lnTo>
                                    <a:lnTo>
                                      <a:pt x="13228" y="8311"/>
                                    </a:lnTo>
                                    <a:lnTo>
                                      <a:pt x="13234" y="8335"/>
                                    </a:lnTo>
                                    <a:lnTo>
                                      <a:pt x="13240" y="8360"/>
                                    </a:lnTo>
                                    <a:lnTo>
                                      <a:pt x="13247" y="8384"/>
                                    </a:lnTo>
                                    <a:lnTo>
                                      <a:pt x="13255" y="8406"/>
                                    </a:lnTo>
                                    <a:lnTo>
                                      <a:pt x="13263" y="8428"/>
                                    </a:lnTo>
                                    <a:lnTo>
                                      <a:pt x="13272" y="8450"/>
                                    </a:lnTo>
                                    <a:lnTo>
                                      <a:pt x="13281" y="8470"/>
                                    </a:lnTo>
                                    <a:lnTo>
                                      <a:pt x="13291" y="8490"/>
                                    </a:lnTo>
                                    <a:lnTo>
                                      <a:pt x="13411" y="8537"/>
                                    </a:lnTo>
                                    <a:lnTo>
                                      <a:pt x="13568" y="8602"/>
                                    </a:lnTo>
                                    <a:lnTo>
                                      <a:pt x="13658" y="8641"/>
                                    </a:lnTo>
                                    <a:lnTo>
                                      <a:pt x="13756" y="8684"/>
                                    </a:lnTo>
                                    <a:lnTo>
                                      <a:pt x="13858" y="8732"/>
                                    </a:lnTo>
                                    <a:lnTo>
                                      <a:pt x="13965" y="8784"/>
                                    </a:lnTo>
                                    <a:lnTo>
                                      <a:pt x="14077" y="8840"/>
                                    </a:lnTo>
                                    <a:lnTo>
                                      <a:pt x="14192" y="8901"/>
                                    </a:lnTo>
                                    <a:lnTo>
                                      <a:pt x="14309" y="8965"/>
                                    </a:lnTo>
                                    <a:lnTo>
                                      <a:pt x="14427" y="9034"/>
                                    </a:lnTo>
                                    <a:lnTo>
                                      <a:pt x="14547" y="9107"/>
                                    </a:lnTo>
                                    <a:lnTo>
                                      <a:pt x="14666" y="9184"/>
                                    </a:lnTo>
                                    <a:lnTo>
                                      <a:pt x="14785" y="9265"/>
                                    </a:lnTo>
                                    <a:lnTo>
                                      <a:pt x="14901" y="9351"/>
                                    </a:lnTo>
                                    <a:lnTo>
                                      <a:pt x="15015" y="9441"/>
                                    </a:lnTo>
                                    <a:lnTo>
                                      <a:pt x="15124" y="9535"/>
                                    </a:lnTo>
                                    <a:lnTo>
                                      <a:pt x="15230" y="9633"/>
                                    </a:lnTo>
                                    <a:lnTo>
                                      <a:pt x="15330" y="9734"/>
                                    </a:lnTo>
                                    <a:lnTo>
                                      <a:pt x="15424" y="9839"/>
                                    </a:lnTo>
                                    <a:lnTo>
                                      <a:pt x="15512" y="9949"/>
                                    </a:lnTo>
                                    <a:lnTo>
                                      <a:pt x="15591" y="10063"/>
                                    </a:lnTo>
                                    <a:lnTo>
                                      <a:pt x="15662" y="10181"/>
                                    </a:lnTo>
                                    <a:lnTo>
                                      <a:pt x="15724" y="10303"/>
                                    </a:lnTo>
                                    <a:lnTo>
                                      <a:pt x="15774" y="10429"/>
                                    </a:lnTo>
                                    <a:lnTo>
                                      <a:pt x="15815" y="10558"/>
                                    </a:lnTo>
                                    <a:lnTo>
                                      <a:pt x="15842" y="10692"/>
                                    </a:lnTo>
                                    <a:lnTo>
                                      <a:pt x="15857" y="10829"/>
                                    </a:lnTo>
                                    <a:lnTo>
                                      <a:pt x="15858" y="10971"/>
                                    </a:lnTo>
                                    <a:lnTo>
                                      <a:pt x="15845" y="11116"/>
                                    </a:lnTo>
                                    <a:lnTo>
                                      <a:pt x="15816" y="11264"/>
                                    </a:lnTo>
                                    <a:lnTo>
                                      <a:pt x="15800" y="11366"/>
                                    </a:lnTo>
                                    <a:lnTo>
                                      <a:pt x="15776" y="11468"/>
                                    </a:lnTo>
                                    <a:lnTo>
                                      <a:pt x="15740" y="11572"/>
                                    </a:lnTo>
                                    <a:lnTo>
                                      <a:pt x="15694" y="11676"/>
                                    </a:lnTo>
                                    <a:lnTo>
                                      <a:pt x="15640" y="11780"/>
                                    </a:lnTo>
                                    <a:lnTo>
                                      <a:pt x="15578" y="11885"/>
                                    </a:lnTo>
                                    <a:lnTo>
                                      <a:pt x="15506" y="11989"/>
                                    </a:lnTo>
                                    <a:lnTo>
                                      <a:pt x="15427" y="12094"/>
                                    </a:lnTo>
                                    <a:lnTo>
                                      <a:pt x="15339" y="12198"/>
                                    </a:lnTo>
                                    <a:lnTo>
                                      <a:pt x="15245" y="12302"/>
                                    </a:lnTo>
                                    <a:lnTo>
                                      <a:pt x="15144" y="12405"/>
                                    </a:lnTo>
                                    <a:lnTo>
                                      <a:pt x="15036" y="12507"/>
                                    </a:lnTo>
                                    <a:lnTo>
                                      <a:pt x="14922" y="12607"/>
                                    </a:lnTo>
                                    <a:lnTo>
                                      <a:pt x="14803" y="12708"/>
                                    </a:lnTo>
                                    <a:lnTo>
                                      <a:pt x="14677" y="12805"/>
                                    </a:lnTo>
                                    <a:lnTo>
                                      <a:pt x="14547" y="12902"/>
                                    </a:lnTo>
                                    <a:lnTo>
                                      <a:pt x="14412" y="12997"/>
                                    </a:lnTo>
                                    <a:lnTo>
                                      <a:pt x="14274" y="13090"/>
                                    </a:lnTo>
                                    <a:lnTo>
                                      <a:pt x="14132" y="13179"/>
                                    </a:lnTo>
                                    <a:lnTo>
                                      <a:pt x="13985" y="13267"/>
                                    </a:lnTo>
                                    <a:lnTo>
                                      <a:pt x="13835" y="13352"/>
                                    </a:lnTo>
                                    <a:lnTo>
                                      <a:pt x="13683" y="13434"/>
                                    </a:lnTo>
                                    <a:lnTo>
                                      <a:pt x="13528" y="13513"/>
                                    </a:lnTo>
                                    <a:lnTo>
                                      <a:pt x="13371" y="13590"/>
                                    </a:lnTo>
                                    <a:lnTo>
                                      <a:pt x="13213" y="13661"/>
                                    </a:lnTo>
                                    <a:lnTo>
                                      <a:pt x="13053" y="13731"/>
                                    </a:lnTo>
                                    <a:lnTo>
                                      <a:pt x="12892" y="13795"/>
                                    </a:lnTo>
                                    <a:lnTo>
                                      <a:pt x="12732" y="13855"/>
                                    </a:lnTo>
                                    <a:lnTo>
                                      <a:pt x="12569" y="13912"/>
                                    </a:lnTo>
                                    <a:lnTo>
                                      <a:pt x="12409" y="13964"/>
                                    </a:lnTo>
                                    <a:lnTo>
                                      <a:pt x="12248" y="14011"/>
                                    </a:lnTo>
                                    <a:lnTo>
                                      <a:pt x="12088" y="14053"/>
                                    </a:lnTo>
                                    <a:lnTo>
                                      <a:pt x="11923" y="14077"/>
                                    </a:lnTo>
                                    <a:lnTo>
                                      <a:pt x="11747" y="14082"/>
                                    </a:lnTo>
                                    <a:lnTo>
                                      <a:pt x="11564" y="14068"/>
                                    </a:lnTo>
                                    <a:lnTo>
                                      <a:pt x="11373" y="14037"/>
                                    </a:lnTo>
                                    <a:lnTo>
                                      <a:pt x="11178" y="13990"/>
                                    </a:lnTo>
                                    <a:lnTo>
                                      <a:pt x="10976" y="13928"/>
                                    </a:lnTo>
                                    <a:lnTo>
                                      <a:pt x="10772" y="13852"/>
                                    </a:lnTo>
                                    <a:lnTo>
                                      <a:pt x="10566" y="13761"/>
                                    </a:lnTo>
                                    <a:lnTo>
                                      <a:pt x="10357" y="13659"/>
                                    </a:lnTo>
                                    <a:lnTo>
                                      <a:pt x="10148" y="13545"/>
                                    </a:lnTo>
                                    <a:lnTo>
                                      <a:pt x="9940" y="13420"/>
                                    </a:lnTo>
                                    <a:lnTo>
                                      <a:pt x="9732" y="13285"/>
                                    </a:lnTo>
                                    <a:lnTo>
                                      <a:pt x="9528" y="13143"/>
                                    </a:lnTo>
                                    <a:lnTo>
                                      <a:pt x="9328" y="12992"/>
                                    </a:lnTo>
                                    <a:lnTo>
                                      <a:pt x="9132" y="12834"/>
                                    </a:lnTo>
                                    <a:lnTo>
                                      <a:pt x="8943" y="12671"/>
                                    </a:lnTo>
                                    <a:lnTo>
                                      <a:pt x="8760" y="12502"/>
                                    </a:lnTo>
                                    <a:lnTo>
                                      <a:pt x="8585" y="12330"/>
                                    </a:lnTo>
                                    <a:lnTo>
                                      <a:pt x="8421" y="12155"/>
                                    </a:lnTo>
                                    <a:lnTo>
                                      <a:pt x="8265" y="11978"/>
                                    </a:lnTo>
                                    <a:lnTo>
                                      <a:pt x="8122" y="11799"/>
                                    </a:lnTo>
                                    <a:lnTo>
                                      <a:pt x="7989" y="11620"/>
                                    </a:lnTo>
                                    <a:lnTo>
                                      <a:pt x="7870" y="11442"/>
                                    </a:lnTo>
                                    <a:lnTo>
                                      <a:pt x="7767" y="11265"/>
                                    </a:lnTo>
                                    <a:lnTo>
                                      <a:pt x="7679" y="11092"/>
                                    </a:lnTo>
                                    <a:lnTo>
                                      <a:pt x="7607" y="10922"/>
                                    </a:lnTo>
                                    <a:lnTo>
                                      <a:pt x="7553" y="10756"/>
                                    </a:lnTo>
                                    <a:lnTo>
                                      <a:pt x="7517" y="10595"/>
                                    </a:lnTo>
                                    <a:lnTo>
                                      <a:pt x="7502" y="10442"/>
                                    </a:lnTo>
                                    <a:lnTo>
                                      <a:pt x="7507" y="10296"/>
                                    </a:lnTo>
                                    <a:lnTo>
                                      <a:pt x="7534" y="10157"/>
                                    </a:lnTo>
                                    <a:lnTo>
                                      <a:pt x="7584" y="10027"/>
                                    </a:lnTo>
                                    <a:lnTo>
                                      <a:pt x="7593" y="9990"/>
                                    </a:lnTo>
                                    <a:lnTo>
                                      <a:pt x="7608" y="9952"/>
                                    </a:lnTo>
                                    <a:lnTo>
                                      <a:pt x="7627" y="9915"/>
                                    </a:lnTo>
                                    <a:lnTo>
                                      <a:pt x="7649" y="9879"/>
                                    </a:lnTo>
                                    <a:lnTo>
                                      <a:pt x="7675" y="9842"/>
                                    </a:lnTo>
                                    <a:lnTo>
                                      <a:pt x="7705" y="9806"/>
                                    </a:lnTo>
                                    <a:lnTo>
                                      <a:pt x="7738" y="9771"/>
                                    </a:lnTo>
                                    <a:lnTo>
                                      <a:pt x="7775" y="9738"/>
                                    </a:lnTo>
                                    <a:lnTo>
                                      <a:pt x="7816" y="9705"/>
                                    </a:lnTo>
                                    <a:lnTo>
                                      <a:pt x="7859" y="9672"/>
                                    </a:lnTo>
                                    <a:lnTo>
                                      <a:pt x="7908" y="9643"/>
                                    </a:lnTo>
                                    <a:lnTo>
                                      <a:pt x="7960" y="9613"/>
                                    </a:lnTo>
                                    <a:lnTo>
                                      <a:pt x="8014" y="9586"/>
                                    </a:lnTo>
                                    <a:lnTo>
                                      <a:pt x="8072" y="9560"/>
                                    </a:lnTo>
                                    <a:lnTo>
                                      <a:pt x="8134" y="9535"/>
                                    </a:lnTo>
                                    <a:lnTo>
                                      <a:pt x="8199" y="9512"/>
                                    </a:lnTo>
                                    <a:lnTo>
                                      <a:pt x="8268" y="9492"/>
                                    </a:lnTo>
                                    <a:lnTo>
                                      <a:pt x="8339" y="9473"/>
                                    </a:lnTo>
                                    <a:lnTo>
                                      <a:pt x="8415" y="9456"/>
                                    </a:lnTo>
                                    <a:lnTo>
                                      <a:pt x="8493" y="9442"/>
                                    </a:lnTo>
                                    <a:lnTo>
                                      <a:pt x="8574" y="9430"/>
                                    </a:lnTo>
                                    <a:lnTo>
                                      <a:pt x="8658" y="9421"/>
                                    </a:lnTo>
                                    <a:lnTo>
                                      <a:pt x="8746" y="9414"/>
                                    </a:lnTo>
                                    <a:lnTo>
                                      <a:pt x="8838" y="9410"/>
                                    </a:lnTo>
                                    <a:lnTo>
                                      <a:pt x="8931" y="9410"/>
                                    </a:lnTo>
                                    <a:lnTo>
                                      <a:pt x="9028" y="9411"/>
                                    </a:lnTo>
                                    <a:lnTo>
                                      <a:pt x="9127" y="9416"/>
                                    </a:lnTo>
                                    <a:lnTo>
                                      <a:pt x="9230" y="9425"/>
                                    </a:lnTo>
                                    <a:lnTo>
                                      <a:pt x="9335" y="9436"/>
                                    </a:lnTo>
                                    <a:lnTo>
                                      <a:pt x="9444" y="9451"/>
                                    </a:lnTo>
                                    <a:lnTo>
                                      <a:pt x="9555" y="9471"/>
                                    </a:lnTo>
                                    <a:lnTo>
                                      <a:pt x="9669" y="9493"/>
                                    </a:lnTo>
                                    <a:lnTo>
                                      <a:pt x="9691" y="9478"/>
                                    </a:lnTo>
                                    <a:lnTo>
                                      <a:pt x="9716" y="9461"/>
                                    </a:lnTo>
                                    <a:lnTo>
                                      <a:pt x="9742" y="9442"/>
                                    </a:lnTo>
                                    <a:lnTo>
                                      <a:pt x="9768" y="9421"/>
                                    </a:lnTo>
                                    <a:lnTo>
                                      <a:pt x="9795" y="9399"/>
                                    </a:lnTo>
                                    <a:lnTo>
                                      <a:pt x="9822" y="9374"/>
                                    </a:lnTo>
                                    <a:lnTo>
                                      <a:pt x="9850" y="9348"/>
                                    </a:lnTo>
                                    <a:lnTo>
                                      <a:pt x="9876" y="9321"/>
                                    </a:lnTo>
                                    <a:lnTo>
                                      <a:pt x="9903" y="9293"/>
                                    </a:lnTo>
                                    <a:lnTo>
                                      <a:pt x="9927" y="9262"/>
                                    </a:lnTo>
                                    <a:lnTo>
                                      <a:pt x="9951" y="9231"/>
                                    </a:lnTo>
                                    <a:lnTo>
                                      <a:pt x="9974" y="9199"/>
                                    </a:lnTo>
                                    <a:lnTo>
                                      <a:pt x="9994" y="9165"/>
                                    </a:lnTo>
                                    <a:lnTo>
                                      <a:pt x="10013" y="9131"/>
                                    </a:lnTo>
                                    <a:lnTo>
                                      <a:pt x="10029" y="9096"/>
                                    </a:lnTo>
                                    <a:lnTo>
                                      <a:pt x="10042" y="9060"/>
                                    </a:lnTo>
                                    <a:lnTo>
                                      <a:pt x="10054" y="9024"/>
                                    </a:lnTo>
                                    <a:lnTo>
                                      <a:pt x="10060" y="8988"/>
                                    </a:lnTo>
                                    <a:lnTo>
                                      <a:pt x="10064" y="8953"/>
                                    </a:lnTo>
                                    <a:lnTo>
                                      <a:pt x="10064" y="8915"/>
                                    </a:lnTo>
                                    <a:lnTo>
                                      <a:pt x="10060" y="8880"/>
                                    </a:lnTo>
                                    <a:lnTo>
                                      <a:pt x="10050" y="8842"/>
                                    </a:lnTo>
                                    <a:lnTo>
                                      <a:pt x="10036" y="8807"/>
                                    </a:lnTo>
                                    <a:lnTo>
                                      <a:pt x="10018" y="8771"/>
                                    </a:lnTo>
                                    <a:lnTo>
                                      <a:pt x="9994" y="8735"/>
                                    </a:lnTo>
                                    <a:lnTo>
                                      <a:pt x="9965" y="8700"/>
                                    </a:lnTo>
                                    <a:lnTo>
                                      <a:pt x="9929" y="8666"/>
                                    </a:lnTo>
                                    <a:lnTo>
                                      <a:pt x="9888" y="8632"/>
                                    </a:lnTo>
                                    <a:lnTo>
                                      <a:pt x="9840" y="8600"/>
                                    </a:lnTo>
                                    <a:lnTo>
                                      <a:pt x="9784" y="8569"/>
                                    </a:lnTo>
                                    <a:lnTo>
                                      <a:pt x="9722" y="8538"/>
                                    </a:lnTo>
                                    <a:lnTo>
                                      <a:pt x="9653" y="8510"/>
                                    </a:lnTo>
                                    <a:lnTo>
                                      <a:pt x="9768" y="8505"/>
                                    </a:lnTo>
                                    <a:lnTo>
                                      <a:pt x="9874" y="8500"/>
                                    </a:lnTo>
                                    <a:lnTo>
                                      <a:pt x="9925" y="8499"/>
                                    </a:lnTo>
                                    <a:lnTo>
                                      <a:pt x="9972" y="8497"/>
                                    </a:lnTo>
                                    <a:lnTo>
                                      <a:pt x="10018" y="8497"/>
                                    </a:lnTo>
                                    <a:lnTo>
                                      <a:pt x="10061" y="8497"/>
                                    </a:lnTo>
                                    <a:lnTo>
                                      <a:pt x="10103" y="8500"/>
                                    </a:lnTo>
                                    <a:lnTo>
                                      <a:pt x="10143" y="8501"/>
                                    </a:lnTo>
                                    <a:lnTo>
                                      <a:pt x="10181" y="8505"/>
                                    </a:lnTo>
                                    <a:lnTo>
                                      <a:pt x="10218" y="8510"/>
                                    </a:lnTo>
                                    <a:lnTo>
                                      <a:pt x="10254" y="8516"/>
                                    </a:lnTo>
                                    <a:lnTo>
                                      <a:pt x="10287" y="8523"/>
                                    </a:lnTo>
                                    <a:lnTo>
                                      <a:pt x="10321" y="8532"/>
                                    </a:lnTo>
                                    <a:lnTo>
                                      <a:pt x="10352" y="8543"/>
                                    </a:lnTo>
                                    <a:lnTo>
                                      <a:pt x="10383" y="8555"/>
                                    </a:lnTo>
                                    <a:lnTo>
                                      <a:pt x="10412" y="8570"/>
                                    </a:lnTo>
                                    <a:lnTo>
                                      <a:pt x="10441" y="8586"/>
                                    </a:lnTo>
                                    <a:lnTo>
                                      <a:pt x="10469" y="8605"/>
                                    </a:lnTo>
                                    <a:lnTo>
                                      <a:pt x="10496" y="8626"/>
                                    </a:lnTo>
                                    <a:lnTo>
                                      <a:pt x="10524" y="8648"/>
                                    </a:lnTo>
                                    <a:lnTo>
                                      <a:pt x="10550" y="8674"/>
                                    </a:lnTo>
                                    <a:lnTo>
                                      <a:pt x="10576" y="8703"/>
                                    </a:lnTo>
                                    <a:lnTo>
                                      <a:pt x="10602" y="8734"/>
                                    </a:lnTo>
                                    <a:lnTo>
                                      <a:pt x="10628" y="8767"/>
                                    </a:lnTo>
                                    <a:lnTo>
                                      <a:pt x="10652" y="8803"/>
                                    </a:lnTo>
                                    <a:lnTo>
                                      <a:pt x="10678" y="8842"/>
                                    </a:lnTo>
                                    <a:lnTo>
                                      <a:pt x="10704" y="8886"/>
                                    </a:lnTo>
                                    <a:lnTo>
                                      <a:pt x="10730" y="8931"/>
                                    </a:lnTo>
                                    <a:lnTo>
                                      <a:pt x="10756" y="8980"/>
                                    </a:lnTo>
                                    <a:lnTo>
                                      <a:pt x="10783" y="9033"/>
                                    </a:lnTo>
                                    <a:lnTo>
                                      <a:pt x="10809" y="8970"/>
                                    </a:lnTo>
                                    <a:lnTo>
                                      <a:pt x="10830" y="8906"/>
                                    </a:lnTo>
                                    <a:lnTo>
                                      <a:pt x="10845" y="8840"/>
                                    </a:lnTo>
                                    <a:lnTo>
                                      <a:pt x="10856" y="8774"/>
                                    </a:lnTo>
                                    <a:lnTo>
                                      <a:pt x="10861" y="8706"/>
                                    </a:lnTo>
                                    <a:lnTo>
                                      <a:pt x="10863" y="8640"/>
                                    </a:lnTo>
                                    <a:lnTo>
                                      <a:pt x="10859" y="8572"/>
                                    </a:lnTo>
                                    <a:lnTo>
                                      <a:pt x="10851" y="8502"/>
                                    </a:lnTo>
                                    <a:lnTo>
                                      <a:pt x="10840" y="8434"/>
                                    </a:lnTo>
                                    <a:lnTo>
                                      <a:pt x="10824" y="8366"/>
                                    </a:lnTo>
                                    <a:lnTo>
                                      <a:pt x="10806" y="8299"/>
                                    </a:lnTo>
                                    <a:lnTo>
                                      <a:pt x="10782" y="8233"/>
                                    </a:lnTo>
                                    <a:lnTo>
                                      <a:pt x="10756" y="8166"/>
                                    </a:lnTo>
                                    <a:lnTo>
                                      <a:pt x="10728" y="8100"/>
                                    </a:lnTo>
                                    <a:lnTo>
                                      <a:pt x="10696" y="8037"/>
                                    </a:lnTo>
                                    <a:lnTo>
                                      <a:pt x="10662" y="7974"/>
                                    </a:lnTo>
                                    <a:lnTo>
                                      <a:pt x="10625" y="7914"/>
                                    </a:lnTo>
                                    <a:lnTo>
                                      <a:pt x="10587" y="7854"/>
                                    </a:lnTo>
                                    <a:lnTo>
                                      <a:pt x="10546" y="7797"/>
                                    </a:lnTo>
                                    <a:lnTo>
                                      <a:pt x="10503" y="7742"/>
                                    </a:lnTo>
                                    <a:lnTo>
                                      <a:pt x="10458" y="7688"/>
                                    </a:lnTo>
                                    <a:lnTo>
                                      <a:pt x="10412" y="7639"/>
                                    </a:lnTo>
                                    <a:lnTo>
                                      <a:pt x="10367" y="7592"/>
                                    </a:lnTo>
                                    <a:lnTo>
                                      <a:pt x="10318" y="7547"/>
                                    </a:lnTo>
                                    <a:lnTo>
                                      <a:pt x="10270" y="7505"/>
                                    </a:lnTo>
                                    <a:lnTo>
                                      <a:pt x="10221" y="7468"/>
                                    </a:lnTo>
                                    <a:lnTo>
                                      <a:pt x="10171" y="7434"/>
                                    </a:lnTo>
                                    <a:lnTo>
                                      <a:pt x="10122" y="7403"/>
                                    </a:lnTo>
                                    <a:lnTo>
                                      <a:pt x="10072" y="7377"/>
                                    </a:lnTo>
                                    <a:lnTo>
                                      <a:pt x="10023" y="7354"/>
                                    </a:lnTo>
                                    <a:lnTo>
                                      <a:pt x="9973" y="7336"/>
                                    </a:lnTo>
                                    <a:lnTo>
                                      <a:pt x="9925" y="7322"/>
                                    </a:lnTo>
                                    <a:lnTo>
                                      <a:pt x="10014" y="7340"/>
                                    </a:lnTo>
                                    <a:lnTo>
                                      <a:pt x="10097" y="7357"/>
                                    </a:lnTo>
                                    <a:lnTo>
                                      <a:pt x="10176" y="7375"/>
                                    </a:lnTo>
                                    <a:lnTo>
                                      <a:pt x="10252" y="7394"/>
                                    </a:lnTo>
                                    <a:lnTo>
                                      <a:pt x="10321" y="7415"/>
                                    </a:lnTo>
                                    <a:lnTo>
                                      <a:pt x="10388" y="7436"/>
                                    </a:lnTo>
                                    <a:lnTo>
                                      <a:pt x="10451" y="7458"/>
                                    </a:lnTo>
                                    <a:lnTo>
                                      <a:pt x="10510" y="7482"/>
                                    </a:lnTo>
                                    <a:lnTo>
                                      <a:pt x="10566" y="7507"/>
                                    </a:lnTo>
                                    <a:lnTo>
                                      <a:pt x="10619" y="7531"/>
                                    </a:lnTo>
                                    <a:lnTo>
                                      <a:pt x="10668" y="7559"/>
                                    </a:lnTo>
                                    <a:lnTo>
                                      <a:pt x="10715" y="7587"/>
                                    </a:lnTo>
                                    <a:lnTo>
                                      <a:pt x="10760" y="7615"/>
                                    </a:lnTo>
                                    <a:lnTo>
                                      <a:pt x="10803" y="7646"/>
                                    </a:lnTo>
                                    <a:lnTo>
                                      <a:pt x="10844" y="7679"/>
                                    </a:lnTo>
                                    <a:lnTo>
                                      <a:pt x="10882" y="7712"/>
                                    </a:lnTo>
                                    <a:lnTo>
                                      <a:pt x="10919" y="7747"/>
                                    </a:lnTo>
                                    <a:lnTo>
                                      <a:pt x="10955" y="7782"/>
                                    </a:lnTo>
                                    <a:lnTo>
                                      <a:pt x="10990" y="7820"/>
                                    </a:lnTo>
                                    <a:lnTo>
                                      <a:pt x="11025" y="7859"/>
                                    </a:lnTo>
                                    <a:lnTo>
                                      <a:pt x="11057" y="7900"/>
                                    </a:lnTo>
                                    <a:lnTo>
                                      <a:pt x="11090" y="7942"/>
                                    </a:lnTo>
                                    <a:lnTo>
                                      <a:pt x="11122" y="7987"/>
                                    </a:lnTo>
                                    <a:lnTo>
                                      <a:pt x="11154" y="8032"/>
                                    </a:lnTo>
                                    <a:lnTo>
                                      <a:pt x="11220" y="8129"/>
                                    </a:lnTo>
                                    <a:lnTo>
                                      <a:pt x="11289" y="8233"/>
                                    </a:lnTo>
                                    <a:lnTo>
                                      <a:pt x="11361" y="8345"/>
                                    </a:lnTo>
                                    <a:lnTo>
                                      <a:pt x="11440" y="8465"/>
                                    </a:lnTo>
                                    <a:lnTo>
                                      <a:pt x="11497" y="8386"/>
                                    </a:lnTo>
                                    <a:lnTo>
                                      <a:pt x="11548" y="8307"/>
                                    </a:lnTo>
                                    <a:lnTo>
                                      <a:pt x="11594" y="8230"/>
                                    </a:lnTo>
                                    <a:lnTo>
                                      <a:pt x="11634" y="8153"/>
                                    </a:lnTo>
                                    <a:lnTo>
                                      <a:pt x="11670" y="8078"/>
                                    </a:lnTo>
                                    <a:lnTo>
                                      <a:pt x="11701" y="8004"/>
                                    </a:lnTo>
                                    <a:lnTo>
                                      <a:pt x="11727" y="7931"/>
                                    </a:lnTo>
                                    <a:lnTo>
                                      <a:pt x="11748" y="7859"/>
                                    </a:lnTo>
                                    <a:lnTo>
                                      <a:pt x="11766" y="7787"/>
                                    </a:lnTo>
                                    <a:lnTo>
                                      <a:pt x="11778" y="7718"/>
                                    </a:lnTo>
                                    <a:lnTo>
                                      <a:pt x="11785" y="7650"/>
                                    </a:lnTo>
                                    <a:lnTo>
                                      <a:pt x="11788" y="7583"/>
                                    </a:lnTo>
                                    <a:lnTo>
                                      <a:pt x="11788" y="7518"/>
                                    </a:lnTo>
                                    <a:lnTo>
                                      <a:pt x="11782" y="7452"/>
                                    </a:lnTo>
                                    <a:lnTo>
                                      <a:pt x="11773" y="7390"/>
                                    </a:lnTo>
                                    <a:lnTo>
                                      <a:pt x="11759" y="7328"/>
                                    </a:lnTo>
                                    <a:lnTo>
                                      <a:pt x="11742" y="7269"/>
                                    </a:lnTo>
                                    <a:lnTo>
                                      <a:pt x="11721" y="7210"/>
                                    </a:lnTo>
                                    <a:lnTo>
                                      <a:pt x="11696" y="7153"/>
                                    </a:lnTo>
                                    <a:lnTo>
                                      <a:pt x="11667" y="7098"/>
                                    </a:lnTo>
                                    <a:lnTo>
                                      <a:pt x="11634" y="7045"/>
                                    </a:lnTo>
                                    <a:lnTo>
                                      <a:pt x="11599" y="6993"/>
                                    </a:lnTo>
                                    <a:lnTo>
                                      <a:pt x="11559" y="6943"/>
                                    </a:lnTo>
                                    <a:lnTo>
                                      <a:pt x="11517" y="6894"/>
                                    </a:lnTo>
                                    <a:lnTo>
                                      <a:pt x="11471" y="6849"/>
                                    </a:lnTo>
                                    <a:lnTo>
                                      <a:pt x="11422" y="6804"/>
                                    </a:lnTo>
                                    <a:lnTo>
                                      <a:pt x="11370" y="6762"/>
                                    </a:lnTo>
                                    <a:lnTo>
                                      <a:pt x="11315" y="6721"/>
                                    </a:lnTo>
                                    <a:lnTo>
                                      <a:pt x="11257" y="6683"/>
                                    </a:lnTo>
                                    <a:lnTo>
                                      <a:pt x="11197" y="6646"/>
                                    </a:lnTo>
                                    <a:lnTo>
                                      <a:pt x="11132" y="6611"/>
                                    </a:lnTo>
                                    <a:lnTo>
                                      <a:pt x="11067" y="6579"/>
                                    </a:lnTo>
                                    <a:lnTo>
                                      <a:pt x="11179" y="6590"/>
                                    </a:lnTo>
                                    <a:lnTo>
                                      <a:pt x="11289" y="6609"/>
                                    </a:lnTo>
                                    <a:lnTo>
                                      <a:pt x="11394" y="6632"/>
                                    </a:lnTo>
                                    <a:lnTo>
                                      <a:pt x="11497" y="6661"/>
                                    </a:lnTo>
                                    <a:lnTo>
                                      <a:pt x="11595" y="6695"/>
                                    </a:lnTo>
                                    <a:lnTo>
                                      <a:pt x="11690" y="6734"/>
                                    </a:lnTo>
                                    <a:lnTo>
                                      <a:pt x="11780" y="6777"/>
                                    </a:lnTo>
                                    <a:lnTo>
                                      <a:pt x="11868" y="6825"/>
                                    </a:lnTo>
                                    <a:lnTo>
                                      <a:pt x="11951" y="6877"/>
                                    </a:lnTo>
                                    <a:lnTo>
                                      <a:pt x="12031" y="6933"/>
                                    </a:lnTo>
                                    <a:lnTo>
                                      <a:pt x="12108" y="6991"/>
                                    </a:lnTo>
                                    <a:lnTo>
                                      <a:pt x="12181" y="7053"/>
                                    </a:lnTo>
                                    <a:lnTo>
                                      <a:pt x="12250" y="7116"/>
                                    </a:lnTo>
                                    <a:lnTo>
                                      <a:pt x="12316" y="7183"/>
                                    </a:lnTo>
                                    <a:lnTo>
                                      <a:pt x="12379" y="7251"/>
                                    </a:lnTo>
                                    <a:lnTo>
                                      <a:pt x="12438" y="7321"/>
                                    </a:lnTo>
                                    <a:lnTo>
                                      <a:pt x="12494" y="7392"/>
                                    </a:lnTo>
                                    <a:lnTo>
                                      <a:pt x="12547" y="7463"/>
                                    </a:lnTo>
                                    <a:lnTo>
                                      <a:pt x="12597" y="7536"/>
                                    </a:lnTo>
                                    <a:lnTo>
                                      <a:pt x="12642" y="7609"/>
                                    </a:lnTo>
                                    <a:lnTo>
                                      <a:pt x="12686" y="7682"/>
                                    </a:lnTo>
                                    <a:lnTo>
                                      <a:pt x="12725" y="7755"/>
                                    </a:lnTo>
                                    <a:lnTo>
                                      <a:pt x="12762" y="7827"/>
                                    </a:lnTo>
                                    <a:lnTo>
                                      <a:pt x="12796" y="7897"/>
                                    </a:lnTo>
                                    <a:lnTo>
                                      <a:pt x="12827" y="7967"/>
                                    </a:lnTo>
                                    <a:lnTo>
                                      <a:pt x="12854" y="8035"/>
                                    </a:lnTo>
                                    <a:lnTo>
                                      <a:pt x="12879" y="8102"/>
                                    </a:lnTo>
                                    <a:lnTo>
                                      <a:pt x="12900" y="8165"/>
                                    </a:lnTo>
                                    <a:lnTo>
                                      <a:pt x="12918" y="8225"/>
                                    </a:lnTo>
                                    <a:lnTo>
                                      <a:pt x="12934" y="8283"/>
                                    </a:lnTo>
                                    <a:lnTo>
                                      <a:pt x="12947" y="8338"/>
                                    </a:lnTo>
                                    <a:lnTo>
                                      <a:pt x="12957" y="8390"/>
                                    </a:lnTo>
                                    <a:lnTo>
                                      <a:pt x="12957" y="8387"/>
                                    </a:lnTo>
                                    <a:lnTo>
                                      <a:pt x="12954" y="8375"/>
                                    </a:lnTo>
                                    <a:lnTo>
                                      <a:pt x="12952" y="8350"/>
                                    </a:lnTo>
                                    <a:lnTo>
                                      <a:pt x="12947" y="8314"/>
                                    </a:lnTo>
                                    <a:lnTo>
                                      <a:pt x="12943" y="8267"/>
                                    </a:lnTo>
                                    <a:lnTo>
                                      <a:pt x="12938" y="8210"/>
                                    </a:lnTo>
                                    <a:lnTo>
                                      <a:pt x="12933" y="8145"/>
                                    </a:lnTo>
                                    <a:lnTo>
                                      <a:pt x="12928" y="8069"/>
                                    </a:lnTo>
                                    <a:lnTo>
                                      <a:pt x="12923" y="7987"/>
                                    </a:lnTo>
                                    <a:lnTo>
                                      <a:pt x="12918" y="7895"/>
                                    </a:lnTo>
                                    <a:lnTo>
                                      <a:pt x="12915" y="7795"/>
                                    </a:lnTo>
                                    <a:lnTo>
                                      <a:pt x="12912" y="7688"/>
                                    </a:lnTo>
                                    <a:lnTo>
                                      <a:pt x="12910" y="7576"/>
                                    </a:lnTo>
                                    <a:lnTo>
                                      <a:pt x="12910" y="7456"/>
                                    </a:lnTo>
                                    <a:lnTo>
                                      <a:pt x="12911" y="7331"/>
                                    </a:lnTo>
                                    <a:lnTo>
                                      <a:pt x="12915" y="720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2">
                                  <a:lumMod val="5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53" name="Group 434"/>
                            <wpg:cNvGrpSpPr>
                              <a:grpSpLocks/>
                            </wpg:cNvGrpSpPr>
                            <wpg:grpSpPr bwMode="auto">
                              <a:xfrm>
                                <a:off x="9540" y="11776"/>
                                <a:ext cx="724" cy="777"/>
                                <a:chOff x="9540" y="11776"/>
                                <a:chExt cx="724" cy="777"/>
                              </a:xfrm>
                            </wpg:grpSpPr>
                            <wps:wsp>
                              <wps:cNvPr id="54" name="Freeform 4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9669" y="11976"/>
                                  <a:ext cx="122" cy="91"/>
                                </a:xfrm>
                                <a:custGeom>
                                  <a:avLst/>
                                  <a:gdLst>
                                    <a:gd name="T0" fmla="*/ 53 w 515"/>
                                    <a:gd name="T1" fmla="*/ 70 h 387"/>
                                    <a:gd name="T2" fmla="*/ 21 w 515"/>
                                    <a:gd name="T3" fmla="*/ 110 h 387"/>
                                    <a:gd name="T4" fmla="*/ 3 w 515"/>
                                    <a:gd name="T5" fmla="*/ 148 h 387"/>
                                    <a:gd name="T6" fmla="*/ 0 w 515"/>
                                    <a:gd name="T7" fmla="*/ 184 h 387"/>
                                    <a:gd name="T8" fmla="*/ 7 w 515"/>
                                    <a:gd name="T9" fmla="*/ 219 h 387"/>
                                    <a:gd name="T10" fmla="*/ 23 w 515"/>
                                    <a:gd name="T11" fmla="*/ 251 h 387"/>
                                    <a:gd name="T12" fmla="*/ 48 w 515"/>
                                    <a:gd name="T13" fmla="*/ 281 h 387"/>
                                    <a:gd name="T14" fmla="*/ 78 w 515"/>
                                    <a:gd name="T15" fmla="*/ 307 h 387"/>
                                    <a:gd name="T16" fmla="*/ 112 w 515"/>
                                    <a:gd name="T17" fmla="*/ 330 h 387"/>
                                    <a:gd name="T18" fmla="*/ 149 w 515"/>
                                    <a:gd name="T19" fmla="*/ 350 h 387"/>
                                    <a:gd name="T20" fmla="*/ 188 w 515"/>
                                    <a:gd name="T21" fmla="*/ 366 h 387"/>
                                    <a:gd name="T22" fmla="*/ 225 w 515"/>
                                    <a:gd name="T23" fmla="*/ 377 h 387"/>
                                    <a:gd name="T24" fmla="*/ 258 w 515"/>
                                    <a:gd name="T25" fmla="*/ 385 h 387"/>
                                    <a:gd name="T26" fmla="*/ 289 w 515"/>
                                    <a:gd name="T27" fmla="*/ 387 h 387"/>
                                    <a:gd name="T28" fmla="*/ 314 w 515"/>
                                    <a:gd name="T29" fmla="*/ 385 h 387"/>
                                    <a:gd name="T30" fmla="*/ 330 w 515"/>
                                    <a:gd name="T31" fmla="*/ 376 h 387"/>
                                    <a:gd name="T32" fmla="*/ 339 w 515"/>
                                    <a:gd name="T33" fmla="*/ 362 h 387"/>
                                    <a:gd name="T34" fmla="*/ 350 w 515"/>
                                    <a:gd name="T35" fmla="*/ 347 h 387"/>
                                    <a:gd name="T36" fmla="*/ 372 w 515"/>
                                    <a:gd name="T37" fmla="*/ 326 h 387"/>
                                    <a:gd name="T38" fmla="*/ 429 w 515"/>
                                    <a:gd name="T39" fmla="*/ 281 h 387"/>
                                    <a:gd name="T40" fmla="*/ 482 w 515"/>
                                    <a:gd name="T41" fmla="*/ 231 h 387"/>
                                    <a:gd name="T42" fmla="*/ 502 w 515"/>
                                    <a:gd name="T43" fmla="*/ 203 h 387"/>
                                    <a:gd name="T44" fmla="*/ 511 w 515"/>
                                    <a:gd name="T45" fmla="*/ 184 h 387"/>
                                    <a:gd name="T46" fmla="*/ 515 w 515"/>
                                    <a:gd name="T47" fmla="*/ 163 h 387"/>
                                    <a:gd name="T48" fmla="*/ 514 w 515"/>
                                    <a:gd name="T49" fmla="*/ 142 h 387"/>
                                    <a:gd name="T50" fmla="*/ 508 w 515"/>
                                    <a:gd name="T51" fmla="*/ 120 h 387"/>
                                    <a:gd name="T52" fmla="*/ 494 w 515"/>
                                    <a:gd name="T53" fmla="*/ 95 h 387"/>
                                    <a:gd name="T54" fmla="*/ 473 w 515"/>
                                    <a:gd name="T55" fmla="*/ 72 h 387"/>
                                    <a:gd name="T56" fmla="*/ 450 w 515"/>
                                    <a:gd name="T57" fmla="*/ 51 h 387"/>
                                    <a:gd name="T58" fmla="*/ 424 w 515"/>
                                    <a:gd name="T59" fmla="*/ 33 h 387"/>
                                    <a:gd name="T60" fmla="*/ 397 w 515"/>
                                    <a:gd name="T61" fmla="*/ 21 h 387"/>
                                    <a:gd name="T62" fmla="*/ 368 w 515"/>
                                    <a:gd name="T63" fmla="*/ 11 h 387"/>
                                    <a:gd name="T64" fmla="*/ 337 w 515"/>
                                    <a:gd name="T65" fmla="*/ 5 h 387"/>
                                    <a:gd name="T66" fmla="*/ 293 w 515"/>
                                    <a:gd name="T67" fmla="*/ 0 h 387"/>
                                    <a:gd name="T68" fmla="*/ 232 w 515"/>
                                    <a:gd name="T69" fmla="*/ 2 h 387"/>
                                    <a:gd name="T70" fmla="*/ 177 w 515"/>
                                    <a:gd name="T71" fmla="*/ 11 h 387"/>
                                    <a:gd name="T72" fmla="*/ 127 w 515"/>
                                    <a:gd name="T73" fmla="*/ 26 h 387"/>
                                    <a:gd name="T74" fmla="*/ 89 w 515"/>
                                    <a:gd name="T75" fmla="*/ 42 h 3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</a:cxnLst>
                                  <a:rect l="0" t="0" r="r" b="b"/>
                                  <a:pathLst>
                                    <a:path w="515" h="387">
                                      <a:moveTo>
                                        <a:pt x="74" y="51"/>
                                      </a:moveTo>
                                      <a:lnTo>
                                        <a:pt x="53" y="70"/>
                                      </a:lnTo>
                                      <a:lnTo>
                                        <a:pt x="34" y="90"/>
                                      </a:lnTo>
                                      <a:lnTo>
                                        <a:pt x="21" y="110"/>
                                      </a:lnTo>
                                      <a:lnTo>
                                        <a:pt x="11" y="129"/>
                                      </a:lnTo>
                                      <a:lnTo>
                                        <a:pt x="3" y="148"/>
                                      </a:lnTo>
                                      <a:lnTo>
                                        <a:pt x="0" y="167"/>
                                      </a:lnTo>
                                      <a:lnTo>
                                        <a:pt x="0" y="184"/>
                                      </a:lnTo>
                                      <a:lnTo>
                                        <a:pt x="2" y="202"/>
                                      </a:lnTo>
                                      <a:lnTo>
                                        <a:pt x="7" y="219"/>
                                      </a:lnTo>
                                      <a:lnTo>
                                        <a:pt x="13" y="235"/>
                                      </a:lnTo>
                                      <a:lnTo>
                                        <a:pt x="23" y="251"/>
                                      </a:lnTo>
                                      <a:lnTo>
                                        <a:pt x="34" y="266"/>
                                      </a:lnTo>
                                      <a:lnTo>
                                        <a:pt x="48" y="281"/>
                                      </a:lnTo>
                                      <a:lnTo>
                                        <a:pt x="62" y="294"/>
                                      </a:lnTo>
                                      <a:lnTo>
                                        <a:pt x="78" y="307"/>
                                      </a:lnTo>
                                      <a:lnTo>
                                        <a:pt x="95" y="319"/>
                                      </a:lnTo>
                                      <a:lnTo>
                                        <a:pt x="112" y="330"/>
                                      </a:lnTo>
                                      <a:lnTo>
                                        <a:pt x="131" y="341"/>
                                      </a:lnTo>
                                      <a:lnTo>
                                        <a:pt x="149" y="350"/>
                                      </a:lnTo>
                                      <a:lnTo>
                                        <a:pt x="168" y="359"/>
                                      </a:lnTo>
                                      <a:lnTo>
                                        <a:pt x="188" y="366"/>
                                      </a:lnTo>
                                      <a:lnTo>
                                        <a:pt x="206" y="372"/>
                                      </a:lnTo>
                                      <a:lnTo>
                                        <a:pt x="225" y="377"/>
                                      </a:lnTo>
                                      <a:lnTo>
                                        <a:pt x="242" y="382"/>
                                      </a:lnTo>
                                      <a:lnTo>
                                        <a:pt x="258" y="385"/>
                                      </a:lnTo>
                                      <a:lnTo>
                                        <a:pt x="274" y="387"/>
                                      </a:lnTo>
                                      <a:lnTo>
                                        <a:pt x="289" y="387"/>
                                      </a:lnTo>
                                      <a:lnTo>
                                        <a:pt x="301" y="386"/>
                                      </a:lnTo>
                                      <a:lnTo>
                                        <a:pt x="314" y="385"/>
                                      </a:lnTo>
                                      <a:lnTo>
                                        <a:pt x="323" y="381"/>
                                      </a:lnTo>
                                      <a:lnTo>
                                        <a:pt x="330" y="376"/>
                                      </a:lnTo>
                                      <a:lnTo>
                                        <a:pt x="335" y="370"/>
                                      </a:lnTo>
                                      <a:lnTo>
                                        <a:pt x="339" y="362"/>
                                      </a:lnTo>
                                      <a:lnTo>
                                        <a:pt x="344" y="355"/>
                                      </a:lnTo>
                                      <a:lnTo>
                                        <a:pt x="350" y="347"/>
                                      </a:lnTo>
                                      <a:lnTo>
                                        <a:pt x="357" y="341"/>
                                      </a:lnTo>
                                      <a:lnTo>
                                        <a:pt x="372" y="326"/>
                                      </a:lnTo>
                                      <a:lnTo>
                                        <a:pt x="389" y="312"/>
                                      </a:lnTo>
                                      <a:lnTo>
                                        <a:pt x="429" y="281"/>
                                      </a:lnTo>
                                      <a:lnTo>
                                        <a:pt x="466" y="249"/>
                                      </a:lnTo>
                                      <a:lnTo>
                                        <a:pt x="482" y="231"/>
                                      </a:lnTo>
                                      <a:lnTo>
                                        <a:pt x="497" y="213"/>
                                      </a:lnTo>
                                      <a:lnTo>
                                        <a:pt x="502" y="203"/>
                                      </a:lnTo>
                                      <a:lnTo>
                                        <a:pt x="507" y="194"/>
                                      </a:lnTo>
                                      <a:lnTo>
                                        <a:pt x="511" y="184"/>
                                      </a:lnTo>
                                      <a:lnTo>
                                        <a:pt x="514" y="174"/>
                                      </a:lnTo>
                                      <a:lnTo>
                                        <a:pt x="515" y="163"/>
                                      </a:lnTo>
                                      <a:lnTo>
                                        <a:pt x="515" y="153"/>
                                      </a:lnTo>
                                      <a:lnTo>
                                        <a:pt x="514" y="142"/>
                                      </a:lnTo>
                                      <a:lnTo>
                                        <a:pt x="512" y="131"/>
                                      </a:lnTo>
                                      <a:lnTo>
                                        <a:pt x="508" y="120"/>
                                      </a:lnTo>
                                      <a:lnTo>
                                        <a:pt x="502" y="108"/>
                                      </a:lnTo>
                                      <a:lnTo>
                                        <a:pt x="494" y="95"/>
                                      </a:lnTo>
                                      <a:lnTo>
                                        <a:pt x="485" y="83"/>
                                      </a:lnTo>
                                      <a:lnTo>
                                        <a:pt x="473" y="72"/>
                                      </a:lnTo>
                                      <a:lnTo>
                                        <a:pt x="462" y="61"/>
                                      </a:lnTo>
                                      <a:lnTo>
                                        <a:pt x="450" y="51"/>
                                      </a:lnTo>
                                      <a:lnTo>
                                        <a:pt x="438" y="42"/>
                                      </a:lnTo>
                                      <a:lnTo>
                                        <a:pt x="424" y="33"/>
                                      </a:lnTo>
                                      <a:lnTo>
                                        <a:pt x="410" y="26"/>
                                      </a:lnTo>
                                      <a:lnTo>
                                        <a:pt x="397" y="21"/>
                                      </a:lnTo>
                                      <a:lnTo>
                                        <a:pt x="382" y="15"/>
                                      </a:lnTo>
                                      <a:lnTo>
                                        <a:pt x="368" y="11"/>
                                      </a:lnTo>
                                      <a:lnTo>
                                        <a:pt x="353" y="7"/>
                                      </a:lnTo>
                                      <a:lnTo>
                                        <a:pt x="337" y="5"/>
                                      </a:lnTo>
                                      <a:lnTo>
                                        <a:pt x="323" y="2"/>
                                      </a:lnTo>
                                      <a:lnTo>
                                        <a:pt x="293" y="0"/>
                                      </a:lnTo>
                                      <a:lnTo>
                                        <a:pt x="262" y="0"/>
                                      </a:lnTo>
                                      <a:lnTo>
                                        <a:pt x="232" y="2"/>
                                      </a:lnTo>
                                      <a:lnTo>
                                        <a:pt x="204" y="6"/>
                                      </a:lnTo>
                                      <a:lnTo>
                                        <a:pt x="177" y="11"/>
                                      </a:lnTo>
                                      <a:lnTo>
                                        <a:pt x="151" y="18"/>
                                      </a:lnTo>
                                      <a:lnTo>
                                        <a:pt x="127" y="26"/>
                                      </a:lnTo>
                                      <a:lnTo>
                                        <a:pt x="107" y="33"/>
                                      </a:lnTo>
                                      <a:lnTo>
                                        <a:pt x="89" y="42"/>
                                      </a:lnTo>
                                      <a:lnTo>
                                        <a:pt x="74" y="5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Freeform 4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9540" y="11790"/>
                                  <a:ext cx="47" cy="127"/>
                                </a:xfrm>
                                <a:custGeom>
                                  <a:avLst/>
                                  <a:gdLst>
                                    <a:gd name="T0" fmla="*/ 56 w 199"/>
                                    <a:gd name="T1" fmla="*/ 1 h 535"/>
                                    <a:gd name="T2" fmla="*/ 66 w 199"/>
                                    <a:gd name="T3" fmla="*/ 3 h 535"/>
                                    <a:gd name="T4" fmla="*/ 79 w 199"/>
                                    <a:gd name="T5" fmla="*/ 12 h 535"/>
                                    <a:gd name="T6" fmla="*/ 99 w 199"/>
                                    <a:gd name="T7" fmla="*/ 32 h 535"/>
                                    <a:gd name="T8" fmla="*/ 118 w 199"/>
                                    <a:gd name="T9" fmla="*/ 62 h 535"/>
                                    <a:gd name="T10" fmla="*/ 136 w 199"/>
                                    <a:gd name="T11" fmla="*/ 97 h 535"/>
                                    <a:gd name="T12" fmla="*/ 154 w 199"/>
                                    <a:gd name="T13" fmla="*/ 141 h 535"/>
                                    <a:gd name="T14" fmla="*/ 168 w 199"/>
                                    <a:gd name="T15" fmla="*/ 188 h 535"/>
                                    <a:gd name="T16" fmla="*/ 182 w 199"/>
                                    <a:gd name="T17" fmla="*/ 241 h 535"/>
                                    <a:gd name="T18" fmla="*/ 192 w 199"/>
                                    <a:gd name="T19" fmla="*/ 295 h 535"/>
                                    <a:gd name="T20" fmla="*/ 198 w 199"/>
                                    <a:gd name="T21" fmla="*/ 347 h 535"/>
                                    <a:gd name="T22" fmla="*/ 199 w 199"/>
                                    <a:gd name="T23" fmla="*/ 396 h 535"/>
                                    <a:gd name="T24" fmla="*/ 198 w 199"/>
                                    <a:gd name="T25" fmla="*/ 438 h 535"/>
                                    <a:gd name="T26" fmla="*/ 193 w 199"/>
                                    <a:gd name="T27" fmla="*/ 475 h 535"/>
                                    <a:gd name="T28" fmla="*/ 184 w 199"/>
                                    <a:gd name="T29" fmla="*/ 503 h 535"/>
                                    <a:gd name="T30" fmla="*/ 172 w 199"/>
                                    <a:gd name="T31" fmla="*/ 523 h 535"/>
                                    <a:gd name="T32" fmla="*/ 161 w 199"/>
                                    <a:gd name="T33" fmla="*/ 533 h 535"/>
                                    <a:gd name="T34" fmla="*/ 154 w 199"/>
                                    <a:gd name="T35" fmla="*/ 535 h 535"/>
                                    <a:gd name="T36" fmla="*/ 144 w 199"/>
                                    <a:gd name="T37" fmla="*/ 535 h 535"/>
                                    <a:gd name="T38" fmla="*/ 135 w 199"/>
                                    <a:gd name="T39" fmla="*/ 533 h 535"/>
                                    <a:gd name="T40" fmla="*/ 120 w 199"/>
                                    <a:gd name="T41" fmla="*/ 523 h 535"/>
                                    <a:gd name="T42" fmla="*/ 102 w 199"/>
                                    <a:gd name="T43" fmla="*/ 503 h 535"/>
                                    <a:gd name="T44" fmla="*/ 82 w 199"/>
                                    <a:gd name="T45" fmla="*/ 475 h 535"/>
                                    <a:gd name="T46" fmla="*/ 63 w 199"/>
                                    <a:gd name="T47" fmla="*/ 438 h 535"/>
                                    <a:gd name="T48" fmla="*/ 47 w 199"/>
                                    <a:gd name="T49" fmla="*/ 396 h 535"/>
                                    <a:gd name="T50" fmla="*/ 31 w 199"/>
                                    <a:gd name="T51" fmla="*/ 347 h 535"/>
                                    <a:gd name="T52" fmla="*/ 19 w 199"/>
                                    <a:gd name="T53" fmla="*/ 295 h 535"/>
                                    <a:gd name="T54" fmla="*/ 9 w 199"/>
                                    <a:gd name="T55" fmla="*/ 241 h 535"/>
                                    <a:gd name="T56" fmla="*/ 3 w 199"/>
                                    <a:gd name="T57" fmla="*/ 188 h 535"/>
                                    <a:gd name="T58" fmla="*/ 0 w 199"/>
                                    <a:gd name="T59" fmla="*/ 141 h 535"/>
                                    <a:gd name="T60" fmla="*/ 3 w 199"/>
                                    <a:gd name="T61" fmla="*/ 97 h 535"/>
                                    <a:gd name="T62" fmla="*/ 8 w 199"/>
                                    <a:gd name="T63" fmla="*/ 62 h 535"/>
                                    <a:gd name="T64" fmla="*/ 16 w 199"/>
                                    <a:gd name="T65" fmla="*/ 32 h 535"/>
                                    <a:gd name="T66" fmla="*/ 29 w 199"/>
                                    <a:gd name="T67" fmla="*/ 12 h 535"/>
                                    <a:gd name="T68" fmla="*/ 39 w 199"/>
                                    <a:gd name="T69" fmla="*/ 3 h 535"/>
                                    <a:gd name="T70" fmla="*/ 47 w 199"/>
                                    <a:gd name="T71" fmla="*/ 1 h 53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</a:cxnLst>
                                  <a:rect l="0" t="0" r="r" b="b"/>
                                  <a:pathLst>
                                    <a:path w="199" h="535">
                                      <a:moveTo>
                                        <a:pt x="52" y="0"/>
                                      </a:moveTo>
                                      <a:lnTo>
                                        <a:pt x="56" y="1"/>
                                      </a:lnTo>
                                      <a:lnTo>
                                        <a:pt x="61" y="1"/>
                                      </a:lnTo>
                                      <a:lnTo>
                                        <a:pt x="66" y="3"/>
                                      </a:lnTo>
                                      <a:lnTo>
                                        <a:pt x="71" y="6"/>
                                      </a:lnTo>
                                      <a:lnTo>
                                        <a:pt x="79" y="12"/>
                                      </a:lnTo>
                                      <a:lnTo>
                                        <a:pt x="89" y="21"/>
                                      </a:lnTo>
                                      <a:lnTo>
                                        <a:pt x="99" y="32"/>
                                      </a:lnTo>
                                      <a:lnTo>
                                        <a:pt x="109" y="46"/>
                                      </a:lnTo>
                                      <a:lnTo>
                                        <a:pt x="118" y="62"/>
                                      </a:lnTo>
                                      <a:lnTo>
                                        <a:pt x="128" y="79"/>
                                      </a:lnTo>
                                      <a:lnTo>
                                        <a:pt x="136" y="97"/>
                                      </a:lnTo>
                                      <a:lnTo>
                                        <a:pt x="145" y="118"/>
                                      </a:lnTo>
                                      <a:lnTo>
                                        <a:pt x="154" y="141"/>
                                      </a:lnTo>
                                      <a:lnTo>
                                        <a:pt x="161" y="163"/>
                                      </a:lnTo>
                                      <a:lnTo>
                                        <a:pt x="168" y="188"/>
                                      </a:lnTo>
                                      <a:lnTo>
                                        <a:pt x="176" y="214"/>
                                      </a:lnTo>
                                      <a:lnTo>
                                        <a:pt x="182" y="241"/>
                                      </a:lnTo>
                                      <a:lnTo>
                                        <a:pt x="187" y="268"/>
                                      </a:lnTo>
                                      <a:lnTo>
                                        <a:pt x="192" y="295"/>
                                      </a:lnTo>
                                      <a:lnTo>
                                        <a:pt x="196" y="321"/>
                                      </a:lnTo>
                                      <a:lnTo>
                                        <a:pt x="198" y="347"/>
                                      </a:lnTo>
                                      <a:lnTo>
                                        <a:pt x="199" y="372"/>
                                      </a:lnTo>
                                      <a:lnTo>
                                        <a:pt x="199" y="396"/>
                                      </a:lnTo>
                                      <a:lnTo>
                                        <a:pt x="199" y="418"/>
                                      </a:lnTo>
                                      <a:lnTo>
                                        <a:pt x="198" y="438"/>
                                      </a:lnTo>
                                      <a:lnTo>
                                        <a:pt x="196" y="457"/>
                                      </a:lnTo>
                                      <a:lnTo>
                                        <a:pt x="193" y="475"/>
                                      </a:lnTo>
                                      <a:lnTo>
                                        <a:pt x="189" y="490"/>
                                      </a:lnTo>
                                      <a:lnTo>
                                        <a:pt x="184" y="503"/>
                                      </a:lnTo>
                                      <a:lnTo>
                                        <a:pt x="178" y="514"/>
                                      </a:lnTo>
                                      <a:lnTo>
                                        <a:pt x="172" y="523"/>
                                      </a:lnTo>
                                      <a:lnTo>
                                        <a:pt x="165" y="530"/>
                                      </a:lnTo>
                                      <a:lnTo>
                                        <a:pt x="161" y="533"/>
                                      </a:lnTo>
                                      <a:lnTo>
                                        <a:pt x="157" y="534"/>
                                      </a:lnTo>
                                      <a:lnTo>
                                        <a:pt x="154" y="535"/>
                                      </a:lnTo>
                                      <a:lnTo>
                                        <a:pt x="149" y="535"/>
                                      </a:lnTo>
                                      <a:lnTo>
                                        <a:pt x="144" y="535"/>
                                      </a:lnTo>
                                      <a:lnTo>
                                        <a:pt x="140" y="534"/>
                                      </a:lnTo>
                                      <a:lnTo>
                                        <a:pt x="135" y="533"/>
                                      </a:lnTo>
                                      <a:lnTo>
                                        <a:pt x="130" y="530"/>
                                      </a:lnTo>
                                      <a:lnTo>
                                        <a:pt x="120" y="523"/>
                                      </a:lnTo>
                                      <a:lnTo>
                                        <a:pt x="111" y="514"/>
                                      </a:lnTo>
                                      <a:lnTo>
                                        <a:pt x="102" y="503"/>
                                      </a:lnTo>
                                      <a:lnTo>
                                        <a:pt x="92" y="490"/>
                                      </a:lnTo>
                                      <a:lnTo>
                                        <a:pt x="82" y="475"/>
                                      </a:lnTo>
                                      <a:lnTo>
                                        <a:pt x="73" y="457"/>
                                      </a:lnTo>
                                      <a:lnTo>
                                        <a:pt x="63" y="438"/>
                                      </a:lnTo>
                                      <a:lnTo>
                                        <a:pt x="55" y="418"/>
                                      </a:lnTo>
                                      <a:lnTo>
                                        <a:pt x="47" y="396"/>
                                      </a:lnTo>
                                      <a:lnTo>
                                        <a:pt x="39" y="372"/>
                                      </a:lnTo>
                                      <a:lnTo>
                                        <a:pt x="31" y="347"/>
                                      </a:lnTo>
                                      <a:lnTo>
                                        <a:pt x="25" y="321"/>
                                      </a:lnTo>
                                      <a:lnTo>
                                        <a:pt x="19" y="295"/>
                                      </a:lnTo>
                                      <a:lnTo>
                                        <a:pt x="14" y="268"/>
                                      </a:lnTo>
                                      <a:lnTo>
                                        <a:pt x="9" y="241"/>
                                      </a:lnTo>
                                      <a:lnTo>
                                        <a:pt x="5" y="214"/>
                                      </a:lnTo>
                                      <a:lnTo>
                                        <a:pt x="3" y="188"/>
                                      </a:lnTo>
                                      <a:lnTo>
                                        <a:pt x="1" y="163"/>
                                      </a:lnTo>
                                      <a:lnTo>
                                        <a:pt x="0" y="141"/>
                                      </a:lnTo>
                                      <a:lnTo>
                                        <a:pt x="1" y="118"/>
                                      </a:lnTo>
                                      <a:lnTo>
                                        <a:pt x="3" y="97"/>
                                      </a:lnTo>
                                      <a:lnTo>
                                        <a:pt x="4" y="79"/>
                                      </a:lnTo>
                                      <a:lnTo>
                                        <a:pt x="8" y="62"/>
                                      </a:lnTo>
                                      <a:lnTo>
                                        <a:pt x="11" y="46"/>
                                      </a:lnTo>
                                      <a:lnTo>
                                        <a:pt x="16" y="32"/>
                                      </a:lnTo>
                                      <a:lnTo>
                                        <a:pt x="21" y="21"/>
                                      </a:lnTo>
                                      <a:lnTo>
                                        <a:pt x="29" y="12"/>
                                      </a:lnTo>
                                      <a:lnTo>
                                        <a:pt x="35" y="6"/>
                                      </a:lnTo>
                                      <a:lnTo>
                                        <a:pt x="39" y="3"/>
                                      </a:lnTo>
                                      <a:lnTo>
                                        <a:pt x="43" y="1"/>
                                      </a:lnTo>
                                      <a:lnTo>
                                        <a:pt x="47" y="1"/>
                                      </a:lnTo>
                                      <a:lnTo>
                                        <a:pt x="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1F1A17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" name="Freeform 4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9775" y="11776"/>
                                  <a:ext cx="43" cy="139"/>
                                </a:xfrm>
                                <a:custGeom>
                                  <a:avLst/>
                                  <a:gdLst>
                                    <a:gd name="T0" fmla="*/ 131 w 181"/>
                                    <a:gd name="T1" fmla="*/ 0 h 587"/>
                                    <a:gd name="T2" fmla="*/ 140 w 181"/>
                                    <a:gd name="T3" fmla="*/ 2 h 587"/>
                                    <a:gd name="T4" fmla="*/ 150 w 181"/>
                                    <a:gd name="T5" fmla="*/ 8 h 587"/>
                                    <a:gd name="T6" fmla="*/ 162 w 181"/>
                                    <a:gd name="T7" fmla="*/ 25 h 587"/>
                                    <a:gd name="T8" fmla="*/ 172 w 181"/>
                                    <a:gd name="T9" fmla="*/ 54 h 587"/>
                                    <a:gd name="T10" fmla="*/ 178 w 181"/>
                                    <a:gd name="T11" fmla="*/ 89 h 587"/>
                                    <a:gd name="T12" fmla="*/ 181 w 181"/>
                                    <a:gd name="T13" fmla="*/ 134 h 587"/>
                                    <a:gd name="T14" fmla="*/ 181 w 181"/>
                                    <a:gd name="T15" fmla="*/ 185 h 587"/>
                                    <a:gd name="T16" fmla="*/ 177 w 181"/>
                                    <a:gd name="T17" fmla="*/ 240 h 587"/>
                                    <a:gd name="T18" fmla="*/ 169 w 181"/>
                                    <a:gd name="T19" fmla="*/ 300 h 587"/>
                                    <a:gd name="T20" fmla="*/ 158 w 181"/>
                                    <a:gd name="T21" fmla="*/ 358 h 587"/>
                                    <a:gd name="T22" fmla="*/ 146 w 181"/>
                                    <a:gd name="T23" fmla="*/ 412 h 587"/>
                                    <a:gd name="T24" fmla="*/ 131 w 181"/>
                                    <a:gd name="T25" fmla="*/ 462 h 587"/>
                                    <a:gd name="T26" fmla="*/ 115 w 181"/>
                                    <a:gd name="T27" fmla="*/ 504 h 587"/>
                                    <a:gd name="T28" fmla="*/ 98 w 181"/>
                                    <a:gd name="T29" fmla="*/ 540 h 587"/>
                                    <a:gd name="T30" fmla="*/ 80 w 181"/>
                                    <a:gd name="T31" fmla="*/ 566 h 587"/>
                                    <a:gd name="T32" fmla="*/ 63 w 181"/>
                                    <a:gd name="T33" fmla="*/ 582 h 587"/>
                                    <a:gd name="T34" fmla="*/ 51 w 181"/>
                                    <a:gd name="T35" fmla="*/ 587 h 587"/>
                                    <a:gd name="T36" fmla="*/ 42 w 181"/>
                                    <a:gd name="T37" fmla="*/ 585 h 587"/>
                                    <a:gd name="T38" fmla="*/ 31 w 181"/>
                                    <a:gd name="T39" fmla="*/ 579 h 587"/>
                                    <a:gd name="T40" fmla="*/ 20 w 181"/>
                                    <a:gd name="T41" fmla="*/ 562 h 587"/>
                                    <a:gd name="T42" fmla="*/ 10 w 181"/>
                                    <a:gd name="T43" fmla="*/ 535 h 587"/>
                                    <a:gd name="T44" fmla="*/ 4 w 181"/>
                                    <a:gd name="T45" fmla="*/ 498 h 587"/>
                                    <a:gd name="T46" fmla="*/ 0 w 181"/>
                                    <a:gd name="T47" fmla="*/ 454 h 587"/>
                                    <a:gd name="T48" fmla="*/ 1 w 181"/>
                                    <a:gd name="T49" fmla="*/ 404 h 587"/>
                                    <a:gd name="T50" fmla="*/ 5 w 181"/>
                                    <a:gd name="T51" fmla="*/ 347 h 587"/>
                                    <a:gd name="T52" fmla="*/ 12 w 181"/>
                                    <a:gd name="T53" fmla="*/ 287 h 587"/>
                                    <a:gd name="T54" fmla="*/ 22 w 181"/>
                                    <a:gd name="T55" fmla="*/ 229 h 587"/>
                                    <a:gd name="T56" fmla="*/ 35 w 181"/>
                                    <a:gd name="T57" fmla="*/ 176 h 587"/>
                                    <a:gd name="T58" fmla="*/ 49 w 181"/>
                                    <a:gd name="T59" fmla="*/ 127 h 587"/>
                                    <a:gd name="T60" fmla="*/ 65 w 181"/>
                                    <a:gd name="T61" fmla="*/ 83 h 587"/>
                                    <a:gd name="T62" fmla="*/ 83 w 181"/>
                                    <a:gd name="T63" fmla="*/ 49 h 587"/>
                                    <a:gd name="T64" fmla="*/ 100 w 181"/>
                                    <a:gd name="T65" fmla="*/ 21 h 587"/>
                                    <a:gd name="T66" fmla="*/ 119 w 181"/>
                                    <a:gd name="T67" fmla="*/ 5 h 5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181" h="587">
                                      <a:moveTo>
                                        <a:pt x="127" y="2"/>
                                      </a:moveTo>
                                      <a:lnTo>
                                        <a:pt x="131" y="0"/>
                                      </a:lnTo>
                                      <a:lnTo>
                                        <a:pt x="135" y="0"/>
                                      </a:lnTo>
                                      <a:lnTo>
                                        <a:pt x="140" y="2"/>
                                      </a:lnTo>
                                      <a:lnTo>
                                        <a:pt x="143" y="3"/>
                                      </a:lnTo>
                                      <a:lnTo>
                                        <a:pt x="150" y="8"/>
                                      </a:lnTo>
                                      <a:lnTo>
                                        <a:pt x="156" y="15"/>
                                      </a:lnTo>
                                      <a:lnTo>
                                        <a:pt x="162" y="25"/>
                                      </a:lnTo>
                                      <a:lnTo>
                                        <a:pt x="167" y="39"/>
                                      </a:lnTo>
                                      <a:lnTo>
                                        <a:pt x="172" y="54"/>
                                      </a:lnTo>
                                      <a:lnTo>
                                        <a:pt x="174" y="71"/>
                                      </a:lnTo>
                                      <a:lnTo>
                                        <a:pt x="178" y="89"/>
                                      </a:lnTo>
                                      <a:lnTo>
                                        <a:pt x="179" y="110"/>
                                      </a:lnTo>
                                      <a:lnTo>
                                        <a:pt x="181" y="134"/>
                                      </a:lnTo>
                                      <a:lnTo>
                                        <a:pt x="181" y="159"/>
                                      </a:lnTo>
                                      <a:lnTo>
                                        <a:pt x="181" y="185"/>
                                      </a:lnTo>
                                      <a:lnTo>
                                        <a:pt x="179" y="212"/>
                                      </a:lnTo>
                                      <a:lnTo>
                                        <a:pt x="177" y="240"/>
                                      </a:lnTo>
                                      <a:lnTo>
                                        <a:pt x="173" y="270"/>
                                      </a:lnTo>
                                      <a:lnTo>
                                        <a:pt x="169" y="300"/>
                                      </a:lnTo>
                                      <a:lnTo>
                                        <a:pt x="164" y="329"/>
                                      </a:lnTo>
                                      <a:lnTo>
                                        <a:pt x="158" y="358"/>
                                      </a:lnTo>
                                      <a:lnTo>
                                        <a:pt x="152" y="385"/>
                                      </a:lnTo>
                                      <a:lnTo>
                                        <a:pt x="146" y="412"/>
                                      </a:lnTo>
                                      <a:lnTo>
                                        <a:pt x="138" y="437"/>
                                      </a:lnTo>
                                      <a:lnTo>
                                        <a:pt x="131" y="462"/>
                                      </a:lnTo>
                                      <a:lnTo>
                                        <a:pt x="124" y="483"/>
                                      </a:lnTo>
                                      <a:lnTo>
                                        <a:pt x="115" y="504"/>
                                      </a:lnTo>
                                      <a:lnTo>
                                        <a:pt x="106" y="522"/>
                                      </a:lnTo>
                                      <a:lnTo>
                                        <a:pt x="98" y="540"/>
                                      </a:lnTo>
                                      <a:lnTo>
                                        <a:pt x="89" y="553"/>
                                      </a:lnTo>
                                      <a:lnTo>
                                        <a:pt x="80" y="566"/>
                                      </a:lnTo>
                                      <a:lnTo>
                                        <a:pt x="72" y="576"/>
                                      </a:lnTo>
                                      <a:lnTo>
                                        <a:pt x="63" y="582"/>
                                      </a:lnTo>
                                      <a:lnTo>
                                        <a:pt x="54" y="585"/>
                                      </a:lnTo>
                                      <a:lnTo>
                                        <a:pt x="51" y="587"/>
                                      </a:lnTo>
                                      <a:lnTo>
                                        <a:pt x="46" y="587"/>
                                      </a:lnTo>
                                      <a:lnTo>
                                        <a:pt x="42" y="585"/>
                                      </a:lnTo>
                                      <a:lnTo>
                                        <a:pt x="38" y="584"/>
                                      </a:lnTo>
                                      <a:lnTo>
                                        <a:pt x="31" y="579"/>
                                      </a:lnTo>
                                      <a:lnTo>
                                        <a:pt x="25" y="572"/>
                                      </a:lnTo>
                                      <a:lnTo>
                                        <a:pt x="20" y="562"/>
                                      </a:lnTo>
                                      <a:lnTo>
                                        <a:pt x="15" y="550"/>
                                      </a:lnTo>
                                      <a:lnTo>
                                        <a:pt x="10" y="535"/>
                                      </a:lnTo>
                                      <a:lnTo>
                                        <a:pt x="6" y="517"/>
                                      </a:lnTo>
                                      <a:lnTo>
                                        <a:pt x="4" y="498"/>
                                      </a:lnTo>
                                      <a:lnTo>
                                        <a:pt x="1" y="477"/>
                                      </a:lnTo>
                                      <a:lnTo>
                                        <a:pt x="0" y="454"/>
                                      </a:lnTo>
                                      <a:lnTo>
                                        <a:pt x="0" y="430"/>
                                      </a:lnTo>
                                      <a:lnTo>
                                        <a:pt x="1" y="404"/>
                                      </a:lnTo>
                                      <a:lnTo>
                                        <a:pt x="2" y="376"/>
                                      </a:lnTo>
                                      <a:lnTo>
                                        <a:pt x="5" y="347"/>
                                      </a:lnTo>
                                      <a:lnTo>
                                        <a:pt x="7" y="317"/>
                                      </a:lnTo>
                                      <a:lnTo>
                                        <a:pt x="12" y="287"/>
                                      </a:lnTo>
                                      <a:lnTo>
                                        <a:pt x="17" y="258"/>
                                      </a:lnTo>
                                      <a:lnTo>
                                        <a:pt x="22" y="229"/>
                                      </a:lnTo>
                                      <a:lnTo>
                                        <a:pt x="28" y="202"/>
                                      </a:lnTo>
                                      <a:lnTo>
                                        <a:pt x="35" y="176"/>
                                      </a:lnTo>
                                      <a:lnTo>
                                        <a:pt x="42" y="150"/>
                                      </a:lnTo>
                                      <a:lnTo>
                                        <a:pt x="49" y="127"/>
                                      </a:lnTo>
                                      <a:lnTo>
                                        <a:pt x="58" y="104"/>
                                      </a:lnTo>
                                      <a:lnTo>
                                        <a:pt x="65" y="83"/>
                                      </a:lnTo>
                                      <a:lnTo>
                                        <a:pt x="74" y="65"/>
                                      </a:lnTo>
                                      <a:lnTo>
                                        <a:pt x="83" y="49"/>
                                      </a:lnTo>
                                      <a:lnTo>
                                        <a:pt x="91" y="34"/>
                                      </a:lnTo>
                                      <a:lnTo>
                                        <a:pt x="100" y="21"/>
                                      </a:lnTo>
                                      <a:lnTo>
                                        <a:pt x="110" y="13"/>
                                      </a:lnTo>
                                      <a:lnTo>
                                        <a:pt x="119" y="5"/>
                                      </a:lnTo>
                                      <a:lnTo>
                                        <a:pt x="127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1F1A17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57" name="Group 43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802" y="12119"/>
                                  <a:ext cx="462" cy="434"/>
                                  <a:chOff x="8834" y="3389"/>
                                  <a:chExt cx="390" cy="366"/>
                                </a:xfrm>
                              </wpg:grpSpPr>
                              <wps:wsp>
                                <wps:cNvPr id="58" name="Freeform 43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834" y="3389"/>
                                    <a:ext cx="390" cy="366"/>
                                  </a:xfrm>
                                  <a:custGeom>
                                    <a:avLst/>
                                    <a:gdLst>
                                      <a:gd name="T0" fmla="*/ 1951 w 1951"/>
                                      <a:gd name="T1" fmla="*/ 55 h 1831"/>
                                      <a:gd name="T2" fmla="*/ 1948 w 1951"/>
                                      <a:gd name="T3" fmla="*/ 181 h 1831"/>
                                      <a:gd name="T4" fmla="*/ 1933 w 1951"/>
                                      <a:gd name="T5" fmla="*/ 328 h 1831"/>
                                      <a:gd name="T6" fmla="*/ 1909 w 1951"/>
                                      <a:gd name="T7" fmla="*/ 490 h 1831"/>
                                      <a:gd name="T8" fmla="*/ 1874 w 1951"/>
                                      <a:gd name="T9" fmla="*/ 663 h 1831"/>
                                      <a:gd name="T10" fmla="*/ 1829 w 1951"/>
                                      <a:gd name="T11" fmla="*/ 843 h 1831"/>
                                      <a:gd name="T12" fmla="*/ 1774 w 1951"/>
                                      <a:gd name="T13" fmla="*/ 1021 h 1831"/>
                                      <a:gd name="T14" fmla="*/ 1709 w 1951"/>
                                      <a:gd name="T15" fmla="*/ 1195 h 1831"/>
                                      <a:gd name="T16" fmla="*/ 1635 w 1951"/>
                                      <a:gd name="T17" fmla="*/ 1357 h 1831"/>
                                      <a:gd name="T18" fmla="*/ 1552 w 1951"/>
                                      <a:gd name="T19" fmla="*/ 1505 h 1831"/>
                                      <a:gd name="T20" fmla="*/ 1461 w 1951"/>
                                      <a:gd name="T21" fmla="*/ 1631 h 1831"/>
                                      <a:gd name="T22" fmla="*/ 1361 w 1951"/>
                                      <a:gd name="T23" fmla="*/ 1731 h 1831"/>
                                      <a:gd name="T24" fmla="*/ 1253 w 1951"/>
                                      <a:gd name="T25" fmla="*/ 1799 h 1831"/>
                                      <a:gd name="T26" fmla="*/ 1137 w 1951"/>
                                      <a:gd name="T27" fmla="*/ 1831 h 1831"/>
                                      <a:gd name="T28" fmla="*/ 1012 w 1951"/>
                                      <a:gd name="T29" fmla="*/ 1820 h 1831"/>
                                      <a:gd name="T30" fmla="*/ 881 w 1951"/>
                                      <a:gd name="T31" fmla="*/ 1762 h 1831"/>
                                      <a:gd name="T32" fmla="*/ 758 w 1951"/>
                                      <a:gd name="T33" fmla="*/ 1718 h 1831"/>
                                      <a:gd name="T34" fmla="*/ 658 w 1951"/>
                                      <a:gd name="T35" fmla="*/ 1721 h 1831"/>
                                      <a:gd name="T36" fmla="*/ 594 w 1951"/>
                                      <a:gd name="T37" fmla="*/ 1717 h 1831"/>
                                      <a:gd name="T38" fmla="*/ 557 w 1951"/>
                                      <a:gd name="T39" fmla="*/ 1712 h 1831"/>
                                      <a:gd name="T40" fmla="*/ 524 w 1951"/>
                                      <a:gd name="T41" fmla="*/ 1704 h 1831"/>
                                      <a:gd name="T42" fmla="*/ 498 w 1951"/>
                                      <a:gd name="T43" fmla="*/ 1694 h 1831"/>
                                      <a:gd name="T44" fmla="*/ 466 w 1951"/>
                                      <a:gd name="T45" fmla="*/ 1669 h 1831"/>
                                      <a:gd name="T46" fmla="*/ 419 w 1951"/>
                                      <a:gd name="T47" fmla="*/ 1618 h 1831"/>
                                      <a:gd name="T48" fmla="*/ 367 w 1951"/>
                                      <a:gd name="T49" fmla="*/ 1549 h 1831"/>
                                      <a:gd name="T50" fmla="*/ 313 w 1951"/>
                                      <a:gd name="T51" fmla="*/ 1465 h 1831"/>
                                      <a:gd name="T52" fmla="*/ 258 w 1951"/>
                                      <a:gd name="T53" fmla="*/ 1367 h 1831"/>
                                      <a:gd name="T54" fmla="*/ 205 w 1951"/>
                                      <a:gd name="T55" fmla="*/ 1258 h 1831"/>
                                      <a:gd name="T56" fmla="*/ 155 w 1951"/>
                                      <a:gd name="T57" fmla="*/ 1142 h 1831"/>
                                      <a:gd name="T58" fmla="*/ 109 w 1951"/>
                                      <a:gd name="T59" fmla="*/ 1020 h 1831"/>
                                      <a:gd name="T60" fmla="*/ 69 w 1951"/>
                                      <a:gd name="T61" fmla="*/ 893 h 1831"/>
                                      <a:gd name="T62" fmla="*/ 36 w 1951"/>
                                      <a:gd name="T63" fmla="*/ 767 h 1831"/>
                                      <a:gd name="T64" fmla="*/ 14 w 1951"/>
                                      <a:gd name="T65" fmla="*/ 642 h 1831"/>
                                      <a:gd name="T66" fmla="*/ 1 w 1951"/>
                                      <a:gd name="T67" fmla="*/ 521 h 1831"/>
                                      <a:gd name="T68" fmla="*/ 1 w 1951"/>
                                      <a:gd name="T69" fmla="*/ 407 h 1831"/>
                                      <a:gd name="T70" fmla="*/ 16 w 1951"/>
                                      <a:gd name="T71" fmla="*/ 301 h 1831"/>
                                      <a:gd name="T72" fmla="*/ 47 w 1951"/>
                                      <a:gd name="T73" fmla="*/ 207 h 1831"/>
                                      <a:gd name="T74" fmla="*/ 95 w 1951"/>
                                      <a:gd name="T75" fmla="*/ 127 h 1831"/>
                                      <a:gd name="T76" fmla="*/ 173 w 1951"/>
                                      <a:gd name="T77" fmla="*/ 104 h 1831"/>
                                      <a:gd name="T78" fmla="*/ 272 w 1951"/>
                                      <a:gd name="T79" fmla="*/ 123 h 1831"/>
                                      <a:gd name="T80" fmla="*/ 378 w 1951"/>
                                      <a:gd name="T81" fmla="*/ 138 h 1831"/>
                                      <a:gd name="T82" fmla="*/ 490 w 1951"/>
                                      <a:gd name="T83" fmla="*/ 149 h 1831"/>
                                      <a:gd name="T84" fmla="*/ 607 w 1951"/>
                                      <a:gd name="T85" fmla="*/ 156 h 1831"/>
                                      <a:gd name="T86" fmla="*/ 727 w 1951"/>
                                      <a:gd name="T87" fmla="*/ 160 h 1831"/>
                                      <a:gd name="T88" fmla="*/ 851 w 1951"/>
                                      <a:gd name="T89" fmla="*/ 160 h 1831"/>
                                      <a:gd name="T90" fmla="*/ 976 w 1951"/>
                                      <a:gd name="T91" fmla="*/ 158 h 1831"/>
                                      <a:gd name="T92" fmla="*/ 1101 w 1951"/>
                                      <a:gd name="T93" fmla="*/ 151 h 1831"/>
                                      <a:gd name="T94" fmla="*/ 1226 w 1951"/>
                                      <a:gd name="T95" fmla="*/ 141 h 1831"/>
                                      <a:gd name="T96" fmla="*/ 1348 w 1951"/>
                                      <a:gd name="T97" fmla="*/ 128 h 1831"/>
                                      <a:gd name="T98" fmla="*/ 1469 w 1951"/>
                                      <a:gd name="T99" fmla="*/ 112 h 1831"/>
                                      <a:gd name="T100" fmla="*/ 1586 w 1951"/>
                                      <a:gd name="T101" fmla="*/ 92 h 1831"/>
                                      <a:gd name="T102" fmla="*/ 1697 w 1951"/>
                                      <a:gd name="T103" fmla="*/ 70 h 1831"/>
                                      <a:gd name="T104" fmla="*/ 1803 w 1951"/>
                                      <a:gd name="T105" fmla="*/ 45 h 1831"/>
                                      <a:gd name="T106" fmla="*/ 1901 w 1951"/>
                                      <a:gd name="T107" fmla="*/ 17 h 183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</a:cxnLst>
                                    <a:rect l="0" t="0" r="r" b="b"/>
                                    <a:pathLst>
                                      <a:path w="1951" h="1831">
                                        <a:moveTo>
                                          <a:pt x="1948" y="0"/>
                                        </a:moveTo>
                                        <a:lnTo>
                                          <a:pt x="1951" y="55"/>
                                        </a:lnTo>
                                        <a:lnTo>
                                          <a:pt x="1951" y="114"/>
                                        </a:lnTo>
                                        <a:lnTo>
                                          <a:pt x="1948" y="181"/>
                                        </a:lnTo>
                                        <a:lnTo>
                                          <a:pt x="1942" y="252"/>
                                        </a:lnTo>
                                        <a:lnTo>
                                          <a:pt x="1933" y="328"/>
                                        </a:lnTo>
                                        <a:lnTo>
                                          <a:pt x="1923" y="407"/>
                                        </a:lnTo>
                                        <a:lnTo>
                                          <a:pt x="1909" y="490"/>
                                        </a:lnTo>
                                        <a:lnTo>
                                          <a:pt x="1892" y="577"/>
                                        </a:lnTo>
                                        <a:lnTo>
                                          <a:pt x="1874" y="663"/>
                                        </a:lnTo>
                                        <a:lnTo>
                                          <a:pt x="1853" y="752"/>
                                        </a:lnTo>
                                        <a:lnTo>
                                          <a:pt x="1829" y="843"/>
                                        </a:lnTo>
                                        <a:lnTo>
                                          <a:pt x="1803" y="932"/>
                                        </a:lnTo>
                                        <a:lnTo>
                                          <a:pt x="1774" y="1021"/>
                                        </a:lnTo>
                                        <a:lnTo>
                                          <a:pt x="1743" y="1109"/>
                                        </a:lnTo>
                                        <a:lnTo>
                                          <a:pt x="1709" y="1195"/>
                                        </a:lnTo>
                                        <a:lnTo>
                                          <a:pt x="1674" y="1278"/>
                                        </a:lnTo>
                                        <a:lnTo>
                                          <a:pt x="1635" y="1357"/>
                                        </a:lnTo>
                                        <a:lnTo>
                                          <a:pt x="1596" y="1434"/>
                                        </a:lnTo>
                                        <a:lnTo>
                                          <a:pt x="1552" y="1505"/>
                                        </a:lnTo>
                                        <a:lnTo>
                                          <a:pt x="1508" y="1571"/>
                                        </a:lnTo>
                                        <a:lnTo>
                                          <a:pt x="1461" y="1631"/>
                                        </a:lnTo>
                                        <a:lnTo>
                                          <a:pt x="1413" y="1684"/>
                                        </a:lnTo>
                                        <a:lnTo>
                                          <a:pt x="1361" y="1731"/>
                                        </a:lnTo>
                                        <a:lnTo>
                                          <a:pt x="1307" y="1769"/>
                                        </a:lnTo>
                                        <a:lnTo>
                                          <a:pt x="1253" y="1799"/>
                                        </a:lnTo>
                                        <a:lnTo>
                                          <a:pt x="1195" y="1820"/>
                                        </a:lnTo>
                                        <a:lnTo>
                                          <a:pt x="1137" y="1831"/>
                                        </a:lnTo>
                                        <a:lnTo>
                                          <a:pt x="1075" y="1831"/>
                                        </a:lnTo>
                                        <a:lnTo>
                                          <a:pt x="1012" y="1820"/>
                                        </a:lnTo>
                                        <a:lnTo>
                                          <a:pt x="947" y="1798"/>
                                        </a:lnTo>
                                        <a:lnTo>
                                          <a:pt x="881" y="1762"/>
                                        </a:lnTo>
                                        <a:lnTo>
                                          <a:pt x="813" y="1714"/>
                                        </a:lnTo>
                                        <a:lnTo>
                                          <a:pt x="758" y="1718"/>
                                        </a:lnTo>
                                        <a:lnTo>
                                          <a:pt x="706" y="1721"/>
                                        </a:lnTo>
                                        <a:lnTo>
                                          <a:pt x="658" y="1721"/>
                                        </a:lnTo>
                                        <a:lnTo>
                                          <a:pt x="613" y="1718"/>
                                        </a:lnTo>
                                        <a:lnTo>
                                          <a:pt x="594" y="1717"/>
                                        </a:lnTo>
                                        <a:lnTo>
                                          <a:pt x="574" y="1715"/>
                                        </a:lnTo>
                                        <a:lnTo>
                                          <a:pt x="557" y="1712"/>
                                        </a:lnTo>
                                        <a:lnTo>
                                          <a:pt x="539" y="1709"/>
                                        </a:lnTo>
                                        <a:lnTo>
                                          <a:pt x="524" y="1704"/>
                                        </a:lnTo>
                                        <a:lnTo>
                                          <a:pt x="511" y="1699"/>
                                        </a:lnTo>
                                        <a:lnTo>
                                          <a:pt x="498" y="1694"/>
                                        </a:lnTo>
                                        <a:lnTo>
                                          <a:pt x="489" y="1686"/>
                                        </a:lnTo>
                                        <a:lnTo>
                                          <a:pt x="466" y="1669"/>
                                        </a:lnTo>
                                        <a:lnTo>
                                          <a:pt x="443" y="1646"/>
                                        </a:lnTo>
                                        <a:lnTo>
                                          <a:pt x="419" y="1618"/>
                                        </a:lnTo>
                                        <a:lnTo>
                                          <a:pt x="393" y="1586"/>
                                        </a:lnTo>
                                        <a:lnTo>
                                          <a:pt x="367" y="1549"/>
                                        </a:lnTo>
                                        <a:lnTo>
                                          <a:pt x="340" y="1508"/>
                                        </a:lnTo>
                                        <a:lnTo>
                                          <a:pt x="313" y="1465"/>
                                        </a:lnTo>
                                        <a:lnTo>
                                          <a:pt x="286" y="1418"/>
                                        </a:lnTo>
                                        <a:lnTo>
                                          <a:pt x="258" y="1367"/>
                                        </a:lnTo>
                                        <a:lnTo>
                                          <a:pt x="232" y="1314"/>
                                        </a:lnTo>
                                        <a:lnTo>
                                          <a:pt x="205" y="1258"/>
                                        </a:lnTo>
                                        <a:lnTo>
                                          <a:pt x="179" y="1201"/>
                                        </a:lnTo>
                                        <a:lnTo>
                                          <a:pt x="155" y="1142"/>
                                        </a:lnTo>
                                        <a:lnTo>
                                          <a:pt x="131" y="1082"/>
                                        </a:lnTo>
                                        <a:lnTo>
                                          <a:pt x="109" y="1020"/>
                                        </a:lnTo>
                                        <a:lnTo>
                                          <a:pt x="88" y="957"/>
                                        </a:lnTo>
                                        <a:lnTo>
                                          <a:pt x="69" y="893"/>
                                        </a:lnTo>
                                        <a:lnTo>
                                          <a:pt x="52" y="830"/>
                                        </a:lnTo>
                                        <a:lnTo>
                                          <a:pt x="36" y="767"/>
                                        </a:lnTo>
                                        <a:lnTo>
                                          <a:pt x="23" y="704"/>
                                        </a:lnTo>
                                        <a:lnTo>
                                          <a:pt x="14" y="642"/>
                                        </a:lnTo>
                                        <a:lnTo>
                                          <a:pt x="6" y="581"/>
                                        </a:lnTo>
                                        <a:lnTo>
                                          <a:pt x="1" y="521"/>
                                        </a:lnTo>
                                        <a:lnTo>
                                          <a:pt x="0" y="463"/>
                                        </a:lnTo>
                                        <a:lnTo>
                                          <a:pt x="1" y="407"/>
                                        </a:lnTo>
                                        <a:lnTo>
                                          <a:pt x="7" y="353"/>
                                        </a:lnTo>
                                        <a:lnTo>
                                          <a:pt x="16" y="301"/>
                                        </a:lnTo>
                                        <a:lnTo>
                                          <a:pt x="30" y="253"/>
                                        </a:lnTo>
                                        <a:lnTo>
                                          <a:pt x="47" y="207"/>
                                        </a:lnTo>
                                        <a:lnTo>
                                          <a:pt x="69" y="165"/>
                                        </a:lnTo>
                                        <a:lnTo>
                                          <a:pt x="95" y="127"/>
                                        </a:lnTo>
                                        <a:lnTo>
                                          <a:pt x="126" y="93"/>
                                        </a:lnTo>
                                        <a:lnTo>
                                          <a:pt x="173" y="104"/>
                                        </a:lnTo>
                                        <a:lnTo>
                                          <a:pt x="221" y="114"/>
                                        </a:lnTo>
                                        <a:lnTo>
                                          <a:pt x="272" y="123"/>
                                        </a:lnTo>
                                        <a:lnTo>
                                          <a:pt x="324" y="130"/>
                                        </a:lnTo>
                                        <a:lnTo>
                                          <a:pt x="378" y="138"/>
                                        </a:lnTo>
                                        <a:lnTo>
                                          <a:pt x="433" y="144"/>
                                        </a:lnTo>
                                        <a:lnTo>
                                          <a:pt x="490" y="149"/>
                                        </a:lnTo>
                                        <a:lnTo>
                                          <a:pt x="548" y="153"/>
                                        </a:lnTo>
                                        <a:lnTo>
                                          <a:pt x="607" y="156"/>
                                        </a:lnTo>
                                        <a:lnTo>
                                          <a:pt x="667" y="159"/>
                                        </a:lnTo>
                                        <a:lnTo>
                                          <a:pt x="727" y="160"/>
                                        </a:lnTo>
                                        <a:lnTo>
                                          <a:pt x="789" y="161"/>
                                        </a:lnTo>
                                        <a:lnTo>
                                          <a:pt x="851" y="160"/>
                                        </a:lnTo>
                                        <a:lnTo>
                                          <a:pt x="913" y="159"/>
                                        </a:lnTo>
                                        <a:lnTo>
                                          <a:pt x="976" y="158"/>
                                        </a:lnTo>
                                        <a:lnTo>
                                          <a:pt x="1038" y="155"/>
                                        </a:lnTo>
                                        <a:lnTo>
                                          <a:pt x="1101" y="151"/>
                                        </a:lnTo>
                                        <a:lnTo>
                                          <a:pt x="1163" y="146"/>
                                        </a:lnTo>
                                        <a:lnTo>
                                          <a:pt x="1226" y="141"/>
                                        </a:lnTo>
                                        <a:lnTo>
                                          <a:pt x="1288" y="135"/>
                                        </a:lnTo>
                                        <a:lnTo>
                                          <a:pt x="1348" y="128"/>
                                        </a:lnTo>
                                        <a:lnTo>
                                          <a:pt x="1409" y="120"/>
                                        </a:lnTo>
                                        <a:lnTo>
                                          <a:pt x="1469" y="112"/>
                                        </a:lnTo>
                                        <a:lnTo>
                                          <a:pt x="1528" y="103"/>
                                        </a:lnTo>
                                        <a:lnTo>
                                          <a:pt x="1586" y="92"/>
                                        </a:lnTo>
                                        <a:lnTo>
                                          <a:pt x="1643" y="82"/>
                                        </a:lnTo>
                                        <a:lnTo>
                                          <a:pt x="1697" y="70"/>
                                        </a:lnTo>
                                        <a:lnTo>
                                          <a:pt x="1751" y="57"/>
                                        </a:lnTo>
                                        <a:lnTo>
                                          <a:pt x="1803" y="45"/>
                                        </a:lnTo>
                                        <a:lnTo>
                                          <a:pt x="1853" y="30"/>
                                        </a:lnTo>
                                        <a:lnTo>
                                          <a:pt x="1901" y="17"/>
                                        </a:lnTo>
                                        <a:lnTo>
                                          <a:pt x="194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2">
                                      <a:lumMod val="50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0">
                                        <a:solidFill>
                                          <a:srgbClr val="1F1A17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" name="Freeform 44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846" y="3421"/>
                                    <a:ext cx="233" cy="301"/>
                                  </a:xfrm>
                                  <a:custGeom>
                                    <a:avLst/>
                                    <a:gdLst>
                                      <a:gd name="T0" fmla="*/ 177 w 1161"/>
                                      <a:gd name="T1" fmla="*/ 12 h 1503"/>
                                      <a:gd name="T2" fmla="*/ 300 w 1161"/>
                                      <a:gd name="T3" fmla="*/ 34 h 1503"/>
                                      <a:gd name="T4" fmla="*/ 420 w 1161"/>
                                      <a:gd name="T5" fmla="*/ 52 h 1503"/>
                                      <a:gd name="T6" fmla="*/ 538 w 1161"/>
                                      <a:gd name="T7" fmla="*/ 65 h 1503"/>
                                      <a:gd name="T8" fmla="*/ 657 w 1161"/>
                                      <a:gd name="T9" fmla="*/ 73 h 1503"/>
                                      <a:gd name="T10" fmla="*/ 776 w 1161"/>
                                      <a:gd name="T11" fmla="*/ 76 h 1503"/>
                                      <a:gd name="T12" fmla="*/ 893 w 1161"/>
                                      <a:gd name="T13" fmla="*/ 76 h 1503"/>
                                      <a:gd name="T14" fmla="*/ 1011 w 1161"/>
                                      <a:gd name="T15" fmla="*/ 72 h 1503"/>
                                      <a:gd name="T16" fmla="*/ 1085 w 1161"/>
                                      <a:gd name="T17" fmla="*/ 130 h 1503"/>
                                      <a:gd name="T18" fmla="*/ 1111 w 1161"/>
                                      <a:gd name="T19" fmla="*/ 261 h 1503"/>
                                      <a:gd name="T20" fmla="*/ 1132 w 1161"/>
                                      <a:gd name="T21" fmla="*/ 398 h 1503"/>
                                      <a:gd name="T22" fmla="*/ 1147 w 1161"/>
                                      <a:gd name="T23" fmla="*/ 534 h 1503"/>
                                      <a:gd name="T24" fmla="*/ 1157 w 1161"/>
                                      <a:gd name="T25" fmla="*/ 666 h 1503"/>
                                      <a:gd name="T26" fmla="*/ 1161 w 1161"/>
                                      <a:gd name="T27" fmla="*/ 790 h 1503"/>
                                      <a:gd name="T28" fmla="*/ 1158 w 1161"/>
                                      <a:gd name="T29" fmla="*/ 900 h 1503"/>
                                      <a:gd name="T30" fmla="*/ 1149 w 1161"/>
                                      <a:gd name="T31" fmla="*/ 991 h 1503"/>
                                      <a:gd name="T32" fmla="*/ 1125 w 1161"/>
                                      <a:gd name="T33" fmla="*/ 1042 h 1503"/>
                                      <a:gd name="T34" fmla="*/ 1091 w 1161"/>
                                      <a:gd name="T35" fmla="*/ 1067 h 1503"/>
                                      <a:gd name="T36" fmla="*/ 1062 w 1161"/>
                                      <a:gd name="T37" fmla="*/ 1085 h 1503"/>
                                      <a:gd name="T38" fmla="*/ 1036 w 1161"/>
                                      <a:gd name="T39" fmla="*/ 1094 h 1503"/>
                                      <a:gd name="T40" fmla="*/ 1012 w 1161"/>
                                      <a:gd name="T41" fmla="*/ 1099 h 1503"/>
                                      <a:gd name="T42" fmla="*/ 990 w 1161"/>
                                      <a:gd name="T43" fmla="*/ 1101 h 1503"/>
                                      <a:gd name="T44" fmla="*/ 970 w 1161"/>
                                      <a:gd name="T45" fmla="*/ 1096 h 1503"/>
                                      <a:gd name="T46" fmla="*/ 953 w 1161"/>
                                      <a:gd name="T47" fmla="*/ 1088 h 1503"/>
                                      <a:gd name="T48" fmla="*/ 927 w 1161"/>
                                      <a:gd name="T49" fmla="*/ 1071 h 1503"/>
                                      <a:gd name="T50" fmla="*/ 895 w 1161"/>
                                      <a:gd name="T51" fmla="*/ 1042 h 1503"/>
                                      <a:gd name="T52" fmla="*/ 862 w 1161"/>
                                      <a:gd name="T53" fmla="*/ 1010 h 1503"/>
                                      <a:gd name="T54" fmla="*/ 835 w 1161"/>
                                      <a:gd name="T55" fmla="*/ 988 h 1503"/>
                                      <a:gd name="T56" fmla="*/ 815 w 1161"/>
                                      <a:gd name="T57" fmla="*/ 976 h 1503"/>
                                      <a:gd name="T58" fmla="*/ 807 w 1161"/>
                                      <a:gd name="T59" fmla="*/ 1021 h 1503"/>
                                      <a:gd name="T60" fmla="*/ 814 w 1161"/>
                                      <a:gd name="T61" fmla="*/ 1127 h 1503"/>
                                      <a:gd name="T62" fmla="*/ 823 w 1161"/>
                                      <a:gd name="T63" fmla="*/ 1232 h 1503"/>
                                      <a:gd name="T64" fmla="*/ 829 w 1161"/>
                                      <a:gd name="T65" fmla="*/ 1336 h 1503"/>
                                      <a:gd name="T66" fmla="*/ 824 w 1161"/>
                                      <a:gd name="T67" fmla="*/ 1402 h 1503"/>
                                      <a:gd name="T68" fmla="*/ 806 w 1161"/>
                                      <a:gd name="T69" fmla="*/ 1428 h 1503"/>
                                      <a:gd name="T70" fmla="*/ 784 w 1161"/>
                                      <a:gd name="T71" fmla="*/ 1449 h 1503"/>
                                      <a:gd name="T72" fmla="*/ 759 w 1161"/>
                                      <a:gd name="T73" fmla="*/ 1467 h 1503"/>
                                      <a:gd name="T74" fmla="*/ 731 w 1161"/>
                                      <a:gd name="T75" fmla="*/ 1480 h 1503"/>
                                      <a:gd name="T76" fmla="*/ 702 w 1161"/>
                                      <a:gd name="T77" fmla="*/ 1491 h 1503"/>
                                      <a:gd name="T78" fmla="*/ 672 w 1161"/>
                                      <a:gd name="T79" fmla="*/ 1498 h 1503"/>
                                      <a:gd name="T80" fmla="*/ 640 w 1161"/>
                                      <a:gd name="T81" fmla="*/ 1501 h 1503"/>
                                      <a:gd name="T82" fmla="*/ 609 w 1161"/>
                                      <a:gd name="T83" fmla="*/ 1503 h 1503"/>
                                      <a:gd name="T84" fmla="*/ 577 w 1161"/>
                                      <a:gd name="T85" fmla="*/ 1501 h 1503"/>
                                      <a:gd name="T86" fmla="*/ 532 w 1161"/>
                                      <a:gd name="T87" fmla="*/ 1495 h 1503"/>
                                      <a:gd name="T88" fmla="*/ 478 w 1161"/>
                                      <a:gd name="T89" fmla="*/ 1479 h 1503"/>
                                      <a:gd name="T90" fmla="*/ 444 w 1161"/>
                                      <a:gd name="T91" fmla="*/ 1463 h 1503"/>
                                      <a:gd name="T92" fmla="*/ 426 w 1161"/>
                                      <a:gd name="T93" fmla="*/ 1452 h 1503"/>
                                      <a:gd name="T94" fmla="*/ 397 w 1161"/>
                                      <a:gd name="T95" fmla="*/ 1416 h 1503"/>
                                      <a:gd name="T96" fmla="*/ 353 w 1161"/>
                                      <a:gd name="T97" fmla="*/ 1348 h 1503"/>
                                      <a:gd name="T98" fmla="*/ 306 w 1161"/>
                                      <a:gd name="T99" fmla="*/ 1269 h 1503"/>
                                      <a:gd name="T100" fmla="*/ 259 w 1161"/>
                                      <a:gd name="T101" fmla="*/ 1181 h 1503"/>
                                      <a:gd name="T102" fmla="*/ 212 w 1161"/>
                                      <a:gd name="T103" fmla="*/ 1085 h 1503"/>
                                      <a:gd name="T104" fmla="*/ 166 w 1161"/>
                                      <a:gd name="T105" fmla="*/ 982 h 1503"/>
                                      <a:gd name="T106" fmla="*/ 123 w 1161"/>
                                      <a:gd name="T107" fmla="*/ 875 h 1503"/>
                                      <a:gd name="T108" fmla="*/ 84 w 1161"/>
                                      <a:gd name="T109" fmla="*/ 767 h 1503"/>
                                      <a:gd name="T110" fmla="*/ 52 w 1161"/>
                                      <a:gd name="T111" fmla="*/ 658 h 1503"/>
                                      <a:gd name="T112" fmla="*/ 26 w 1161"/>
                                      <a:gd name="T113" fmla="*/ 549 h 1503"/>
                                      <a:gd name="T114" fmla="*/ 8 w 1161"/>
                                      <a:gd name="T115" fmla="*/ 444 h 1503"/>
                                      <a:gd name="T116" fmla="*/ 0 w 1161"/>
                                      <a:gd name="T117" fmla="*/ 344 h 1503"/>
                                      <a:gd name="T118" fmla="*/ 3 w 1161"/>
                                      <a:gd name="T119" fmla="*/ 250 h 1503"/>
                                      <a:gd name="T120" fmla="*/ 18 w 1161"/>
                                      <a:gd name="T121" fmla="*/ 164 h 1503"/>
                                      <a:gd name="T122" fmla="*/ 45 w 1161"/>
                                      <a:gd name="T123" fmla="*/ 89 h 1503"/>
                                      <a:gd name="T124" fmla="*/ 88 w 1161"/>
                                      <a:gd name="T125" fmla="*/ 26 h 150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8" y="T109"/>
                                      </a:cxn>
                                      <a:cxn ang="0">
                                        <a:pos x="T110" y="T111"/>
                                      </a:cxn>
                                      <a:cxn ang="0">
                                        <a:pos x="T112" y="T113"/>
                                      </a:cxn>
                                      <a:cxn ang="0">
                                        <a:pos x="T114" y="T115"/>
                                      </a:cxn>
                                      <a:cxn ang="0">
                                        <a:pos x="T116" y="T117"/>
                                      </a:cxn>
                                      <a:cxn ang="0">
                                        <a:pos x="T118" y="T119"/>
                                      </a:cxn>
                                      <a:cxn ang="0">
                                        <a:pos x="T120" y="T121"/>
                                      </a:cxn>
                                      <a:cxn ang="0">
                                        <a:pos x="T122" y="T123"/>
                                      </a:cxn>
                                      <a:cxn ang="0">
                                        <a:pos x="T124" y="T125"/>
                                      </a:cxn>
                                    </a:cxnLst>
                                    <a:rect l="0" t="0" r="r" b="b"/>
                                    <a:pathLst>
                                      <a:path w="1161" h="1503">
                                        <a:moveTo>
                                          <a:pt x="115" y="0"/>
                                        </a:moveTo>
                                        <a:lnTo>
                                          <a:pt x="177" y="12"/>
                                        </a:lnTo>
                                        <a:lnTo>
                                          <a:pt x="238" y="25"/>
                                        </a:lnTo>
                                        <a:lnTo>
                                          <a:pt x="300" y="34"/>
                                        </a:lnTo>
                                        <a:lnTo>
                                          <a:pt x="359" y="44"/>
                                        </a:lnTo>
                                        <a:lnTo>
                                          <a:pt x="420" y="52"/>
                                        </a:lnTo>
                                        <a:lnTo>
                                          <a:pt x="479" y="59"/>
                                        </a:lnTo>
                                        <a:lnTo>
                                          <a:pt x="538" y="65"/>
                                        </a:lnTo>
                                        <a:lnTo>
                                          <a:pt x="598" y="69"/>
                                        </a:lnTo>
                                        <a:lnTo>
                                          <a:pt x="657" y="73"/>
                                        </a:lnTo>
                                        <a:lnTo>
                                          <a:pt x="716" y="75"/>
                                        </a:lnTo>
                                        <a:lnTo>
                                          <a:pt x="776" y="76"/>
                                        </a:lnTo>
                                        <a:lnTo>
                                          <a:pt x="834" y="76"/>
                                        </a:lnTo>
                                        <a:lnTo>
                                          <a:pt x="893" y="76"/>
                                        </a:lnTo>
                                        <a:lnTo>
                                          <a:pt x="953" y="74"/>
                                        </a:lnTo>
                                        <a:lnTo>
                                          <a:pt x="1011" y="72"/>
                                        </a:lnTo>
                                        <a:lnTo>
                                          <a:pt x="1070" y="68"/>
                                        </a:lnTo>
                                        <a:lnTo>
                                          <a:pt x="1085" y="130"/>
                                        </a:lnTo>
                                        <a:lnTo>
                                          <a:pt x="1099" y="195"/>
                                        </a:lnTo>
                                        <a:lnTo>
                                          <a:pt x="1111" y="261"/>
                                        </a:lnTo>
                                        <a:lnTo>
                                          <a:pt x="1122" y="329"/>
                                        </a:lnTo>
                                        <a:lnTo>
                                          <a:pt x="1132" y="398"/>
                                        </a:lnTo>
                                        <a:lnTo>
                                          <a:pt x="1139" y="466"/>
                                        </a:lnTo>
                                        <a:lnTo>
                                          <a:pt x="1147" y="534"/>
                                        </a:lnTo>
                                        <a:lnTo>
                                          <a:pt x="1153" y="601"/>
                                        </a:lnTo>
                                        <a:lnTo>
                                          <a:pt x="1157" y="666"/>
                                        </a:lnTo>
                                        <a:lnTo>
                                          <a:pt x="1159" y="730"/>
                                        </a:lnTo>
                                        <a:lnTo>
                                          <a:pt x="1161" y="790"/>
                                        </a:lnTo>
                                        <a:lnTo>
                                          <a:pt x="1161" y="847"/>
                                        </a:lnTo>
                                        <a:lnTo>
                                          <a:pt x="1158" y="900"/>
                                        </a:lnTo>
                                        <a:lnTo>
                                          <a:pt x="1154" y="948"/>
                                        </a:lnTo>
                                        <a:lnTo>
                                          <a:pt x="1149" y="991"/>
                                        </a:lnTo>
                                        <a:lnTo>
                                          <a:pt x="1142" y="1028"/>
                                        </a:lnTo>
                                        <a:lnTo>
                                          <a:pt x="1125" y="1042"/>
                                        </a:lnTo>
                                        <a:lnTo>
                                          <a:pt x="1107" y="1056"/>
                                        </a:lnTo>
                                        <a:lnTo>
                                          <a:pt x="1091" y="1067"/>
                                        </a:lnTo>
                                        <a:lnTo>
                                          <a:pt x="1076" y="1076"/>
                                        </a:lnTo>
                                        <a:lnTo>
                                          <a:pt x="1062" y="1085"/>
                                        </a:lnTo>
                                        <a:lnTo>
                                          <a:pt x="1049" y="1091"/>
                                        </a:lnTo>
                                        <a:lnTo>
                                          <a:pt x="1036" y="1094"/>
                                        </a:lnTo>
                                        <a:lnTo>
                                          <a:pt x="1023" y="1098"/>
                                        </a:lnTo>
                                        <a:lnTo>
                                          <a:pt x="1012" y="1099"/>
                                        </a:lnTo>
                                        <a:lnTo>
                                          <a:pt x="1001" y="1101"/>
                                        </a:lnTo>
                                        <a:lnTo>
                                          <a:pt x="990" y="1101"/>
                                        </a:lnTo>
                                        <a:lnTo>
                                          <a:pt x="980" y="1098"/>
                                        </a:lnTo>
                                        <a:lnTo>
                                          <a:pt x="970" y="1096"/>
                                        </a:lnTo>
                                        <a:lnTo>
                                          <a:pt x="961" y="1092"/>
                                        </a:lnTo>
                                        <a:lnTo>
                                          <a:pt x="953" y="1088"/>
                                        </a:lnTo>
                                        <a:lnTo>
                                          <a:pt x="944" y="1083"/>
                                        </a:lnTo>
                                        <a:lnTo>
                                          <a:pt x="927" y="1071"/>
                                        </a:lnTo>
                                        <a:lnTo>
                                          <a:pt x="911" y="1057"/>
                                        </a:lnTo>
                                        <a:lnTo>
                                          <a:pt x="895" y="1042"/>
                                        </a:lnTo>
                                        <a:lnTo>
                                          <a:pt x="878" y="1026"/>
                                        </a:lnTo>
                                        <a:lnTo>
                                          <a:pt x="862" y="1010"/>
                                        </a:lnTo>
                                        <a:lnTo>
                                          <a:pt x="844" y="995"/>
                                        </a:lnTo>
                                        <a:lnTo>
                                          <a:pt x="835" y="988"/>
                                        </a:lnTo>
                                        <a:lnTo>
                                          <a:pt x="825" y="982"/>
                                        </a:lnTo>
                                        <a:lnTo>
                                          <a:pt x="815" y="976"/>
                                        </a:lnTo>
                                        <a:lnTo>
                                          <a:pt x="804" y="970"/>
                                        </a:lnTo>
                                        <a:lnTo>
                                          <a:pt x="807" y="1021"/>
                                        </a:lnTo>
                                        <a:lnTo>
                                          <a:pt x="810" y="1073"/>
                                        </a:lnTo>
                                        <a:lnTo>
                                          <a:pt x="814" y="1127"/>
                                        </a:lnTo>
                                        <a:lnTo>
                                          <a:pt x="818" y="1179"/>
                                        </a:lnTo>
                                        <a:lnTo>
                                          <a:pt x="823" y="1232"/>
                                        </a:lnTo>
                                        <a:lnTo>
                                          <a:pt x="827" y="1284"/>
                                        </a:lnTo>
                                        <a:lnTo>
                                          <a:pt x="829" y="1336"/>
                                        </a:lnTo>
                                        <a:lnTo>
                                          <a:pt x="831" y="1388"/>
                                        </a:lnTo>
                                        <a:lnTo>
                                          <a:pt x="824" y="1402"/>
                                        </a:lnTo>
                                        <a:lnTo>
                                          <a:pt x="815" y="1416"/>
                                        </a:lnTo>
                                        <a:lnTo>
                                          <a:pt x="806" y="1428"/>
                                        </a:lnTo>
                                        <a:lnTo>
                                          <a:pt x="796" y="1440"/>
                                        </a:lnTo>
                                        <a:lnTo>
                                          <a:pt x="784" y="1449"/>
                                        </a:lnTo>
                                        <a:lnTo>
                                          <a:pt x="772" y="1459"/>
                                        </a:lnTo>
                                        <a:lnTo>
                                          <a:pt x="759" y="1467"/>
                                        </a:lnTo>
                                        <a:lnTo>
                                          <a:pt x="745" y="1474"/>
                                        </a:lnTo>
                                        <a:lnTo>
                                          <a:pt x="731" y="1480"/>
                                        </a:lnTo>
                                        <a:lnTo>
                                          <a:pt x="716" y="1487"/>
                                        </a:lnTo>
                                        <a:lnTo>
                                          <a:pt x="702" y="1491"/>
                                        </a:lnTo>
                                        <a:lnTo>
                                          <a:pt x="687" y="1495"/>
                                        </a:lnTo>
                                        <a:lnTo>
                                          <a:pt x="672" y="1498"/>
                                        </a:lnTo>
                                        <a:lnTo>
                                          <a:pt x="656" y="1500"/>
                                        </a:lnTo>
                                        <a:lnTo>
                                          <a:pt x="640" y="1501"/>
                                        </a:lnTo>
                                        <a:lnTo>
                                          <a:pt x="624" y="1503"/>
                                        </a:lnTo>
                                        <a:lnTo>
                                          <a:pt x="609" y="1503"/>
                                        </a:lnTo>
                                        <a:lnTo>
                                          <a:pt x="593" y="1503"/>
                                        </a:lnTo>
                                        <a:lnTo>
                                          <a:pt x="577" y="1501"/>
                                        </a:lnTo>
                                        <a:lnTo>
                                          <a:pt x="562" y="1500"/>
                                        </a:lnTo>
                                        <a:lnTo>
                                          <a:pt x="532" y="1495"/>
                                        </a:lnTo>
                                        <a:lnTo>
                                          <a:pt x="504" y="1488"/>
                                        </a:lnTo>
                                        <a:lnTo>
                                          <a:pt x="478" y="1479"/>
                                        </a:lnTo>
                                        <a:lnTo>
                                          <a:pt x="454" y="1469"/>
                                        </a:lnTo>
                                        <a:lnTo>
                                          <a:pt x="444" y="1463"/>
                                        </a:lnTo>
                                        <a:lnTo>
                                          <a:pt x="434" y="1458"/>
                                        </a:lnTo>
                                        <a:lnTo>
                                          <a:pt x="426" y="1452"/>
                                        </a:lnTo>
                                        <a:lnTo>
                                          <a:pt x="418" y="1446"/>
                                        </a:lnTo>
                                        <a:lnTo>
                                          <a:pt x="397" y="1416"/>
                                        </a:lnTo>
                                        <a:lnTo>
                                          <a:pt x="375" y="1384"/>
                                        </a:lnTo>
                                        <a:lnTo>
                                          <a:pt x="353" y="1348"/>
                                        </a:lnTo>
                                        <a:lnTo>
                                          <a:pt x="329" y="1310"/>
                                        </a:lnTo>
                                        <a:lnTo>
                                          <a:pt x="306" y="1269"/>
                                        </a:lnTo>
                                        <a:lnTo>
                                          <a:pt x="282" y="1226"/>
                                        </a:lnTo>
                                        <a:lnTo>
                                          <a:pt x="259" y="1181"/>
                                        </a:lnTo>
                                        <a:lnTo>
                                          <a:pt x="235" y="1133"/>
                                        </a:lnTo>
                                        <a:lnTo>
                                          <a:pt x="212" y="1085"/>
                                        </a:lnTo>
                                        <a:lnTo>
                                          <a:pt x="188" y="1034"/>
                                        </a:lnTo>
                                        <a:lnTo>
                                          <a:pt x="166" y="982"/>
                                        </a:lnTo>
                                        <a:lnTo>
                                          <a:pt x="144" y="929"/>
                                        </a:lnTo>
                                        <a:lnTo>
                                          <a:pt x="123" y="875"/>
                                        </a:lnTo>
                                        <a:lnTo>
                                          <a:pt x="103" y="821"/>
                                        </a:lnTo>
                                        <a:lnTo>
                                          <a:pt x="84" y="767"/>
                                        </a:lnTo>
                                        <a:lnTo>
                                          <a:pt x="67" y="712"/>
                                        </a:lnTo>
                                        <a:lnTo>
                                          <a:pt x="52" y="658"/>
                                        </a:lnTo>
                                        <a:lnTo>
                                          <a:pt x="37" y="603"/>
                                        </a:lnTo>
                                        <a:lnTo>
                                          <a:pt x="26" y="549"/>
                                        </a:lnTo>
                                        <a:lnTo>
                                          <a:pt x="16" y="496"/>
                                        </a:lnTo>
                                        <a:lnTo>
                                          <a:pt x="8" y="444"/>
                                        </a:lnTo>
                                        <a:lnTo>
                                          <a:pt x="3" y="393"/>
                                        </a:lnTo>
                                        <a:lnTo>
                                          <a:pt x="0" y="344"/>
                                        </a:lnTo>
                                        <a:lnTo>
                                          <a:pt x="0" y="295"/>
                                        </a:lnTo>
                                        <a:lnTo>
                                          <a:pt x="3" y="250"/>
                                        </a:lnTo>
                                        <a:lnTo>
                                          <a:pt x="8" y="206"/>
                                        </a:lnTo>
                                        <a:lnTo>
                                          <a:pt x="18" y="164"/>
                                        </a:lnTo>
                                        <a:lnTo>
                                          <a:pt x="30" y="126"/>
                                        </a:lnTo>
                                        <a:lnTo>
                                          <a:pt x="45" y="89"/>
                                        </a:lnTo>
                                        <a:lnTo>
                                          <a:pt x="65" y="57"/>
                                        </a:lnTo>
                                        <a:lnTo>
                                          <a:pt x="88" y="26"/>
                                        </a:lnTo>
                                        <a:lnTo>
                                          <a:pt x="11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" name="Freeform 4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939" y="3441"/>
                                    <a:ext cx="62" cy="164"/>
                                  </a:xfrm>
                                  <a:custGeom>
                                    <a:avLst/>
                                    <a:gdLst>
                                      <a:gd name="T0" fmla="*/ 0 w 309"/>
                                      <a:gd name="T1" fmla="*/ 0 h 819"/>
                                      <a:gd name="T2" fmla="*/ 10 w 309"/>
                                      <a:gd name="T3" fmla="*/ 32 h 819"/>
                                      <a:gd name="T4" fmla="*/ 38 w 309"/>
                                      <a:gd name="T5" fmla="*/ 116 h 819"/>
                                      <a:gd name="T6" fmla="*/ 78 w 309"/>
                                      <a:gd name="T7" fmla="*/ 236 h 819"/>
                                      <a:gd name="T8" fmla="*/ 126 w 309"/>
                                      <a:gd name="T9" fmla="*/ 376 h 819"/>
                                      <a:gd name="T10" fmla="*/ 152 w 309"/>
                                      <a:gd name="T11" fmla="*/ 449 h 819"/>
                                      <a:gd name="T12" fmla="*/ 177 w 309"/>
                                      <a:gd name="T13" fmla="*/ 519 h 819"/>
                                      <a:gd name="T14" fmla="*/ 203 w 309"/>
                                      <a:gd name="T15" fmla="*/ 589 h 819"/>
                                      <a:gd name="T16" fmla="*/ 226 w 309"/>
                                      <a:gd name="T17" fmla="*/ 651 h 819"/>
                                      <a:gd name="T18" fmla="*/ 250 w 309"/>
                                      <a:gd name="T19" fmla="*/ 706 h 819"/>
                                      <a:gd name="T20" fmla="*/ 269 w 309"/>
                                      <a:gd name="T21" fmla="*/ 753 h 819"/>
                                      <a:gd name="T22" fmla="*/ 279 w 309"/>
                                      <a:gd name="T23" fmla="*/ 772 h 819"/>
                                      <a:gd name="T24" fmla="*/ 288 w 309"/>
                                      <a:gd name="T25" fmla="*/ 788 h 819"/>
                                      <a:gd name="T26" fmla="*/ 295 w 309"/>
                                      <a:gd name="T27" fmla="*/ 800 h 819"/>
                                      <a:gd name="T28" fmla="*/ 301 w 309"/>
                                      <a:gd name="T29" fmla="*/ 810 h 819"/>
                                      <a:gd name="T30" fmla="*/ 309 w 309"/>
                                      <a:gd name="T31" fmla="*/ 819 h 819"/>
                                      <a:gd name="T32" fmla="*/ 308 w 309"/>
                                      <a:gd name="T33" fmla="*/ 816 h 819"/>
                                      <a:gd name="T34" fmla="*/ 299 w 309"/>
                                      <a:gd name="T35" fmla="*/ 804 h 819"/>
                                      <a:gd name="T36" fmla="*/ 283 w 309"/>
                                      <a:gd name="T37" fmla="*/ 782 h 819"/>
                                      <a:gd name="T38" fmla="*/ 262 w 309"/>
                                      <a:gd name="T39" fmla="*/ 751 h 819"/>
                                      <a:gd name="T40" fmla="*/ 237 w 309"/>
                                      <a:gd name="T41" fmla="*/ 712 h 819"/>
                                      <a:gd name="T42" fmla="*/ 209 w 309"/>
                                      <a:gd name="T43" fmla="*/ 665 h 819"/>
                                      <a:gd name="T44" fmla="*/ 178 w 309"/>
                                      <a:gd name="T45" fmla="*/ 611 h 819"/>
                                      <a:gd name="T46" fmla="*/ 162 w 309"/>
                                      <a:gd name="T47" fmla="*/ 581 h 819"/>
                                      <a:gd name="T48" fmla="*/ 146 w 309"/>
                                      <a:gd name="T49" fmla="*/ 550 h 819"/>
                                      <a:gd name="T50" fmla="*/ 131 w 309"/>
                                      <a:gd name="T51" fmla="*/ 518 h 819"/>
                                      <a:gd name="T52" fmla="*/ 115 w 309"/>
                                      <a:gd name="T53" fmla="*/ 484 h 819"/>
                                      <a:gd name="T54" fmla="*/ 100 w 309"/>
                                      <a:gd name="T55" fmla="*/ 449 h 819"/>
                                      <a:gd name="T56" fmla="*/ 85 w 309"/>
                                      <a:gd name="T57" fmla="*/ 413 h 819"/>
                                      <a:gd name="T58" fmla="*/ 71 w 309"/>
                                      <a:gd name="T59" fmla="*/ 375 h 819"/>
                                      <a:gd name="T60" fmla="*/ 59 w 309"/>
                                      <a:gd name="T61" fmla="*/ 336 h 819"/>
                                      <a:gd name="T62" fmla="*/ 47 w 309"/>
                                      <a:gd name="T63" fmla="*/ 297 h 819"/>
                                      <a:gd name="T64" fmla="*/ 36 w 309"/>
                                      <a:gd name="T65" fmla="*/ 257 h 819"/>
                                      <a:gd name="T66" fmla="*/ 26 w 309"/>
                                      <a:gd name="T67" fmla="*/ 215 h 819"/>
                                      <a:gd name="T68" fmla="*/ 17 w 309"/>
                                      <a:gd name="T69" fmla="*/ 173 h 819"/>
                                      <a:gd name="T70" fmla="*/ 10 w 309"/>
                                      <a:gd name="T71" fmla="*/ 131 h 819"/>
                                      <a:gd name="T72" fmla="*/ 5 w 309"/>
                                      <a:gd name="T73" fmla="*/ 88 h 819"/>
                                      <a:gd name="T74" fmla="*/ 1 w 309"/>
                                      <a:gd name="T75" fmla="*/ 45 h 819"/>
                                      <a:gd name="T76" fmla="*/ 0 w 309"/>
                                      <a:gd name="T77" fmla="*/ 0 h 81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</a:cxnLst>
                                    <a:rect l="0" t="0" r="r" b="b"/>
                                    <a:pathLst>
                                      <a:path w="309" h="819">
                                        <a:moveTo>
                                          <a:pt x="0" y="0"/>
                                        </a:moveTo>
                                        <a:lnTo>
                                          <a:pt x="10" y="32"/>
                                        </a:lnTo>
                                        <a:lnTo>
                                          <a:pt x="38" y="116"/>
                                        </a:lnTo>
                                        <a:lnTo>
                                          <a:pt x="78" y="236"/>
                                        </a:lnTo>
                                        <a:lnTo>
                                          <a:pt x="126" y="376"/>
                                        </a:lnTo>
                                        <a:lnTo>
                                          <a:pt x="152" y="449"/>
                                        </a:lnTo>
                                        <a:lnTo>
                                          <a:pt x="177" y="519"/>
                                        </a:lnTo>
                                        <a:lnTo>
                                          <a:pt x="203" y="589"/>
                                        </a:lnTo>
                                        <a:lnTo>
                                          <a:pt x="226" y="651"/>
                                        </a:lnTo>
                                        <a:lnTo>
                                          <a:pt x="250" y="706"/>
                                        </a:lnTo>
                                        <a:lnTo>
                                          <a:pt x="269" y="753"/>
                                        </a:lnTo>
                                        <a:lnTo>
                                          <a:pt x="279" y="772"/>
                                        </a:lnTo>
                                        <a:lnTo>
                                          <a:pt x="288" y="788"/>
                                        </a:lnTo>
                                        <a:lnTo>
                                          <a:pt x="295" y="800"/>
                                        </a:lnTo>
                                        <a:lnTo>
                                          <a:pt x="301" y="810"/>
                                        </a:lnTo>
                                        <a:lnTo>
                                          <a:pt x="309" y="819"/>
                                        </a:lnTo>
                                        <a:lnTo>
                                          <a:pt x="308" y="816"/>
                                        </a:lnTo>
                                        <a:lnTo>
                                          <a:pt x="299" y="804"/>
                                        </a:lnTo>
                                        <a:lnTo>
                                          <a:pt x="283" y="782"/>
                                        </a:lnTo>
                                        <a:lnTo>
                                          <a:pt x="262" y="751"/>
                                        </a:lnTo>
                                        <a:lnTo>
                                          <a:pt x="237" y="712"/>
                                        </a:lnTo>
                                        <a:lnTo>
                                          <a:pt x="209" y="665"/>
                                        </a:lnTo>
                                        <a:lnTo>
                                          <a:pt x="178" y="611"/>
                                        </a:lnTo>
                                        <a:lnTo>
                                          <a:pt x="162" y="581"/>
                                        </a:lnTo>
                                        <a:lnTo>
                                          <a:pt x="146" y="550"/>
                                        </a:lnTo>
                                        <a:lnTo>
                                          <a:pt x="131" y="518"/>
                                        </a:lnTo>
                                        <a:lnTo>
                                          <a:pt x="115" y="484"/>
                                        </a:lnTo>
                                        <a:lnTo>
                                          <a:pt x="100" y="449"/>
                                        </a:lnTo>
                                        <a:lnTo>
                                          <a:pt x="85" y="413"/>
                                        </a:lnTo>
                                        <a:lnTo>
                                          <a:pt x="71" y="375"/>
                                        </a:lnTo>
                                        <a:lnTo>
                                          <a:pt x="59" y="336"/>
                                        </a:lnTo>
                                        <a:lnTo>
                                          <a:pt x="47" y="297"/>
                                        </a:lnTo>
                                        <a:lnTo>
                                          <a:pt x="36" y="257"/>
                                        </a:lnTo>
                                        <a:lnTo>
                                          <a:pt x="26" y="215"/>
                                        </a:lnTo>
                                        <a:lnTo>
                                          <a:pt x="17" y="173"/>
                                        </a:lnTo>
                                        <a:lnTo>
                                          <a:pt x="10" y="131"/>
                                        </a:lnTo>
                                        <a:lnTo>
                                          <a:pt x="5" y="88"/>
                                        </a:lnTo>
                                        <a:lnTo>
                                          <a:pt x="1" y="4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2">
                                      <a:lumMod val="50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  <wpg:grpSp>
                        <wpg:cNvPr id="61" name="Group 442"/>
                        <wpg:cNvGrpSpPr>
                          <a:grpSpLocks/>
                        </wpg:cNvGrpSpPr>
                        <wpg:grpSpPr bwMode="auto">
                          <a:xfrm>
                            <a:off x="1173" y="2534"/>
                            <a:ext cx="3110" cy="2415"/>
                            <a:chOff x="6595" y="4080"/>
                            <a:chExt cx="3110" cy="2415"/>
                          </a:xfrm>
                        </wpg:grpSpPr>
                        <wpg:grpSp>
                          <wpg:cNvPr id="62" name="Group 443"/>
                          <wpg:cNvGrpSpPr>
                            <a:grpSpLocks/>
                          </wpg:cNvGrpSpPr>
                          <wpg:grpSpPr bwMode="auto">
                            <a:xfrm rot="958756">
                              <a:off x="6683" y="4080"/>
                              <a:ext cx="3022" cy="2415"/>
                              <a:chOff x="10324" y="8313"/>
                              <a:chExt cx="4144" cy="3180"/>
                            </a:xfrm>
                          </wpg:grpSpPr>
                          <wps:wsp>
                            <wps:cNvPr id="63" name="Freeform 444"/>
                            <wps:cNvSpPr>
                              <a:spLocks/>
                            </wps:cNvSpPr>
                            <wps:spPr bwMode="auto">
                              <a:xfrm rot="-1338439">
                                <a:off x="10364" y="8363"/>
                                <a:ext cx="4066" cy="3079"/>
                              </a:xfrm>
                              <a:custGeom>
                                <a:avLst/>
                                <a:gdLst>
                                  <a:gd name="T0" fmla="*/ 275 w 7543"/>
                                  <a:gd name="T1" fmla="*/ 699 h 5819"/>
                                  <a:gd name="T2" fmla="*/ 561 w 7543"/>
                                  <a:gd name="T3" fmla="*/ 451 h 5819"/>
                                  <a:gd name="T4" fmla="*/ 927 w 7543"/>
                                  <a:gd name="T5" fmla="*/ 258 h 5819"/>
                                  <a:gd name="T6" fmla="*/ 1361 w 7543"/>
                                  <a:gd name="T7" fmla="*/ 119 h 5819"/>
                                  <a:gd name="T8" fmla="*/ 1851 w 7543"/>
                                  <a:gd name="T9" fmla="*/ 34 h 5819"/>
                                  <a:gd name="T10" fmla="*/ 2387 w 7543"/>
                                  <a:gd name="T11" fmla="*/ 0 h 5819"/>
                                  <a:gd name="T12" fmla="*/ 2955 w 7543"/>
                                  <a:gd name="T13" fmla="*/ 18 h 5819"/>
                                  <a:gd name="T14" fmla="*/ 3543 w 7543"/>
                                  <a:gd name="T15" fmla="*/ 84 h 5819"/>
                                  <a:gd name="T16" fmla="*/ 4142 w 7543"/>
                                  <a:gd name="T17" fmla="*/ 200 h 5819"/>
                                  <a:gd name="T18" fmla="*/ 4739 w 7543"/>
                                  <a:gd name="T19" fmla="*/ 362 h 5819"/>
                                  <a:gd name="T20" fmla="*/ 5322 w 7543"/>
                                  <a:gd name="T21" fmla="*/ 571 h 5819"/>
                                  <a:gd name="T22" fmla="*/ 5886 w 7543"/>
                                  <a:gd name="T23" fmla="*/ 798 h 5819"/>
                                  <a:gd name="T24" fmla="*/ 6365 w 7543"/>
                                  <a:gd name="T25" fmla="*/ 1073 h 5819"/>
                                  <a:gd name="T26" fmla="*/ 6761 w 7543"/>
                                  <a:gd name="T27" fmla="*/ 1389 h 5819"/>
                                  <a:gd name="T28" fmla="*/ 7075 w 7543"/>
                                  <a:gd name="T29" fmla="*/ 1738 h 5819"/>
                                  <a:gd name="T30" fmla="*/ 7307 w 7543"/>
                                  <a:gd name="T31" fmla="*/ 2117 h 5819"/>
                                  <a:gd name="T32" fmla="*/ 7461 w 7543"/>
                                  <a:gd name="T33" fmla="*/ 2515 h 5819"/>
                                  <a:gd name="T34" fmla="*/ 7535 w 7543"/>
                                  <a:gd name="T35" fmla="*/ 2929 h 5819"/>
                                  <a:gd name="T36" fmla="*/ 7534 w 7543"/>
                                  <a:gd name="T37" fmla="*/ 3352 h 5819"/>
                                  <a:gd name="T38" fmla="*/ 7456 w 7543"/>
                                  <a:gd name="T39" fmla="*/ 3777 h 5819"/>
                                  <a:gd name="T40" fmla="*/ 7305 w 7543"/>
                                  <a:gd name="T41" fmla="*/ 4197 h 5819"/>
                                  <a:gd name="T42" fmla="*/ 7090 w 7543"/>
                                  <a:gd name="T43" fmla="*/ 4589 h 5819"/>
                                  <a:gd name="T44" fmla="*/ 6833 w 7543"/>
                                  <a:gd name="T45" fmla="*/ 4922 h 5819"/>
                                  <a:gd name="T46" fmla="*/ 6519 w 7543"/>
                                  <a:gd name="T47" fmla="*/ 5218 h 5819"/>
                                  <a:gd name="T48" fmla="*/ 6156 w 7543"/>
                                  <a:gd name="T49" fmla="*/ 5465 h 5819"/>
                                  <a:gd name="T50" fmla="*/ 5746 w 7543"/>
                                  <a:gd name="T51" fmla="*/ 5655 h 5819"/>
                                  <a:gd name="T52" fmla="*/ 5296 w 7543"/>
                                  <a:gd name="T53" fmla="*/ 5777 h 5819"/>
                                  <a:gd name="T54" fmla="*/ 4810 w 7543"/>
                                  <a:gd name="T55" fmla="*/ 5819 h 5819"/>
                                  <a:gd name="T56" fmla="*/ 4293 w 7543"/>
                                  <a:gd name="T57" fmla="*/ 5770 h 5819"/>
                                  <a:gd name="T58" fmla="*/ 3752 w 7543"/>
                                  <a:gd name="T59" fmla="*/ 5623 h 5819"/>
                                  <a:gd name="T60" fmla="*/ 3191 w 7543"/>
                                  <a:gd name="T61" fmla="*/ 5365 h 5819"/>
                                  <a:gd name="T62" fmla="*/ 2613 w 7543"/>
                                  <a:gd name="T63" fmla="*/ 4985 h 5819"/>
                                  <a:gd name="T64" fmla="*/ 2078 w 7543"/>
                                  <a:gd name="T65" fmla="*/ 4573 h 5819"/>
                                  <a:gd name="T66" fmla="*/ 1610 w 7543"/>
                                  <a:gd name="T67" fmla="*/ 4180 h 5819"/>
                                  <a:gd name="T68" fmla="*/ 1198 w 7543"/>
                                  <a:gd name="T69" fmla="*/ 3781 h 5819"/>
                                  <a:gd name="T70" fmla="*/ 843 w 7543"/>
                                  <a:gd name="T71" fmla="*/ 3381 h 5819"/>
                                  <a:gd name="T72" fmla="*/ 548 w 7543"/>
                                  <a:gd name="T73" fmla="*/ 2982 h 5819"/>
                                  <a:gd name="T74" fmla="*/ 314 w 7543"/>
                                  <a:gd name="T75" fmla="*/ 2592 h 5819"/>
                                  <a:gd name="T76" fmla="*/ 143 w 7543"/>
                                  <a:gd name="T77" fmla="*/ 2213 h 5819"/>
                                  <a:gd name="T78" fmla="*/ 37 w 7543"/>
                                  <a:gd name="T79" fmla="*/ 1849 h 5819"/>
                                  <a:gd name="T80" fmla="*/ 0 w 7543"/>
                                  <a:gd name="T81" fmla="*/ 1506 h 5819"/>
                                  <a:gd name="T82" fmla="*/ 30 w 7543"/>
                                  <a:gd name="T83" fmla="*/ 1187 h 5819"/>
                                  <a:gd name="T84" fmla="*/ 134 w 7543"/>
                                  <a:gd name="T85" fmla="*/ 896 h 58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</a:cxnLst>
                                <a:rect l="0" t="0" r="r" b="b"/>
                                <a:pathLst>
                                  <a:path w="7543" h="5819">
                                    <a:moveTo>
                                      <a:pt x="134" y="896"/>
                                    </a:moveTo>
                                    <a:lnTo>
                                      <a:pt x="200" y="794"/>
                                    </a:lnTo>
                                    <a:lnTo>
                                      <a:pt x="275" y="699"/>
                                    </a:lnTo>
                                    <a:lnTo>
                                      <a:pt x="361" y="610"/>
                                    </a:lnTo>
                                    <a:lnTo>
                                      <a:pt x="457" y="527"/>
                                    </a:lnTo>
                                    <a:lnTo>
                                      <a:pt x="561" y="451"/>
                                    </a:lnTo>
                                    <a:lnTo>
                                      <a:pt x="675" y="380"/>
                                    </a:lnTo>
                                    <a:lnTo>
                                      <a:pt x="797" y="316"/>
                                    </a:lnTo>
                                    <a:lnTo>
                                      <a:pt x="927" y="258"/>
                                    </a:lnTo>
                                    <a:lnTo>
                                      <a:pt x="1066" y="206"/>
                                    </a:lnTo>
                                    <a:lnTo>
                                      <a:pt x="1210" y="160"/>
                                    </a:lnTo>
                                    <a:lnTo>
                                      <a:pt x="1361" y="119"/>
                                    </a:lnTo>
                                    <a:lnTo>
                                      <a:pt x="1520" y="84"/>
                                    </a:lnTo>
                                    <a:lnTo>
                                      <a:pt x="1683" y="56"/>
                                    </a:lnTo>
                                    <a:lnTo>
                                      <a:pt x="1851" y="34"/>
                                    </a:lnTo>
                                    <a:lnTo>
                                      <a:pt x="2026" y="16"/>
                                    </a:lnTo>
                                    <a:lnTo>
                                      <a:pt x="2204" y="5"/>
                                    </a:lnTo>
                                    <a:lnTo>
                                      <a:pt x="2387" y="0"/>
                                    </a:lnTo>
                                    <a:lnTo>
                                      <a:pt x="2572" y="0"/>
                                    </a:lnTo>
                                    <a:lnTo>
                                      <a:pt x="2762" y="7"/>
                                    </a:lnTo>
                                    <a:lnTo>
                                      <a:pt x="2955" y="18"/>
                                    </a:lnTo>
                                    <a:lnTo>
                                      <a:pt x="3149" y="34"/>
                                    </a:lnTo>
                                    <a:lnTo>
                                      <a:pt x="3345" y="56"/>
                                    </a:lnTo>
                                    <a:lnTo>
                                      <a:pt x="3543" y="84"/>
                                    </a:lnTo>
                                    <a:lnTo>
                                      <a:pt x="3742" y="117"/>
                                    </a:lnTo>
                                    <a:lnTo>
                                      <a:pt x="3943" y="156"/>
                                    </a:lnTo>
                                    <a:lnTo>
                                      <a:pt x="4142" y="200"/>
                                    </a:lnTo>
                                    <a:lnTo>
                                      <a:pt x="4342" y="248"/>
                                    </a:lnTo>
                                    <a:lnTo>
                                      <a:pt x="4541" y="302"/>
                                    </a:lnTo>
                                    <a:lnTo>
                                      <a:pt x="4739" y="362"/>
                                    </a:lnTo>
                                    <a:lnTo>
                                      <a:pt x="4936" y="426"/>
                                    </a:lnTo>
                                    <a:lnTo>
                                      <a:pt x="5130" y="496"/>
                                    </a:lnTo>
                                    <a:lnTo>
                                      <a:pt x="5322" y="571"/>
                                    </a:lnTo>
                                    <a:lnTo>
                                      <a:pt x="5520" y="641"/>
                                    </a:lnTo>
                                    <a:lnTo>
                                      <a:pt x="5708" y="717"/>
                                    </a:lnTo>
                                    <a:lnTo>
                                      <a:pt x="5886" y="798"/>
                                    </a:lnTo>
                                    <a:lnTo>
                                      <a:pt x="6055" y="885"/>
                                    </a:lnTo>
                                    <a:lnTo>
                                      <a:pt x="6215" y="976"/>
                                    </a:lnTo>
                                    <a:lnTo>
                                      <a:pt x="6365" y="1073"/>
                                    </a:lnTo>
                                    <a:lnTo>
                                      <a:pt x="6506" y="1174"/>
                                    </a:lnTo>
                                    <a:lnTo>
                                      <a:pt x="6638" y="1279"/>
                                    </a:lnTo>
                                    <a:lnTo>
                                      <a:pt x="6761" y="1389"/>
                                    </a:lnTo>
                                    <a:lnTo>
                                      <a:pt x="6874" y="1502"/>
                                    </a:lnTo>
                                    <a:lnTo>
                                      <a:pt x="6978" y="1618"/>
                                    </a:lnTo>
                                    <a:lnTo>
                                      <a:pt x="7075" y="1738"/>
                                    </a:lnTo>
                                    <a:lnTo>
                                      <a:pt x="7160" y="1862"/>
                                    </a:lnTo>
                                    <a:lnTo>
                                      <a:pt x="7238" y="1988"/>
                                    </a:lnTo>
                                    <a:lnTo>
                                      <a:pt x="7307" y="2117"/>
                                    </a:lnTo>
                                    <a:lnTo>
                                      <a:pt x="7367" y="2248"/>
                                    </a:lnTo>
                                    <a:lnTo>
                                      <a:pt x="7417" y="2380"/>
                                    </a:lnTo>
                                    <a:lnTo>
                                      <a:pt x="7461" y="2515"/>
                                    </a:lnTo>
                                    <a:lnTo>
                                      <a:pt x="7494" y="2652"/>
                                    </a:lnTo>
                                    <a:lnTo>
                                      <a:pt x="7519" y="2791"/>
                                    </a:lnTo>
                                    <a:lnTo>
                                      <a:pt x="7535" y="2929"/>
                                    </a:lnTo>
                                    <a:lnTo>
                                      <a:pt x="7543" y="3070"/>
                                    </a:lnTo>
                                    <a:lnTo>
                                      <a:pt x="7542" y="3210"/>
                                    </a:lnTo>
                                    <a:lnTo>
                                      <a:pt x="7534" y="3352"/>
                                    </a:lnTo>
                                    <a:lnTo>
                                      <a:pt x="7516" y="3493"/>
                                    </a:lnTo>
                                    <a:lnTo>
                                      <a:pt x="7490" y="3636"/>
                                    </a:lnTo>
                                    <a:lnTo>
                                      <a:pt x="7456" y="3777"/>
                                    </a:lnTo>
                                    <a:lnTo>
                                      <a:pt x="7414" y="3918"/>
                                    </a:lnTo>
                                    <a:lnTo>
                                      <a:pt x="7363" y="4057"/>
                                    </a:lnTo>
                                    <a:lnTo>
                                      <a:pt x="7305" y="4197"/>
                                    </a:lnTo>
                                    <a:lnTo>
                                      <a:pt x="7238" y="4336"/>
                                    </a:lnTo>
                                    <a:lnTo>
                                      <a:pt x="7163" y="4472"/>
                                    </a:lnTo>
                                    <a:lnTo>
                                      <a:pt x="7090" y="4589"/>
                                    </a:lnTo>
                                    <a:lnTo>
                                      <a:pt x="7010" y="4703"/>
                                    </a:lnTo>
                                    <a:lnTo>
                                      <a:pt x="6925" y="4814"/>
                                    </a:lnTo>
                                    <a:lnTo>
                                      <a:pt x="6833" y="4922"/>
                                    </a:lnTo>
                                    <a:lnTo>
                                      <a:pt x="6735" y="5025"/>
                                    </a:lnTo>
                                    <a:lnTo>
                                      <a:pt x="6629" y="5124"/>
                                    </a:lnTo>
                                    <a:lnTo>
                                      <a:pt x="6519" y="5218"/>
                                    </a:lnTo>
                                    <a:lnTo>
                                      <a:pt x="6404" y="5305"/>
                                    </a:lnTo>
                                    <a:lnTo>
                                      <a:pt x="6282" y="5388"/>
                                    </a:lnTo>
                                    <a:lnTo>
                                      <a:pt x="6156" y="5465"/>
                                    </a:lnTo>
                                    <a:lnTo>
                                      <a:pt x="6023" y="5535"/>
                                    </a:lnTo>
                                    <a:lnTo>
                                      <a:pt x="5887" y="5598"/>
                                    </a:lnTo>
                                    <a:lnTo>
                                      <a:pt x="5746" y="5655"/>
                                    </a:lnTo>
                                    <a:lnTo>
                                      <a:pt x="5600" y="5704"/>
                                    </a:lnTo>
                                    <a:lnTo>
                                      <a:pt x="5449" y="5744"/>
                                    </a:lnTo>
                                    <a:lnTo>
                                      <a:pt x="5296" y="5777"/>
                                    </a:lnTo>
                                    <a:lnTo>
                                      <a:pt x="5138" y="5800"/>
                                    </a:lnTo>
                                    <a:lnTo>
                                      <a:pt x="4976" y="5814"/>
                                    </a:lnTo>
                                    <a:lnTo>
                                      <a:pt x="4810" y="5819"/>
                                    </a:lnTo>
                                    <a:lnTo>
                                      <a:pt x="4640" y="5814"/>
                                    </a:lnTo>
                                    <a:lnTo>
                                      <a:pt x="4469" y="5798"/>
                                    </a:lnTo>
                                    <a:lnTo>
                                      <a:pt x="4293" y="5770"/>
                                    </a:lnTo>
                                    <a:lnTo>
                                      <a:pt x="4116" y="5733"/>
                                    </a:lnTo>
                                    <a:lnTo>
                                      <a:pt x="3935" y="5684"/>
                                    </a:lnTo>
                                    <a:lnTo>
                                      <a:pt x="3752" y="5623"/>
                                    </a:lnTo>
                                    <a:lnTo>
                                      <a:pt x="3567" y="5550"/>
                                    </a:lnTo>
                                    <a:lnTo>
                                      <a:pt x="3380" y="5464"/>
                                    </a:lnTo>
                                    <a:lnTo>
                                      <a:pt x="3191" y="5365"/>
                                    </a:lnTo>
                                    <a:lnTo>
                                      <a:pt x="2999" y="5252"/>
                                    </a:lnTo>
                                    <a:lnTo>
                                      <a:pt x="2807" y="5126"/>
                                    </a:lnTo>
                                    <a:lnTo>
                                      <a:pt x="2613" y="4985"/>
                                    </a:lnTo>
                                    <a:lnTo>
                                      <a:pt x="2419" y="4829"/>
                                    </a:lnTo>
                                    <a:lnTo>
                                      <a:pt x="2246" y="4702"/>
                                    </a:lnTo>
                                    <a:lnTo>
                                      <a:pt x="2078" y="4573"/>
                                    </a:lnTo>
                                    <a:lnTo>
                                      <a:pt x="1916" y="4443"/>
                                    </a:lnTo>
                                    <a:lnTo>
                                      <a:pt x="1760" y="4312"/>
                                    </a:lnTo>
                                    <a:lnTo>
                                      <a:pt x="1610" y="4180"/>
                                    </a:lnTo>
                                    <a:lnTo>
                                      <a:pt x="1467" y="4047"/>
                                    </a:lnTo>
                                    <a:lnTo>
                                      <a:pt x="1329" y="3914"/>
                                    </a:lnTo>
                                    <a:lnTo>
                                      <a:pt x="1198" y="3781"/>
                                    </a:lnTo>
                                    <a:lnTo>
                                      <a:pt x="1073" y="3648"/>
                                    </a:lnTo>
                                    <a:lnTo>
                                      <a:pt x="954" y="3514"/>
                                    </a:lnTo>
                                    <a:lnTo>
                                      <a:pt x="843" y="3381"/>
                                    </a:lnTo>
                                    <a:lnTo>
                                      <a:pt x="738" y="3247"/>
                                    </a:lnTo>
                                    <a:lnTo>
                                      <a:pt x="639" y="3115"/>
                                    </a:lnTo>
                                    <a:lnTo>
                                      <a:pt x="548" y="2982"/>
                                    </a:lnTo>
                                    <a:lnTo>
                                      <a:pt x="462" y="2851"/>
                                    </a:lnTo>
                                    <a:lnTo>
                                      <a:pt x="384" y="2721"/>
                                    </a:lnTo>
                                    <a:lnTo>
                                      <a:pt x="314" y="2592"/>
                                    </a:lnTo>
                                    <a:lnTo>
                                      <a:pt x="249" y="2464"/>
                                    </a:lnTo>
                                    <a:lnTo>
                                      <a:pt x="193" y="2338"/>
                                    </a:lnTo>
                                    <a:lnTo>
                                      <a:pt x="143" y="2213"/>
                                    </a:lnTo>
                                    <a:lnTo>
                                      <a:pt x="100" y="2089"/>
                                    </a:lnTo>
                                    <a:lnTo>
                                      <a:pt x="65" y="1968"/>
                                    </a:lnTo>
                                    <a:lnTo>
                                      <a:pt x="37" y="1849"/>
                                    </a:lnTo>
                                    <a:lnTo>
                                      <a:pt x="17" y="1732"/>
                                    </a:lnTo>
                                    <a:lnTo>
                                      <a:pt x="5" y="1618"/>
                                    </a:lnTo>
                                    <a:lnTo>
                                      <a:pt x="0" y="1506"/>
                                    </a:lnTo>
                                    <a:lnTo>
                                      <a:pt x="2" y="1397"/>
                                    </a:lnTo>
                                    <a:lnTo>
                                      <a:pt x="13" y="1290"/>
                                    </a:lnTo>
                                    <a:lnTo>
                                      <a:pt x="30" y="1187"/>
                                    </a:lnTo>
                                    <a:lnTo>
                                      <a:pt x="58" y="1086"/>
                                    </a:lnTo>
                                    <a:lnTo>
                                      <a:pt x="91" y="989"/>
                                    </a:lnTo>
                                    <a:lnTo>
                                      <a:pt x="134" y="896"/>
                                    </a:lnTo>
                                    <a:close/>
                                  </a:path>
                                </a:pathLst>
                              </a:custGeom>
                              <a:gradFill rotWithShape="1">
                                <a:gsLst>
                                  <a:gs pos="0">
                                    <a:schemeClr val="accent6">
                                      <a:lumMod val="40000"/>
                                      <a:lumOff val="60000"/>
                                    </a:schemeClr>
                                  </a:gs>
                                  <a:gs pos="100000">
                                    <a:schemeClr val="tx1">
                                      <a:lumMod val="20000"/>
                                      <a:lumOff val="80000"/>
                                    </a:schemeClr>
                                  </a:gs>
                                </a:gsLst>
                                <a:lin ang="18900000" scaled="1"/>
                              </a:gra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" name="AutoShape 445"/>
                            <wps:cNvSpPr>
                              <a:spLocks noChangeArrowheads="1"/>
                            </wps:cNvSpPr>
                            <wps:spPr bwMode="auto">
                              <a:xfrm rot="468174">
                                <a:off x="10915" y="9615"/>
                                <a:ext cx="295" cy="224"/>
                              </a:xfrm>
                              <a:prstGeom prst="star5">
                                <a:avLst/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5" name="AutoShape 446"/>
                            <wps:cNvSpPr>
                              <a:spLocks noChangeArrowheads="1"/>
                            </wps:cNvSpPr>
                            <wps:spPr bwMode="auto">
                              <a:xfrm rot="-2819864">
                                <a:off x="13039" y="8651"/>
                                <a:ext cx="246" cy="264"/>
                              </a:xfrm>
                              <a:prstGeom prst="star5">
                                <a:avLst/>
                              </a:prstGeom>
                              <a:solidFill>
                                <a:schemeClr val="tx2">
                                  <a:lumMod val="25000"/>
                                  <a:lumOff val="75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" name="AutoShape 447"/>
                            <wps:cNvSpPr>
                              <a:spLocks noChangeArrowheads="1"/>
                            </wps:cNvSpPr>
                            <wps:spPr bwMode="auto">
                              <a:xfrm rot="-1375926">
                                <a:off x="10349" y="9678"/>
                                <a:ext cx="185" cy="161"/>
                              </a:xfrm>
                              <a:prstGeom prst="star5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7" name="AutoShape 448"/>
                            <wps:cNvSpPr>
                              <a:spLocks noChangeArrowheads="1"/>
                            </wps:cNvSpPr>
                            <wps:spPr bwMode="auto">
                              <a:xfrm rot="-1375926">
                                <a:off x="13718" y="9460"/>
                                <a:ext cx="363" cy="315"/>
                              </a:xfrm>
                              <a:prstGeom prst="star5">
                                <a:avLst/>
                              </a:prstGeom>
                              <a:solidFill>
                                <a:schemeClr val="tx2">
                                  <a:lumMod val="10000"/>
                                  <a:lumOff val="9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8" name="AutoShape 449"/>
                            <wps:cNvSpPr>
                              <a:spLocks noChangeArrowheads="1"/>
                            </wps:cNvSpPr>
                            <wps:spPr bwMode="auto">
                              <a:xfrm rot="-1375926">
                                <a:off x="11436" y="8746"/>
                                <a:ext cx="550" cy="479"/>
                              </a:xfrm>
                              <a:prstGeom prst="star5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9" name="AutoShape 450"/>
                            <wps:cNvSpPr>
                              <a:spLocks noChangeArrowheads="1"/>
                            </wps:cNvSpPr>
                            <wps:spPr bwMode="auto">
                              <a:xfrm rot="-1375926">
                                <a:off x="11426" y="10100"/>
                                <a:ext cx="361" cy="314"/>
                              </a:xfrm>
                              <a:prstGeom prst="star5">
                                <a:avLst/>
                              </a:prstGeom>
                              <a:solidFill>
                                <a:schemeClr val="tx2">
                                  <a:lumMod val="25000"/>
                                  <a:lumOff val="75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AutoShape 451"/>
                            <wps:cNvSpPr>
                              <a:spLocks noChangeArrowheads="1"/>
                            </wps:cNvSpPr>
                            <wps:spPr bwMode="auto">
                              <a:xfrm rot="1722273">
                                <a:off x="12551" y="10573"/>
                                <a:ext cx="521" cy="454"/>
                              </a:xfrm>
                              <a:prstGeom prst="star5">
                                <a:avLst/>
                              </a:prstGeom>
                              <a:solidFill>
                                <a:schemeClr val="accent2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71" name="Group 452"/>
                            <wpg:cNvGrpSpPr>
                              <a:grpSpLocks/>
                            </wpg:cNvGrpSpPr>
                            <wpg:grpSpPr bwMode="auto">
                              <a:xfrm rot="-1338439">
                                <a:off x="10324" y="8313"/>
                                <a:ext cx="4144" cy="3180"/>
                                <a:chOff x="7480" y="3796"/>
                                <a:chExt cx="1537" cy="1202"/>
                              </a:xfrm>
                            </wpg:grpSpPr>
                            <wps:wsp>
                              <wps:cNvPr id="72" name="Freeform 453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7480" y="3796"/>
                                  <a:ext cx="1537" cy="1202"/>
                                </a:xfrm>
                                <a:custGeom>
                                  <a:avLst/>
                                  <a:gdLst>
                                    <a:gd name="T0" fmla="*/ 260 w 7683"/>
                                    <a:gd name="T1" fmla="*/ 732 h 6010"/>
                                    <a:gd name="T2" fmla="*/ 611 w 7683"/>
                                    <a:gd name="T3" fmla="*/ 697 h 6010"/>
                                    <a:gd name="T4" fmla="*/ 325 w 7683"/>
                                    <a:gd name="T5" fmla="*/ 991 h 6010"/>
                                    <a:gd name="T6" fmla="*/ 745 w 7683"/>
                                    <a:gd name="T7" fmla="*/ 351 h 6010"/>
                                    <a:gd name="T8" fmla="*/ 1113 w 7683"/>
                                    <a:gd name="T9" fmla="*/ 425 h 6010"/>
                                    <a:gd name="T10" fmla="*/ 700 w 7683"/>
                                    <a:gd name="T11" fmla="*/ 634 h 6010"/>
                                    <a:gd name="T12" fmla="*/ 1999 w 7683"/>
                                    <a:gd name="T13" fmla="*/ 21 h 6010"/>
                                    <a:gd name="T14" fmla="*/ 3644 w 7683"/>
                                    <a:gd name="T15" fmla="*/ 96 h 6010"/>
                                    <a:gd name="T16" fmla="*/ 5356 w 7683"/>
                                    <a:gd name="T17" fmla="*/ 574 h 6010"/>
                                    <a:gd name="T18" fmla="*/ 3875 w 7683"/>
                                    <a:gd name="T19" fmla="*/ 312 h 6010"/>
                                    <a:gd name="T20" fmla="*/ 2230 w 7683"/>
                                    <a:gd name="T21" fmla="*/ 203 h 6010"/>
                                    <a:gd name="T22" fmla="*/ 5356 w 7683"/>
                                    <a:gd name="T23" fmla="*/ 574 h 6010"/>
                                    <a:gd name="T24" fmla="*/ 5462 w 7683"/>
                                    <a:gd name="T25" fmla="*/ 737 h 6010"/>
                                    <a:gd name="T26" fmla="*/ 5353 w 7683"/>
                                    <a:gd name="T27" fmla="*/ 573 h 6010"/>
                                    <a:gd name="T28" fmla="*/ 6004 w 7683"/>
                                    <a:gd name="T29" fmla="*/ 842 h 6010"/>
                                    <a:gd name="T30" fmla="*/ 5917 w 7683"/>
                                    <a:gd name="T31" fmla="*/ 951 h 6010"/>
                                    <a:gd name="T32" fmla="*/ 6256 w 7683"/>
                                    <a:gd name="T33" fmla="*/ 983 h 6010"/>
                                    <a:gd name="T34" fmla="*/ 6887 w 7683"/>
                                    <a:gd name="T35" fmla="*/ 1472 h 6010"/>
                                    <a:gd name="T36" fmla="*/ 7335 w 7683"/>
                                    <a:gd name="T37" fmla="*/ 2044 h 6010"/>
                                    <a:gd name="T38" fmla="*/ 7319 w 7683"/>
                                    <a:gd name="T39" fmla="*/ 2189 h 6010"/>
                                    <a:gd name="T40" fmla="*/ 6974 w 7683"/>
                                    <a:gd name="T41" fmla="*/ 1696 h 6010"/>
                                    <a:gd name="T42" fmla="*/ 6460 w 7683"/>
                                    <a:gd name="T43" fmla="*/ 1255 h 6010"/>
                                    <a:gd name="T44" fmla="*/ 7613 w 7683"/>
                                    <a:gd name="T45" fmla="*/ 2720 h 6010"/>
                                    <a:gd name="T46" fmla="*/ 7683 w 7683"/>
                                    <a:gd name="T47" fmla="*/ 3357 h 6010"/>
                                    <a:gd name="T48" fmla="*/ 7582 w 7683"/>
                                    <a:gd name="T49" fmla="*/ 3997 h 6010"/>
                                    <a:gd name="T50" fmla="*/ 7524 w 7683"/>
                                    <a:gd name="T51" fmla="*/ 3484 h 6010"/>
                                    <a:gd name="T52" fmla="*/ 7530 w 7683"/>
                                    <a:gd name="T53" fmla="*/ 2887 h 6010"/>
                                    <a:gd name="T54" fmla="*/ 7513 w 7683"/>
                                    <a:gd name="T55" fmla="*/ 2409 h 6010"/>
                                    <a:gd name="T56" fmla="*/ 7242 w 7683"/>
                                    <a:gd name="T57" fmla="*/ 4346 h 6010"/>
                                    <a:gd name="T58" fmla="*/ 7178 w 7683"/>
                                    <a:gd name="T59" fmla="*/ 4843 h 6010"/>
                                    <a:gd name="T60" fmla="*/ 7141 w 7683"/>
                                    <a:gd name="T61" fmla="*/ 4527 h 6010"/>
                                    <a:gd name="T62" fmla="*/ 6679 w 7683"/>
                                    <a:gd name="T63" fmla="*/ 5383 h 6010"/>
                                    <a:gd name="T64" fmla="*/ 6088 w 7683"/>
                                    <a:gd name="T65" fmla="*/ 5756 h 6010"/>
                                    <a:gd name="T66" fmla="*/ 5345 w 7683"/>
                                    <a:gd name="T67" fmla="*/ 5771 h 6010"/>
                                    <a:gd name="T68" fmla="*/ 6026 w 7683"/>
                                    <a:gd name="T69" fmla="*/ 5542 h 6010"/>
                                    <a:gd name="T70" fmla="*/ 6600 w 7683"/>
                                    <a:gd name="T71" fmla="*/ 5161 h 6010"/>
                                    <a:gd name="T72" fmla="*/ 5327 w 7683"/>
                                    <a:gd name="T73" fmla="*/ 5983 h 6010"/>
                                    <a:gd name="T74" fmla="*/ 4532 w 7683"/>
                                    <a:gd name="T75" fmla="*/ 5981 h 6010"/>
                                    <a:gd name="T76" fmla="*/ 3670 w 7683"/>
                                    <a:gd name="T77" fmla="*/ 5737 h 6010"/>
                                    <a:gd name="T78" fmla="*/ 3529 w 7683"/>
                                    <a:gd name="T79" fmla="*/ 5521 h 6010"/>
                                    <a:gd name="T80" fmla="*/ 4375 w 7683"/>
                                    <a:gd name="T81" fmla="*/ 5781 h 6010"/>
                                    <a:gd name="T82" fmla="*/ 5160 w 7683"/>
                                    <a:gd name="T83" fmla="*/ 5800 h 6010"/>
                                    <a:gd name="T84" fmla="*/ 2593 w 7683"/>
                                    <a:gd name="T85" fmla="*/ 5077 h 6010"/>
                                    <a:gd name="T86" fmla="*/ 2490 w 7683"/>
                                    <a:gd name="T87" fmla="*/ 4925 h 6010"/>
                                    <a:gd name="T88" fmla="*/ 2422 w 7683"/>
                                    <a:gd name="T89" fmla="*/ 4848 h 6010"/>
                                    <a:gd name="T90" fmla="*/ 2490 w 7683"/>
                                    <a:gd name="T91" fmla="*/ 4925 h 6010"/>
                                    <a:gd name="T92" fmla="*/ 2448 w 7683"/>
                                    <a:gd name="T93" fmla="*/ 4934 h 6010"/>
                                    <a:gd name="T94" fmla="*/ 2440 w 7683"/>
                                    <a:gd name="T95" fmla="*/ 4830 h 6010"/>
                                    <a:gd name="T96" fmla="*/ 2031 w 7683"/>
                                    <a:gd name="T97" fmla="*/ 4642 h 6010"/>
                                    <a:gd name="T98" fmla="*/ 2470 w 7683"/>
                                    <a:gd name="T99" fmla="*/ 4842 h 6010"/>
                                    <a:gd name="T100" fmla="*/ 1222 w 7683"/>
                                    <a:gd name="T101" fmla="*/ 3761 h 6010"/>
                                    <a:gd name="T102" fmla="*/ 881 w 7683"/>
                                    <a:gd name="T103" fmla="*/ 3504 h 6010"/>
                                    <a:gd name="T104" fmla="*/ 165 w 7683"/>
                                    <a:gd name="T105" fmla="*/ 2320 h 6010"/>
                                    <a:gd name="T106" fmla="*/ 20 w 7683"/>
                                    <a:gd name="T107" fmla="*/ 1275 h 6010"/>
                                    <a:gd name="T108" fmla="*/ 150 w 7683"/>
                                    <a:gd name="T109" fmla="*/ 1485 h 6010"/>
                                    <a:gd name="T110" fmla="*/ 319 w 7683"/>
                                    <a:gd name="T111" fmla="*/ 2443 h 6010"/>
                                    <a:gd name="T112" fmla="*/ 996 w 7683"/>
                                    <a:gd name="T113" fmla="*/ 3508 h 6010"/>
                                    <a:gd name="T114" fmla="*/ 168 w 7683"/>
                                    <a:gd name="T115" fmla="*/ 899 h 6010"/>
                                    <a:gd name="T116" fmla="*/ 273 w 7683"/>
                                    <a:gd name="T117" fmla="*/ 1062 h 60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w="7683" h="6010">
                                      <a:moveTo>
                                        <a:pt x="141" y="904"/>
                                      </a:moveTo>
                                      <a:lnTo>
                                        <a:pt x="142" y="900"/>
                                      </a:lnTo>
                                      <a:lnTo>
                                        <a:pt x="272" y="1076"/>
                                      </a:lnTo>
                                      <a:lnTo>
                                        <a:pt x="270" y="1078"/>
                                      </a:lnTo>
                                      <a:lnTo>
                                        <a:pt x="141" y="904"/>
                                      </a:lnTo>
                                      <a:close/>
                                      <a:moveTo>
                                        <a:pt x="142" y="900"/>
                                      </a:moveTo>
                                      <a:lnTo>
                                        <a:pt x="160" y="872"/>
                                      </a:lnTo>
                                      <a:lnTo>
                                        <a:pt x="178" y="842"/>
                                      </a:lnTo>
                                      <a:lnTo>
                                        <a:pt x="198" y="814"/>
                                      </a:lnTo>
                                      <a:lnTo>
                                        <a:pt x="218" y="787"/>
                                      </a:lnTo>
                                      <a:lnTo>
                                        <a:pt x="239" y="759"/>
                                      </a:lnTo>
                                      <a:lnTo>
                                        <a:pt x="260" y="732"/>
                                      </a:lnTo>
                                      <a:lnTo>
                                        <a:pt x="282" y="706"/>
                                      </a:lnTo>
                                      <a:lnTo>
                                        <a:pt x="306" y="680"/>
                                      </a:lnTo>
                                      <a:lnTo>
                                        <a:pt x="330" y="654"/>
                                      </a:lnTo>
                                      <a:lnTo>
                                        <a:pt x="355" y="629"/>
                                      </a:lnTo>
                                      <a:lnTo>
                                        <a:pt x="381" y="605"/>
                                      </a:lnTo>
                                      <a:lnTo>
                                        <a:pt x="407" y="581"/>
                                      </a:lnTo>
                                      <a:lnTo>
                                        <a:pt x="434" y="558"/>
                                      </a:lnTo>
                                      <a:lnTo>
                                        <a:pt x="463" y="535"/>
                                      </a:lnTo>
                                      <a:lnTo>
                                        <a:pt x="491" y="513"/>
                                      </a:lnTo>
                                      <a:lnTo>
                                        <a:pt x="521" y="491"/>
                                      </a:lnTo>
                                      <a:lnTo>
                                        <a:pt x="640" y="675"/>
                                      </a:lnTo>
                                      <a:lnTo>
                                        <a:pt x="611" y="697"/>
                                      </a:lnTo>
                                      <a:lnTo>
                                        <a:pt x="584" y="719"/>
                                      </a:lnTo>
                                      <a:lnTo>
                                        <a:pt x="557" y="741"/>
                                      </a:lnTo>
                                      <a:lnTo>
                                        <a:pt x="529" y="764"/>
                                      </a:lnTo>
                                      <a:lnTo>
                                        <a:pt x="503" y="788"/>
                                      </a:lnTo>
                                      <a:lnTo>
                                        <a:pt x="479" y="811"/>
                                      </a:lnTo>
                                      <a:lnTo>
                                        <a:pt x="455" y="835"/>
                                      </a:lnTo>
                                      <a:lnTo>
                                        <a:pt x="432" y="860"/>
                                      </a:lnTo>
                                      <a:lnTo>
                                        <a:pt x="408" y="885"/>
                                      </a:lnTo>
                                      <a:lnTo>
                                        <a:pt x="386" y="911"/>
                                      </a:lnTo>
                                      <a:lnTo>
                                        <a:pt x="365" y="937"/>
                                      </a:lnTo>
                                      <a:lnTo>
                                        <a:pt x="345" y="963"/>
                                      </a:lnTo>
                                      <a:lnTo>
                                        <a:pt x="325" y="991"/>
                                      </a:lnTo>
                                      <a:lnTo>
                                        <a:pt x="307" y="1019"/>
                                      </a:lnTo>
                                      <a:lnTo>
                                        <a:pt x="289" y="1048"/>
                                      </a:lnTo>
                                      <a:lnTo>
                                        <a:pt x="272" y="1076"/>
                                      </a:lnTo>
                                      <a:lnTo>
                                        <a:pt x="142" y="900"/>
                                      </a:lnTo>
                                      <a:close/>
                                      <a:moveTo>
                                        <a:pt x="521" y="491"/>
                                      </a:moveTo>
                                      <a:lnTo>
                                        <a:pt x="550" y="470"/>
                                      </a:lnTo>
                                      <a:lnTo>
                                        <a:pt x="581" y="449"/>
                                      </a:lnTo>
                                      <a:lnTo>
                                        <a:pt x="612" y="428"/>
                                      </a:lnTo>
                                      <a:lnTo>
                                        <a:pt x="644" y="408"/>
                                      </a:lnTo>
                                      <a:lnTo>
                                        <a:pt x="678" y="388"/>
                                      </a:lnTo>
                                      <a:lnTo>
                                        <a:pt x="711" y="370"/>
                                      </a:lnTo>
                                      <a:lnTo>
                                        <a:pt x="745" y="351"/>
                                      </a:lnTo>
                                      <a:lnTo>
                                        <a:pt x="779" y="334"/>
                                      </a:lnTo>
                                      <a:lnTo>
                                        <a:pt x="815" y="317"/>
                                      </a:lnTo>
                                      <a:lnTo>
                                        <a:pt x="851" y="299"/>
                                      </a:lnTo>
                                      <a:lnTo>
                                        <a:pt x="887" y="282"/>
                                      </a:lnTo>
                                      <a:lnTo>
                                        <a:pt x="924" y="267"/>
                                      </a:lnTo>
                                      <a:lnTo>
                                        <a:pt x="962" y="251"/>
                                      </a:lnTo>
                                      <a:lnTo>
                                        <a:pt x="1001" y="236"/>
                                      </a:lnTo>
                                      <a:lnTo>
                                        <a:pt x="1039" y="221"/>
                                      </a:lnTo>
                                      <a:lnTo>
                                        <a:pt x="1079" y="208"/>
                                      </a:lnTo>
                                      <a:lnTo>
                                        <a:pt x="1191" y="397"/>
                                      </a:lnTo>
                                      <a:lnTo>
                                        <a:pt x="1152" y="411"/>
                                      </a:lnTo>
                                      <a:lnTo>
                                        <a:pt x="1113" y="425"/>
                                      </a:lnTo>
                                      <a:lnTo>
                                        <a:pt x="1075" y="440"/>
                                      </a:lnTo>
                                      <a:lnTo>
                                        <a:pt x="1038" y="455"/>
                                      </a:lnTo>
                                      <a:lnTo>
                                        <a:pt x="1001" y="471"/>
                                      </a:lnTo>
                                      <a:lnTo>
                                        <a:pt x="965" y="487"/>
                                      </a:lnTo>
                                      <a:lnTo>
                                        <a:pt x="930" y="505"/>
                                      </a:lnTo>
                                      <a:lnTo>
                                        <a:pt x="894" y="522"/>
                                      </a:lnTo>
                                      <a:lnTo>
                                        <a:pt x="861" y="539"/>
                                      </a:lnTo>
                                      <a:lnTo>
                                        <a:pt x="828" y="558"/>
                                      </a:lnTo>
                                      <a:lnTo>
                                        <a:pt x="794" y="576"/>
                                      </a:lnTo>
                                      <a:lnTo>
                                        <a:pt x="762" y="595"/>
                                      </a:lnTo>
                                      <a:lnTo>
                                        <a:pt x="730" y="615"/>
                                      </a:lnTo>
                                      <a:lnTo>
                                        <a:pt x="700" y="634"/>
                                      </a:lnTo>
                                      <a:lnTo>
                                        <a:pt x="669" y="655"/>
                                      </a:lnTo>
                                      <a:lnTo>
                                        <a:pt x="640" y="675"/>
                                      </a:lnTo>
                                      <a:lnTo>
                                        <a:pt x="521" y="491"/>
                                      </a:lnTo>
                                      <a:close/>
                                      <a:moveTo>
                                        <a:pt x="1079" y="208"/>
                                      </a:moveTo>
                                      <a:lnTo>
                                        <a:pt x="1183" y="173"/>
                                      </a:lnTo>
                                      <a:lnTo>
                                        <a:pt x="1290" y="142"/>
                                      </a:lnTo>
                                      <a:lnTo>
                                        <a:pt x="1400" y="115"/>
                                      </a:lnTo>
                                      <a:lnTo>
                                        <a:pt x="1514" y="90"/>
                                      </a:lnTo>
                                      <a:lnTo>
                                        <a:pt x="1632" y="68"/>
                                      </a:lnTo>
                                      <a:lnTo>
                                        <a:pt x="1752" y="49"/>
                                      </a:lnTo>
                                      <a:lnTo>
                                        <a:pt x="1874" y="33"/>
                                      </a:lnTo>
                                      <a:lnTo>
                                        <a:pt x="1999" y="21"/>
                                      </a:lnTo>
                                      <a:lnTo>
                                        <a:pt x="2126" y="11"/>
                                      </a:lnTo>
                                      <a:lnTo>
                                        <a:pt x="2256" y="5"/>
                                      </a:lnTo>
                                      <a:lnTo>
                                        <a:pt x="2389" y="1"/>
                                      </a:lnTo>
                                      <a:lnTo>
                                        <a:pt x="2522" y="0"/>
                                      </a:lnTo>
                                      <a:lnTo>
                                        <a:pt x="2658" y="2"/>
                                      </a:lnTo>
                                      <a:lnTo>
                                        <a:pt x="2795" y="7"/>
                                      </a:lnTo>
                                      <a:lnTo>
                                        <a:pt x="2934" y="15"/>
                                      </a:lnTo>
                                      <a:lnTo>
                                        <a:pt x="3074" y="26"/>
                                      </a:lnTo>
                                      <a:lnTo>
                                        <a:pt x="3215" y="39"/>
                                      </a:lnTo>
                                      <a:lnTo>
                                        <a:pt x="3357" y="56"/>
                                      </a:lnTo>
                                      <a:lnTo>
                                        <a:pt x="3501" y="74"/>
                                      </a:lnTo>
                                      <a:lnTo>
                                        <a:pt x="3644" y="96"/>
                                      </a:lnTo>
                                      <a:lnTo>
                                        <a:pt x="3787" y="121"/>
                                      </a:lnTo>
                                      <a:lnTo>
                                        <a:pt x="3932" y="150"/>
                                      </a:lnTo>
                                      <a:lnTo>
                                        <a:pt x="4076" y="179"/>
                                      </a:lnTo>
                                      <a:lnTo>
                                        <a:pt x="4220" y="213"/>
                                      </a:lnTo>
                                      <a:lnTo>
                                        <a:pt x="4365" y="249"/>
                                      </a:lnTo>
                                      <a:lnTo>
                                        <a:pt x="4509" y="287"/>
                                      </a:lnTo>
                                      <a:lnTo>
                                        <a:pt x="4652" y="328"/>
                                      </a:lnTo>
                                      <a:lnTo>
                                        <a:pt x="4796" y="372"/>
                                      </a:lnTo>
                                      <a:lnTo>
                                        <a:pt x="4937" y="418"/>
                                      </a:lnTo>
                                      <a:lnTo>
                                        <a:pt x="5078" y="467"/>
                                      </a:lnTo>
                                      <a:lnTo>
                                        <a:pt x="5217" y="519"/>
                                      </a:lnTo>
                                      <a:lnTo>
                                        <a:pt x="5356" y="574"/>
                                      </a:lnTo>
                                      <a:lnTo>
                                        <a:pt x="5430" y="759"/>
                                      </a:lnTo>
                                      <a:lnTo>
                                        <a:pt x="5293" y="705"/>
                                      </a:lnTo>
                                      <a:lnTo>
                                        <a:pt x="5154" y="654"/>
                                      </a:lnTo>
                                      <a:lnTo>
                                        <a:pt x="5014" y="606"/>
                                      </a:lnTo>
                                      <a:lnTo>
                                        <a:pt x="4873" y="559"/>
                                      </a:lnTo>
                                      <a:lnTo>
                                        <a:pt x="4732" y="516"/>
                                      </a:lnTo>
                                      <a:lnTo>
                                        <a:pt x="4590" y="475"/>
                                      </a:lnTo>
                                      <a:lnTo>
                                        <a:pt x="4448" y="437"/>
                                      </a:lnTo>
                                      <a:lnTo>
                                        <a:pt x="4305" y="402"/>
                                      </a:lnTo>
                                      <a:lnTo>
                                        <a:pt x="4162" y="368"/>
                                      </a:lnTo>
                                      <a:lnTo>
                                        <a:pt x="4019" y="339"/>
                                      </a:lnTo>
                                      <a:lnTo>
                                        <a:pt x="3875" y="312"/>
                                      </a:lnTo>
                                      <a:lnTo>
                                        <a:pt x="3733" y="287"/>
                                      </a:lnTo>
                                      <a:lnTo>
                                        <a:pt x="3591" y="265"/>
                                      </a:lnTo>
                                      <a:lnTo>
                                        <a:pt x="3450" y="246"/>
                                      </a:lnTo>
                                      <a:lnTo>
                                        <a:pt x="3309" y="230"/>
                                      </a:lnTo>
                                      <a:lnTo>
                                        <a:pt x="3169" y="216"/>
                                      </a:lnTo>
                                      <a:lnTo>
                                        <a:pt x="3030" y="206"/>
                                      </a:lnTo>
                                      <a:lnTo>
                                        <a:pt x="2893" y="198"/>
                                      </a:lnTo>
                                      <a:lnTo>
                                        <a:pt x="2757" y="193"/>
                                      </a:lnTo>
                                      <a:lnTo>
                                        <a:pt x="2622" y="192"/>
                                      </a:lnTo>
                                      <a:lnTo>
                                        <a:pt x="2490" y="192"/>
                                      </a:lnTo>
                                      <a:lnTo>
                                        <a:pt x="2359" y="197"/>
                                      </a:lnTo>
                                      <a:lnTo>
                                        <a:pt x="2230" y="203"/>
                                      </a:lnTo>
                                      <a:lnTo>
                                        <a:pt x="2104" y="213"/>
                                      </a:lnTo>
                                      <a:lnTo>
                                        <a:pt x="1979" y="225"/>
                                      </a:lnTo>
                                      <a:lnTo>
                                        <a:pt x="1858" y="241"/>
                                      </a:lnTo>
                                      <a:lnTo>
                                        <a:pt x="1739" y="260"/>
                                      </a:lnTo>
                                      <a:lnTo>
                                        <a:pt x="1623" y="281"/>
                                      </a:lnTo>
                                      <a:lnTo>
                                        <a:pt x="1510" y="305"/>
                                      </a:lnTo>
                                      <a:lnTo>
                                        <a:pt x="1400" y="333"/>
                                      </a:lnTo>
                                      <a:lnTo>
                                        <a:pt x="1294" y="364"/>
                                      </a:lnTo>
                                      <a:lnTo>
                                        <a:pt x="1191" y="397"/>
                                      </a:lnTo>
                                      <a:lnTo>
                                        <a:pt x="1079" y="208"/>
                                      </a:lnTo>
                                      <a:close/>
                                      <a:moveTo>
                                        <a:pt x="5393" y="667"/>
                                      </a:moveTo>
                                      <a:lnTo>
                                        <a:pt x="5356" y="574"/>
                                      </a:lnTo>
                                      <a:lnTo>
                                        <a:pt x="5368" y="580"/>
                                      </a:lnTo>
                                      <a:lnTo>
                                        <a:pt x="5382" y="590"/>
                                      </a:lnTo>
                                      <a:lnTo>
                                        <a:pt x="5395" y="602"/>
                                      </a:lnTo>
                                      <a:lnTo>
                                        <a:pt x="5408" y="617"/>
                                      </a:lnTo>
                                      <a:lnTo>
                                        <a:pt x="5420" y="633"/>
                                      </a:lnTo>
                                      <a:lnTo>
                                        <a:pt x="5433" y="652"/>
                                      </a:lnTo>
                                      <a:lnTo>
                                        <a:pt x="5442" y="670"/>
                                      </a:lnTo>
                                      <a:lnTo>
                                        <a:pt x="5451" y="690"/>
                                      </a:lnTo>
                                      <a:lnTo>
                                        <a:pt x="5457" y="707"/>
                                      </a:lnTo>
                                      <a:lnTo>
                                        <a:pt x="5461" y="723"/>
                                      </a:lnTo>
                                      <a:lnTo>
                                        <a:pt x="5461" y="731"/>
                                      </a:lnTo>
                                      <a:lnTo>
                                        <a:pt x="5462" y="737"/>
                                      </a:lnTo>
                                      <a:lnTo>
                                        <a:pt x="5461" y="743"/>
                                      </a:lnTo>
                                      <a:lnTo>
                                        <a:pt x="5460" y="748"/>
                                      </a:lnTo>
                                      <a:lnTo>
                                        <a:pt x="5459" y="753"/>
                                      </a:lnTo>
                                      <a:lnTo>
                                        <a:pt x="5456" y="757"/>
                                      </a:lnTo>
                                      <a:lnTo>
                                        <a:pt x="5454" y="759"/>
                                      </a:lnTo>
                                      <a:lnTo>
                                        <a:pt x="5450" y="761"/>
                                      </a:lnTo>
                                      <a:lnTo>
                                        <a:pt x="5446" y="762"/>
                                      </a:lnTo>
                                      <a:lnTo>
                                        <a:pt x="5441" y="762"/>
                                      </a:lnTo>
                                      <a:lnTo>
                                        <a:pt x="5436" y="761"/>
                                      </a:lnTo>
                                      <a:lnTo>
                                        <a:pt x="5430" y="759"/>
                                      </a:lnTo>
                                      <a:lnTo>
                                        <a:pt x="5393" y="667"/>
                                      </a:lnTo>
                                      <a:close/>
                                      <a:moveTo>
                                        <a:pt x="5353" y="573"/>
                                      </a:moveTo>
                                      <a:lnTo>
                                        <a:pt x="5413" y="592"/>
                                      </a:lnTo>
                                      <a:lnTo>
                                        <a:pt x="5470" y="613"/>
                                      </a:lnTo>
                                      <a:lnTo>
                                        <a:pt x="5527" y="634"/>
                                      </a:lnTo>
                                      <a:lnTo>
                                        <a:pt x="5583" y="655"/>
                                      </a:lnTo>
                                      <a:lnTo>
                                        <a:pt x="5638" y="676"/>
                                      </a:lnTo>
                                      <a:lnTo>
                                        <a:pt x="5692" y="699"/>
                                      </a:lnTo>
                                      <a:lnTo>
                                        <a:pt x="5747" y="722"/>
                                      </a:lnTo>
                                      <a:lnTo>
                                        <a:pt x="5800" y="746"/>
                                      </a:lnTo>
                                      <a:lnTo>
                                        <a:pt x="5852" y="769"/>
                                      </a:lnTo>
                                      <a:lnTo>
                                        <a:pt x="5903" y="793"/>
                                      </a:lnTo>
                                      <a:lnTo>
                                        <a:pt x="5953" y="817"/>
                                      </a:lnTo>
                                      <a:lnTo>
                                        <a:pt x="6004" y="842"/>
                                      </a:lnTo>
                                      <a:lnTo>
                                        <a:pt x="6052" y="868"/>
                                      </a:lnTo>
                                      <a:lnTo>
                                        <a:pt x="6101" y="894"/>
                                      </a:lnTo>
                                      <a:lnTo>
                                        <a:pt x="6149" y="920"/>
                                      </a:lnTo>
                                      <a:lnTo>
                                        <a:pt x="6196" y="947"/>
                                      </a:lnTo>
                                      <a:lnTo>
                                        <a:pt x="6251" y="1124"/>
                                      </a:lnTo>
                                      <a:lnTo>
                                        <a:pt x="6207" y="1098"/>
                                      </a:lnTo>
                                      <a:lnTo>
                                        <a:pt x="6160" y="1072"/>
                                      </a:lnTo>
                                      <a:lnTo>
                                        <a:pt x="6113" y="1048"/>
                                      </a:lnTo>
                                      <a:lnTo>
                                        <a:pt x="6066" y="1023"/>
                                      </a:lnTo>
                                      <a:lnTo>
                                        <a:pt x="6018" y="998"/>
                                      </a:lnTo>
                                      <a:lnTo>
                                        <a:pt x="5968" y="975"/>
                                      </a:lnTo>
                                      <a:lnTo>
                                        <a:pt x="5917" y="951"/>
                                      </a:lnTo>
                                      <a:lnTo>
                                        <a:pt x="5867" y="929"/>
                                      </a:lnTo>
                                      <a:lnTo>
                                        <a:pt x="5816" y="905"/>
                                      </a:lnTo>
                                      <a:lnTo>
                                        <a:pt x="5763" y="883"/>
                                      </a:lnTo>
                                      <a:lnTo>
                                        <a:pt x="5710" y="862"/>
                                      </a:lnTo>
                                      <a:lnTo>
                                        <a:pt x="5656" y="841"/>
                                      </a:lnTo>
                                      <a:lnTo>
                                        <a:pt x="5602" y="820"/>
                                      </a:lnTo>
                                      <a:lnTo>
                                        <a:pt x="5546" y="799"/>
                                      </a:lnTo>
                                      <a:lnTo>
                                        <a:pt x="5489" y="779"/>
                                      </a:lnTo>
                                      <a:lnTo>
                                        <a:pt x="5433" y="761"/>
                                      </a:lnTo>
                                      <a:lnTo>
                                        <a:pt x="5353" y="573"/>
                                      </a:lnTo>
                                      <a:close/>
                                      <a:moveTo>
                                        <a:pt x="6196" y="947"/>
                                      </a:moveTo>
                                      <a:lnTo>
                                        <a:pt x="6256" y="983"/>
                                      </a:lnTo>
                                      <a:lnTo>
                                        <a:pt x="6316" y="1020"/>
                                      </a:lnTo>
                                      <a:lnTo>
                                        <a:pt x="6374" y="1057"/>
                                      </a:lnTo>
                                      <a:lnTo>
                                        <a:pt x="6431" y="1097"/>
                                      </a:lnTo>
                                      <a:lnTo>
                                        <a:pt x="6486" y="1135"/>
                                      </a:lnTo>
                                      <a:lnTo>
                                        <a:pt x="6542" y="1175"/>
                                      </a:lnTo>
                                      <a:lnTo>
                                        <a:pt x="6595" y="1216"/>
                                      </a:lnTo>
                                      <a:lnTo>
                                        <a:pt x="6646" y="1257"/>
                                      </a:lnTo>
                                      <a:lnTo>
                                        <a:pt x="6697" y="1299"/>
                                      </a:lnTo>
                                      <a:lnTo>
                                        <a:pt x="6746" y="1341"/>
                                      </a:lnTo>
                                      <a:lnTo>
                                        <a:pt x="6794" y="1384"/>
                                      </a:lnTo>
                                      <a:lnTo>
                                        <a:pt x="6841" y="1427"/>
                                      </a:lnTo>
                                      <a:lnTo>
                                        <a:pt x="6887" y="1472"/>
                                      </a:lnTo>
                                      <a:lnTo>
                                        <a:pt x="6932" y="1516"/>
                                      </a:lnTo>
                                      <a:lnTo>
                                        <a:pt x="6974" y="1562"/>
                                      </a:lnTo>
                                      <a:lnTo>
                                        <a:pt x="7016" y="1608"/>
                                      </a:lnTo>
                                      <a:lnTo>
                                        <a:pt x="7057" y="1655"/>
                                      </a:lnTo>
                                      <a:lnTo>
                                        <a:pt x="7095" y="1702"/>
                                      </a:lnTo>
                                      <a:lnTo>
                                        <a:pt x="7133" y="1749"/>
                                      </a:lnTo>
                                      <a:lnTo>
                                        <a:pt x="7170" y="1797"/>
                                      </a:lnTo>
                                      <a:lnTo>
                                        <a:pt x="7205" y="1847"/>
                                      </a:lnTo>
                                      <a:lnTo>
                                        <a:pt x="7240" y="1895"/>
                                      </a:lnTo>
                                      <a:lnTo>
                                        <a:pt x="7273" y="1944"/>
                                      </a:lnTo>
                                      <a:lnTo>
                                        <a:pt x="7304" y="1995"/>
                                      </a:lnTo>
                                      <a:lnTo>
                                        <a:pt x="7335" y="2044"/>
                                      </a:lnTo>
                                      <a:lnTo>
                                        <a:pt x="7363" y="2096"/>
                                      </a:lnTo>
                                      <a:lnTo>
                                        <a:pt x="7392" y="2147"/>
                                      </a:lnTo>
                                      <a:lnTo>
                                        <a:pt x="7419" y="2199"/>
                                      </a:lnTo>
                                      <a:lnTo>
                                        <a:pt x="7444" y="2251"/>
                                      </a:lnTo>
                                      <a:lnTo>
                                        <a:pt x="7469" y="2303"/>
                                      </a:lnTo>
                                      <a:lnTo>
                                        <a:pt x="7491" y="2356"/>
                                      </a:lnTo>
                                      <a:lnTo>
                                        <a:pt x="7513" y="2409"/>
                                      </a:lnTo>
                                      <a:lnTo>
                                        <a:pt x="7398" y="2364"/>
                                      </a:lnTo>
                                      <a:lnTo>
                                        <a:pt x="7379" y="2319"/>
                                      </a:lnTo>
                                      <a:lnTo>
                                        <a:pt x="7361" y="2276"/>
                                      </a:lnTo>
                                      <a:lnTo>
                                        <a:pt x="7340" y="2232"/>
                                      </a:lnTo>
                                      <a:lnTo>
                                        <a:pt x="7319" y="2189"/>
                                      </a:lnTo>
                                      <a:lnTo>
                                        <a:pt x="7297" y="2147"/>
                                      </a:lnTo>
                                      <a:lnTo>
                                        <a:pt x="7273" y="2104"/>
                                      </a:lnTo>
                                      <a:lnTo>
                                        <a:pt x="7248" y="2062"/>
                                      </a:lnTo>
                                      <a:lnTo>
                                        <a:pt x="7222" y="2020"/>
                                      </a:lnTo>
                                      <a:lnTo>
                                        <a:pt x="7195" y="1978"/>
                                      </a:lnTo>
                                      <a:lnTo>
                                        <a:pt x="7167" y="1937"/>
                                      </a:lnTo>
                                      <a:lnTo>
                                        <a:pt x="7137" y="1896"/>
                                      </a:lnTo>
                                      <a:lnTo>
                                        <a:pt x="7107" y="1855"/>
                                      </a:lnTo>
                                      <a:lnTo>
                                        <a:pt x="7075" y="1814"/>
                                      </a:lnTo>
                                      <a:lnTo>
                                        <a:pt x="7043" y="1775"/>
                                      </a:lnTo>
                                      <a:lnTo>
                                        <a:pt x="7008" y="1734"/>
                                      </a:lnTo>
                                      <a:lnTo>
                                        <a:pt x="6974" y="1696"/>
                                      </a:lnTo>
                                      <a:lnTo>
                                        <a:pt x="6937" y="1656"/>
                                      </a:lnTo>
                                      <a:lnTo>
                                        <a:pt x="6900" y="1618"/>
                                      </a:lnTo>
                                      <a:lnTo>
                                        <a:pt x="6861" y="1579"/>
                                      </a:lnTo>
                                      <a:lnTo>
                                        <a:pt x="6822" y="1542"/>
                                      </a:lnTo>
                                      <a:lnTo>
                                        <a:pt x="6781" y="1504"/>
                                      </a:lnTo>
                                      <a:lnTo>
                                        <a:pt x="6739" y="1467"/>
                                      </a:lnTo>
                                      <a:lnTo>
                                        <a:pt x="6695" y="1431"/>
                                      </a:lnTo>
                                      <a:lnTo>
                                        <a:pt x="6651" y="1395"/>
                                      </a:lnTo>
                                      <a:lnTo>
                                        <a:pt x="6605" y="1359"/>
                                      </a:lnTo>
                                      <a:lnTo>
                                        <a:pt x="6558" y="1325"/>
                                      </a:lnTo>
                                      <a:lnTo>
                                        <a:pt x="6510" y="1290"/>
                                      </a:lnTo>
                                      <a:lnTo>
                                        <a:pt x="6460" y="1255"/>
                                      </a:lnTo>
                                      <a:lnTo>
                                        <a:pt x="6410" y="1222"/>
                                      </a:lnTo>
                                      <a:lnTo>
                                        <a:pt x="6359" y="1189"/>
                                      </a:lnTo>
                                      <a:lnTo>
                                        <a:pt x="6306" y="1156"/>
                                      </a:lnTo>
                                      <a:lnTo>
                                        <a:pt x="6251" y="1124"/>
                                      </a:lnTo>
                                      <a:lnTo>
                                        <a:pt x="6196" y="947"/>
                                      </a:lnTo>
                                      <a:close/>
                                      <a:moveTo>
                                        <a:pt x="7513" y="2409"/>
                                      </a:moveTo>
                                      <a:lnTo>
                                        <a:pt x="7533" y="2460"/>
                                      </a:lnTo>
                                      <a:lnTo>
                                        <a:pt x="7551" y="2512"/>
                                      </a:lnTo>
                                      <a:lnTo>
                                        <a:pt x="7569" y="2564"/>
                                      </a:lnTo>
                                      <a:lnTo>
                                        <a:pt x="7585" y="2616"/>
                                      </a:lnTo>
                                      <a:lnTo>
                                        <a:pt x="7600" y="2668"/>
                                      </a:lnTo>
                                      <a:lnTo>
                                        <a:pt x="7613" y="2720"/>
                                      </a:lnTo>
                                      <a:lnTo>
                                        <a:pt x="7626" y="2772"/>
                                      </a:lnTo>
                                      <a:lnTo>
                                        <a:pt x="7637" y="2825"/>
                                      </a:lnTo>
                                      <a:lnTo>
                                        <a:pt x="7647" y="2878"/>
                                      </a:lnTo>
                                      <a:lnTo>
                                        <a:pt x="7655" y="2930"/>
                                      </a:lnTo>
                                      <a:lnTo>
                                        <a:pt x="7663" y="2983"/>
                                      </a:lnTo>
                                      <a:lnTo>
                                        <a:pt x="7669" y="3036"/>
                                      </a:lnTo>
                                      <a:lnTo>
                                        <a:pt x="7674" y="3090"/>
                                      </a:lnTo>
                                      <a:lnTo>
                                        <a:pt x="7678" y="3143"/>
                                      </a:lnTo>
                                      <a:lnTo>
                                        <a:pt x="7681" y="3196"/>
                                      </a:lnTo>
                                      <a:lnTo>
                                        <a:pt x="7683" y="3249"/>
                                      </a:lnTo>
                                      <a:lnTo>
                                        <a:pt x="7683" y="3304"/>
                                      </a:lnTo>
                                      <a:lnTo>
                                        <a:pt x="7683" y="3357"/>
                                      </a:lnTo>
                                      <a:lnTo>
                                        <a:pt x="7680" y="3410"/>
                                      </a:lnTo>
                                      <a:lnTo>
                                        <a:pt x="7678" y="3463"/>
                                      </a:lnTo>
                                      <a:lnTo>
                                        <a:pt x="7673" y="3518"/>
                                      </a:lnTo>
                                      <a:lnTo>
                                        <a:pt x="7668" y="3571"/>
                                      </a:lnTo>
                                      <a:lnTo>
                                        <a:pt x="7660" y="3624"/>
                                      </a:lnTo>
                                      <a:lnTo>
                                        <a:pt x="7653" y="3677"/>
                                      </a:lnTo>
                                      <a:lnTo>
                                        <a:pt x="7644" y="3732"/>
                                      </a:lnTo>
                                      <a:lnTo>
                                        <a:pt x="7634" y="3785"/>
                                      </a:lnTo>
                                      <a:lnTo>
                                        <a:pt x="7623" y="3838"/>
                                      </a:lnTo>
                                      <a:lnTo>
                                        <a:pt x="7611" y="3891"/>
                                      </a:lnTo>
                                      <a:lnTo>
                                        <a:pt x="7597" y="3944"/>
                                      </a:lnTo>
                                      <a:lnTo>
                                        <a:pt x="7582" y="3997"/>
                                      </a:lnTo>
                                      <a:lnTo>
                                        <a:pt x="7566" y="4051"/>
                                      </a:lnTo>
                                      <a:lnTo>
                                        <a:pt x="7549" y="4103"/>
                                      </a:lnTo>
                                      <a:lnTo>
                                        <a:pt x="7417" y="3937"/>
                                      </a:lnTo>
                                      <a:lnTo>
                                        <a:pt x="7433" y="3886"/>
                                      </a:lnTo>
                                      <a:lnTo>
                                        <a:pt x="7447" y="3837"/>
                                      </a:lnTo>
                                      <a:lnTo>
                                        <a:pt x="7461" y="3786"/>
                                      </a:lnTo>
                                      <a:lnTo>
                                        <a:pt x="7475" y="3735"/>
                                      </a:lnTo>
                                      <a:lnTo>
                                        <a:pt x="7486" y="3685"/>
                                      </a:lnTo>
                                      <a:lnTo>
                                        <a:pt x="7497" y="3635"/>
                                      </a:lnTo>
                                      <a:lnTo>
                                        <a:pt x="7507" y="3584"/>
                                      </a:lnTo>
                                      <a:lnTo>
                                        <a:pt x="7516" y="3534"/>
                                      </a:lnTo>
                                      <a:lnTo>
                                        <a:pt x="7524" y="3484"/>
                                      </a:lnTo>
                                      <a:lnTo>
                                        <a:pt x="7530" y="3433"/>
                                      </a:lnTo>
                                      <a:lnTo>
                                        <a:pt x="7535" y="3383"/>
                                      </a:lnTo>
                                      <a:lnTo>
                                        <a:pt x="7540" y="3333"/>
                                      </a:lnTo>
                                      <a:lnTo>
                                        <a:pt x="7544" y="3283"/>
                                      </a:lnTo>
                                      <a:lnTo>
                                        <a:pt x="7545" y="3233"/>
                                      </a:lnTo>
                                      <a:lnTo>
                                        <a:pt x="7546" y="3184"/>
                                      </a:lnTo>
                                      <a:lnTo>
                                        <a:pt x="7546" y="3134"/>
                                      </a:lnTo>
                                      <a:lnTo>
                                        <a:pt x="7546" y="3083"/>
                                      </a:lnTo>
                                      <a:lnTo>
                                        <a:pt x="7544" y="3034"/>
                                      </a:lnTo>
                                      <a:lnTo>
                                        <a:pt x="7540" y="2986"/>
                                      </a:lnTo>
                                      <a:lnTo>
                                        <a:pt x="7537" y="2936"/>
                                      </a:lnTo>
                                      <a:lnTo>
                                        <a:pt x="7530" y="2887"/>
                                      </a:lnTo>
                                      <a:lnTo>
                                        <a:pt x="7524" y="2839"/>
                                      </a:lnTo>
                                      <a:lnTo>
                                        <a:pt x="7517" y="2790"/>
                                      </a:lnTo>
                                      <a:lnTo>
                                        <a:pt x="7508" y="2741"/>
                                      </a:lnTo>
                                      <a:lnTo>
                                        <a:pt x="7498" y="2693"/>
                                      </a:lnTo>
                                      <a:lnTo>
                                        <a:pt x="7487" y="2646"/>
                                      </a:lnTo>
                                      <a:lnTo>
                                        <a:pt x="7475" y="2597"/>
                                      </a:lnTo>
                                      <a:lnTo>
                                        <a:pt x="7461" y="2550"/>
                                      </a:lnTo>
                                      <a:lnTo>
                                        <a:pt x="7447" y="2503"/>
                                      </a:lnTo>
                                      <a:lnTo>
                                        <a:pt x="7431" y="2456"/>
                                      </a:lnTo>
                                      <a:lnTo>
                                        <a:pt x="7415" y="2409"/>
                                      </a:lnTo>
                                      <a:lnTo>
                                        <a:pt x="7398" y="2364"/>
                                      </a:lnTo>
                                      <a:lnTo>
                                        <a:pt x="7513" y="2409"/>
                                      </a:lnTo>
                                      <a:close/>
                                      <a:moveTo>
                                        <a:pt x="7549" y="4103"/>
                                      </a:moveTo>
                                      <a:lnTo>
                                        <a:pt x="7525" y="4173"/>
                                      </a:lnTo>
                                      <a:lnTo>
                                        <a:pt x="7498" y="4242"/>
                                      </a:lnTo>
                                      <a:lnTo>
                                        <a:pt x="7470" y="4312"/>
                                      </a:lnTo>
                                      <a:lnTo>
                                        <a:pt x="7440" y="4381"/>
                                      </a:lnTo>
                                      <a:lnTo>
                                        <a:pt x="7408" y="4450"/>
                                      </a:lnTo>
                                      <a:lnTo>
                                        <a:pt x="7373" y="4519"/>
                                      </a:lnTo>
                                      <a:lnTo>
                                        <a:pt x="7336" y="4587"/>
                                      </a:lnTo>
                                      <a:lnTo>
                                        <a:pt x="7298" y="4655"/>
                                      </a:lnTo>
                                      <a:lnTo>
                                        <a:pt x="7169" y="4480"/>
                                      </a:lnTo>
                                      <a:lnTo>
                                        <a:pt x="7206" y="4413"/>
                                      </a:lnTo>
                                      <a:lnTo>
                                        <a:pt x="7242" y="4346"/>
                                      </a:lnTo>
                                      <a:lnTo>
                                        <a:pt x="7277" y="4278"/>
                                      </a:lnTo>
                                      <a:lnTo>
                                        <a:pt x="7308" y="4211"/>
                                      </a:lnTo>
                                      <a:lnTo>
                                        <a:pt x="7339" y="4142"/>
                                      </a:lnTo>
                                      <a:lnTo>
                                        <a:pt x="7366" y="4074"/>
                                      </a:lnTo>
                                      <a:lnTo>
                                        <a:pt x="7392" y="4006"/>
                                      </a:lnTo>
                                      <a:lnTo>
                                        <a:pt x="7417" y="3937"/>
                                      </a:lnTo>
                                      <a:lnTo>
                                        <a:pt x="7549" y="4103"/>
                                      </a:lnTo>
                                      <a:close/>
                                      <a:moveTo>
                                        <a:pt x="7298" y="4655"/>
                                      </a:moveTo>
                                      <a:lnTo>
                                        <a:pt x="7269" y="4702"/>
                                      </a:lnTo>
                                      <a:lnTo>
                                        <a:pt x="7240" y="4751"/>
                                      </a:lnTo>
                                      <a:lnTo>
                                        <a:pt x="7209" y="4798"/>
                                      </a:lnTo>
                                      <a:lnTo>
                                        <a:pt x="7178" y="4843"/>
                                      </a:lnTo>
                                      <a:lnTo>
                                        <a:pt x="7144" y="4889"/>
                                      </a:lnTo>
                                      <a:lnTo>
                                        <a:pt x="7111" y="4935"/>
                                      </a:lnTo>
                                      <a:lnTo>
                                        <a:pt x="7075" y="4980"/>
                                      </a:lnTo>
                                      <a:lnTo>
                                        <a:pt x="7039" y="5024"/>
                                      </a:lnTo>
                                      <a:lnTo>
                                        <a:pt x="6914" y="4843"/>
                                      </a:lnTo>
                                      <a:lnTo>
                                        <a:pt x="6949" y="4800"/>
                                      </a:lnTo>
                                      <a:lnTo>
                                        <a:pt x="6984" y="4756"/>
                                      </a:lnTo>
                                      <a:lnTo>
                                        <a:pt x="7017" y="4711"/>
                                      </a:lnTo>
                                      <a:lnTo>
                                        <a:pt x="7050" y="4665"/>
                                      </a:lnTo>
                                      <a:lnTo>
                                        <a:pt x="7081" y="4620"/>
                                      </a:lnTo>
                                      <a:lnTo>
                                        <a:pt x="7112" y="4574"/>
                                      </a:lnTo>
                                      <a:lnTo>
                                        <a:pt x="7141" y="4527"/>
                                      </a:lnTo>
                                      <a:lnTo>
                                        <a:pt x="7169" y="4480"/>
                                      </a:lnTo>
                                      <a:lnTo>
                                        <a:pt x="7298" y="4655"/>
                                      </a:lnTo>
                                      <a:close/>
                                      <a:moveTo>
                                        <a:pt x="7039" y="5024"/>
                                      </a:moveTo>
                                      <a:lnTo>
                                        <a:pt x="7003" y="5066"/>
                                      </a:lnTo>
                                      <a:lnTo>
                                        <a:pt x="6966" y="5108"/>
                                      </a:lnTo>
                                      <a:lnTo>
                                        <a:pt x="6928" y="5149"/>
                                      </a:lnTo>
                                      <a:lnTo>
                                        <a:pt x="6888" y="5190"/>
                                      </a:lnTo>
                                      <a:lnTo>
                                        <a:pt x="6849" y="5231"/>
                                      </a:lnTo>
                                      <a:lnTo>
                                        <a:pt x="6808" y="5269"/>
                                      </a:lnTo>
                                      <a:lnTo>
                                        <a:pt x="6766" y="5307"/>
                                      </a:lnTo>
                                      <a:lnTo>
                                        <a:pt x="6723" y="5346"/>
                                      </a:lnTo>
                                      <a:lnTo>
                                        <a:pt x="6679" y="5383"/>
                                      </a:lnTo>
                                      <a:lnTo>
                                        <a:pt x="6635" y="5419"/>
                                      </a:lnTo>
                                      <a:lnTo>
                                        <a:pt x="6589" y="5455"/>
                                      </a:lnTo>
                                      <a:lnTo>
                                        <a:pt x="6543" y="5488"/>
                                      </a:lnTo>
                                      <a:lnTo>
                                        <a:pt x="6495" y="5523"/>
                                      </a:lnTo>
                                      <a:lnTo>
                                        <a:pt x="6448" y="5555"/>
                                      </a:lnTo>
                                      <a:lnTo>
                                        <a:pt x="6399" y="5587"/>
                                      </a:lnTo>
                                      <a:lnTo>
                                        <a:pt x="6349" y="5618"/>
                                      </a:lnTo>
                                      <a:lnTo>
                                        <a:pt x="6298" y="5647"/>
                                      </a:lnTo>
                                      <a:lnTo>
                                        <a:pt x="6248" y="5676"/>
                                      </a:lnTo>
                                      <a:lnTo>
                                        <a:pt x="6196" y="5704"/>
                                      </a:lnTo>
                                      <a:lnTo>
                                        <a:pt x="6143" y="5730"/>
                                      </a:lnTo>
                                      <a:lnTo>
                                        <a:pt x="6088" y="5756"/>
                                      </a:lnTo>
                                      <a:lnTo>
                                        <a:pt x="6035" y="5781"/>
                                      </a:lnTo>
                                      <a:lnTo>
                                        <a:pt x="5979" y="5805"/>
                                      </a:lnTo>
                                      <a:lnTo>
                                        <a:pt x="5924" y="5827"/>
                                      </a:lnTo>
                                      <a:lnTo>
                                        <a:pt x="5867" y="5848"/>
                                      </a:lnTo>
                                      <a:lnTo>
                                        <a:pt x="5810" y="5868"/>
                                      </a:lnTo>
                                      <a:lnTo>
                                        <a:pt x="5752" y="5887"/>
                                      </a:lnTo>
                                      <a:lnTo>
                                        <a:pt x="5694" y="5905"/>
                                      </a:lnTo>
                                      <a:lnTo>
                                        <a:pt x="5634" y="5921"/>
                                      </a:lnTo>
                                      <a:lnTo>
                                        <a:pt x="5574" y="5936"/>
                                      </a:lnTo>
                                      <a:lnTo>
                                        <a:pt x="5514" y="5949"/>
                                      </a:lnTo>
                                      <a:lnTo>
                                        <a:pt x="5452" y="5962"/>
                                      </a:lnTo>
                                      <a:lnTo>
                                        <a:pt x="5345" y="5771"/>
                                      </a:lnTo>
                                      <a:lnTo>
                                        <a:pt x="5405" y="5759"/>
                                      </a:lnTo>
                                      <a:lnTo>
                                        <a:pt x="5465" y="5745"/>
                                      </a:lnTo>
                                      <a:lnTo>
                                        <a:pt x="5524" y="5730"/>
                                      </a:lnTo>
                                      <a:lnTo>
                                        <a:pt x="5583" y="5714"/>
                                      </a:lnTo>
                                      <a:lnTo>
                                        <a:pt x="5640" y="5697"/>
                                      </a:lnTo>
                                      <a:lnTo>
                                        <a:pt x="5699" y="5678"/>
                                      </a:lnTo>
                                      <a:lnTo>
                                        <a:pt x="5754" y="5659"/>
                                      </a:lnTo>
                                      <a:lnTo>
                                        <a:pt x="5811" y="5638"/>
                                      </a:lnTo>
                                      <a:lnTo>
                                        <a:pt x="5865" y="5615"/>
                                      </a:lnTo>
                                      <a:lnTo>
                                        <a:pt x="5920" y="5592"/>
                                      </a:lnTo>
                                      <a:lnTo>
                                        <a:pt x="5974" y="5568"/>
                                      </a:lnTo>
                                      <a:lnTo>
                                        <a:pt x="6026" y="5542"/>
                                      </a:lnTo>
                                      <a:lnTo>
                                        <a:pt x="6079" y="5516"/>
                                      </a:lnTo>
                                      <a:lnTo>
                                        <a:pt x="6130" y="5488"/>
                                      </a:lnTo>
                                      <a:lnTo>
                                        <a:pt x="6181" y="5459"/>
                                      </a:lnTo>
                                      <a:lnTo>
                                        <a:pt x="6232" y="5431"/>
                                      </a:lnTo>
                                      <a:lnTo>
                                        <a:pt x="6280" y="5400"/>
                                      </a:lnTo>
                                      <a:lnTo>
                                        <a:pt x="6328" y="5369"/>
                                      </a:lnTo>
                                      <a:lnTo>
                                        <a:pt x="6376" y="5336"/>
                                      </a:lnTo>
                                      <a:lnTo>
                                        <a:pt x="6422" y="5304"/>
                                      </a:lnTo>
                                      <a:lnTo>
                                        <a:pt x="6468" y="5269"/>
                                      </a:lnTo>
                                      <a:lnTo>
                                        <a:pt x="6514" y="5234"/>
                                      </a:lnTo>
                                      <a:lnTo>
                                        <a:pt x="6557" y="5198"/>
                                      </a:lnTo>
                                      <a:lnTo>
                                        <a:pt x="6600" y="5161"/>
                                      </a:lnTo>
                                      <a:lnTo>
                                        <a:pt x="6644" y="5124"/>
                                      </a:lnTo>
                                      <a:lnTo>
                                        <a:pt x="6684" y="5086"/>
                                      </a:lnTo>
                                      <a:lnTo>
                                        <a:pt x="6725" y="5048"/>
                                      </a:lnTo>
                                      <a:lnTo>
                                        <a:pt x="6765" y="5008"/>
                                      </a:lnTo>
                                      <a:lnTo>
                                        <a:pt x="6803" y="4968"/>
                                      </a:lnTo>
                                      <a:lnTo>
                                        <a:pt x="6841" y="4928"/>
                                      </a:lnTo>
                                      <a:lnTo>
                                        <a:pt x="6879" y="4886"/>
                                      </a:lnTo>
                                      <a:lnTo>
                                        <a:pt x="6914" y="4843"/>
                                      </a:lnTo>
                                      <a:lnTo>
                                        <a:pt x="7039" y="5024"/>
                                      </a:lnTo>
                                      <a:close/>
                                      <a:moveTo>
                                        <a:pt x="5452" y="5962"/>
                                      </a:moveTo>
                                      <a:lnTo>
                                        <a:pt x="5391" y="5973"/>
                                      </a:lnTo>
                                      <a:lnTo>
                                        <a:pt x="5327" y="5983"/>
                                      </a:lnTo>
                                      <a:lnTo>
                                        <a:pt x="5264" y="5991"/>
                                      </a:lnTo>
                                      <a:lnTo>
                                        <a:pt x="5201" y="5998"/>
                                      </a:lnTo>
                                      <a:lnTo>
                                        <a:pt x="5136" y="6004"/>
                                      </a:lnTo>
                                      <a:lnTo>
                                        <a:pt x="5071" y="6007"/>
                                      </a:lnTo>
                                      <a:lnTo>
                                        <a:pt x="5006" y="6010"/>
                                      </a:lnTo>
                                      <a:lnTo>
                                        <a:pt x="4940" y="6010"/>
                                      </a:lnTo>
                                      <a:lnTo>
                                        <a:pt x="4873" y="6010"/>
                                      </a:lnTo>
                                      <a:lnTo>
                                        <a:pt x="4805" y="6007"/>
                                      </a:lnTo>
                                      <a:lnTo>
                                        <a:pt x="4739" y="6004"/>
                                      </a:lnTo>
                                      <a:lnTo>
                                        <a:pt x="4671" y="5998"/>
                                      </a:lnTo>
                                      <a:lnTo>
                                        <a:pt x="4601" y="5990"/>
                                      </a:lnTo>
                                      <a:lnTo>
                                        <a:pt x="4532" y="5981"/>
                                      </a:lnTo>
                                      <a:lnTo>
                                        <a:pt x="4463" y="5972"/>
                                      </a:lnTo>
                                      <a:lnTo>
                                        <a:pt x="4392" y="5959"/>
                                      </a:lnTo>
                                      <a:lnTo>
                                        <a:pt x="4322" y="5946"/>
                                      </a:lnTo>
                                      <a:lnTo>
                                        <a:pt x="4251" y="5929"/>
                                      </a:lnTo>
                                      <a:lnTo>
                                        <a:pt x="4180" y="5912"/>
                                      </a:lnTo>
                                      <a:lnTo>
                                        <a:pt x="4108" y="5892"/>
                                      </a:lnTo>
                                      <a:lnTo>
                                        <a:pt x="4036" y="5871"/>
                                      </a:lnTo>
                                      <a:lnTo>
                                        <a:pt x="3963" y="5848"/>
                                      </a:lnTo>
                                      <a:lnTo>
                                        <a:pt x="3890" y="5823"/>
                                      </a:lnTo>
                                      <a:lnTo>
                                        <a:pt x="3817" y="5796"/>
                                      </a:lnTo>
                                      <a:lnTo>
                                        <a:pt x="3743" y="5767"/>
                                      </a:lnTo>
                                      <a:lnTo>
                                        <a:pt x="3670" y="5737"/>
                                      </a:lnTo>
                                      <a:lnTo>
                                        <a:pt x="3595" y="5703"/>
                                      </a:lnTo>
                                      <a:lnTo>
                                        <a:pt x="3520" y="5668"/>
                                      </a:lnTo>
                                      <a:lnTo>
                                        <a:pt x="3445" y="5631"/>
                                      </a:lnTo>
                                      <a:lnTo>
                                        <a:pt x="3371" y="5593"/>
                                      </a:lnTo>
                                      <a:lnTo>
                                        <a:pt x="3295" y="5552"/>
                                      </a:lnTo>
                                      <a:lnTo>
                                        <a:pt x="3218" y="5509"/>
                                      </a:lnTo>
                                      <a:lnTo>
                                        <a:pt x="3163" y="5332"/>
                                      </a:lnTo>
                                      <a:lnTo>
                                        <a:pt x="3236" y="5374"/>
                                      </a:lnTo>
                                      <a:lnTo>
                                        <a:pt x="3310" y="5414"/>
                                      </a:lnTo>
                                      <a:lnTo>
                                        <a:pt x="3383" y="5452"/>
                                      </a:lnTo>
                                      <a:lnTo>
                                        <a:pt x="3456" y="5488"/>
                                      </a:lnTo>
                                      <a:lnTo>
                                        <a:pt x="3529" y="5521"/>
                                      </a:lnTo>
                                      <a:lnTo>
                                        <a:pt x="3601" y="5553"/>
                                      </a:lnTo>
                                      <a:lnTo>
                                        <a:pt x="3674" y="5583"/>
                                      </a:lnTo>
                                      <a:lnTo>
                                        <a:pt x="3745" y="5612"/>
                                      </a:lnTo>
                                      <a:lnTo>
                                        <a:pt x="3817" y="5638"/>
                                      </a:lnTo>
                                      <a:lnTo>
                                        <a:pt x="3888" y="5661"/>
                                      </a:lnTo>
                                      <a:lnTo>
                                        <a:pt x="3958" y="5685"/>
                                      </a:lnTo>
                                      <a:lnTo>
                                        <a:pt x="4029" y="5704"/>
                                      </a:lnTo>
                                      <a:lnTo>
                                        <a:pt x="4099" y="5724"/>
                                      </a:lnTo>
                                      <a:lnTo>
                                        <a:pt x="4168" y="5740"/>
                                      </a:lnTo>
                                      <a:lnTo>
                                        <a:pt x="4238" y="5756"/>
                                      </a:lnTo>
                                      <a:lnTo>
                                        <a:pt x="4307" y="5770"/>
                                      </a:lnTo>
                                      <a:lnTo>
                                        <a:pt x="4375" y="5781"/>
                                      </a:lnTo>
                                      <a:lnTo>
                                        <a:pt x="4444" y="5792"/>
                                      </a:lnTo>
                                      <a:lnTo>
                                        <a:pt x="4511" y="5800"/>
                                      </a:lnTo>
                                      <a:lnTo>
                                        <a:pt x="4578" y="5807"/>
                                      </a:lnTo>
                                      <a:lnTo>
                                        <a:pt x="4645" y="5812"/>
                                      </a:lnTo>
                                      <a:lnTo>
                                        <a:pt x="4711" y="5816"/>
                                      </a:lnTo>
                                      <a:lnTo>
                                        <a:pt x="4777" y="5818"/>
                                      </a:lnTo>
                                      <a:lnTo>
                                        <a:pt x="4843" y="5818"/>
                                      </a:lnTo>
                                      <a:lnTo>
                                        <a:pt x="4907" y="5818"/>
                                      </a:lnTo>
                                      <a:lnTo>
                                        <a:pt x="4971" y="5816"/>
                                      </a:lnTo>
                                      <a:lnTo>
                                        <a:pt x="5036" y="5812"/>
                                      </a:lnTo>
                                      <a:lnTo>
                                        <a:pt x="5099" y="5806"/>
                                      </a:lnTo>
                                      <a:lnTo>
                                        <a:pt x="5160" y="5800"/>
                                      </a:lnTo>
                                      <a:lnTo>
                                        <a:pt x="5222" y="5791"/>
                                      </a:lnTo>
                                      <a:lnTo>
                                        <a:pt x="5284" y="5782"/>
                                      </a:lnTo>
                                      <a:lnTo>
                                        <a:pt x="5345" y="5771"/>
                                      </a:lnTo>
                                      <a:lnTo>
                                        <a:pt x="5452" y="5962"/>
                                      </a:lnTo>
                                      <a:close/>
                                      <a:moveTo>
                                        <a:pt x="3218" y="5509"/>
                                      </a:moveTo>
                                      <a:lnTo>
                                        <a:pt x="3131" y="5456"/>
                                      </a:lnTo>
                                      <a:lnTo>
                                        <a:pt x="3042" y="5400"/>
                                      </a:lnTo>
                                      <a:lnTo>
                                        <a:pt x="2953" y="5342"/>
                                      </a:lnTo>
                                      <a:lnTo>
                                        <a:pt x="2864" y="5280"/>
                                      </a:lnTo>
                                      <a:lnTo>
                                        <a:pt x="2773" y="5216"/>
                                      </a:lnTo>
                                      <a:lnTo>
                                        <a:pt x="2683" y="5148"/>
                                      </a:lnTo>
                                      <a:lnTo>
                                        <a:pt x="2593" y="5077"/>
                                      </a:lnTo>
                                      <a:lnTo>
                                        <a:pt x="2502" y="5003"/>
                                      </a:lnTo>
                                      <a:lnTo>
                                        <a:pt x="2478" y="4848"/>
                                      </a:lnTo>
                                      <a:lnTo>
                                        <a:pt x="2564" y="4919"/>
                                      </a:lnTo>
                                      <a:lnTo>
                                        <a:pt x="2650" y="4986"/>
                                      </a:lnTo>
                                      <a:lnTo>
                                        <a:pt x="2736" y="5051"/>
                                      </a:lnTo>
                                      <a:lnTo>
                                        <a:pt x="2821" y="5113"/>
                                      </a:lnTo>
                                      <a:lnTo>
                                        <a:pt x="2907" y="5171"/>
                                      </a:lnTo>
                                      <a:lnTo>
                                        <a:pt x="2992" y="5228"/>
                                      </a:lnTo>
                                      <a:lnTo>
                                        <a:pt x="3077" y="5281"/>
                                      </a:lnTo>
                                      <a:lnTo>
                                        <a:pt x="3163" y="5332"/>
                                      </a:lnTo>
                                      <a:lnTo>
                                        <a:pt x="3218" y="5509"/>
                                      </a:lnTo>
                                      <a:close/>
                                      <a:moveTo>
                                        <a:pt x="2490" y="4925"/>
                                      </a:moveTo>
                                      <a:lnTo>
                                        <a:pt x="2502" y="5003"/>
                                      </a:lnTo>
                                      <a:lnTo>
                                        <a:pt x="2489" y="4991"/>
                                      </a:lnTo>
                                      <a:lnTo>
                                        <a:pt x="2475" y="4975"/>
                                      </a:lnTo>
                                      <a:lnTo>
                                        <a:pt x="2463" y="4959"/>
                                      </a:lnTo>
                                      <a:lnTo>
                                        <a:pt x="2452" y="4941"/>
                                      </a:lnTo>
                                      <a:lnTo>
                                        <a:pt x="2442" y="4923"/>
                                      </a:lnTo>
                                      <a:lnTo>
                                        <a:pt x="2433" y="4904"/>
                                      </a:lnTo>
                                      <a:lnTo>
                                        <a:pt x="2427" y="4887"/>
                                      </a:lnTo>
                                      <a:lnTo>
                                        <a:pt x="2423" y="4869"/>
                                      </a:lnTo>
                                      <a:lnTo>
                                        <a:pt x="2422" y="4862"/>
                                      </a:lnTo>
                                      <a:lnTo>
                                        <a:pt x="2422" y="4855"/>
                                      </a:lnTo>
                                      <a:lnTo>
                                        <a:pt x="2422" y="4848"/>
                                      </a:lnTo>
                                      <a:lnTo>
                                        <a:pt x="2423" y="4843"/>
                                      </a:lnTo>
                                      <a:lnTo>
                                        <a:pt x="2424" y="4840"/>
                                      </a:lnTo>
                                      <a:lnTo>
                                        <a:pt x="2427" y="4836"/>
                                      </a:lnTo>
                                      <a:lnTo>
                                        <a:pt x="2429" y="4834"/>
                                      </a:lnTo>
                                      <a:lnTo>
                                        <a:pt x="2433" y="4831"/>
                                      </a:lnTo>
                                      <a:lnTo>
                                        <a:pt x="2437" y="4830"/>
                                      </a:lnTo>
                                      <a:lnTo>
                                        <a:pt x="2442" y="4830"/>
                                      </a:lnTo>
                                      <a:lnTo>
                                        <a:pt x="2447" y="4831"/>
                                      </a:lnTo>
                                      <a:lnTo>
                                        <a:pt x="2452" y="4832"/>
                                      </a:lnTo>
                                      <a:lnTo>
                                        <a:pt x="2464" y="4839"/>
                                      </a:lnTo>
                                      <a:lnTo>
                                        <a:pt x="2478" y="4848"/>
                                      </a:lnTo>
                                      <a:lnTo>
                                        <a:pt x="2490" y="4925"/>
                                      </a:lnTo>
                                      <a:close/>
                                      <a:moveTo>
                                        <a:pt x="2511" y="5009"/>
                                      </a:moveTo>
                                      <a:lnTo>
                                        <a:pt x="2511" y="5009"/>
                                      </a:lnTo>
                                      <a:lnTo>
                                        <a:pt x="2469" y="4841"/>
                                      </a:lnTo>
                                      <a:lnTo>
                                        <a:pt x="2511" y="5009"/>
                                      </a:lnTo>
                                      <a:close/>
                                      <a:moveTo>
                                        <a:pt x="2490" y="4925"/>
                                      </a:moveTo>
                                      <a:lnTo>
                                        <a:pt x="2511" y="5009"/>
                                      </a:lnTo>
                                      <a:lnTo>
                                        <a:pt x="2497" y="4998"/>
                                      </a:lnTo>
                                      <a:lnTo>
                                        <a:pt x="2484" y="4985"/>
                                      </a:lnTo>
                                      <a:lnTo>
                                        <a:pt x="2470" y="4970"/>
                                      </a:lnTo>
                                      <a:lnTo>
                                        <a:pt x="2459" y="4952"/>
                                      </a:lnTo>
                                      <a:lnTo>
                                        <a:pt x="2448" y="4934"/>
                                      </a:lnTo>
                                      <a:lnTo>
                                        <a:pt x="2438" y="4915"/>
                                      </a:lnTo>
                                      <a:lnTo>
                                        <a:pt x="2431" y="4898"/>
                                      </a:lnTo>
                                      <a:lnTo>
                                        <a:pt x="2424" y="4879"/>
                                      </a:lnTo>
                                      <a:lnTo>
                                        <a:pt x="2422" y="4863"/>
                                      </a:lnTo>
                                      <a:lnTo>
                                        <a:pt x="2422" y="4851"/>
                                      </a:lnTo>
                                      <a:lnTo>
                                        <a:pt x="2422" y="4845"/>
                                      </a:lnTo>
                                      <a:lnTo>
                                        <a:pt x="2424" y="4841"/>
                                      </a:lnTo>
                                      <a:lnTo>
                                        <a:pt x="2426" y="4836"/>
                                      </a:lnTo>
                                      <a:lnTo>
                                        <a:pt x="2428" y="4834"/>
                                      </a:lnTo>
                                      <a:lnTo>
                                        <a:pt x="2432" y="4831"/>
                                      </a:lnTo>
                                      <a:lnTo>
                                        <a:pt x="2436" y="4830"/>
                                      </a:lnTo>
                                      <a:lnTo>
                                        <a:pt x="2440" y="4830"/>
                                      </a:lnTo>
                                      <a:lnTo>
                                        <a:pt x="2444" y="4830"/>
                                      </a:lnTo>
                                      <a:lnTo>
                                        <a:pt x="2450" y="4831"/>
                                      </a:lnTo>
                                      <a:lnTo>
                                        <a:pt x="2455" y="4834"/>
                                      </a:lnTo>
                                      <a:lnTo>
                                        <a:pt x="2462" y="4837"/>
                                      </a:lnTo>
                                      <a:lnTo>
                                        <a:pt x="2469" y="4841"/>
                                      </a:lnTo>
                                      <a:lnTo>
                                        <a:pt x="2490" y="4925"/>
                                      </a:lnTo>
                                      <a:close/>
                                      <a:moveTo>
                                        <a:pt x="2510" y="5008"/>
                                      </a:moveTo>
                                      <a:lnTo>
                                        <a:pt x="2410" y="4936"/>
                                      </a:lnTo>
                                      <a:lnTo>
                                        <a:pt x="2312" y="4863"/>
                                      </a:lnTo>
                                      <a:lnTo>
                                        <a:pt x="2217" y="4789"/>
                                      </a:lnTo>
                                      <a:lnTo>
                                        <a:pt x="2123" y="4716"/>
                                      </a:lnTo>
                                      <a:lnTo>
                                        <a:pt x="2031" y="4642"/>
                                      </a:lnTo>
                                      <a:lnTo>
                                        <a:pt x="1941" y="4568"/>
                                      </a:lnTo>
                                      <a:lnTo>
                                        <a:pt x="1853" y="4493"/>
                                      </a:lnTo>
                                      <a:lnTo>
                                        <a:pt x="1768" y="4419"/>
                                      </a:lnTo>
                                      <a:lnTo>
                                        <a:pt x="1749" y="4270"/>
                                      </a:lnTo>
                                      <a:lnTo>
                                        <a:pt x="1832" y="4343"/>
                                      </a:lnTo>
                                      <a:lnTo>
                                        <a:pt x="1919" y="4414"/>
                                      </a:lnTo>
                                      <a:lnTo>
                                        <a:pt x="2005" y="4487"/>
                                      </a:lnTo>
                                      <a:lnTo>
                                        <a:pt x="2095" y="4559"/>
                                      </a:lnTo>
                                      <a:lnTo>
                                        <a:pt x="2186" y="4631"/>
                                      </a:lnTo>
                                      <a:lnTo>
                                        <a:pt x="2278" y="4701"/>
                                      </a:lnTo>
                                      <a:lnTo>
                                        <a:pt x="2374" y="4772"/>
                                      </a:lnTo>
                                      <a:lnTo>
                                        <a:pt x="2470" y="4842"/>
                                      </a:lnTo>
                                      <a:lnTo>
                                        <a:pt x="2510" y="5008"/>
                                      </a:lnTo>
                                      <a:close/>
                                      <a:moveTo>
                                        <a:pt x="1768" y="4419"/>
                                      </a:moveTo>
                                      <a:lnTo>
                                        <a:pt x="1682" y="4344"/>
                                      </a:lnTo>
                                      <a:lnTo>
                                        <a:pt x="1599" y="4267"/>
                                      </a:lnTo>
                                      <a:lnTo>
                                        <a:pt x="1519" y="4192"/>
                                      </a:lnTo>
                                      <a:lnTo>
                                        <a:pt x="1440" y="4115"/>
                                      </a:lnTo>
                                      <a:lnTo>
                                        <a:pt x="1362" y="4038"/>
                                      </a:lnTo>
                                      <a:lnTo>
                                        <a:pt x="1288" y="3962"/>
                                      </a:lnTo>
                                      <a:lnTo>
                                        <a:pt x="1215" y="3885"/>
                                      </a:lnTo>
                                      <a:lnTo>
                                        <a:pt x="1143" y="3808"/>
                                      </a:lnTo>
                                      <a:lnTo>
                                        <a:pt x="1154" y="3689"/>
                                      </a:lnTo>
                                      <a:lnTo>
                                        <a:pt x="1222" y="3761"/>
                                      </a:lnTo>
                                      <a:lnTo>
                                        <a:pt x="1291" y="3834"/>
                                      </a:lnTo>
                                      <a:lnTo>
                                        <a:pt x="1362" y="3907"/>
                                      </a:lnTo>
                                      <a:lnTo>
                                        <a:pt x="1436" y="3980"/>
                                      </a:lnTo>
                                      <a:lnTo>
                                        <a:pt x="1512" y="4052"/>
                                      </a:lnTo>
                                      <a:lnTo>
                                        <a:pt x="1588" y="4125"/>
                                      </a:lnTo>
                                      <a:lnTo>
                                        <a:pt x="1667" y="4197"/>
                                      </a:lnTo>
                                      <a:lnTo>
                                        <a:pt x="1749" y="4270"/>
                                      </a:lnTo>
                                      <a:lnTo>
                                        <a:pt x="1768" y="4419"/>
                                      </a:lnTo>
                                      <a:close/>
                                      <a:moveTo>
                                        <a:pt x="1143" y="3808"/>
                                      </a:moveTo>
                                      <a:lnTo>
                                        <a:pt x="1051" y="3707"/>
                                      </a:lnTo>
                                      <a:lnTo>
                                        <a:pt x="965" y="3605"/>
                                      </a:lnTo>
                                      <a:lnTo>
                                        <a:pt x="881" y="3504"/>
                                      </a:lnTo>
                                      <a:lnTo>
                                        <a:pt x="800" y="3403"/>
                                      </a:lnTo>
                                      <a:lnTo>
                                        <a:pt x="724" y="3301"/>
                                      </a:lnTo>
                                      <a:lnTo>
                                        <a:pt x="651" y="3201"/>
                                      </a:lnTo>
                                      <a:lnTo>
                                        <a:pt x="581" y="3101"/>
                                      </a:lnTo>
                                      <a:lnTo>
                                        <a:pt x="517" y="3001"/>
                                      </a:lnTo>
                                      <a:lnTo>
                                        <a:pt x="455" y="2902"/>
                                      </a:lnTo>
                                      <a:lnTo>
                                        <a:pt x="397" y="2803"/>
                                      </a:lnTo>
                                      <a:lnTo>
                                        <a:pt x="343" y="2705"/>
                                      </a:lnTo>
                                      <a:lnTo>
                                        <a:pt x="292" y="2607"/>
                                      </a:lnTo>
                                      <a:lnTo>
                                        <a:pt x="246" y="2511"/>
                                      </a:lnTo>
                                      <a:lnTo>
                                        <a:pt x="203" y="2416"/>
                                      </a:lnTo>
                                      <a:lnTo>
                                        <a:pt x="165" y="2320"/>
                                      </a:lnTo>
                                      <a:lnTo>
                                        <a:pt x="130" y="2226"/>
                                      </a:lnTo>
                                      <a:lnTo>
                                        <a:pt x="100" y="2134"/>
                                      </a:lnTo>
                                      <a:lnTo>
                                        <a:pt x="73" y="2042"/>
                                      </a:lnTo>
                                      <a:lnTo>
                                        <a:pt x="51" y="1952"/>
                                      </a:lnTo>
                                      <a:lnTo>
                                        <a:pt x="32" y="1861"/>
                                      </a:lnTo>
                                      <a:lnTo>
                                        <a:pt x="17" y="1774"/>
                                      </a:lnTo>
                                      <a:lnTo>
                                        <a:pt x="7" y="1687"/>
                                      </a:lnTo>
                                      <a:lnTo>
                                        <a:pt x="1" y="1602"/>
                                      </a:lnTo>
                                      <a:lnTo>
                                        <a:pt x="0" y="1518"/>
                                      </a:lnTo>
                                      <a:lnTo>
                                        <a:pt x="3" y="1435"/>
                                      </a:lnTo>
                                      <a:lnTo>
                                        <a:pt x="9" y="1354"/>
                                      </a:lnTo>
                                      <a:lnTo>
                                        <a:pt x="20" y="1275"/>
                                      </a:lnTo>
                                      <a:lnTo>
                                        <a:pt x="35" y="1197"/>
                                      </a:lnTo>
                                      <a:lnTo>
                                        <a:pt x="54" y="1122"/>
                                      </a:lnTo>
                                      <a:lnTo>
                                        <a:pt x="79" y="1048"/>
                                      </a:lnTo>
                                      <a:lnTo>
                                        <a:pt x="106" y="976"/>
                                      </a:lnTo>
                                      <a:lnTo>
                                        <a:pt x="140" y="905"/>
                                      </a:lnTo>
                                      <a:lnTo>
                                        <a:pt x="271" y="1078"/>
                                      </a:lnTo>
                                      <a:lnTo>
                                        <a:pt x="240" y="1142"/>
                                      </a:lnTo>
                                      <a:lnTo>
                                        <a:pt x="214" y="1207"/>
                                      </a:lnTo>
                                      <a:lnTo>
                                        <a:pt x="193" y="1275"/>
                                      </a:lnTo>
                                      <a:lnTo>
                                        <a:pt x="174" y="1343"/>
                                      </a:lnTo>
                                      <a:lnTo>
                                        <a:pt x="161" y="1414"/>
                                      </a:lnTo>
                                      <a:lnTo>
                                        <a:pt x="150" y="1485"/>
                                      </a:lnTo>
                                      <a:lnTo>
                                        <a:pt x="144" y="1558"/>
                                      </a:lnTo>
                                      <a:lnTo>
                                        <a:pt x="141" y="1633"/>
                                      </a:lnTo>
                                      <a:lnTo>
                                        <a:pt x="142" y="1709"/>
                                      </a:lnTo>
                                      <a:lnTo>
                                        <a:pt x="147" y="1786"/>
                                      </a:lnTo>
                                      <a:lnTo>
                                        <a:pt x="156" y="1865"/>
                                      </a:lnTo>
                                      <a:lnTo>
                                        <a:pt x="168" y="1944"/>
                                      </a:lnTo>
                                      <a:lnTo>
                                        <a:pt x="184" y="2025"/>
                                      </a:lnTo>
                                      <a:lnTo>
                                        <a:pt x="204" y="2106"/>
                                      </a:lnTo>
                                      <a:lnTo>
                                        <a:pt x="228" y="2189"/>
                                      </a:lnTo>
                                      <a:lnTo>
                                        <a:pt x="254" y="2272"/>
                                      </a:lnTo>
                                      <a:lnTo>
                                        <a:pt x="285" y="2357"/>
                                      </a:lnTo>
                                      <a:lnTo>
                                        <a:pt x="319" y="2443"/>
                                      </a:lnTo>
                                      <a:lnTo>
                                        <a:pt x="356" y="2528"/>
                                      </a:lnTo>
                                      <a:lnTo>
                                        <a:pt x="397" y="2615"/>
                                      </a:lnTo>
                                      <a:lnTo>
                                        <a:pt x="442" y="2702"/>
                                      </a:lnTo>
                                      <a:lnTo>
                                        <a:pt x="490" y="2790"/>
                                      </a:lnTo>
                                      <a:lnTo>
                                        <a:pt x="542" y="2878"/>
                                      </a:lnTo>
                                      <a:lnTo>
                                        <a:pt x="596" y="2967"/>
                                      </a:lnTo>
                                      <a:lnTo>
                                        <a:pt x="654" y="3056"/>
                                      </a:lnTo>
                                      <a:lnTo>
                                        <a:pt x="716" y="3147"/>
                                      </a:lnTo>
                                      <a:lnTo>
                                        <a:pt x="782" y="3237"/>
                                      </a:lnTo>
                                      <a:lnTo>
                                        <a:pt x="850" y="3327"/>
                                      </a:lnTo>
                                      <a:lnTo>
                                        <a:pt x="922" y="3417"/>
                                      </a:lnTo>
                                      <a:lnTo>
                                        <a:pt x="996" y="3508"/>
                                      </a:lnTo>
                                      <a:lnTo>
                                        <a:pt x="1074" y="3598"/>
                                      </a:lnTo>
                                      <a:lnTo>
                                        <a:pt x="1154" y="3689"/>
                                      </a:lnTo>
                                      <a:lnTo>
                                        <a:pt x="1143" y="3808"/>
                                      </a:lnTo>
                                      <a:close/>
                                      <a:moveTo>
                                        <a:pt x="205" y="992"/>
                                      </a:moveTo>
                                      <a:lnTo>
                                        <a:pt x="140" y="905"/>
                                      </a:lnTo>
                                      <a:lnTo>
                                        <a:pt x="142" y="902"/>
                                      </a:lnTo>
                                      <a:lnTo>
                                        <a:pt x="146" y="899"/>
                                      </a:lnTo>
                                      <a:lnTo>
                                        <a:pt x="148" y="897"/>
                                      </a:lnTo>
                                      <a:lnTo>
                                        <a:pt x="153" y="895"/>
                                      </a:lnTo>
                                      <a:lnTo>
                                        <a:pt x="158" y="895"/>
                                      </a:lnTo>
                                      <a:lnTo>
                                        <a:pt x="163" y="897"/>
                                      </a:lnTo>
                                      <a:lnTo>
                                        <a:pt x="168" y="899"/>
                                      </a:lnTo>
                                      <a:lnTo>
                                        <a:pt x="174" y="902"/>
                                      </a:lnTo>
                                      <a:lnTo>
                                        <a:pt x="187" y="909"/>
                                      </a:lnTo>
                                      <a:lnTo>
                                        <a:pt x="199" y="920"/>
                                      </a:lnTo>
                                      <a:lnTo>
                                        <a:pt x="213" y="934"/>
                                      </a:lnTo>
                                      <a:lnTo>
                                        <a:pt x="226" y="951"/>
                                      </a:lnTo>
                                      <a:lnTo>
                                        <a:pt x="239" y="968"/>
                                      </a:lnTo>
                                      <a:lnTo>
                                        <a:pt x="250" y="987"/>
                                      </a:lnTo>
                                      <a:lnTo>
                                        <a:pt x="260" y="1005"/>
                                      </a:lnTo>
                                      <a:lnTo>
                                        <a:pt x="266" y="1024"/>
                                      </a:lnTo>
                                      <a:lnTo>
                                        <a:pt x="271" y="1040"/>
                                      </a:lnTo>
                                      <a:lnTo>
                                        <a:pt x="273" y="1055"/>
                                      </a:lnTo>
                                      <a:lnTo>
                                        <a:pt x="273" y="1062"/>
                                      </a:lnTo>
                                      <a:lnTo>
                                        <a:pt x="273" y="1069"/>
                                      </a:lnTo>
                                      <a:lnTo>
                                        <a:pt x="272" y="1074"/>
                                      </a:lnTo>
                                      <a:lnTo>
                                        <a:pt x="271" y="1078"/>
                                      </a:lnTo>
                                      <a:lnTo>
                                        <a:pt x="205" y="9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" name="Freeform 4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505" y="3895"/>
                                  <a:ext cx="107" cy="61"/>
                                </a:xfrm>
                                <a:custGeom>
                                  <a:avLst/>
                                  <a:gdLst>
                                    <a:gd name="T0" fmla="*/ 0 w 107"/>
                                    <a:gd name="T1" fmla="*/ 0 h 61"/>
                                    <a:gd name="T2" fmla="*/ 107 w 107"/>
                                    <a:gd name="T3" fmla="*/ 35 h 61"/>
                                    <a:gd name="T4" fmla="*/ 87 w 107"/>
                                    <a:gd name="T5" fmla="*/ 61 h 61"/>
                                    <a:gd name="T6" fmla="*/ 6 w 107"/>
                                    <a:gd name="T7" fmla="*/ 32 h 61"/>
                                    <a:gd name="T8" fmla="*/ 0 w 107"/>
                                    <a:gd name="T9" fmla="*/ 0 h 6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07" h="61">
                                      <a:moveTo>
                                        <a:pt x="0" y="0"/>
                                      </a:moveTo>
                                      <a:lnTo>
                                        <a:pt x="107" y="35"/>
                                      </a:lnTo>
                                      <a:lnTo>
                                        <a:pt x="87" y="61"/>
                                      </a:lnTo>
                                      <a:lnTo>
                                        <a:pt x="6" y="3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" name="Freeform 4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06" y="3918"/>
                                  <a:ext cx="54" cy="123"/>
                                </a:xfrm>
                                <a:custGeom>
                                  <a:avLst/>
                                  <a:gdLst>
                                    <a:gd name="T0" fmla="*/ 30 w 54"/>
                                    <a:gd name="T1" fmla="*/ 30 h 123"/>
                                    <a:gd name="T2" fmla="*/ 54 w 54"/>
                                    <a:gd name="T3" fmla="*/ 0 h 123"/>
                                    <a:gd name="T4" fmla="*/ 18 w 54"/>
                                    <a:gd name="T5" fmla="*/ 123 h 123"/>
                                    <a:gd name="T6" fmla="*/ 0 w 54"/>
                                    <a:gd name="T7" fmla="*/ 66 h 123"/>
                                    <a:gd name="T8" fmla="*/ 30 w 54"/>
                                    <a:gd name="T9" fmla="*/ 30 h 1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54" h="123">
                                      <a:moveTo>
                                        <a:pt x="30" y="30"/>
                                      </a:moveTo>
                                      <a:lnTo>
                                        <a:pt x="54" y="0"/>
                                      </a:lnTo>
                                      <a:lnTo>
                                        <a:pt x="18" y="123"/>
                                      </a:lnTo>
                                      <a:lnTo>
                                        <a:pt x="0" y="66"/>
                                      </a:lnTo>
                                      <a:lnTo>
                                        <a:pt x="30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75" name="Freeform 456"/>
                          <wps:cNvSpPr>
                            <a:spLocks/>
                          </wps:cNvSpPr>
                          <wps:spPr bwMode="auto">
                            <a:xfrm>
                              <a:off x="6595" y="4359"/>
                              <a:ext cx="389" cy="897"/>
                            </a:xfrm>
                            <a:custGeom>
                              <a:avLst/>
                              <a:gdLst>
                                <a:gd name="T0" fmla="*/ 257 w 389"/>
                                <a:gd name="T1" fmla="*/ 52 h 897"/>
                                <a:gd name="T2" fmla="*/ 37 w 389"/>
                                <a:gd name="T3" fmla="*/ 286 h 897"/>
                                <a:gd name="T4" fmla="*/ 134 w 389"/>
                                <a:gd name="T5" fmla="*/ 791 h 897"/>
                                <a:gd name="T6" fmla="*/ 166 w 389"/>
                                <a:gd name="T7" fmla="*/ 839 h 897"/>
                                <a:gd name="T8" fmla="*/ 119 w 389"/>
                                <a:gd name="T9" fmla="*/ 337 h 897"/>
                                <a:gd name="T10" fmla="*/ 389 w 389"/>
                                <a:gd name="T11" fmla="*/ 26 h 897"/>
                                <a:gd name="T12" fmla="*/ 257 w 389"/>
                                <a:gd name="T13" fmla="*/ 52 h 8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89" h="897">
                                  <a:moveTo>
                                    <a:pt x="257" y="52"/>
                                  </a:moveTo>
                                  <a:cubicBezTo>
                                    <a:pt x="195" y="87"/>
                                    <a:pt x="118" y="115"/>
                                    <a:pt x="37" y="286"/>
                                  </a:cubicBezTo>
                                  <a:cubicBezTo>
                                    <a:pt x="0" y="409"/>
                                    <a:pt x="29" y="662"/>
                                    <a:pt x="134" y="791"/>
                                  </a:cubicBezTo>
                                  <a:cubicBezTo>
                                    <a:pt x="186" y="879"/>
                                    <a:pt x="156" y="897"/>
                                    <a:pt x="166" y="839"/>
                                  </a:cubicBezTo>
                                  <a:cubicBezTo>
                                    <a:pt x="44" y="488"/>
                                    <a:pt x="107" y="431"/>
                                    <a:pt x="119" y="337"/>
                                  </a:cubicBezTo>
                                  <a:cubicBezTo>
                                    <a:pt x="116" y="324"/>
                                    <a:pt x="211" y="115"/>
                                    <a:pt x="389" y="26"/>
                                  </a:cubicBezTo>
                                  <a:cubicBezTo>
                                    <a:pt x="355" y="0"/>
                                    <a:pt x="285" y="50"/>
                                    <a:pt x="257" y="5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5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457"/>
                        <wpg:cNvGrpSpPr>
                          <a:grpSpLocks/>
                        </wpg:cNvGrpSpPr>
                        <wpg:grpSpPr bwMode="auto">
                          <a:xfrm rot="-1711078">
                            <a:off x="1886" y="3653"/>
                            <a:ext cx="2793" cy="732"/>
                            <a:chOff x="7635" y="4393"/>
                            <a:chExt cx="1478" cy="403"/>
                          </a:xfrm>
                        </wpg:grpSpPr>
                        <wps:wsp>
                          <wps:cNvPr id="77" name="Freeform 458"/>
                          <wps:cNvSpPr>
                            <a:spLocks/>
                          </wps:cNvSpPr>
                          <wps:spPr bwMode="auto">
                            <a:xfrm>
                              <a:off x="7635" y="4471"/>
                              <a:ext cx="323" cy="325"/>
                            </a:xfrm>
                            <a:custGeom>
                              <a:avLst/>
                              <a:gdLst>
                                <a:gd name="T0" fmla="*/ 769 w 1615"/>
                                <a:gd name="T1" fmla="*/ 493 h 1624"/>
                                <a:gd name="T2" fmla="*/ 761 w 1615"/>
                                <a:gd name="T3" fmla="*/ 472 h 1624"/>
                                <a:gd name="T4" fmla="*/ 767 w 1615"/>
                                <a:gd name="T5" fmla="*/ 411 h 1624"/>
                                <a:gd name="T6" fmla="*/ 790 w 1615"/>
                                <a:gd name="T7" fmla="*/ 279 h 1624"/>
                                <a:gd name="T8" fmla="*/ 787 w 1615"/>
                                <a:gd name="T9" fmla="*/ 230 h 1624"/>
                                <a:gd name="T10" fmla="*/ 747 w 1615"/>
                                <a:gd name="T11" fmla="*/ 136 h 1624"/>
                                <a:gd name="T12" fmla="*/ 707 w 1615"/>
                                <a:gd name="T13" fmla="*/ 73 h 1624"/>
                                <a:gd name="T14" fmla="*/ 652 w 1615"/>
                                <a:gd name="T15" fmla="*/ 25 h 1624"/>
                                <a:gd name="T16" fmla="*/ 576 w 1615"/>
                                <a:gd name="T17" fmla="*/ 2 h 1624"/>
                                <a:gd name="T18" fmla="*/ 487 w 1615"/>
                                <a:gd name="T19" fmla="*/ 5 h 1624"/>
                                <a:gd name="T20" fmla="*/ 392 w 1615"/>
                                <a:gd name="T21" fmla="*/ 32 h 1624"/>
                                <a:gd name="T22" fmla="*/ 302 w 1615"/>
                                <a:gd name="T23" fmla="*/ 75 h 1624"/>
                                <a:gd name="T24" fmla="*/ 223 w 1615"/>
                                <a:gd name="T25" fmla="*/ 126 h 1624"/>
                                <a:gd name="T26" fmla="*/ 158 w 1615"/>
                                <a:gd name="T27" fmla="*/ 195 h 1624"/>
                                <a:gd name="T28" fmla="*/ 95 w 1615"/>
                                <a:gd name="T29" fmla="*/ 292 h 1624"/>
                                <a:gd name="T30" fmla="*/ 26 w 1615"/>
                                <a:gd name="T31" fmla="*/ 441 h 1624"/>
                                <a:gd name="T32" fmla="*/ 5 w 1615"/>
                                <a:gd name="T33" fmla="*/ 519 h 1624"/>
                                <a:gd name="T34" fmla="*/ 0 w 1615"/>
                                <a:gd name="T35" fmla="*/ 578 h 1624"/>
                                <a:gd name="T36" fmla="*/ 6 w 1615"/>
                                <a:gd name="T37" fmla="*/ 639 h 1624"/>
                                <a:gd name="T38" fmla="*/ 22 w 1615"/>
                                <a:gd name="T39" fmla="*/ 725 h 1624"/>
                                <a:gd name="T40" fmla="*/ 52 w 1615"/>
                                <a:gd name="T41" fmla="*/ 797 h 1624"/>
                                <a:gd name="T42" fmla="*/ 91 w 1615"/>
                                <a:gd name="T43" fmla="*/ 848 h 1624"/>
                                <a:gd name="T44" fmla="*/ 140 w 1615"/>
                                <a:gd name="T45" fmla="*/ 881 h 1624"/>
                                <a:gd name="T46" fmla="*/ 190 w 1615"/>
                                <a:gd name="T47" fmla="*/ 901 h 1624"/>
                                <a:gd name="T48" fmla="*/ 299 w 1615"/>
                                <a:gd name="T49" fmla="*/ 918 h 1624"/>
                                <a:gd name="T50" fmla="*/ 352 w 1615"/>
                                <a:gd name="T51" fmla="*/ 939 h 1624"/>
                                <a:gd name="T52" fmla="*/ 372 w 1615"/>
                                <a:gd name="T53" fmla="*/ 1011 h 1624"/>
                                <a:gd name="T54" fmla="*/ 387 w 1615"/>
                                <a:gd name="T55" fmla="*/ 1104 h 1624"/>
                                <a:gd name="T56" fmla="*/ 417 w 1615"/>
                                <a:gd name="T57" fmla="*/ 1163 h 1624"/>
                                <a:gd name="T58" fmla="*/ 456 w 1615"/>
                                <a:gd name="T59" fmla="*/ 1195 h 1624"/>
                                <a:gd name="T60" fmla="*/ 553 w 1615"/>
                                <a:gd name="T61" fmla="*/ 1231 h 1624"/>
                                <a:gd name="T62" fmla="*/ 667 w 1615"/>
                                <a:gd name="T63" fmla="*/ 1246 h 1624"/>
                                <a:gd name="T64" fmla="*/ 775 w 1615"/>
                                <a:gd name="T65" fmla="*/ 1238 h 1624"/>
                                <a:gd name="T66" fmla="*/ 834 w 1615"/>
                                <a:gd name="T67" fmla="*/ 1231 h 1624"/>
                                <a:gd name="T68" fmla="*/ 826 w 1615"/>
                                <a:gd name="T69" fmla="*/ 1306 h 1624"/>
                                <a:gd name="T70" fmla="*/ 852 w 1615"/>
                                <a:gd name="T71" fmla="*/ 1403 h 1624"/>
                                <a:gd name="T72" fmla="*/ 907 w 1615"/>
                                <a:gd name="T73" fmla="*/ 1502 h 1624"/>
                                <a:gd name="T74" fmla="*/ 988 w 1615"/>
                                <a:gd name="T75" fmla="*/ 1581 h 1624"/>
                                <a:gd name="T76" fmla="*/ 1098 w 1615"/>
                                <a:gd name="T77" fmla="*/ 1622 h 1624"/>
                                <a:gd name="T78" fmla="*/ 1232 w 1615"/>
                                <a:gd name="T79" fmla="*/ 1603 h 1624"/>
                                <a:gd name="T80" fmla="*/ 1390 w 1615"/>
                                <a:gd name="T81" fmla="*/ 1506 h 1624"/>
                                <a:gd name="T82" fmla="*/ 1548 w 1615"/>
                                <a:gd name="T83" fmla="*/ 1335 h 1624"/>
                                <a:gd name="T84" fmla="*/ 1608 w 1615"/>
                                <a:gd name="T85" fmla="*/ 1216 h 1624"/>
                                <a:gd name="T86" fmla="*/ 1610 w 1615"/>
                                <a:gd name="T87" fmla="*/ 1117 h 1624"/>
                                <a:gd name="T88" fmla="*/ 1572 w 1615"/>
                                <a:gd name="T89" fmla="*/ 1037 h 1624"/>
                                <a:gd name="T90" fmla="*/ 1504 w 1615"/>
                                <a:gd name="T91" fmla="*/ 975 h 1624"/>
                                <a:gd name="T92" fmla="*/ 1422 w 1615"/>
                                <a:gd name="T93" fmla="*/ 930 h 1624"/>
                                <a:gd name="T94" fmla="*/ 1339 w 1615"/>
                                <a:gd name="T95" fmla="*/ 903 h 1624"/>
                                <a:gd name="T96" fmla="*/ 1270 w 1615"/>
                                <a:gd name="T97" fmla="*/ 892 h 1624"/>
                                <a:gd name="T98" fmla="*/ 1237 w 1615"/>
                                <a:gd name="T99" fmla="*/ 850 h 1624"/>
                                <a:gd name="T100" fmla="*/ 1222 w 1615"/>
                                <a:gd name="T101" fmla="*/ 707 h 1624"/>
                                <a:gd name="T102" fmla="*/ 1176 w 1615"/>
                                <a:gd name="T103" fmla="*/ 608 h 1624"/>
                                <a:gd name="T104" fmla="*/ 1108 w 1615"/>
                                <a:gd name="T105" fmla="*/ 546 h 1624"/>
                                <a:gd name="T106" fmla="*/ 1028 w 1615"/>
                                <a:gd name="T107" fmla="*/ 512 h 1624"/>
                                <a:gd name="T108" fmla="*/ 925 w 1615"/>
                                <a:gd name="T109" fmla="*/ 499 h 16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1615" h="1624">
                                  <a:moveTo>
                                    <a:pt x="783" y="500"/>
                                  </a:moveTo>
                                  <a:lnTo>
                                    <a:pt x="778" y="499"/>
                                  </a:lnTo>
                                  <a:lnTo>
                                    <a:pt x="773" y="496"/>
                                  </a:lnTo>
                                  <a:lnTo>
                                    <a:pt x="769" y="493"/>
                                  </a:lnTo>
                                  <a:lnTo>
                                    <a:pt x="766" y="489"/>
                                  </a:lnTo>
                                  <a:lnTo>
                                    <a:pt x="764" y="484"/>
                                  </a:lnTo>
                                  <a:lnTo>
                                    <a:pt x="762" y="478"/>
                                  </a:lnTo>
                                  <a:lnTo>
                                    <a:pt x="761" y="472"/>
                                  </a:lnTo>
                                  <a:lnTo>
                                    <a:pt x="761" y="464"/>
                                  </a:lnTo>
                                  <a:lnTo>
                                    <a:pt x="762" y="448"/>
                                  </a:lnTo>
                                  <a:lnTo>
                                    <a:pt x="763" y="430"/>
                                  </a:lnTo>
                                  <a:lnTo>
                                    <a:pt x="767" y="411"/>
                                  </a:lnTo>
                                  <a:lnTo>
                                    <a:pt x="772" y="390"/>
                                  </a:lnTo>
                                  <a:lnTo>
                                    <a:pt x="780" y="345"/>
                                  </a:lnTo>
                                  <a:lnTo>
                                    <a:pt x="788" y="301"/>
                                  </a:lnTo>
                                  <a:lnTo>
                                    <a:pt x="790" y="279"/>
                                  </a:lnTo>
                                  <a:lnTo>
                                    <a:pt x="790" y="259"/>
                                  </a:lnTo>
                                  <a:lnTo>
                                    <a:pt x="789" y="249"/>
                                  </a:lnTo>
                                  <a:lnTo>
                                    <a:pt x="788" y="239"/>
                                  </a:lnTo>
                                  <a:lnTo>
                                    <a:pt x="787" y="230"/>
                                  </a:lnTo>
                                  <a:lnTo>
                                    <a:pt x="783" y="222"/>
                                  </a:lnTo>
                                  <a:lnTo>
                                    <a:pt x="770" y="187"/>
                                  </a:lnTo>
                                  <a:lnTo>
                                    <a:pt x="756" y="154"/>
                                  </a:lnTo>
                                  <a:lnTo>
                                    <a:pt x="747" y="136"/>
                                  </a:lnTo>
                                  <a:lnTo>
                                    <a:pt x="738" y="120"/>
                                  </a:lnTo>
                                  <a:lnTo>
                                    <a:pt x="728" y="103"/>
                                  </a:lnTo>
                                  <a:lnTo>
                                    <a:pt x="719" y="88"/>
                                  </a:lnTo>
                                  <a:lnTo>
                                    <a:pt x="707" y="73"/>
                                  </a:lnTo>
                                  <a:lnTo>
                                    <a:pt x="695" y="60"/>
                                  </a:lnTo>
                                  <a:lnTo>
                                    <a:pt x="681" y="46"/>
                                  </a:lnTo>
                                  <a:lnTo>
                                    <a:pt x="668" y="35"/>
                                  </a:lnTo>
                                  <a:lnTo>
                                    <a:pt x="652" y="25"/>
                                  </a:lnTo>
                                  <a:lnTo>
                                    <a:pt x="634" y="16"/>
                                  </a:lnTo>
                                  <a:lnTo>
                                    <a:pt x="617" y="9"/>
                                  </a:lnTo>
                                  <a:lnTo>
                                    <a:pt x="597" y="4"/>
                                  </a:lnTo>
                                  <a:lnTo>
                                    <a:pt x="576" y="2"/>
                                  </a:lnTo>
                                  <a:lnTo>
                                    <a:pt x="555" y="0"/>
                                  </a:lnTo>
                                  <a:lnTo>
                                    <a:pt x="533" y="0"/>
                                  </a:lnTo>
                                  <a:lnTo>
                                    <a:pt x="511" y="3"/>
                                  </a:lnTo>
                                  <a:lnTo>
                                    <a:pt x="487" y="5"/>
                                  </a:lnTo>
                                  <a:lnTo>
                                    <a:pt x="464" y="10"/>
                                  </a:lnTo>
                                  <a:lnTo>
                                    <a:pt x="440" y="16"/>
                                  </a:lnTo>
                                  <a:lnTo>
                                    <a:pt x="415" y="24"/>
                                  </a:lnTo>
                                  <a:lnTo>
                                    <a:pt x="392" y="32"/>
                                  </a:lnTo>
                                  <a:lnTo>
                                    <a:pt x="368" y="41"/>
                                  </a:lnTo>
                                  <a:lnTo>
                                    <a:pt x="346" y="52"/>
                                  </a:lnTo>
                                  <a:lnTo>
                                    <a:pt x="323" y="63"/>
                                  </a:lnTo>
                                  <a:lnTo>
                                    <a:pt x="302" y="75"/>
                                  </a:lnTo>
                                  <a:lnTo>
                                    <a:pt x="281" y="87"/>
                                  </a:lnTo>
                                  <a:lnTo>
                                    <a:pt x="260" y="99"/>
                                  </a:lnTo>
                                  <a:lnTo>
                                    <a:pt x="241" y="113"/>
                                  </a:lnTo>
                                  <a:lnTo>
                                    <a:pt x="223" y="126"/>
                                  </a:lnTo>
                                  <a:lnTo>
                                    <a:pt x="205" y="143"/>
                                  </a:lnTo>
                                  <a:lnTo>
                                    <a:pt x="189" y="159"/>
                                  </a:lnTo>
                                  <a:lnTo>
                                    <a:pt x="174" y="176"/>
                                  </a:lnTo>
                                  <a:lnTo>
                                    <a:pt x="158" y="195"/>
                                  </a:lnTo>
                                  <a:lnTo>
                                    <a:pt x="145" y="213"/>
                                  </a:lnTo>
                                  <a:lnTo>
                                    <a:pt x="131" y="233"/>
                                  </a:lnTo>
                                  <a:lnTo>
                                    <a:pt x="119" y="251"/>
                                  </a:lnTo>
                                  <a:lnTo>
                                    <a:pt x="95" y="292"/>
                                  </a:lnTo>
                                  <a:lnTo>
                                    <a:pt x="74" y="332"/>
                                  </a:lnTo>
                                  <a:lnTo>
                                    <a:pt x="56" y="371"/>
                                  </a:lnTo>
                                  <a:lnTo>
                                    <a:pt x="39" y="407"/>
                                  </a:lnTo>
                                  <a:lnTo>
                                    <a:pt x="26" y="441"/>
                                  </a:lnTo>
                                  <a:lnTo>
                                    <a:pt x="16" y="473"/>
                                  </a:lnTo>
                                  <a:lnTo>
                                    <a:pt x="11" y="489"/>
                                  </a:lnTo>
                                  <a:lnTo>
                                    <a:pt x="7" y="504"/>
                                  </a:lnTo>
                                  <a:lnTo>
                                    <a:pt x="5" y="519"/>
                                  </a:lnTo>
                                  <a:lnTo>
                                    <a:pt x="2" y="533"/>
                                  </a:lnTo>
                                  <a:lnTo>
                                    <a:pt x="1" y="548"/>
                                  </a:lnTo>
                                  <a:lnTo>
                                    <a:pt x="0" y="563"/>
                                  </a:lnTo>
                                  <a:lnTo>
                                    <a:pt x="0" y="578"/>
                                  </a:lnTo>
                                  <a:lnTo>
                                    <a:pt x="0" y="593"/>
                                  </a:lnTo>
                                  <a:lnTo>
                                    <a:pt x="1" y="608"/>
                                  </a:lnTo>
                                  <a:lnTo>
                                    <a:pt x="4" y="624"/>
                                  </a:lnTo>
                                  <a:lnTo>
                                    <a:pt x="6" y="639"/>
                                  </a:lnTo>
                                  <a:lnTo>
                                    <a:pt x="9" y="655"/>
                                  </a:lnTo>
                                  <a:lnTo>
                                    <a:pt x="12" y="681"/>
                                  </a:lnTo>
                                  <a:lnTo>
                                    <a:pt x="17" y="703"/>
                                  </a:lnTo>
                                  <a:lnTo>
                                    <a:pt x="22" y="725"/>
                                  </a:lnTo>
                                  <a:lnTo>
                                    <a:pt x="28" y="745"/>
                                  </a:lnTo>
                                  <a:lnTo>
                                    <a:pt x="36" y="763"/>
                                  </a:lnTo>
                                  <a:lnTo>
                                    <a:pt x="43" y="781"/>
                                  </a:lnTo>
                                  <a:lnTo>
                                    <a:pt x="52" y="797"/>
                                  </a:lnTo>
                                  <a:lnTo>
                                    <a:pt x="60" y="812"/>
                                  </a:lnTo>
                                  <a:lnTo>
                                    <a:pt x="70" y="824"/>
                                  </a:lnTo>
                                  <a:lnTo>
                                    <a:pt x="82" y="836"/>
                                  </a:lnTo>
                                  <a:lnTo>
                                    <a:pt x="91" y="848"/>
                                  </a:lnTo>
                                  <a:lnTo>
                                    <a:pt x="104" y="857"/>
                                  </a:lnTo>
                                  <a:lnTo>
                                    <a:pt x="115" y="866"/>
                                  </a:lnTo>
                                  <a:lnTo>
                                    <a:pt x="127" y="874"/>
                                  </a:lnTo>
                                  <a:lnTo>
                                    <a:pt x="140" y="881"/>
                                  </a:lnTo>
                                  <a:lnTo>
                                    <a:pt x="152" y="887"/>
                                  </a:lnTo>
                                  <a:lnTo>
                                    <a:pt x="164" y="892"/>
                                  </a:lnTo>
                                  <a:lnTo>
                                    <a:pt x="177" y="897"/>
                                  </a:lnTo>
                                  <a:lnTo>
                                    <a:pt x="190" y="901"/>
                                  </a:lnTo>
                                  <a:lnTo>
                                    <a:pt x="203" y="904"/>
                                  </a:lnTo>
                                  <a:lnTo>
                                    <a:pt x="229" y="911"/>
                                  </a:lnTo>
                                  <a:lnTo>
                                    <a:pt x="253" y="914"/>
                                  </a:lnTo>
                                  <a:lnTo>
                                    <a:pt x="299" y="918"/>
                                  </a:lnTo>
                                  <a:lnTo>
                                    <a:pt x="339" y="922"/>
                                  </a:lnTo>
                                  <a:lnTo>
                                    <a:pt x="344" y="927"/>
                                  </a:lnTo>
                                  <a:lnTo>
                                    <a:pt x="349" y="933"/>
                                  </a:lnTo>
                                  <a:lnTo>
                                    <a:pt x="352" y="939"/>
                                  </a:lnTo>
                                  <a:lnTo>
                                    <a:pt x="356" y="945"/>
                                  </a:lnTo>
                                  <a:lnTo>
                                    <a:pt x="362" y="960"/>
                                  </a:lnTo>
                                  <a:lnTo>
                                    <a:pt x="366" y="976"/>
                                  </a:lnTo>
                                  <a:lnTo>
                                    <a:pt x="372" y="1011"/>
                                  </a:lnTo>
                                  <a:lnTo>
                                    <a:pt x="377" y="1048"/>
                                  </a:lnTo>
                                  <a:lnTo>
                                    <a:pt x="380" y="1067"/>
                                  </a:lnTo>
                                  <a:lnTo>
                                    <a:pt x="382" y="1085"/>
                                  </a:lnTo>
                                  <a:lnTo>
                                    <a:pt x="387" y="1104"/>
                                  </a:lnTo>
                                  <a:lnTo>
                                    <a:pt x="393" y="1122"/>
                                  </a:lnTo>
                                  <a:lnTo>
                                    <a:pt x="401" y="1138"/>
                                  </a:lnTo>
                                  <a:lnTo>
                                    <a:pt x="411" y="1156"/>
                                  </a:lnTo>
                                  <a:lnTo>
                                    <a:pt x="417" y="1163"/>
                                  </a:lnTo>
                                  <a:lnTo>
                                    <a:pt x="423" y="1170"/>
                                  </a:lnTo>
                                  <a:lnTo>
                                    <a:pt x="430" y="1177"/>
                                  </a:lnTo>
                                  <a:lnTo>
                                    <a:pt x="438" y="1183"/>
                                  </a:lnTo>
                                  <a:lnTo>
                                    <a:pt x="456" y="1195"/>
                                  </a:lnTo>
                                  <a:lnTo>
                                    <a:pt x="477" y="1206"/>
                                  </a:lnTo>
                                  <a:lnTo>
                                    <a:pt x="501" y="1216"/>
                                  </a:lnTo>
                                  <a:lnTo>
                                    <a:pt x="526" y="1224"/>
                                  </a:lnTo>
                                  <a:lnTo>
                                    <a:pt x="553" y="1231"/>
                                  </a:lnTo>
                                  <a:lnTo>
                                    <a:pt x="580" y="1237"/>
                                  </a:lnTo>
                                  <a:lnTo>
                                    <a:pt x="608" y="1241"/>
                                  </a:lnTo>
                                  <a:lnTo>
                                    <a:pt x="638" y="1245"/>
                                  </a:lnTo>
                                  <a:lnTo>
                                    <a:pt x="667" y="1246"/>
                                  </a:lnTo>
                                  <a:lnTo>
                                    <a:pt x="695" y="1246"/>
                                  </a:lnTo>
                                  <a:lnTo>
                                    <a:pt x="723" y="1245"/>
                                  </a:lnTo>
                                  <a:lnTo>
                                    <a:pt x="749" y="1242"/>
                                  </a:lnTo>
                                  <a:lnTo>
                                    <a:pt x="775" y="1238"/>
                                  </a:lnTo>
                                  <a:lnTo>
                                    <a:pt x="799" y="1233"/>
                                  </a:lnTo>
                                  <a:lnTo>
                                    <a:pt x="821" y="1226"/>
                                  </a:lnTo>
                                  <a:lnTo>
                                    <a:pt x="840" y="1219"/>
                                  </a:lnTo>
                                  <a:lnTo>
                                    <a:pt x="834" y="1231"/>
                                  </a:lnTo>
                                  <a:lnTo>
                                    <a:pt x="829" y="1247"/>
                                  </a:lnTo>
                                  <a:lnTo>
                                    <a:pt x="826" y="1264"/>
                                  </a:lnTo>
                                  <a:lnTo>
                                    <a:pt x="825" y="1285"/>
                                  </a:lnTo>
                                  <a:lnTo>
                                    <a:pt x="826" y="1306"/>
                                  </a:lnTo>
                                  <a:lnTo>
                                    <a:pt x="830" y="1330"/>
                                  </a:lnTo>
                                  <a:lnTo>
                                    <a:pt x="835" y="1353"/>
                                  </a:lnTo>
                                  <a:lnTo>
                                    <a:pt x="842" y="1378"/>
                                  </a:lnTo>
                                  <a:lnTo>
                                    <a:pt x="852" y="1403"/>
                                  </a:lnTo>
                                  <a:lnTo>
                                    <a:pt x="862" y="1429"/>
                                  </a:lnTo>
                                  <a:lnTo>
                                    <a:pt x="876" y="1454"/>
                                  </a:lnTo>
                                  <a:lnTo>
                                    <a:pt x="889" y="1478"/>
                                  </a:lnTo>
                                  <a:lnTo>
                                    <a:pt x="907" y="1502"/>
                                  </a:lnTo>
                                  <a:lnTo>
                                    <a:pt x="924" y="1524"/>
                                  </a:lnTo>
                                  <a:lnTo>
                                    <a:pt x="944" y="1545"/>
                                  </a:lnTo>
                                  <a:lnTo>
                                    <a:pt x="966" y="1565"/>
                                  </a:lnTo>
                                  <a:lnTo>
                                    <a:pt x="988" y="1581"/>
                                  </a:lnTo>
                                  <a:lnTo>
                                    <a:pt x="1014" y="1596"/>
                                  </a:lnTo>
                                  <a:lnTo>
                                    <a:pt x="1040" y="1608"/>
                                  </a:lnTo>
                                  <a:lnTo>
                                    <a:pt x="1069" y="1617"/>
                                  </a:lnTo>
                                  <a:lnTo>
                                    <a:pt x="1098" y="1622"/>
                                  </a:lnTo>
                                  <a:lnTo>
                                    <a:pt x="1129" y="1624"/>
                                  </a:lnTo>
                                  <a:lnTo>
                                    <a:pt x="1163" y="1622"/>
                                  </a:lnTo>
                                  <a:lnTo>
                                    <a:pt x="1196" y="1614"/>
                                  </a:lnTo>
                                  <a:lnTo>
                                    <a:pt x="1232" y="1603"/>
                                  </a:lnTo>
                                  <a:lnTo>
                                    <a:pt x="1270" y="1587"/>
                                  </a:lnTo>
                                  <a:lnTo>
                                    <a:pt x="1309" y="1566"/>
                                  </a:lnTo>
                                  <a:lnTo>
                                    <a:pt x="1349" y="1539"/>
                                  </a:lnTo>
                                  <a:lnTo>
                                    <a:pt x="1390" y="1506"/>
                                  </a:lnTo>
                                  <a:lnTo>
                                    <a:pt x="1433" y="1466"/>
                                  </a:lnTo>
                                  <a:lnTo>
                                    <a:pt x="1478" y="1420"/>
                                  </a:lnTo>
                                  <a:lnTo>
                                    <a:pt x="1524" y="1367"/>
                                  </a:lnTo>
                                  <a:lnTo>
                                    <a:pt x="1548" y="1335"/>
                                  </a:lnTo>
                                  <a:lnTo>
                                    <a:pt x="1570" y="1303"/>
                                  </a:lnTo>
                                  <a:lnTo>
                                    <a:pt x="1586" y="1273"/>
                                  </a:lnTo>
                                  <a:lnTo>
                                    <a:pt x="1599" y="1243"/>
                                  </a:lnTo>
                                  <a:lnTo>
                                    <a:pt x="1608" y="1216"/>
                                  </a:lnTo>
                                  <a:lnTo>
                                    <a:pt x="1613" y="1190"/>
                                  </a:lnTo>
                                  <a:lnTo>
                                    <a:pt x="1615" y="1164"/>
                                  </a:lnTo>
                                  <a:lnTo>
                                    <a:pt x="1614" y="1141"/>
                                  </a:lnTo>
                                  <a:lnTo>
                                    <a:pt x="1610" y="1117"/>
                                  </a:lnTo>
                                  <a:lnTo>
                                    <a:pt x="1604" y="1095"/>
                                  </a:lnTo>
                                  <a:lnTo>
                                    <a:pt x="1596" y="1075"/>
                                  </a:lnTo>
                                  <a:lnTo>
                                    <a:pt x="1584" y="1055"/>
                                  </a:lnTo>
                                  <a:lnTo>
                                    <a:pt x="1572" y="1037"/>
                                  </a:lnTo>
                                  <a:lnTo>
                                    <a:pt x="1557" y="1020"/>
                                  </a:lnTo>
                                  <a:lnTo>
                                    <a:pt x="1541" y="1003"/>
                                  </a:lnTo>
                                  <a:lnTo>
                                    <a:pt x="1524" y="989"/>
                                  </a:lnTo>
                                  <a:lnTo>
                                    <a:pt x="1504" y="975"/>
                                  </a:lnTo>
                                  <a:lnTo>
                                    <a:pt x="1484" y="963"/>
                                  </a:lnTo>
                                  <a:lnTo>
                                    <a:pt x="1464" y="950"/>
                                  </a:lnTo>
                                  <a:lnTo>
                                    <a:pt x="1443" y="940"/>
                                  </a:lnTo>
                                  <a:lnTo>
                                    <a:pt x="1422" y="930"/>
                                  </a:lnTo>
                                  <a:lnTo>
                                    <a:pt x="1401" y="922"/>
                                  </a:lnTo>
                                  <a:lnTo>
                                    <a:pt x="1380" y="916"/>
                                  </a:lnTo>
                                  <a:lnTo>
                                    <a:pt x="1359" y="908"/>
                                  </a:lnTo>
                                  <a:lnTo>
                                    <a:pt x="1339" y="903"/>
                                  </a:lnTo>
                                  <a:lnTo>
                                    <a:pt x="1320" y="900"/>
                                  </a:lnTo>
                                  <a:lnTo>
                                    <a:pt x="1302" y="896"/>
                                  </a:lnTo>
                                  <a:lnTo>
                                    <a:pt x="1285" y="893"/>
                                  </a:lnTo>
                                  <a:lnTo>
                                    <a:pt x="1270" y="892"/>
                                  </a:lnTo>
                                  <a:lnTo>
                                    <a:pt x="1255" y="892"/>
                                  </a:lnTo>
                                  <a:lnTo>
                                    <a:pt x="1244" y="893"/>
                                  </a:lnTo>
                                  <a:lnTo>
                                    <a:pt x="1234" y="895"/>
                                  </a:lnTo>
                                  <a:lnTo>
                                    <a:pt x="1237" y="850"/>
                                  </a:lnTo>
                                  <a:lnTo>
                                    <a:pt x="1237" y="810"/>
                                  </a:lnTo>
                                  <a:lnTo>
                                    <a:pt x="1234" y="772"/>
                                  </a:lnTo>
                                  <a:lnTo>
                                    <a:pt x="1229" y="738"/>
                                  </a:lnTo>
                                  <a:lnTo>
                                    <a:pt x="1222" y="707"/>
                                  </a:lnTo>
                                  <a:lnTo>
                                    <a:pt x="1213" y="678"/>
                                  </a:lnTo>
                                  <a:lnTo>
                                    <a:pt x="1202" y="652"/>
                                  </a:lnTo>
                                  <a:lnTo>
                                    <a:pt x="1190" y="629"/>
                                  </a:lnTo>
                                  <a:lnTo>
                                    <a:pt x="1176" y="608"/>
                                  </a:lnTo>
                                  <a:lnTo>
                                    <a:pt x="1161" y="589"/>
                                  </a:lnTo>
                                  <a:lnTo>
                                    <a:pt x="1144" y="573"/>
                                  </a:lnTo>
                                  <a:lnTo>
                                    <a:pt x="1127" y="558"/>
                                  </a:lnTo>
                                  <a:lnTo>
                                    <a:pt x="1108" y="546"/>
                                  </a:lnTo>
                                  <a:lnTo>
                                    <a:pt x="1088" y="535"/>
                                  </a:lnTo>
                                  <a:lnTo>
                                    <a:pt x="1069" y="526"/>
                                  </a:lnTo>
                                  <a:lnTo>
                                    <a:pt x="1049" y="519"/>
                                  </a:lnTo>
                                  <a:lnTo>
                                    <a:pt x="1028" y="512"/>
                                  </a:lnTo>
                                  <a:lnTo>
                                    <a:pt x="1007" y="507"/>
                                  </a:lnTo>
                                  <a:lnTo>
                                    <a:pt x="986" y="504"/>
                                  </a:lnTo>
                                  <a:lnTo>
                                    <a:pt x="966" y="501"/>
                                  </a:lnTo>
                                  <a:lnTo>
                                    <a:pt x="925" y="499"/>
                                  </a:lnTo>
                                  <a:lnTo>
                                    <a:pt x="887" y="498"/>
                                  </a:lnTo>
                                  <a:lnTo>
                                    <a:pt x="822" y="500"/>
                                  </a:lnTo>
                                  <a:lnTo>
                                    <a:pt x="783" y="5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5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459"/>
                          <wps:cNvSpPr>
                            <a:spLocks/>
                          </wps:cNvSpPr>
                          <wps:spPr bwMode="auto">
                            <a:xfrm>
                              <a:off x="7662" y="4502"/>
                              <a:ext cx="116" cy="128"/>
                            </a:xfrm>
                            <a:custGeom>
                              <a:avLst/>
                              <a:gdLst>
                                <a:gd name="T0" fmla="*/ 159 w 578"/>
                                <a:gd name="T1" fmla="*/ 637 h 639"/>
                                <a:gd name="T2" fmla="*/ 210 w 578"/>
                                <a:gd name="T3" fmla="*/ 629 h 639"/>
                                <a:gd name="T4" fmla="*/ 253 w 578"/>
                                <a:gd name="T5" fmla="*/ 614 h 639"/>
                                <a:gd name="T6" fmla="*/ 281 w 578"/>
                                <a:gd name="T7" fmla="*/ 602 h 639"/>
                                <a:gd name="T8" fmla="*/ 308 w 578"/>
                                <a:gd name="T9" fmla="*/ 585 h 639"/>
                                <a:gd name="T10" fmla="*/ 335 w 578"/>
                                <a:gd name="T11" fmla="*/ 567 h 639"/>
                                <a:gd name="T12" fmla="*/ 364 w 578"/>
                                <a:gd name="T13" fmla="*/ 545 h 639"/>
                                <a:gd name="T14" fmla="*/ 392 w 578"/>
                                <a:gd name="T15" fmla="*/ 517 h 639"/>
                                <a:gd name="T16" fmla="*/ 436 w 578"/>
                                <a:gd name="T17" fmla="*/ 469 h 639"/>
                                <a:gd name="T18" fmla="*/ 490 w 578"/>
                                <a:gd name="T19" fmla="*/ 399 h 639"/>
                                <a:gd name="T20" fmla="*/ 536 w 578"/>
                                <a:gd name="T21" fmla="*/ 332 h 639"/>
                                <a:gd name="T22" fmla="*/ 558 w 578"/>
                                <a:gd name="T23" fmla="*/ 290 h 639"/>
                                <a:gd name="T24" fmla="*/ 568 w 578"/>
                                <a:gd name="T25" fmla="*/ 266 h 639"/>
                                <a:gd name="T26" fmla="*/ 577 w 578"/>
                                <a:gd name="T27" fmla="*/ 234 h 639"/>
                                <a:gd name="T28" fmla="*/ 578 w 578"/>
                                <a:gd name="T29" fmla="*/ 197 h 639"/>
                                <a:gd name="T30" fmla="*/ 574 w 578"/>
                                <a:gd name="T31" fmla="*/ 162 h 639"/>
                                <a:gd name="T32" fmla="*/ 568 w 578"/>
                                <a:gd name="T33" fmla="*/ 128 h 639"/>
                                <a:gd name="T34" fmla="*/ 562 w 578"/>
                                <a:gd name="T35" fmla="*/ 97 h 639"/>
                                <a:gd name="T36" fmla="*/ 549 w 578"/>
                                <a:gd name="T37" fmla="*/ 70 h 639"/>
                                <a:gd name="T38" fmla="*/ 535 w 578"/>
                                <a:gd name="T39" fmla="*/ 52 h 639"/>
                                <a:gd name="T40" fmla="*/ 522 w 578"/>
                                <a:gd name="T41" fmla="*/ 42 h 639"/>
                                <a:gd name="T42" fmla="*/ 497 w 578"/>
                                <a:gd name="T43" fmla="*/ 28 h 639"/>
                                <a:gd name="T44" fmla="*/ 462 w 578"/>
                                <a:gd name="T45" fmla="*/ 10 h 639"/>
                                <a:gd name="T46" fmla="*/ 431 w 578"/>
                                <a:gd name="T47" fmla="*/ 2 h 639"/>
                                <a:gd name="T48" fmla="*/ 407 w 578"/>
                                <a:gd name="T49" fmla="*/ 0 h 639"/>
                                <a:gd name="T50" fmla="*/ 381 w 578"/>
                                <a:gd name="T51" fmla="*/ 2 h 639"/>
                                <a:gd name="T52" fmla="*/ 353 w 578"/>
                                <a:gd name="T53" fmla="*/ 7 h 639"/>
                                <a:gd name="T54" fmla="*/ 304 w 578"/>
                                <a:gd name="T55" fmla="*/ 24 h 639"/>
                                <a:gd name="T56" fmla="*/ 243 w 578"/>
                                <a:gd name="T57" fmla="*/ 52 h 639"/>
                                <a:gd name="T58" fmla="*/ 184 w 578"/>
                                <a:gd name="T59" fmla="*/ 87 h 639"/>
                                <a:gd name="T60" fmla="*/ 131 w 578"/>
                                <a:gd name="T61" fmla="*/ 128 h 639"/>
                                <a:gd name="T62" fmla="*/ 95 w 578"/>
                                <a:gd name="T63" fmla="*/ 161 h 639"/>
                                <a:gd name="T64" fmla="*/ 74 w 578"/>
                                <a:gd name="T65" fmla="*/ 187 h 639"/>
                                <a:gd name="T66" fmla="*/ 56 w 578"/>
                                <a:gd name="T67" fmla="*/ 213 h 639"/>
                                <a:gd name="T68" fmla="*/ 40 w 578"/>
                                <a:gd name="T69" fmla="*/ 242 h 639"/>
                                <a:gd name="T70" fmla="*/ 26 w 578"/>
                                <a:gd name="T71" fmla="*/ 270 h 639"/>
                                <a:gd name="T72" fmla="*/ 15 w 578"/>
                                <a:gd name="T73" fmla="*/ 301 h 639"/>
                                <a:gd name="T74" fmla="*/ 8 w 578"/>
                                <a:gd name="T75" fmla="*/ 334 h 639"/>
                                <a:gd name="T76" fmla="*/ 3 w 578"/>
                                <a:gd name="T77" fmla="*/ 368 h 639"/>
                                <a:gd name="T78" fmla="*/ 0 w 578"/>
                                <a:gd name="T79" fmla="*/ 430 h 639"/>
                                <a:gd name="T80" fmla="*/ 3 w 578"/>
                                <a:gd name="T81" fmla="*/ 491 h 639"/>
                                <a:gd name="T82" fmla="*/ 9 w 578"/>
                                <a:gd name="T83" fmla="*/ 521 h 639"/>
                                <a:gd name="T84" fmla="*/ 16 w 578"/>
                                <a:gd name="T85" fmla="*/ 541 h 639"/>
                                <a:gd name="T86" fmla="*/ 31 w 578"/>
                                <a:gd name="T87" fmla="*/ 568 h 639"/>
                                <a:gd name="T88" fmla="*/ 52 w 578"/>
                                <a:gd name="T89" fmla="*/ 599 h 639"/>
                                <a:gd name="T90" fmla="*/ 71 w 578"/>
                                <a:gd name="T91" fmla="*/ 618 h 639"/>
                                <a:gd name="T92" fmla="*/ 86 w 578"/>
                                <a:gd name="T93" fmla="*/ 628 h 639"/>
                                <a:gd name="T94" fmla="*/ 103 w 578"/>
                                <a:gd name="T95" fmla="*/ 634 h 639"/>
                                <a:gd name="T96" fmla="*/ 124 w 578"/>
                                <a:gd name="T97" fmla="*/ 637 h 6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578" h="639">
                                  <a:moveTo>
                                    <a:pt x="135" y="639"/>
                                  </a:moveTo>
                                  <a:lnTo>
                                    <a:pt x="159" y="637"/>
                                  </a:lnTo>
                                  <a:lnTo>
                                    <a:pt x="184" y="635"/>
                                  </a:lnTo>
                                  <a:lnTo>
                                    <a:pt x="210" y="629"/>
                                  </a:lnTo>
                                  <a:lnTo>
                                    <a:pt x="239" y="620"/>
                                  </a:lnTo>
                                  <a:lnTo>
                                    <a:pt x="253" y="614"/>
                                  </a:lnTo>
                                  <a:lnTo>
                                    <a:pt x="266" y="608"/>
                                  </a:lnTo>
                                  <a:lnTo>
                                    <a:pt x="281" y="602"/>
                                  </a:lnTo>
                                  <a:lnTo>
                                    <a:pt x="295" y="594"/>
                                  </a:lnTo>
                                  <a:lnTo>
                                    <a:pt x="308" y="585"/>
                                  </a:lnTo>
                                  <a:lnTo>
                                    <a:pt x="322" y="577"/>
                                  </a:lnTo>
                                  <a:lnTo>
                                    <a:pt x="335" y="567"/>
                                  </a:lnTo>
                                  <a:lnTo>
                                    <a:pt x="349" y="556"/>
                                  </a:lnTo>
                                  <a:lnTo>
                                    <a:pt x="364" y="545"/>
                                  </a:lnTo>
                                  <a:lnTo>
                                    <a:pt x="377" y="532"/>
                                  </a:lnTo>
                                  <a:lnTo>
                                    <a:pt x="392" y="517"/>
                                  </a:lnTo>
                                  <a:lnTo>
                                    <a:pt x="406" y="503"/>
                                  </a:lnTo>
                                  <a:lnTo>
                                    <a:pt x="436" y="469"/>
                                  </a:lnTo>
                                  <a:lnTo>
                                    <a:pt x="464" y="435"/>
                                  </a:lnTo>
                                  <a:lnTo>
                                    <a:pt x="490" y="399"/>
                                  </a:lnTo>
                                  <a:lnTo>
                                    <a:pt x="515" y="364"/>
                                  </a:lnTo>
                                  <a:lnTo>
                                    <a:pt x="536" y="332"/>
                                  </a:lnTo>
                                  <a:lnTo>
                                    <a:pt x="552" y="303"/>
                                  </a:lnTo>
                                  <a:lnTo>
                                    <a:pt x="558" y="290"/>
                                  </a:lnTo>
                                  <a:lnTo>
                                    <a:pt x="564" y="277"/>
                                  </a:lnTo>
                                  <a:lnTo>
                                    <a:pt x="568" y="266"/>
                                  </a:lnTo>
                                  <a:lnTo>
                                    <a:pt x="572" y="255"/>
                                  </a:lnTo>
                                  <a:lnTo>
                                    <a:pt x="577" y="234"/>
                                  </a:lnTo>
                                  <a:lnTo>
                                    <a:pt x="578" y="214"/>
                                  </a:lnTo>
                                  <a:lnTo>
                                    <a:pt x="578" y="197"/>
                                  </a:lnTo>
                                  <a:lnTo>
                                    <a:pt x="577" y="179"/>
                                  </a:lnTo>
                                  <a:lnTo>
                                    <a:pt x="574" y="162"/>
                                  </a:lnTo>
                                  <a:lnTo>
                                    <a:pt x="570" y="145"/>
                                  </a:lnTo>
                                  <a:lnTo>
                                    <a:pt x="568" y="128"/>
                                  </a:lnTo>
                                  <a:lnTo>
                                    <a:pt x="565" y="112"/>
                                  </a:lnTo>
                                  <a:lnTo>
                                    <a:pt x="562" y="97"/>
                                  </a:lnTo>
                                  <a:lnTo>
                                    <a:pt x="557" y="83"/>
                                  </a:lnTo>
                                  <a:lnTo>
                                    <a:pt x="549" y="70"/>
                                  </a:lnTo>
                                  <a:lnTo>
                                    <a:pt x="541" y="57"/>
                                  </a:lnTo>
                                  <a:lnTo>
                                    <a:pt x="535" y="52"/>
                                  </a:lnTo>
                                  <a:lnTo>
                                    <a:pt x="528" y="47"/>
                                  </a:lnTo>
                                  <a:lnTo>
                                    <a:pt x="522" y="42"/>
                                  </a:lnTo>
                                  <a:lnTo>
                                    <a:pt x="514" y="38"/>
                                  </a:lnTo>
                                  <a:lnTo>
                                    <a:pt x="497" y="28"/>
                                  </a:lnTo>
                                  <a:lnTo>
                                    <a:pt x="480" y="19"/>
                                  </a:lnTo>
                                  <a:lnTo>
                                    <a:pt x="462" y="10"/>
                                  </a:lnTo>
                                  <a:lnTo>
                                    <a:pt x="441" y="4"/>
                                  </a:lnTo>
                                  <a:lnTo>
                                    <a:pt x="431" y="2"/>
                                  </a:lnTo>
                                  <a:lnTo>
                                    <a:pt x="418" y="0"/>
                                  </a:lnTo>
                                  <a:lnTo>
                                    <a:pt x="407" y="0"/>
                                  </a:lnTo>
                                  <a:lnTo>
                                    <a:pt x="395" y="0"/>
                                  </a:lnTo>
                                  <a:lnTo>
                                    <a:pt x="381" y="2"/>
                                  </a:lnTo>
                                  <a:lnTo>
                                    <a:pt x="368" y="4"/>
                                  </a:lnTo>
                                  <a:lnTo>
                                    <a:pt x="353" y="7"/>
                                  </a:lnTo>
                                  <a:lnTo>
                                    <a:pt x="337" y="12"/>
                                  </a:lnTo>
                                  <a:lnTo>
                                    <a:pt x="304" y="24"/>
                                  </a:lnTo>
                                  <a:lnTo>
                                    <a:pt x="274" y="38"/>
                                  </a:lnTo>
                                  <a:lnTo>
                                    <a:pt x="243" y="52"/>
                                  </a:lnTo>
                                  <a:lnTo>
                                    <a:pt x="213" y="68"/>
                                  </a:lnTo>
                                  <a:lnTo>
                                    <a:pt x="184" y="87"/>
                                  </a:lnTo>
                                  <a:lnTo>
                                    <a:pt x="157" y="107"/>
                                  </a:lnTo>
                                  <a:lnTo>
                                    <a:pt x="131" y="128"/>
                                  </a:lnTo>
                                  <a:lnTo>
                                    <a:pt x="108" y="150"/>
                                  </a:lnTo>
                                  <a:lnTo>
                                    <a:pt x="95" y="161"/>
                                  </a:lnTo>
                                  <a:lnTo>
                                    <a:pt x="86" y="174"/>
                                  </a:lnTo>
                                  <a:lnTo>
                                    <a:pt x="74" y="187"/>
                                  </a:lnTo>
                                  <a:lnTo>
                                    <a:pt x="66" y="200"/>
                                  </a:lnTo>
                                  <a:lnTo>
                                    <a:pt x="56" y="213"/>
                                  </a:lnTo>
                                  <a:lnTo>
                                    <a:pt x="48" y="227"/>
                                  </a:lnTo>
                                  <a:lnTo>
                                    <a:pt x="40" y="242"/>
                                  </a:lnTo>
                                  <a:lnTo>
                                    <a:pt x="32" y="255"/>
                                  </a:lnTo>
                                  <a:lnTo>
                                    <a:pt x="26" y="270"/>
                                  </a:lnTo>
                                  <a:lnTo>
                                    <a:pt x="20" y="286"/>
                                  </a:lnTo>
                                  <a:lnTo>
                                    <a:pt x="15" y="301"/>
                                  </a:lnTo>
                                  <a:lnTo>
                                    <a:pt x="11" y="317"/>
                                  </a:lnTo>
                                  <a:lnTo>
                                    <a:pt x="8" y="334"/>
                                  </a:lnTo>
                                  <a:lnTo>
                                    <a:pt x="5" y="350"/>
                                  </a:lnTo>
                                  <a:lnTo>
                                    <a:pt x="3" y="368"/>
                                  </a:lnTo>
                                  <a:lnTo>
                                    <a:pt x="1" y="385"/>
                                  </a:lnTo>
                                  <a:lnTo>
                                    <a:pt x="0" y="430"/>
                                  </a:lnTo>
                                  <a:lnTo>
                                    <a:pt x="1" y="472"/>
                                  </a:lnTo>
                                  <a:lnTo>
                                    <a:pt x="3" y="491"/>
                                  </a:lnTo>
                                  <a:lnTo>
                                    <a:pt x="6" y="511"/>
                                  </a:lnTo>
                                  <a:lnTo>
                                    <a:pt x="9" y="521"/>
                                  </a:lnTo>
                                  <a:lnTo>
                                    <a:pt x="13" y="531"/>
                                  </a:lnTo>
                                  <a:lnTo>
                                    <a:pt x="16" y="541"/>
                                  </a:lnTo>
                                  <a:lnTo>
                                    <a:pt x="21" y="550"/>
                                  </a:lnTo>
                                  <a:lnTo>
                                    <a:pt x="31" y="568"/>
                                  </a:lnTo>
                                  <a:lnTo>
                                    <a:pt x="41" y="584"/>
                                  </a:lnTo>
                                  <a:lnTo>
                                    <a:pt x="52" y="599"/>
                                  </a:lnTo>
                                  <a:lnTo>
                                    <a:pt x="65" y="613"/>
                                  </a:lnTo>
                                  <a:lnTo>
                                    <a:pt x="71" y="618"/>
                                  </a:lnTo>
                                  <a:lnTo>
                                    <a:pt x="78" y="624"/>
                                  </a:lnTo>
                                  <a:lnTo>
                                    <a:pt x="86" y="628"/>
                                  </a:lnTo>
                                  <a:lnTo>
                                    <a:pt x="94" y="631"/>
                                  </a:lnTo>
                                  <a:lnTo>
                                    <a:pt x="103" y="634"/>
                                  </a:lnTo>
                                  <a:lnTo>
                                    <a:pt x="113" y="636"/>
                                  </a:lnTo>
                                  <a:lnTo>
                                    <a:pt x="124" y="637"/>
                                  </a:lnTo>
                                  <a:lnTo>
                                    <a:pt x="135" y="6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460"/>
                          <wps:cNvSpPr>
                            <a:spLocks/>
                          </wps:cNvSpPr>
                          <wps:spPr bwMode="auto">
                            <a:xfrm>
                              <a:off x="7733" y="4594"/>
                              <a:ext cx="133" cy="108"/>
                            </a:xfrm>
                            <a:custGeom>
                              <a:avLst/>
                              <a:gdLst>
                                <a:gd name="T0" fmla="*/ 89 w 664"/>
                                <a:gd name="T1" fmla="*/ 524 h 538"/>
                                <a:gd name="T2" fmla="*/ 114 w 664"/>
                                <a:gd name="T3" fmla="*/ 531 h 538"/>
                                <a:gd name="T4" fmla="*/ 154 w 664"/>
                                <a:gd name="T5" fmla="*/ 537 h 538"/>
                                <a:gd name="T6" fmla="*/ 198 w 664"/>
                                <a:gd name="T7" fmla="*/ 538 h 538"/>
                                <a:gd name="T8" fmla="*/ 228 w 664"/>
                                <a:gd name="T9" fmla="*/ 536 h 538"/>
                                <a:gd name="T10" fmla="*/ 260 w 664"/>
                                <a:gd name="T11" fmla="*/ 529 h 538"/>
                                <a:gd name="T12" fmla="*/ 292 w 664"/>
                                <a:gd name="T13" fmla="*/ 522 h 538"/>
                                <a:gd name="T14" fmla="*/ 325 w 664"/>
                                <a:gd name="T15" fmla="*/ 510 h 538"/>
                                <a:gd name="T16" fmla="*/ 361 w 664"/>
                                <a:gd name="T17" fmla="*/ 494 h 538"/>
                                <a:gd name="T18" fmla="*/ 418 w 664"/>
                                <a:gd name="T19" fmla="*/ 464 h 538"/>
                                <a:gd name="T20" fmla="*/ 494 w 664"/>
                                <a:gd name="T21" fmla="*/ 416 h 538"/>
                                <a:gd name="T22" fmla="*/ 559 w 664"/>
                                <a:gd name="T23" fmla="*/ 369 h 538"/>
                                <a:gd name="T24" fmla="*/ 595 w 664"/>
                                <a:gd name="T25" fmla="*/ 336 h 538"/>
                                <a:gd name="T26" fmla="*/ 614 w 664"/>
                                <a:gd name="T27" fmla="*/ 318 h 538"/>
                                <a:gd name="T28" fmla="*/ 631 w 664"/>
                                <a:gd name="T29" fmla="*/ 291 h 538"/>
                                <a:gd name="T30" fmla="*/ 646 w 664"/>
                                <a:gd name="T31" fmla="*/ 255 h 538"/>
                                <a:gd name="T32" fmla="*/ 653 w 664"/>
                                <a:gd name="T33" fmla="*/ 221 h 538"/>
                                <a:gd name="T34" fmla="*/ 659 w 664"/>
                                <a:gd name="T35" fmla="*/ 188 h 538"/>
                                <a:gd name="T36" fmla="*/ 664 w 664"/>
                                <a:gd name="T37" fmla="*/ 156 h 538"/>
                                <a:gd name="T38" fmla="*/ 662 w 664"/>
                                <a:gd name="T39" fmla="*/ 126 h 538"/>
                                <a:gd name="T40" fmla="*/ 655 w 664"/>
                                <a:gd name="T41" fmla="*/ 105 h 538"/>
                                <a:gd name="T42" fmla="*/ 646 w 664"/>
                                <a:gd name="T43" fmla="*/ 90 h 538"/>
                                <a:gd name="T44" fmla="*/ 627 w 664"/>
                                <a:gd name="T45" fmla="*/ 69 h 538"/>
                                <a:gd name="T46" fmla="*/ 599 w 664"/>
                                <a:gd name="T47" fmla="*/ 41 h 538"/>
                                <a:gd name="T48" fmla="*/ 573 w 664"/>
                                <a:gd name="T49" fmla="*/ 22 h 538"/>
                                <a:gd name="T50" fmla="*/ 552 w 664"/>
                                <a:gd name="T51" fmla="*/ 12 h 538"/>
                                <a:gd name="T52" fmla="*/ 527 w 664"/>
                                <a:gd name="T53" fmla="*/ 5 h 538"/>
                                <a:gd name="T54" fmla="*/ 497 w 664"/>
                                <a:gd name="T55" fmla="*/ 0 h 538"/>
                                <a:gd name="T56" fmla="*/ 448 w 664"/>
                                <a:gd name="T57" fmla="*/ 0 h 538"/>
                                <a:gd name="T58" fmla="*/ 380 w 664"/>
                                <a:gd name="T59" fmla="*/ 6 h 538"/>
                                <a:gd name="T60" fmla="*/ 313 w 664"/>
                                <a:gd name="T61" fmla="*/ 19 h 538"/>
                                <a:gd name="T62" fmla="*/ 249 w 664"/>
                                <a:gd name="T63" fmla="*/ 38 h 538"/>
                                <a:gd name="T64" fmla="*/ 204 w 664"/>
                                <a:gd name="T65" fmla="*/ 59 h 538"/>
                                <a:gd name="T66" fmla="*/ 176 w 664"/>
                                <a:gd name="T67" fmla="*/ 76 h 538"/>
                                <a:gd name="T68" fmla="*/ 150 w 664"/>
                                <a:gd name="T69" fmla="*/ 94 h 538"/>
                                <a:gd name="T70" fmla="*/ 125 w 664"/>
                                <a:gd name="T71" fmla="*/ 115 h 538"/>
                                <a:gd name="T72" fmla="*/ 102 w 664"/>
                                <a:gd name="T73" fmla="*/ 137 h 538"/>
                                <a:gd name="T74" fmla="*/ 81 w 664"/>
                                <a:gd name="T75" fmla="*/ 163 h 538"/>
                                <a:gd name="T76" fmla="*/ 62 w 664"/>
                                <a:gd name="T77" fmla="*/ 191 h 538"/>
                                <a:gd name="T78" fmla="*/ 47 w 664"/>
                                <a:gd name="T79" fmla="*/ 221 h 538"/>
                                <a:gd name="T80" fmla="*/ 24 w 664"/>
                                <a:gd name="T81" fmla="*/ 278 h 538"/>
                                <a:gd name="T82" fmla="*/ 5 w 664"/>
                                <a:gd name="T83" fmla="*/ 338 h 538"/>
                                <a:gd name="T84" fmla="*/ 0 w 664"/>
                                <a:gd name="T85" fmla="*/ 367 h 538"/>
                                <a:gd name="T86" fmla="*/ 0 w 664"/>
                                <a:gd name="T87" fmla="*/ 388 h 538"/>
                                <a:gd name="T88" fmla="*/ 5 w 664"/>
                                <a:gd name="T89" fmla="*/ 419 h 538"/>
                                <a:gd name="T90" fmla="*/ 14 w 664"/>
                                <a:gd name="T91" fmla="*/ 455 h 538"/>
                                <a:gd name="T92" fmla="*/ 26 w 664"/>
                                <a:gd name="T93" fmla="*/ 480 h 538"/>
                                <a:gd name="T94" fmla="*/ 36 w 664"/>
                                <a:gd name="T95" fmla="*/ 494 h 538"/>
                                <a:gd name="T96" fmla="*/ 51 w 664"/>
                                <a:gd name="T97" fmla="*/ 506 h 538"/>
                                <a:gd name="T98" fmla="*/ 68 w 664"/>
                                <a:gd name="T99" fmla="*/ 516 h 5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664" h="538">
                                  <a:moveTo>
                                    <a:pt x="78" y="521"/>
                                  </a:moveTo>
                                  <a:lnTo>
                                    <a:pt x="89" y="524"/>
                                  </a:lnTo>
                                  <a:lnTo>
                                    <a:pt x="102" y="528"/>
                                  </a:lnTo>
                                  <a:lnTo>
                                    <a:pt x="114" y="531"/>
                                  </a:lnTo>
                                  <a:lnTo>
                                    <a:pt x="126" y="533"/>
                                  </a:lnTo>
                                  <a:lnTo>
                                    <a:pt x="154" y="537"/>
                                  </a:lnTo>
                                  <a:lnTo>
                                    <a:pt x="183" y="538"/>
                                  </a:lnTo>
                                  <a:lnTo>
                                    <a:pt x="198" y="538"/>
                                  </a:lnTo>
                                  <a:lnTo>
                                    <a:pt x="213" y="537"/>
                                  </a:lnTo>
                                  <a:lnTo>
                                    <a:pt x="228" y="536"/>
                                  </a:lnTo>
                                  <a:lnTo>
                                    <a:pt x="244" y="533"/>
                                  </a:lnTo>
                                  <a:lnTo>
                                    <a:pt x="260" y="529"/>
                                  </a:lnTo>
                                  <a:lnTo>
                                    <a:pt x="276" y="526"/>
                                  </a:lnTo>
                                  <a:lnTo>
                                    <a:pt x="292" y="522"/>
                                  </a:lnTo>
                                  <a:lnTo>
                                    <a:pt x="308" y="516"/>
                                  </a:lnTo>
                                  <a:lnTo>
                                    <a:pt x="325" y="510"/>
                                  </a:lnTo>
                                  <a:lnTo>
                                    <a:pt x="343" y="502"/>
                                  </a:lnTo>
                                  <a:lnTo>
                                    <a:pt x="361" y="494"/>
                                  </a:lnTo>
                                  <a:lnTo>
                                    <a:pt x="380" y="485"/>
                                  </a:lnTo>
                                  <a:lnTo>
                                    <a:pt x="418" y="464"/>
                                  </a:lnTo>
                                  <a:lnTo>
                                    <a:pt x="457" y="440"/>
                                  </a:lnTo>
                                  <a:lnTo>
                                    <a:pt x="494" y="416"/>
                                  </a:lnTo>
                                  <a:lnTo>
                                    <a:pt x="528" y="392"/>
                                  </a:lnTo>
                                  <a:lnTo>
                                    <a:pt x="559" y="369"/>
                                  </a:lnTo>
                                  <a:lnTo>
                                    <a:pt x="585" y="346"/>
                                  </a:lnTo>
                                  <a:lnTo>
                                    <a:pt x="595" y="336"/>
                                  </a:lnTo>
                                  <a:lnTo>
                                    <a:pt x="605" y="327"/>
                                  </a:lnTo>
                                  <a:lnTo>
                                    <a:pt x="614" y="318"/>
                                  </a:lnTo>
                                  <a:lnTo>
                                    <a:pt x="620" y="308"/>
                                  </a:lnTo>
                                  <a:lnTo>
                                    <a:pt x="631" y="291"/>
                                  </a:lnTo>
                                  <a:lnTo>
                                    <a:pt x="640" y="272"/>
                                  </a:lnTo>
                                  <a:lnTo>
                                    <a:pt x="646" y="255"/>
                                  </a:lnTo>
                                  <a:lnTo>
                                    <a:pt x="650" y="239"/>
                                  </a:lnTo>
                                  <a:lnTo>
                                    <a:pt x="653" y="221"/>
                                  </a:lnTo>
                                  <a:lnTo>
                                    <a:pt x="657" y="204"/>
                                  </a:lnTo>
                                  <a:lnTo>
                                    <a:pt x="659" y="188"/>
                                  </a:lnTo>
                                  <a:lnTo>
                                    <a:pt x="663" y="172"/>
                                  </a:lnTo>
                                  <a:lnTo>
                                    <a:pt x="664" y="156"/>
                                  </a:lnTo>
                                  <a:lnTo>
                                    <a:pt x="664" y="141"/>
                                  </a:lnTo>
                                  <a:lnTo>
                                    <a:pt x="662" y="126"/>
                                  </a:lnTo>
                                  <a:lnTo>
                                    <a:pt x="657" y="113"/>
                                  </a:lnTo>
                                  <a:lnTo>
                                    <a:pt x="655" y="105"/>
                                  </a:lnTo>
                                  <a:lnTo>
                                    <a:pt x="651" y="98"/>
                                  </a:lnTo>
                                  <a:lnTo>
                                    <a:pt x="646" y="90"/>
                                  </a:lnTo>
                                  <a:lnTo>
                                    <a:pt x="640" y="84"/>
                                  </a:lnTo>
                                  <a:lnTo>
                                    <a:pt x="627" y="69"/>
                                  </a:lnTo>
                                  <a:lnTo>
                                    <a:pt x="614" y="54"/>
                                  </a:lnTo>
                                  <a:lnTo>
                                    <a:pt x="599" y="41"/>
                                  </a:lnTo>
                                  <a:lnTo>
                                    <a:pt x="582" y="29"/>
                                  </a:lnTo>
                                  <a:lnTo>
                                    <a:pt x="573" y="22"/>
                                  </a:lnTo>
                                  <a:lnTo>
                                    <a:pt x="563" y="17"/>
                                  </a:lnTo>
                                  <a:lnTo>
                                    <a:pt x="552" y="12"/>
                                  </a:lnTo>
                                  <a:lnTo>
                                    <a:pt x="539" y="9"/>
                                  </a:lnTo>
                                  <a:lnTo>
                                    <a:pt x="527" y="5"/>
                                  </a:lnTo>
                                  <a:lnTo>
                                    <a:pt x="513" y="3"/>
                                  </a:lnTo>
                                  <a:lnTo>
                                    <a:pt x="497" y="0"/>
                                  </a:lnTo>
                                  <a:lnTo>
                                    <a:pt x="481" y="0"/>
                                  </a:lnTo>
                                  <a:lnTo>
                                    <a:pt x="448" y="0"/>
                                  </a:lnTo>
                                  <a:lnTo>
                                    <a:pt x="413" y="3"/>
                                  </a:lnTo>
                                  <a:lnTo>
                                    <a:pt x="380" y="6"/>
                                  </a:lnTo>
                                  <a:lnTo>
                                    <a:pt x="345" y="11"/>
                                  </a:lnTo>
                                  <a:lnTo>
                                    <a:pt x="313" y="19"/>
                                  </a:lnTo>
                                  <a:lnTo>
                                    <a:pt x="281" y="27"/>
                                  </a:lnTo>
                                  <a:lnTo>
                                    <a:pt x="249" y="38"/>
                                  </a:lnTo>
                                  <a:lnTo>
                                    <a:pt x="219" y="52"/>
                                  </a:lnTo>
                                  <a:lnTo>
                                    <a:pt x="204" y="59"/>
                                  </a:lnTo>
                                  <a:lnTo>
                                    <a:pt x="189" y="67"/>
                                  </a:lnTo>
                                  <a:lnTo>
                                    <a:pt x="176" y="76"/>
                                  </a:lnTo>
                                  <a:lnTo>
                                    <a:pt x="162" y="84"/>
                                  </a:lnTo>
                                  <a:lnTo>
                                    <a:pt x="150" y="94"/>
                                  </a:lnTo>
                                  <a:lnTo>
                                    <a:pt x="136" y="104"/>
                                  </a:lnTo>
                                  <a:lnTo>
                                    <a:pt x="125" y="115"/>
                                  </a:lnTo>
                                  <a:lnTo>
                                    <a:pt x="113" y="126"/>
                                  </a:lnTo>
                                  <a:lnTo>
                                    <a:pt x="102" y="137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81" y="163"/>
                                  </a:lnTo>
                                  <a:lnTo>
                                    <a:pt x="72" y="177"/>
                                  </a:lnTo>
                                  <a:lnTo>
                                    <a:pt x="62" y="191"/>
                                  </a:lnTo>
                                  <a:lnTo>
                                    <a:pt x="55" y="205"/>
                                  </a:lnTo>
                                  <a:lnTo>
                                    <a:pt x="47" y="221"/>
                                  </a:lnTo>
                                  <a:lnTo>
                                    <a:pt x="40" y="238"/>
                                  </a:lnTo>
                                  <a:lnTo>
                                    <a:pt x="24" y="278"/>
                                  </a:lnTo>
                                  <a:lnTo>
                                    <a:pt x="10" y="318"/>
                                  </a:lnTo>
                                  <a:lnTo>
                                    <a:pt x="5" y="338"/>
                                  </a:lnTo>
                                  <a:lnTo>
                                    <a:pt x="1" y="358"/>
                                  </a:lnTo>
                                  <a:lnTo>
                                    <a:pt x="0" y="367"/>
                                  </a:lnTo>
                                  <a:lnTo>
                                    <a:pt x="0" y="379"/>
                                  </a:lnTo>
                                  <a:lnTo>
                                    <a:pt x="0" y="388"/>
                                  </a:lnTo>
                                  <a:lnTo>
                                    <a:pt x="1" y="398"/>
                                  </a:lnTo>
                                  <a:lnTo>
                                    <a:pt x="5" y="419"/>
                                  </a:lnTo>
                                  <a:lnTo>
                                    <a:pt x="9" y="438"/>
                                  </a:lnTo>
                                  <a:lnTo>
                                    <a:pt x="14" y="455"/>
                                  </a:lnTo>
                                  <a:lnTo>
                                    <a:pt x="21" y="473"/>
                                  </a:lnTo>
                                  <a:lnTo>
                                    <a:pt x="26" y="480"/>
                                  </a:lnTo>
                                  <a:lnTo>
                                    <a:pt x="31" y="487"/>
                                  </a:lnTo>
                                  <a:lnTo>
                                    <a:pt x="36" y="494"/>
                                  </a:lnTo>
                                  <a:lnTo>
                                    <a:pt x="43" y="500"/>
                                  </a:lnTo>
                                  <a:lnTo>
                                    <a:pt x="51" y="506"/>
                                  </a:lnTo>
                                  <a:lnTo>
                                    <a:pt x="58" y="511"/>
                                  </a:lnTo>
                                  <a:lnTo>
                                    <a:pt x="68" y="516"/>
                                  </a:lnTo>
                                  <a:lnTo>
                                    <a:pt x="78" y="5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461"/>
                          <wps:cNvSpPr>
                            <a:spLocks/>
                          </wps:cNvSpPr>
                          <wps:spPr bwMode="auto">
                            <a:xfrm>
                              <a:off x="7819" y="4675"/>
                              <a:ext cx="122" cy="99"/>
                            </a:xfrm>
                            <a:custGeom>
                              <a:avLst/>
                              <a:gdLst>
                                <a:gd name="T0" fmla="*/ 514 w 607"/>
                                <a:gd name="T1" fmla="*/ 9 h 492"/>
                                <a:gd name="T2" fmla="*/ 466 w 607"/>
                                <a:gd name="T3" fmla="*/ 1 h 492"/>
                                <a:gd name="T4" fmla="*/ 412 w 607"/>
                                <a:gd name="T5" fmla="*/ 1 h 492"/>
                                <a:gd name="T6" fmla="*/ 355 w 607"/>
                                <a:gd name="T7" fmla="*/ 11 h 492"/>
                                <a:gd name="T8" fmla="*/ 309 w 607"/>
                                <a:gd name="T9" fmla="*/ 25 h 492"/>
                                <a:gd name="T10" fmla="*/ 275 w 607"/>
                                <a:gd name="T11" fmla="*/ 40 h 492"/>
                                <a:gd name="T12" fmla="*/ 224 w 607"/>
                                <a:gd name="T13" fmla="*/ 68 h 492"/>
                                <a:gd name="T14" fmla="*/ 154 w 607"/>
                                <a:gd name="T15" fmla="*/ 111 h 492"/>
                                <a:gd name="T16" fmla="*/ 95 w 607"/>
                                <a:gd name="T17" fmla="*/ 155 h 492"/>
                                <a:gd name="T18" fmla="*/ 61 w 607"/>
                                <a:gd name="T19" fmla="*/ 184 h 492"/>
                                <a:gd name="T20" fmla="*/ 45 w 607"/>
                                <a:gd name="T21" fmla="*/ 202 h 492"/>
                                <a:gd name="T22" fmla="*/ 29 w 607"/>
                                <a:gd name="T23" fmla="*/ 226 h 492"/>
                                <a:gd name="T24" fmla="*/ 16 w 607"/>
                                <a:gd name="T25" fmla="*/ 258 h 492"/>
                                <a:gd name="T26" fmla="*/ 10 w 607"/>
                                <a:gd name="T27" fmla="*/ 289 h 492"/>
                                <a:gd name="T28" fmla="*/ 3 w 607"/>
                                <a:gd name="T29" fmla="*/ 320 h 492"/>
                                <a:gd name="T30" fmla="*/ 0 w 607"/>
                                <a:gd name="T31" fmla="*/ 349 h 492"/>
                                <a:gd name="T32" fmla="*/ 1 w 607"/>
                                <a:gd name="T33" fmla="*/ 376 h 492"/>
                                <a:gd name="T34" fmla="*/ 8 w 607"/>
                                <a:gd name="T35" fmla="*/ 396 h 492"/>
                                <a:gd name="T36" fmla="*/ 17 w 607"/>
                                <a:gd name="T37" fmla="*/ 408 h 492"/>
                                <a:gd name="T38" fmla="*/ 33 w 607"/>
                                <a:gd name="T39" fmla="*/ 428 h 492"/>
                                <a:gd name="T40" fmla="*/ 59 w 607"/>
                                <a:gd name="T41" fmla="*/ 454 h 492"/>
                                <a:gd name="T42" fmla="*/ 82 w 607"/>
                                <a:gd name="T43" fmla="*/ 471 h 492"/>
                                <a:gd name="T44" fmla="*/ 102 w 607"/>
                                <a:gd name="T45" fmla="*/ 480 h 492"/>
                                <a:gd name="T46" fmla="*/ 125 w 607"/>
                                <a:gd name="T47" fmla="*/ 487 h 492"/>
                                <a:gd name="T48" fmla="*/ 152 w 607"/>
                                <a:gd name="T49" fmla="*/ 491 h 492"/>
                                <a:gd name="T50" fmla="*/ 198 w 607"/>
                                <a:gd name="T51" fmla="*/ 492 h 492"/>
                                <a:gd name="T52" fmla="*/ 259 w 607"/>
                                <a:gd name="T53" fmla="*/ 486 h 492"/>
                                <a:gd name="T54" fmla="*/ 321 w 607"/>
                                <a:gd name="T55" fmla="*/ 475 h 492"/>
                                <a:gd name="T56" fmla="*/ 379 w 607"/>
                                <a:gd name="T57" fmla="*/ 456 h 492"/>
                                <a:gd name="T58" fmla="*/ 433 w 607"/>
                                <a:gd name="T59" fmla="*/ 430 h 492"/>
                                <a:gd name="T60" fmla="*/ 470 w 607"/>
                                <a:gd name="T61" fmla="*/ 406 h 492"/>
                                <a:gd name="T62" fmla="*/ 493 w 607"/>
                                <a:gd name="T63" fmla="*/ 387 h 492"/>
                                <a:gd name="T64" fmla="*/ 514 w 607"/>
                                <a:gd name="T65" fmla="*/ 366 h 492"/>
                                <a:gd name="T66" fmla="*/ 533 w 607"/>
                                <a:gd name="T67" fmla="*/ 343 h 492"/>
                                <a:gd name="T68" fmla="*/ 549 w 607"/>
                                <a:gd name="T69" fmla="*/ 317 h 492"/>
                                <a:gd name="T70" fmla="*/ 564 w 607"/>
                                <a:gd name="T71" fmla="*/ 289 h 492"/>
                                <a:gd name="T72" fmla="*/ 586 w 607"/>
                                <a:gd name="T73" fmla="*/ 237 h 492"/>
                                <a:gd name="T74" fmla="*/ 602 w 607"/>
                                <a:gd name="T75" fmla="*/ 183 h 492"/>
                                <a:gd name="T76" fmla="*/ 607 w 607"/>
                                <a:gd name="T77" fmla="*/ 146 h 492"/>
                                <a:gd name="T78" fmla="*/ 602 w 607"/>
                                <a:gd name="T79" fmla="*/ 109 h 492"/>
                                <a:gd name="T80" fmla="*/ 593 w 607"/>
                                <a:gd name="T81" fmla="*/ 75 h 492"/>
                                <a:gd name="T82" fmla="*/ 583 w 607"/>
                                <a:gd name="T83" fmla="*/ 53 h 492"/>
                                <a:gd name="T84" fmla="*/ 574 w 607"/>
                                <a:gd name="T85" fmla="*/ 41 h 492"/>
                                <a:gd name="T86" fmla="*/ 560 w 607"/>
                                <a:gd name="T87" fmla="*/ 30 h 492"/>
                                <a:gd name="T88" fmla="*/ 544 w 607"/>
                                <a:gd name="T89" fmla="*/ 20 h 4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607" h="492">
                                  <a:moveTo>
                                    <a:pt x="535" y="16"/>
                                  </a:moveTo>
                                  <a:lnTo>
                                    <a:pt x="514" y="9"/>
                                  </a:lnTo>
                                  <a:lnTo>
                                    <a:pt x="491" y="4"/>
                                  </a:lnTo>
                                  <a:lnTo>
                                    <a:pt x="466" y="1"/>
                                  </a:lnTo>
                                  <a:lnTo>
                                    <a:pt x="440" y="0"/>
                                  </a:lnTo>
                                  <a:lnTo>
                                    <a:pt x="412" y="1"/>
                                  </a:lnTo>
                                  <a:lnTo>
                                    <a:pt x="383" y="5"/>
                                  </a:lnTo>
                                  <a:lnTo>
                                    <a:pt x="355" y="11"/>
                                  </a:lnTo>
                                  <a:lnTo>
                                    <a:pt x="325" y="20"/>
                                  </a:lnTo>
                                  <a:lnTo>
                                    <a:pt x="309" y="25"/>
                                  </a:lnTo>
                                  <a:lnTo>
                                    <a:pt x="293" y="32"/>
                                  </a:lnTo>
                                  <a:lnTo>
                                    <a:pt x="275" y="40"/>
                                  </a:lnTo>
                                  <a:lnTo>
                                    <a:pt x="259" y="48"/>
                                  </a:lnTo>
                                  <a:lnTo>
                                    <a:pt x="224" y="68"/>
                                  </a:lnTo>
                                  <a:lnTo>
                                    <a:pt x="189" y="89"/>
                                  </a:lnTo>
                                  <a:lnTo>
                                    <a:pt x="154" y="111"/>
                                  </a:lnTo>
                                  <a:lnTo>
                                    <a:pt x="123" y="134"/>
                                  </a:lnTo>
                                  <a:lnTo>
                                    <a:pt x="95" y="155"/>
                                  </a:lnTo>
                                  <a:lnTo>
                                    <a:pt x="71" y="174"/>
                                  </a:lnTo>
                                  <a:lnTo>
                                    <a:pt x="61" y="184"/>
                                  </a:lnTo>
                                  <a:lnTo>
                                    <a:pt x="53" y="193"/>
                                  </a:lnTo>
                                  <a:lnTo>
                                    <a:pt x="45" y="202"/>
                                  </a:lnTo>
                                  <a:lnTo>
                                    <a:pt x="39" y="210"/>
                                  </a:lnTo>
                                  <a:lnTo>
                                    <a:pt x="29" y="226"/>
                                  </a:lnTo>
                                  <a:lnTo>
                                    <a:pt x="22" y="242"/>
                                  </a:lnTo>
                                  <a:lnTo>
                                    <a:pt x="16" y="258"/>
                                  </a:lnTo>
                                  <a:lnTo>
                                    <a:pt x="12" y="273"/>
                                  </a:lnTo>
                                  <a:lnTo>
                                    <a:pt x="10" y="289"/>
                                  </a:lnTo>
                                  <a:lnTo>
                                    <a:pt x="6" y="304"/>
                                  </a:lnTo>
                                  <a:lnTo>
                                    <a:pt x="3" y="320"/>
                                  </a:lnTo>
                                  <a:lnTo>
                                    <a:pt x="1" y="335"/>
                                  </a:lnTo>
                                  <a:lnTo>
                                    <a:pt x="0" y="349"/>
                                  </a:lnTo>
                                  <a:lnTo>
                                    <a:pt x="0" y="362"/>
                                  </a:lnTo>
                                  <a:lnTo>
                                    <a:pt x="1" y="376"/>
                                  </a:lnTo>
                                  <a:lnTo>
                                    <a:pt x="6" y="390"/>
                                  </a:lnTo>
                                  <a:lnTo>
                                    <a:pt x="8" y="396"/>
                                  </a:lnTo>
                                  <a:lnTo>
                                    <a:pt x="12" y="402"/>
                                  </a:lnTo>
                                  <a:lnTo>
                                    <a:pt x="17" y="408"/>
                                  </a:lnTo>
                                  <a:lnTo>
                                    <a:pt x="22" y="416"/>
                                  </a:lnTo>
                                  <a:lnTo>
                                    <a:pt x="33" y="428"/>
                                  </a:lnTo>
                                  <a:lnTo>
                                    <a:pt x="45" y="442"/>
                                  </a:lnTo>
                                  <a:lnTo>
                                    <a:pt x="59" y="454"/>
                                  </a:lnTo>
                                  <a:lnTo>
                                    <a:pt x="74" y="466"/>
                                  </a:lnTo>
                                  <a:lnTo>
                                    <a:pt x="82" y="471"/>
                                  </a:lnTo>
                                  <a:lnTo>
                                    <a:pt x="92" y="476"/>
                                  </a:lnTo>
                                  <a:lnTo>
                                    <a:pt x="102" y="480"/>
                                  </a:lnTo>
                                  <a:lnTo>
                                    <a:pt x="113" y="484"/>
                                  </a:lnTo>
                                  <a:lnTo>
                                    <a:pt x="125" y="487"/>
                                  </a:lnTo>
                                  <a:lnTo>
                                    <a:pt x="138" y="490"/>
                                  </a:lnTo>
                                  <a:lnTo>
                                    <a:pt x="152" y="491"/>
                                  </a:lnTo>
                                  <a:lnTo>
                                    <a:pt x="167" y="492"/>
                                  </a:lnTo>
                                  <a:lnTo>
                                    <a:pt x="198" y="492"/>
                                  </a:lnTo>
                                  <a:lnTo>
                                    <a:pt x="228" y="490"/>
                                  </a:lnTo>
                                  <a:lnTo>
                                    <a:pt x="259" y="486"/>
                                  </a:lnTo>
                                  <a:lnTo>
                                    <a:pt x="290" y="481"/>
                                  </a:lnTo>
                                  <a:lnTo>
                                    <a:pt x="321" y="475"/>
                                  </a:lnTo>
                                  <a:lnTo>
                                    <a:pt x="350" y="466"/>
                                  </a:lnTo>
                                  <a:lnTo>
                                    <a:pt x="379" y="456"/>
                                  </a:lnTo>
                                  <a:lnTo>
                                    <a:pt x="407" y="444"/>
                                  </a:lnTo>
                                  <a:lnTo>
                                    <a:pt x="433" y="430"/>
                                  </a:lnTo>
                                  <a:lnTo>
                                    <a:pt x="459" y="414"/>
                                  </a:lnTo>
                                  <a:lnTo>
                                    <a:pt x="470" y="406"/>
                                  </a:lnTo>
                                  <a:lnTo>
                                    <a:pt x="482" y="397"/>
                                  </a:lnTo>
                                  <a:lnTo>
                                    <a:pt x="493" y="387"/>
                                  </a:lnTo>
                                  <a:lnTo>
                                    <a:pt x="503" y="377"/>
                                  </a:lnTo>
                                  <a:lnTo>
                                    <a:pt x="514" y="366"/>
                                  </a:lnTo>
                                  <a:lnTo>
                                    <a:pt x="523" y="355"/>
                                  </a:lnTo>
                                  <a:lnTo>
                                    <a:pt x="533" y="343"/>
                                  </a:lnTo>
                                  <a:lnTo>
                                    <a:pt x="541" y="330"/>
                                  </a:lnTo>
                                  <a:lnTo>
                                    <a:pt x="549" y="317"/>
                                  </a:lnTo>
                                  <a:lnTo>
                                    <a:pt x="557" y="303"/>
                                  </a:lnTo>
                                  <a:lnTo>
                                    <a:pt x="564" y="289"/>
                                  </a:lnTo>
                                  <a:lnTo>
                                    <a:pt x="570" y="275"/>
                                  </a:lnTo>
                                  <a:lnTo>
                                    <a:pt x="586" y="237"/>
                                  </a:lnTo>
                                  <a:lnTo>
                                    <a:pt x="598" y="202"/>
                                  </a:lnTo>
                                  <a:lnTo>
                                    <a:pt x="602" y="183"/>
                                  </a:lnTo>
                                  <a:lnTo>
                                    <a:pt x="606" y="164"/>
                                  </a:lnTo>
                                  <a:lnTo>
                                    <a:pt x="607" y="146"/>
                                  </a:lnTo>
                                  <a:lnTo>
                                    <a:pt x="606" y="127"/>
                                  </a:lnTo>
                                  <a:lnTo>
                                    <a:pt x="602" y="109"/>
                                  </a:lnTo>
                                  <a:lnTo>
                                    <a:pt x="598" y="92"/>
                                  </a:lnTo>
                                  <a:lnTo>
                                    <a:pt x="593" y="75"/>
                                  </a:lnTo>
                                  <a:lnTo>
                                    <a:pt x="587" y="59"/>
                                  </a:lnTo>
                                  <a:lnTo>
                                    <a:pt x="583" y="53"/>
                                  </a:lnTo>
                                  <a:lnTo>
                                    <a:pt x="578" y="47"/>
                                  </a:lnTo>
                                  <a:lnTo>
                                    <a:pt x="574" y="41"/>
                                  </a:lnTo>
                                  <a:lnTo>
                                    <a:pt x="567" y="35"/>
                                  </a:lnTo>
                                  <a:lnTo>
                                    <a:pt x="560" y="30"/>
                                  </a:lnTo>
                                  <a:lnTo>
                                    <a:pt x="553" y="25"/>
                                  </a:lnTo>
                                  <a:lnTo>
                                    <a:pt x="544" y="20"/>
                                  </a:lnTo>
                                  <a:lnTo>
                                    <a:pt x="535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462"/>
                          <wps:cNvSpPr>
                            <a:spLocks/>
                          </wps:cNvSpPr>
                          <wps:spPr bwMode="auto">
                            <a:xfrm>
                              <a:off x="8837" y="4393"/>
                              <a:ext cx="276" cy="352"/>
                            </a:xfrm>
                            <a:custGeom>
                              <a:avLst/>
                              <a:gdLst>
                                <a:gd name="T0" fmla="*/ 499 w 1378"/>
                                <a:gd name="T1" fmla="*/ 61 h 1763"/>
                                <a:gd name="T2" fmla="*/ 427 w 1378"/>
                                <a:gd name="T3" fmla="*/ 105 h 1763"/>
                                <a:gd name="T4" fmla="*/ 361 w 1378"/>
                                <a:gd name="T5" fmla="*/ 172 h 1763"/>
                                <a:gd name="T6" fmla="*/ 302 w 1378"/>
                                <a:gd name="T7" fmla="*/ 269 h 1763"/>
                                <a:gd name="T8" fmla="*/ 270 w 1378"/>
                                <a:gd name="T9" fmla="*/ 366 h 1763"/>
                                <a:gd name="T10" fmla="*/ 265 w 1378"/>
                                <a:gd name="T11" fmla="*/ 465 h 1763"/>
                                <a:gd name="T12" fmla="*/ 290 w 1378"/>
                                <a:gd name="T13" fmla="*/ 547 h 1763"/>
                                <a:gd name="T14" fmla="*/ 316 w 1378"/>
                                <a:gd name="T15" fmla="*/ 589 h 1763"/>
                                <a:gd name="T16" fmla="*/ 323 w 1378"/>
                                <a:gd name="T17" fmla="*/ 626 h 1763"/>
                                <a:gd name="T18" fmla="*/ 253 w 1378"/>
                                <a:gd name="T19" fmla="*/ 672 h 1763"/>
                                <a:gd name="T20" fmla="*/ 193 w 1378"/>
                                <a:gd name="T21" fmla="*/ 736 h 1763"/>
                                <a:gd name="T22" fmla="*/ 145 w 1378"/>
                                <a:gd name="T23" fmla="*/ 812 h 1763"/>
                                <a:gd name="T24" fmla="*/ 113 w 1378"/>
                                <a:gd name="T25" fmla="*/ 893 h 1763"/>
                                <a:gd name="T26" fmla="*/ 98 w 1378"/>
                                <a:gd name="T27" fmla="*/ 977 h 1763"/>
                                <a:gd name="T28" fmla="*/ 103 w 1378"/>
                                <a:gd name="T29" fmla="*/ 1057 h 1763"/>
                                <a:gd name="T30" fmla="*/ 131 w 1378"/>
                                <a:gd name="T31" fmla="*/ 1127 h 1763"/>
                                <a:gd name="T32" fmla="*/ 149 w 1378"/>
                                <a:gd name="T33" fmla="*/ 1181 h 1763"/>
                                <a:gd name="T34" fmla="*/ 82 w 1378"/>
                                <a:gd name="T35" fmla="*/ 1247 h 1763"/>
                                <a:gd name="T36" fmla="*/ 32 w 1378"/>
                                <a:gd name="T37" fmla="*/ 1337 h 1763"/>
                                <a:gd name="T38" fmla="*/ 5 w 1378"/>
                                <a:gd name="T39" fmla="*/ 1441 h 1763"/>
                                <a:gd name="T40" fmla="*/ 3 w 1378"/>
                                <a:gd name="T41" fmla="*/ 1548 h 1763"/>
                                <a:gd name="T42" fmla="*/ 29 w 1378"/>
                                <a:gd name="T43" fmla="*/ 1644 h 1763"/>
                                <a:gd name="T44" fmla="*/ 87 w 1378"/>
                                <a:gd name="T45" fmla="*/ 1718 h 1763"/>
                                <a:gd name="T46" fmla="*/ 180 w 1378"/>
                                <a:gd name="T47" fmla="*/ 1759 h 1763"/>
                                <a:gd name="T48" fmla="*/ 296 w 1378"/>
                                <a:gd name="T49" fmla="*/ 1757 h 1763"/>
                                <a:gd name="T50" fmla="*/ 384 w 1378"/>
                                <a:gd name="T51" fmla="*/ 1736 h 1763"/>
                                <a:gd name="T52" fmla="*/ 470 w 1378"/>
                                <a:gd name="T53" fmla="*/ 1701 h 1763"/>
                                <a:gd name="T54" fmla="*/ 551 w 1378"/>
                                <a:gd name="T55" fmla="*/ 1653 h 1763"/>
                                <a:gd name="T56" fmla="*/ 617 w 1378"/>
                                <a:gd name="T57" fmla="*/ 1592 h 1763"/>
                                <a:gd name="T58" fmla="*/ 663 w 1378"/>
                                <a:gd name="T59" fmla="*/ 1522 h 1763"/>
                                <a:gd name="T60" fmla="*/ 683 w 1378"/>
                                <a:gd name="T61" fmla="*/ 1441 h 1763"/>
                                <a:gd name="T62" fmla="*/ 667 w 1378"/>
                                <a:gd name="T63" fmla="*/ 1352 h 1763"/>
                                <a:gd name="T64" fmla="*/ 663 w 1378"/>
                                <a:gd name="T65" fmla="*/ 1274 h 1763"/>
                                <a:gd name="T66" fmla="*/ 781 w 1378"/>
                                <a:gd name="T67" fmla="*/ 1237 h 1763"/>
                                <a:gd name="T68" fmla="*/ 862 w 1378"/>
                                <a:gd name="T69" fmla="*/ 1185 h 1763"/>
                                <a:gd name="T70" fmla="*/ 900 w 1378"/>
                                <a:gd name="T71" fmla="*/ 1146 h 1763"/>
                                <a:gd name="T72" fmla="*/ 929 w 1378"/>
                                <a:gd name="T73" fmla="*/ 1096 h 1763"/>
                                <a:gd name="T74" fmla="*/ 958 w 1378"/>
                                <a:gd name="T75" fmla="*/ 1018 h 1763"/>
                                <a:gd name="T76" fmla="*/ 977 w 1378"/>
                                <a:gd name="T77" fmla="*/ 892 h 1763"/>
                                <a:gd name="T78" fmla="*/ 974 w 1378"/>
                                <a:gd name="T79" fmla="*/ 840 h 1763"/>
                                <a:gd name="T80" fmla="*/ 954 w 1378"/>
                                <a:gd name="T81" fmla="*/ 779 h 1763"/>
                                <a:gd name="T82" fmla="*/ 1001 w 1378"/>
                                <a:gd name="T83" fmla="*/ 730 h 1763"/>
                                <a:gd name="T84" fmla="*/ 1085 w 1378"/>
                                <a:gd name="T85" fmla="*/ 690 h 1763"/>
                                <a:gd name="T86" fmla="*/ 1169 w 1378"/>
                                <a:gd name="T87" fmla="*/ 640 h 1763"/>
                                <a:gd name="T88" fmla="*/ 1246 w 1378"/>
                                <a:gd name="T89" fmla="*/ 579 h 1763"/>
                                <a:gd name="T90" fmla="*/ 1310 w 1378"/>
                                <a:gd name="T91" fmla="*/ 510 h 1763"/>
                                <a:gd name="T92" fmla="*/ 1356 w 1378"/>
                                <a:gd name="T93" fmla="*/ 436 h 1763"/>
                                <a:gd name="T94" fmla="*/ 1377 w 1378"/>
                                <a:gd name="T95" fmla="*/ 356 h 1763"/>
                                <a:gd name="T96" fmla="*/ 1368 w 1378"/>
                                <a:gd name="T97" fmla="*/ 277 h 1763"/>
                                <a:gd name="T98" fmla="*/ 1329 w 1378"/>
                                <a:gd name="T99" fmla="*/ 211 h 1763"/>
                                <a:gd name="T100" fmla="*/ 1257 w 1378"/>
                                <a:gd name="T101" fmla="*/ 152 h 1763"/>
                                <a:gd name="T102" fmla="*/ 1160 w 1378"/>
                                <a:gd name="T103" fmla="*/ 100 h 1763"/>
                                <a:gd name="T104" fmla="*/ 1049 w 1378"/>
                                <a:gd name="T105" fmla="*/ 57 h 1763"/>
                                <a:gd name="T106" fmla="*/ 929 w 1378"/>
                                <a:gd name="T107" fmla="*/ 25 h 1763"/>
                                <a:gd name="T108" fmla="*/ 812 w 1378"/>
                                <a:gd name="T109" fmla="*/ 5 h 1763"/>
                                <a:gd name="T110" fmla="*/ 705 w 1378"/>
                                <a:gd name="T111" fmla="*/ 0 h 1763"/>
                                <a:gd name="T112" fmla="*/ 619 w 1378"/>
                                <a:gd name="T113" fmla="*/ 11 h 17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1378" h="1763">
                                  <a:moveTo>
                                    <a:pt x="601" y="18"/>
                                  </a:moveTo>
                                  <a:lnTo>
                                    <a:pt x="558" y="34"/>
                                  </a:lnTo>
                                  <a:lnTo>
                                    <a:pt x="517" y="51"/>
                                  </a:lnTo>
                                  <a:lnTo>
                                    <a:pt x="499" y="61"/>
                                  </a:lnTo>
                                  <a:lnTo>
                                    <a:pt x="480" y="70"/>
                                  </a:lnTo>
                                  <a:lnTo>
                                    <a:pt x="462" y="81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27" y="105"/>
                                  </a:lnTo>
                                  <a:lnTo>
                                    <a:pt x="411" y="119"/>
                                  </a:lnTo>
                                  <a:lnTo>
                                    <a:pt x="395" y="135"/>
                                  </a:lnTo>
                                  <a:lnTo>
                                    <a:pt x="378" y="152"/>
                                  </a:lnTo>
                                  <a:lnTo>
                                    <a:pt x="361" y="172"/>
                                  </a:lnTo>
                                  <a:lnTo>
                                    <a:pt x="345" y="194"/>
                                  </a:lnTo>
                                  <a:lnTo>
                                    <a:pt x="329" y="219"/>
                                  </a:lnTo>
                                  <a:lnTo>
                                    <a:pt x="313" y="246"/>
                                  </a:lnTo>
                                  <a:lnTo>
                                    <a:pt x="302" y="269"/>
                                  </a:lnTo>
                                  <a:lnTo>
                                    <a:pt x="291" y="292"/>
                                  </a:lnTo>
                                  <a:lnTo>
                                    <a:pt x="282" y="317"/>
                                  </a:lnTo>
                                  <a:lnTo>
                                    <a:pt x="275" y="342"/>
                                  </a:lnTo>
                                  <a:lnTo>
                                    <a:pt x="270" y="366"/>
                                  </a:lnTo>
                                  <a:lnTo>
                                    <a:pt x="266" y="391"/>
                                  </a:lnTo>
                                  <a:lnTo>
                                    <a:pt x="264" y="416"/>
                                  </a:lnTo>
                                  <a:lnTo>
                                    <a:pt x="264" y="441"/>
                                  </a:lnTo>
                                  <a:lnTo>
                                    <a:pt x="265" y="465"/>
                                  </a:lnTo>
                                  <a:lnTo>
                                    <a:pt x="270" y="490"/>
                                  </a:lnTo>
                                  <a:lnTo>
                                    <a:pt x="276" y="514"/>
                                  </a:lnTo>
                                  <a:lnTo>
                                    <a:pt x="284" y="536"/>
                                  </a:lnTo>
                                  <a:lnTo>
                                    <a:pt x="290" y="547"/>
                                  </a:lnTo>
                                  <a:lnTo>
                                    <a:pt x="295" y="558"/>
                                  </a:lnTo>
                                  <a:lnTo>
                                    <a:pt x="301" y="569"/>
                                  </a:lnTo>
                                  <a:lnTo>
                                    <a:pt x="308" y="579"/>
                                  </a:lnTo>
                                  <a:lnTo>
                                    <a:pt x="316" y="589"/>
                                  </a:lnTo>
                                  <a:lnTo>
                                    <a:pt x="323" y="599"/>
                                  </a:lnTo>
                                  <a:lnTo>
                                    <a:pt x="332" y="609"/>
                                  </a:lnTo>
                                  <a:lnTo>
                                    <a:pt x="342" y="617"/>
                                  </a:lnTo>
                                  <a:lnTo>
                                    <a:pt x="323" y="626"/>
                                  </a:lnTo>
                                  <a:lnTo>
                                    <a:pt x="305" y="636"/>
                                  </a:lnTo>
                                  <a:lnTo>
                                    <a:pt x="286" y="647"/>
                                  </a:lnTo>
                                  <a:lnTo>
                                    <a:pt x="270" y="659"/>
                                  </a:lnTo>
                                  <a:lnTo>
                                    <a:pt x="253" y="672"/>
                                  </a:lnTo>
                                  <a:lnTo>
                                    <a:pt x="237" y="687"/>
                                  </a:lnTo>
                                  <a:lnTo>
                                    <a:pt x="222" y="703"/>
                                  </a:lnTo>
                                  <a:lnTo>
                                    <a:pt x="207" y="719"/>
                                  </a:lnTo>
                                  <a:lnTo>
                                    <a:pt x="193" y="736"/>
                                  </a:lnTo>
                                  <a:lnTo>
                                    <a:pt x="180" y="753"/>
                                  </a:lnTo>
                                  <a:lnTo>
                                    <a:pt x="167" y="772"/>
                                  </a:lnTo>
                                  <a:lnTo>
                                    <a:pt x="156" y="792"/>
                                  </a:lnTo>
                                  <a:lnTo>
                                    <a:pt x="145" y="812"/>
                                  </a:lnTo>
                                  <a:lnTo>
                                    <a:pt x="136" y="831"/>
                                  </a:lnTo>
                                  <a:lnTo>
                                    <a:pt x="128" y="851"/>
                                  </a:lnTo>
                                  <a:lnTo>
                                    <a:pt x="120" y="872"/>
                                  </a:lnTo>
                                  <a:lnTo>
                                    <a:pt x="113" y="893"/>
                                  </a:lnTo>
                                  <a:lnTo>
                                    <a:pt x="108" y="914"/>
                                  </a:lnTo>
                                  <a:lnTo>
                                    <a:pt x="103" y="935"/>
                                  </a:lnTo>
                                  <a:lnTo>
                                    <a:pt x="100" y="956"/>
                                  </a:lnTo>
                                  <a:lnTo>
                                    <a:pt x="98" y="977"/>
                                  </a:lnTo>
                                  <a:lnTo>
                                    <a:pt x="98" y="997"/>
                                  </a:lnTo>
                                  <a:lnTo>
                                    <a:pt x="98" y="1017"/>
                                  </a:lnTo>
                                  <a:lnTo>
                                    <a:pt x="100" y="1037"/>
                                  </a:lnTo>
                                  <a:lnTo>
                                    <a:pt x="103" y="1057"/>
                                  </a:lnTo>
                                  <a:lnTo>
                                    <a:pt x="108" y="1075"/>
                                  </a:lnTo>
                                  <a:lnTo>
                                    <a:pt x="114" y="1092"/>
                                  </a:lnTo>
                                  <a:lnTo>
                                    <a:pt x="121" y="1110"/>
                                  </a:lnTo>
                                  <a:lnTo>
                                    <a:pt x="131" y="1127"/>
                                  </a:lnTo>
                                  <a:lnTo>
                                    <a:pt x="141" y="1142"/>
                                  </a:lnTo>
                                  <a:lnTo>
                                    <a:pt x="154" y="1157"/>
                                  </a:lnTo>
                                  <a:lnTo>
                                    <a:pt x="168" y="1170"/>
                                  </a:lnTo>
                                  <a:lnTo>
                                    <a:pt x="149" y="1181"/>
                                  </a:lnTo>
                                  <a:lnTo>
                                    <a:pt x="130" y="1194"/>
                                  </a:lnTo>
                                  <a:lnTo>
                                    <a:pt x="113" y="1210"/>
                                  </a:lnTo>
                                  <a:lnTo>
                                    <a:pt x="97" y="1227"/>
                                  </a:lnTo>
                                  <a:lnTo>
                                    <a:pt x="82" y="1247"/>
                                  </a:lnTo>
                                  <a:lnTo>
                                    <a:pt x="68" y="1267"/>
                                  </a:lnTo>
                                  <a:lnTo>
                                    <a:pt x="55" y="1289"/>
                                  </a:lnTo>
                                  <a:lnTo>
                                    <a:pt x="44" y="1313"/>
                                  </a:lnTo>
                                  <a:lnTo>
                                    <a:pt x="32" y="1337"/>
                                  </a:lnTo>
                                  <a:lnTo>
                                    <a:pt x="24" y="1362"/>
                                  </a:lnTo>
                                  <a:lnTo>
                                    <a:pt x="16" y="1388"/>
                                  </a:lnTo>
                                  <a:lnTo>
                                    <a:pt x="10" y="1415"/>
                                  </a:lnTo>
                                  <a:lnTo>
                                    <a:pt x="5" y="1441"/>
                                  </a:lnTo>
                                  <a:lnTo>
                                    <a:pt x="2" y="1468"/>
                                  </a:lnTo>
                                  <a:lnTo>
                                    <a:pt x="0" y="1496"/>
                                  </a:lnTo>
                                  <a:lnTo>
                                    <a:pt x="0" y="1522"/>
                                  </a:lnTo>
                                  <a:lnTo>
                                    <a:pt x="3" y="1548"/>
                                  </a:lnTo>
                                  <a:lnTo>
                                    <a:pt x="6" y="1574"/>
                                  </a:lnTo>
                                  <a:lnTo>
                                    <a:pt x="11" y="1598"/>
                                  </a:lnTo>
                                  <a:lnTo>
                                    <a:pt x="19" y="1622"/>
                                  </a:lnTo>
                                  <a:lnTo>
                                    <a:pt x="29" y="1644"/>
                                  </a:lnTo>
                                  <a:lnTo>
                                    <a:pt x="40" y="1665"/>
                                  </a:lnTo>
                                  <a:lnTo>
                                    <a:pt x="53" y="1685"/>
                                  </a:lnTo>
                                  <a:lnTo>
                                    <a:pt x="68" y="1702"/>
                                  </a:lnTo>
                                  <a:lnTo>
                                    <a:pt x="87" y="1718"/>
                                  </a:lnTo>
                                  <a:lnTo>
                                    <a:pt x="107" y="1732"/>
                                  </a:lnTo>
                                  <a:lnTo>
                                    <a:pt x="129" y="1743"/>
                                  </a:lnTo>
                                  <a:lnTo>
                                    <a:pt x="154" y="1753"/>
                                  </a:lnTo>
                                  <a:lnTo>
                                    <a:pt x="180" y="1759"/>
                                  </a:lnTo>
                                  <a:lnTo>
                                    <a:pt x="209" y="1763"/>
                                  </a:lnTo>
                                  <a:lnTo>
                                    <a:pt x="241" y="1763"/>
                                  </a:lnTo>
                                  <a:lnTo>
                                    <a:pt x="276" y="1760"/>
                                  </a:lnTo>
                                  <a:lnTo>
                                    <a:pt x="296" y="1757"/>
                                  </a:lnTo>
                                  <a:lnTo>
                                    <a:pt x="318" y="1753"/>
                                  </a:lnTo>
                                  <a:lnTo>
                                    <a:pt x="339" y="1748"/>
                                  </a:lnTo>
                                  <a:lnTo>
                                    <a:pt x="361" y="1743"/>
                                  </a:lnTo>
                                  <a:lnTo>
                                    <a:pt x="384" y="1736"/>
                                  </a:lnTo>
                                  <a:lnTo>
                                    <a:pt x="405" y="1728"/>
                                  </a:lnTo>
                                  <a:lnTo>
                                    <a:pt x="427" y="1719"/>
                                  </a:lnTo>
                                  <a:lnTo>
                                    <a:pt x="449" y="1711"/>
                                  </a:lnTo>
                                  <a:lnTo>
                                    <a:pt x="470" y="1701"/>
                                  </a:lnTo>
                                  <a:lnTo>
                                    <a:pt x="491" y="1690"/>
                                  </a:lnTo>
                                  <a:lnTo>
                                    <a:pt x="512" y="1677"/>
                                  </a:lnTo>
                                  <a:lnTo>
                                    <a:pt x="532" y="1665"/>
                                  </a:lnTo>
                                  <a:lnTo>
                                    <a:pt x="551" y="1653"/>
                                  </a:lnTo>
                                  <a:lnTo>
                                    <a:pt x="569" y="1638"/>
                                  </a:lnTo>
                                  <a:lnTo>
                                    <a:pt x="587" y="1623"/>
                                  </a:lnTo>
                                  <a:lnTo>
                                    <a:pt x="603" y="1608"/>
                                  </a:lnTo>
                                  <a:lnTo>
                                    <a:pt x="617" y="1592"/>
                                  </a:lnTo>
                                  <a:lnTo>
                                    <a:pt x="631" y="1576"/>
                                  </a:lnTo>
                                  <a:lnTo>
                                    <a:pt x="643" y="1559"/>
                                  </a:lnTo>
                                  <a:lnTo>
                                    <a:pt x="655" y="1540"/>
                                  </a:lnTo>
                                  <a:lnTo>
                                    <a:pt x="663" y="1522"/>
                                  </a:lnTo>
                                  <a:lnTo>
                                    <a:pt x="672" y="1502"/>
                                  </a:lnTo>
                                  <a:lnTo>
                                    <a:pt x="677" y="1482"/>
                                  </a:lnTo>
                                  <a:lnTo>
                                    <a:pt x="681" y="1462"/>
                                  </a:lnTo>
                                  <a:lnTo>
                                    <a:pt x="683" y="1441"/>
                                  </a:lnTo>
                                  <a:lnTo>
                                    <a:pt x="682" y="1420"/>
                                  </a:lnTo>
                                  <a:lnTo>
                                    <a:pt x="679" y="1398"/>
                                  </a:lnTo>
                                  <a:lnTo>
                                    <a:pt x="674" y="1376"/>
                                  </a:lnTo>
                                  <a:lnTo>
                                    <a:pt x="667" y="1352"/>
                                  </a:lnTo>
                                  <a:lnTo>
                                    <a:pt x="657" y="1329"/>
                                  </a:lnTo>
                                  <a:lnTo>
                                    <a:pt x="645" y="1305"/>
                                  </a:lnTo>
                                  <a:lnTo>
                                    <a:pt x="629" y="1280"/>
                                  </a:lnTo>
                                  <a:lnTo>
                                    <a:pt x="663" y="1274"/>
                                  </a:lnTo>
                                  <a:lnTo>
                                    <a:pt x="695" y="1267"/>
                                  </a:lnTo>
                                  <a:lnTo>
                                    <a:pt x="725" y="1258"/>
                                  </a:lnTo>
                                  <a:lnTo>
                                    <a:pt x="755" y="1248"/>
                                  </a:lnTo>
                                  <a:lnTo>
                                    <a:pt x="781" y="1237"/>
                                  </a:lnTo>
                                  <a:lnTo>
                                    <a:pt x="807" y="1225"/>
                                  </a:lnTo>
                                  <a:lnTo>
                                    <a:pt x="830" y="1210"/>
                                  </a:lnTo>
                                  <a:lnTo>
                                    <a:pt x="853" y="1194"/>
                                  </a:lnTo>
                                  <a:lnTo>
                                    <a:pt x="862" y="1185"/>
                                  </a:lnTo>
                                  <a:lnTo>
                                    <a:pt x="872" y="1177"/>
                                  </a:lnTo>
                                  <a:lnTo>
                                    <a:pt x="882" y="1167"/>
                                  </a:lnTo>
                                  <a:lnTo>
                                    <a:pt x="891" y="1157"/>
                                  </a:lnTo>
                                  <a:lnTo>
                                    <a:pt x="900" y="1146"/>
                                  </a:lnTo>
                                  <a:lnTo>
                                    <a:pt x="908" y="1134"/>
                                  </a:lnTo>
                                  <a:lnTo>
                                    <a:pt x="916" y="1122"/>
                                  </a:lnTo>
                                  <a:lnTo>
                                    <a:pt x="923" y="1110"/>
                                  </a:lnTo>
                                  <a:lnTo>
                                    <a:pt x="929" y="1096"/>
                                  </a:lnTo>
                                  <a:lnTo>
                                    <a:pt x="937" y="1083"/>
                                  </a:lnTo>
                                  <a:lnTo>
                                    <a:pt x="942" y="1068"/>
                                  </a:lnTo>
                                  <a:lnTo>
                                    <a:pt x="948" y="1052"/>
                                  </a:lnTo>
                                  <a:lnTo>
                                    <a:pt x="958" y="1018"/>
                                  </a:lnTo>
                                  <a:lnTo>
                                    <a:pt x="965" y="982"/>
                                  </a:lnTo>
                                  <a:lnTo>
                                    <a:pt x="972" y="941"/>
                                  </a:lnTo>
                                  <a:lnTo>
                                    <a:pt x="976" y="907"/>
                                  </a:lnTo>
                                  <a:lnTo>
                                    <a:pt x="977" y="892"/>
                                  </a:lnTo>
                                  <a:lnTo>
                                    <a:pt x="977" y="878"/>
                                  </a:lnTo>
                                  <a:lnTo>
                                    <a:pt x="976" y="865"/>
                                  </a:lnTo>
                                  <a:lnTo>
                                    <a:pt x="976" y="852"/>
                                  </a:lnTo>
                                  <a:lnTo>
                                    <a:pt x="974" y="840"/>
                                  </a:lnTo>
                                  <a:lnTo>
                                    <a:pt x="971" y="829"/>
                                  </a:lnTo>
                                  <a:lnTo>
                                    <a:pt x="968" y="817"/>
                                  </a:lnTo>
                                  <a:lnTo>
                                    <a:pt x="964" y="804"/>
                                  </a:lnTo>
                                  <a:lnTo>
                                    <a:pt x="954" y="779"/>
                                  </a:lnTo>
                                  <a:lnTo>
                                    <a:pt x="942" y="750"/>
                                  </a:lnTo>
                                  <a:lnTo>
                                    <a:pt x="960" y="744"/>
                                  </a:lnTo>
                                  <a:lnTo>
                                    <a:pt x="981" y="737"/>
                                  </a:lnTo>
                                  <a:lnTo>
                                    <a:pt x="1001" y="730"/>
                                  </a:lnTo>
                                  <a:lnTo>
                                    <a:pt x="1022" y="721"/>
                                  </a:lnTo>
                                  <a:lnTo>
                                    <a:pt x="1043" y="711"/>
                                  </a:lnTo>
                                  <a:lnTo>
                                    <a:pt x="1064" y="702"/>
                                  </a:lnTo>
                                  <a:lnTo>
                                    <a:pt x="1085" y="690"/>
                                  </a:lnTo>
                                  <a:lnTo>
                                    <a:pt x="1106" y="679"/>
                                  </a:lnTo>
                                  <a:lnTo>
                                    <a:pt x="1127" y="667"/>
                                  </a:lnTo>
                                  <a:lnTo>
                                    <a:pt x="1148" y="653"/>
                                  </a:lnTo>
                                  <a:lnTo>
                                    <a:pt x="1169" y="640"/>
                                  </a:lnTo>
                                  <a:lnTo>
                                    <a:pt x="1189" y="625"/>
                                  </a:lnTo>
                                  <a:lnTo>
                                    <a:pt x="1209" y="610"/>
                                  </a:lnTo>
                                  <a:lnTo>
                                    <a:pt x="1227" y="595"/>
                                  </a:lnTo>
                                  <a:lnTo>
                                    <a:pt x="1246" y="579"/>
                                  </a:lnTo>
                                  <a:lnTo>
                                    <a:pt x="1263" y="562"/>
                                  </a:lnTo>
                                  <a:lnTo>
                                    <a:pt x="1280" y="546"/>
                                  </a:lnTo>
                                  <a:lnTo>
                                    <a:pt x="1295" y="527"/>
                                  </a:lnTo>
                                  <a:lnTo>
                                    <a:pt x="1310" y="510"/>
                                  </a:lnTo>
                                  <a:lnTo>
                                    <a:pt x="1324" y="491"/>
                                  </a:lnTo>
                                  <a:lnTo>
                                    <a:pt x="1336" y="473"/>
                                  </a:lnTo>
                                  <a:lnTo>
                                    <a:pt x="1347" y="454"/>
                                  </a:lnTo>
                                  <a:lnTo>
                                    <a:pt x="1356" y="436"/>
                                  </a:lnTo>
                                  <a:lnTo>
                                    <a:pt x="1365" y="416"/>
                                  </a:lnTo>
                                  <a:lnTo>
                                    <a:pt x="1371" y="396"/>
                                  </a:lnTo>
                                  <a:lnTo>
                                    <a:pt x="1374" y="376"/>
                                  </a:lnTo>
                                  <a:lnTo>
                                    <a:pt x="1377" y="356"/>
                                  </a:lnTo>
                                  <a:lnTo>
                                    <a:pt x="1378" y="337"/>
                                  </a:lnTo>
                                  <a:lnTo>
                                    <a:pt x="1377" y="317"/>
                                  </a:lnTo>
                                  <a:lnTo>
                                    <a:pt x="1373" y="297"/>
                                  </a:lnTo>
                                  <a:lnTo>
                                    <a:pt x="1368" y="277"/>
                                  </a:lnTo>
                                  <a:lnTo>
                                    <a:pt x="1361" y="256"/>
                                  </a:lnTo>
                                  <a:lnTo>
                                    <a:pt x="1352" y="241"/>
                                  </a:lnTo>
                                  <a:lnTo>
                                    <a:pt x="1341" y="225"/>
                                  </a:lnTo>
                                  <a:lnTo>
                                    <a:pt x="1329" y="211"/>
                                  </a:lnTo>
                                  <a:lnTo>
                                    <a:pt x="1314" y="196"/>
                                  </a:lnTo>
                                  <a:lnTo>
                                    <a:pt x="1297" y="181"/>
                                  </a:lnTo>
                                  <a:lnTo>
                                    <a:pt x="1278" y="166"/>
                                  </a:lnTo>
                                  <a:lnTo>
                                    <a:pt x="1257" y="152"/>
                                  </a:lnTo>
                                  <a:lnTo>
                                    <a:pt x="1235" y="139"/>
                                  </a:lnTo>
                                  <a:lnTo>
                                    <a:pt x="1211" y="126"/>
                                  </a:lnTo>
                                  <a:lnTo>
                                    <a:pt x="1186" y="113"/>
                                  </a:lnTo>
                                  <a:lnTo>
                                    <a:pt x="1160" y="100"/>
                                  </a:lnTo>
                                  <a:lnTo>
                                    <a:pt x="1135" y="89"/>
                                  </a:lnTo>
                                  <a:lnTo>
                                    <a:pt x="1106" y="78"/>
                                  </a:lnTo>
                                  <a:lnTo>
                                    <a:pt x="1078" y="67"/>
                                  </a:lnTo>
                                  <a:lnTo>
                                    <a:pt x="1049" y="57"/>
                                  </a:lnTo>
                                  <a:lnTo>
                                    <a:pt x="1019" y="48"/>
                                  </a:lnTo>
                                  <a:lnTo>
                                    <a:pt x="990" y="40"/>
                                  </a:lnTo>
                                  <a:lnTo>
                                    <a:pt x="959" y="32"/>
                                  </a:lnTo>
                                  <a:lnTo>
                                    <a:pt x="929" y="25"/>
                                  </a:lnTo>
                                  <a:lnTo>
                                    <a:pt x="900" y="19"/>
                                  </a:lnTo>
                                  <a:lnTo>
                                    <a:pt x="870" y="14"/>
                                  </a:lnTo>
                                  <a:lnTo>
                                    <a:pt x="840" y="9"/>
                                  </a:lnTo>
                                  <a:lnTo>
                                    <a:pt x="812" y="5"/>
                                  </a:lnTo>
                                  <a:lnTo>
                                    <a:pt x="784" y="3"/>
                                  </a:lnTo>
                                  <a:lnTo>
                                    <a:pt x="757" y="0"/>
                                  </a:lnTo>
                                  <a:lnTo>
                                    <a:pt x="731" y="0"/>
                                  </a:lnTo>
                                  <a:lnTo>
                                    <a:pt x="705" y="0"/>
                                  </a:lnTo>
                                  <a:lnTo>
                                    <a:pt x="682" y="1"/>
                                  </a:lnTo>
                                  <a:lnTo>
                                    <a:pt x="660" y="4"/>
                                  </a:lnTo>
                                  <a:lnTo>
                                    <a:pt x="639" y="6"/>
                                  </a:lnTo>
                                  <a:lnTo>
                                    <a:pt x="619" y="11"/>
                                  </a:lnTo>
                                  <a:lnTo>
                                    <a:pt x="601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5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Freeform 463"/>
                          <wps:cNvSpPr>
                            <a:spLocks/>
                          </wps:cNvSpPr>
                          <wps:spPr bwMode="auto">
                            <a:xfrm>
                              <a:off x="8918" y="4420"/>
                              <a:ext cx="161" cy="104"/>
                            </a:xfrm>
                            <a:custGeom>
                              <a:avLst/>
                              <a:gdLst>
                                <a:gd name="T0" fmla="*/ 198 w 802"/>
                                <a:gd name="T1" fmla="*/ 3 h 521"/>
                                <a:gd name="T2" fmla="*/ 169 w 802"/>
                                <a:gd name="T3" fmla="*/ 11 h 521"/>
                                <a:gd name="T4" fmla="*/ 143 w 802"/>
                                <a:gd name="T5" fmla="*/ 22 h 521"/>
                                <a:gd name="T6" fmla="*/ 119 w 802"/>
                                <a:gd name="T7" fmla="*/ 38 h 521"/>
                                <a:gd name="T8" fmla="*/ 96 w 802"/>
                                <a:gd name="T9" fmla="*/ 58 h 521"/>
                                <a:gd name="T10" fmla="*/ 75 w 802"/>
                                <a:gd name="T11" fmla="*/ 79 h 521"/>
                                <a:gd name="T12" fmla="*/ 57 w 802"/>
                                <a:gd name="T13" fmla="*/ 103 h 521"/>
                                <a:gd name="T14" fmla="*/ 41 w 802"/>
                                <a:gd name="T15" fmla="*/ 131 h 521"/>
                                <a:gd name="T16" fmla="*/ 27 w 802"/>
                                <a:gd name="T17" fmla="*/ 158 h 521"/>
                                <a:gd name="T18" fmla="*/ 16 w 802"/>
                                <a:gd name="T19" fmla="*/ 186 h 521"/>
                                <a:gd name="T20" fmla="*/ 9 w 802"/>
                                <a:gd name="T21" fmla="*/ 216 h 521"/>
                                <a:gd name="T22" fmla="*/ 2 w 802"/>
                                <a:gd name="T23" fmla="*/ 244 h 521"/>
                                <a:gd name="T24" fmla="*/ 0 w 802"/>
                                <a:gd name="T25" fmla="*/ 273 h 521"/>
                                <a:gd name="T26" fmla="*/ 1 w 802"/>
                                <a:gd name="T27" fmla="*/ 300 h 521"/>
                                <a:gd name="T28" fmla="*/ 6 w 802"/>
                                <a:gd name="T29" fmla="*/ 325 h 521"/>
                                <a:gd name="T30" fmla="*/ 14 w 802"/>
                                <a:gd name="T31" fmla="*/ 348 h 521"/>
                                <a:gd name="T32" fmla="*/ 26 w 802"/>
                                <a:gd name="T33" fmla="*/ 371 h 521"/>
                                <a:gd name="T34" fmla="*/ 42 w 802"/>
                                <a:gd name="T35" fmla="*/ 393 h 521"/>
                                <a:gd name="T36" fmla="*/ 62 w 802"/>
                                <a:gd name="T37" fmla="*/ 414 h 521"/>
                                <a:gd name="T38" fmla="*/ 83 w 802"/>
                                <a:gd name="T39" fmla="*/ 432 h 521"/>
                                <a:gd name="T40" fmla="*/ 119 w 802"/>
                                <a:gd name="T41" fmla="*/ 457 h 521"/>
                                <a:gd name="T42" fmla="*/ 172 w 802"/>
                                <a:gd name="T43" fmla="*/ 484 h 521"/>
                                <a:gd name="T44" fmla="*/ 230 w 802"/>
                                <a:gd name="T45" fmla="*/ 503 h 521"/>
                                <a:gd name="T46" fmla="*/ 289 w 802"/>
                                <a:gd name="T47" fmla="*/ 515 h 521"/>
                                <a:gd name="T48" fmla="*/ 348 w 802"/>
                                <a:gd name="T49" fmla="*/ 521 h 521"/>
                                <a:gd name="T50" fmla="*/ 404 w 802"/>
                                <a:gd name="T51" fmla="*/ 520 h 521"/>
                                <a:gd name="T52" fmla="*/ 447 w 802"/>
                                <a:gd name="T53" fmla="*/ 515 h 521"/>
                                <a:gd name="T54" fmla="*/ 482 w 802"/>
                                <a:gd name="T55" fmla="*/ 508 h 521"/>
                                <a:gd name="T56" fmla="*/ 543 w 802"/>
                                <a:gd name="T57" fmla="*/ 489 h 521"/>
                                <a:gd name="T58" fmla="*/ 606 w 802"/>
                                <a:gd name="T59" fmla="*/ 466 h 521"/>
                                <a:gd name="T60" fmla="*/ 646 w 802"/>
                                <a:gd name="T61" fmla="*/ 447 h 521"/>
                                <a:gd name="T62" fmla="*/ 683 w 802"/>
                                <a:gd name="T63" fmla="*/ 427 h 521"/>
                                <a:gd name="T64" fmla="*/ 712 w 802"/>
                                <a:gd name="T65" fmla="*/ 406 h 521"/>
                                <a:gd name="T66" fmla="*/ 738 w 802"/>
                                <a:gd name="T67" fmla="*/ 385 h 521"/>
                                <a:gd name="T68" fmla="*/ 759 w 802"/>
                                <a:gd name="T69" fmla="*/ 364 h 521"/>
                                <a:gd name="T70" fmla="*/ 774 w 802"/>
                                <a:gd name="T71" fmla="*/ 343 h 521"/>
                                <a:gd name="T72" fmla="*/ 785 w 802"/>
                                <a:gd name="T73" fmla="*/ 324 h 521"/>
                                <a:gd name="T74" fmla="*/ 794 w 802"/>
                                <a:gd name="T75" fmla="*/ 304 h 521"/>
                                <a:gd name="T76" fmla="*/ 799 w 802"/>
                                <a:gd name="T77" fmla="*/ 282 h 521"/>
                                <a:gd name="T78" fmla="*/ 802 w 802"/>
                                <a:gd name="T79" fmla="*/ 243 h 521"/>
                                <a:gd name="T80" fmla="*/ 802 w 802"/>
                                <a:gd name="T81" fmla="*/ 200 h 521"/>
                                <a:gd name="T82" fmla="*/ 799 w 802"/>
                                <a:gd name="T83" fmla="*/ 178 h 521"/>
                                <a:gd name="T84" fmla="*/ 793 w 802"/>
                                <a:gd name="T85" fmla="*/ 158 h 521"/>
                                <a:gd name="T86" fmla="*/ 784 w 802"/>
                                <a:gd name="T87" fmla="*/ 139 h 521"/>
                                <a:gd name="T88" fmla="*/ 773 w 802"/>
                                <a:gd name="T89" fmla="*/ 123 h 521"/>
                                <a:gd name="T90" fmla="*/ 759 w 802"/>
                                <a:gd name="T91" fmla="*/ 108 h 521"/>
                                <a:gd name="T92" fmla="*/ 737 w 802"/>
                                <a:gd name="T93" fmla="*/ 90 h 521"/>
                                <a:gd name="T94" fmla="*/ 701 w 802"/>
                                <a:gd name="T95" fmla="*/ 70 h 521"/>
                                <a:gd name="T96" fmla="*/ 662 w 802"/>
                                <a:gd name="T97" fmla="*/ 55 h 521"/>
                                <a:gd name="T98" fmla="*/ 600 w 802"/>
                                <a:gd name="T99" fmla="*/ 38 h 521"/>
                                <a:gd name="T100" fmla="*/ 536 w 802"/>
                                <a:gd name="T101" fmla="*/ 24 h 521"/>
                                <a:gd name="T102" fmla="*/ 439 w 802"/>
                                <a:gd name="T103" fmla="*/ 14 h 521"/>
                                <a:gd name="T104" fmla="*/ 320 w 802"/>
                                <a:gd name="T105" fmla="*/ 4 h 521"/>
                                <a:gd name="T106" fmla="*/ 230 w 802"/>
                                <a:gd name="T107" fmla="*/ 0 h 5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802" h="521">
                                  <a:moveTo>
                                    <a:pt x="213" y="1"/>
                                  </a:moveTo>
                                  <a:lnTo>
                                    <a:pt x="198" y="3"/>
                                  </a:lnTo>
                                  <a:lnTo>
                                    <a:pt x="184" y="6"/>
                                  </a:lnTo>
                                  <a:lnTo>
                                    <a:pt x="169" y="11"/>
                                  </a:lnTo>
                                  <a:lnTo>
                                    <a:pt x="157" y="16"/>
                                  </a:lnTo>
                                  <a:lnTo>
                                    <a:pt x="143" y="22"/>
                                  </a:lnTo>
                                  <a:lnTo>
                                    <a:pt x="131" y="29"/>
                                  </a:lnTo>
                                  <a:lnTo>
                                    <a:pt x="119" y="38"/>
                                  </a:lnTo>
                                  <a:lnTo>
                                    <a:pt x="108" y="47"/>
                                  </a:lnTo>
                                  <a:lnTo>
                                    <a:pt x="96" y="58"/>
                                  </a:lnTo>
                                  <a:lnTo>
                                    <a:pt x="85" y="68"/>
                                  </a:lnTo>
                                  <a:lnTo>
                                    <a:pt x="75" y="79"/>
                                  </a:lnTo>
                                  <a:lnTo>
                                    <a:pt x="66" y="91"/>
                                  </a:lnTo>
                                  <a:lnTo>
                                    <a:pt x="57" y="103"/>
                                  </a:lnTo>
                                  <a:lnTo>
                                    <a:pt x="48" y="117"/>
                                  </a:lnTo>
                                  <a:lnTo>
                                    <a:pt x="41" y="131"/>
                                  </a:lnTo>
                                  <a:lnTo>
                                    <a:pt x="33" y="144"/>
                                  </a:lnTo>
                                  <a:lnTo>
                                    <a:pt x="27" y="158"/>
                                  </a:lnTo>
                                  <a:lnTo>
                                    <a:pt x="21" y="173"/>
                                  </a:lnTo>
                                  <a:lnTo>
                                    <a:pt x="16" y="186"/>
                                  </a:lnTo>
                                  <a:lnTo>
                                    <a:pt x="12" y="201"/>
                                  </a:lnTo>
                                  <a:lnTo>
                                    <a:pt x="9" y="216"/>
                                  </a:lnTo>
                                  <a:lnTo>
                                    <a:pt x="5" y="230"/>
                                  </a:lnTo>
                                  <a:lnTo>
                                    <a:pt x="2" y="244"/>
                                  </a:lnTo>
                                  <a:lnTo>
                                    <a:pt x="1" y="259"/>
                                  </a:lnTo>
                                  <a:lnTo>
                                    <a:pt x="0" y="273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1" y="300"/>
                                  </a:lnTo>
                                  <a:lnTo>
                                    <a:pt x="4" y="312"/>
                                  </a:lnTo>
                                  <a:lnTo>
                                    <a:pt x="6" y="325"/>
                                  </a:lnTo>
                                  <a:lnTo>
                                    <a:pt x="9" y="337"/>
                                  </a:lnTo>
                                  <a:lnTo>
                                    <a:pt x="14" y="348"/>
                                  </a:lnTo>
                                  <a:lnTo>
                                    <a:pt x="19" y="358"/>
                                  </a:lnTo>
                                  <a:lnTo>
                                    <a:pt x="26" y="371"/>
                                  </a:lnTo>
                                  <a:lnTo>
                                    <a:pt x="33" y="382"/>
                                  </a:lnTo>
                                  <a:lnTo>
                                    <a:pt x="42" y="393"/>
                                  </a:lnTo>
                                  <a:lnTo>
                                    <a:pt x="52" y="404"/>
                                  </a:lnTo>
                                  <a:lnTo>
                                    <a:pt x="62" y="414"/>
                                  </a:lnTo>
                                  <a:lnTo>
                                    <a:pt x="72" y="424"/>
                                  </a:lnTo>
                                  <a:lnTo>
                                    <a:pt x="83" y="432"/>
                                  </a:lnTo>
                                  <a:lnTo>
                                    <a:pt x="94" y="441"/>
                                  </a:lnTo>
                                  <a:lnTo>
                                    <a:pt x="119" y="457"/>
                                  </a:lnTo>
                                  <a:lnTo>
                                    <a:pt x="145" y="472"/>
                                  </a:lnTo>
                                  <a:lnTo>
                                    <a:pt x="172" y="484"/>
                                  </a:lnTo>
                                  <a:lnTo>
                                    <a:pt x="200" y="494"/>
                                  </a:lnTo>
                                  <a:lnTo>
                                    <a:pt x="230" y="503"/>
                                  </a:lnTo>
                                  <a:lnTo>
                                    <a:pt x="260" y="510"/>
                                  </a:lnTo>
                                  <a:lnTo>
                                    <a:pt x="289" y="515"/>
                                  </a:lnTo>
                                  <a:lnTo>
                                    <a:pt x="319" y="519"/>
                                  </a:lnTo>
                                  <a:lnTo>
                                    <a:pt x="348" y="521"/>
                                  </a:lnTo>
                                  <a:lnTo>
                                    <a:pt x="377" y="521"/>
                                  </a:lnTo>
                                  <a:lnTo>
                                    <a:pt x="404" y="520"/>
                                  </a:lnTo>
                                  <a:lnTo>
                                    <a:pt x="432" y="518"/>
                                  </a:lnTo>
                                  <a:lnTo>
                                    <a:pt x="447" y="515"/>
                                  </a:lnTo>
                                  <a:lnTo>
                                    <a:pt x="464" y="512"/>
                                  </a:lnTo>
                                  <a:lnTo>
                                    <a:pt x="482" y="508"/>
                                  </a:lnTo>
                                  <a:lnTo>
                                    <a:pt x="502" y="503"/>
                                  </a:lnTo>
                                  <a:lnTo>
                                    <a:pt x="543" y="489"/>
                                  </a:lnTo>
                                  <a:lnTo>
                                    <a:pt x="585" y="474"/>
                                  </a:lnTo>
                                  <a:lnTo>
                                    <a:pt x="606" y="466"/>
                                  </a:lnTo>
                                  <a:lnTo>
                                    <a:pt x="626" y="456"/>
                                  </a:lnTo>
                                  <a:lnTo>
                                    <a:pt x="646" y="447"/>
                                  </a:lnTo>
                                  <a:lnTo>
                                    <a:pt x="664" y="437"/>
                                  </a:lnTo>
                                  <a:lnTo>
                                    <a:pt x="683" y="427"/>
                                  </a:lnTo>
                                  <a:lnTo>
                                    <a:pt x="699" y="418"/>
                                  </a:lnTo>
                                  <a:lnTo>
                                    <a:pt x="712" y="406"/>
                                  </a:lnTo>
                                  <a:lnTo>
                                    <a:pt x="726" y="397"/>
                                  </a:lnTo>
                                  <a:lnTo>
                                    <a:pt x="738" y="385"/>
                                  </a:lnTo>
                                  <a:lnTo>
                                    <a:pt x="750" y="374"/>
                                  </a:lnTo>
                                  <a:lnTo>
                                    <a:pt x="759" y="364"/>
                                  </a:lnTo>
                                  <a:lnTo>
                                    <a:pt x="767" y="353"/>
                                  </a:lnTo>
                                  <a:lnTo>
                                    <a:pt x="774" y="343"/>
                                  </a:lnTo>
                                  <a:lnTo>
                                    <a:pt x="780" y="333"/>
                                  </a:lnTo>
                                  <a:lnTo>
                                    <a:pt x="785" y="324"/>
                                  </a:lnTo>
                                  <a:lnTo>
                                    <a:pt x="790" y="314"/>
                                  </a:lnTo>
                                  <a:lnTo>
                                    <a:pt x="794" y="304"/>
                                  </a:lnTo>
                                  <a:lnTo>
                                    <a:pt x="797" y="293"/>
                                  </a:lnTo>
                                  <a:lnTo>
                                    <a:pt x="799" y="282"/>
                                  </a:lnTo>
                                  <a:lnTo>
                                    <a:pt x="800" y="269"/>
                                  </a:lnTo>
                                  <a:lnTo>
                                    <a:pt x="802" y="243"/>
                                  </a:lnTo>
                                  <a:lnTo>
                                    <a:pt x="802" y="212"/>
                                  </a:lnTo>
                                  <a:lnTo>
                                    <a:pt x="802" y="200"/>
                                  </a:lnTo>
                                  <a:lnTo>
                                    <a:pt x="800" y="189"/>
                                  </a:lnTo>
                                  <a:lnTo>
                                    <a:pt x="799" y="178"/>
                                  </a:lnTo>
                                  <a:lnTo>
                                    <a:pt x="795" y="168"/>
                                  </a:lnTo>
                                  <a:lnTo>
                                    <a:pt x="793" y="158"/>
                                  </a:lnTo>
                                  <a:lnTo>
                                    <a:pt x="788" y="148"/>
                                  </a:lnTo>
                                  <a:lnTo>
                                    <a:pt x="784" y="139"/>
                                  </a:lnTo>
                                  <a:lnTo>
                                    <a:pt x="778" y="131"/>
                                  </a:lnTo>
                                  <a:lnTo>
                                    <a:pt x="773" y="123"/>
                                  </a:lnTo>
                                  <a:lnTo>
                                    <a:pt x="767" y="116"/>
                                  </a:lnTo>
                                  <a:lnTo>
                                    <a:pt x="759" y="108"/>
                                  </a:lnTo>
                                  <a:lnTo>
                                    <a:pt x="752" y="102"/>
                                  </a:lnTo>
                                  <a:lnTo>
                                    <a:pt x="737" y="90"/>
                                  </a:lnTo>
                                  <a:lnTo>
                                    <a:pt x="720" y="80"/>
                                  </a:lnTo>
                                  <a:lnTo>
                                    <a:pt x="701" y="70"/>
                                  </a:lnTo>
                                  <a:lnTo>
                                    <a:pt x="682" y="63"/>
                                  </a:lnTo>
                                  <a:lnTo>
                                    <a:pt x="662" y="55"/>
                                  </a:lnTo>
                                  <a:lnTo>
                                    <a:pt x="641" y="49"/>
                                  </a:lnTo>
                                  <a:lnTo>
                                    <a:pt x="600" y="38"/>
                                  </a:lnTo>
                                  <a:lnTo>
                                    <a:pt x="559" y="28"/>
                                  </a:lnTo>
                                  <a:lnTo>
                                    <a:pt x="536" y="24"/>
                                  </a:lnTo>
                                  <a:lnTo>
                                    <a:pt x="494" y="21"/>
                                  </a:lnTo>
                                  <a:lnTo>
                                    <a:pt x="439" y="14"/>
                                  </a:lnTo>
                                  <a:lnTo>
                                    <a:pt x="380" y="9"/>
                                  </a:lnTo>
                                  <a:lnTo>
                                    <a:pt x="320" y="4"/>
                                  </a:lnTo>
                                  <a:lnTo>
                                    <a:pt x="268" y="1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13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464"/>
                          <wps:cNvSpPr>
                            <a:spLocks/>
                          </wps:cNvSpPr>
                          <wps:spPr bwMode="auto">
                            <a:xfrm>
                              <a:off x="8879" y="4536"/>
                              <a:ext cx="129" cy="95"/>
                            </a:xfrm>
                            <a:custGeom>
                              <a:avLst/>
                              <a:gdLst>
                                <a:gd name="T0" fmla="*/ 130 w 642"/>
                                <a:gd name="T1" fmla="*/ 49 h 477"/>
                                <a:gd name="T2" fmla="*/ 93 w 642"/>
                                <a:gd name="T3" fmla="*/ 86 h 477"/>
                                <a:gd name="T4" fmla="*/ 60 w 642"/>
                                <a:gd name="T5" fmla="*/ 124 h 477"/>
                                <a:gd name="T6" fmla="*/ 34 w 642"/>
                                <a:gd name="T7" fmla="*/ 165 h 477"/>
                                <a:gd name="T8" fmla="*/ 15 w 642"/>
                                <a:gd name="T9" fmla="*/ 206 h 477"/>
                                <a:gd name="T10" fmla="*/ 2 w 642"/>
                                <a:gd name="T11" fmla="*/ 247 h 477"/>
                                <a:gd name="T12" fmla="*/ 0 w 642"/>
                                <a:gd name="T13" fmla="*/ 289 h 477"/>
                                <a:gd name="T14" fmla="*/ 2 w 642"/>
                                <a:gd name="T15" fmla="*/ 320 h 477"/>
                                <a:gd name="T16" fmla="*/ 8 w 642"/>
                                <a:gd name="T17" fmla="*/ 339 h 477"/>
                                <a:gd name="T18" fmla="*/ 17 w 642"/>
                                <a:gd name="T19" fmla="*/ 362 h 477"/>
                                <a:gd name="T20" fmla="*/ 31 w 642"/>
                                <a:gd name="T21" fmla="*/ 384 h 477"/>
                                <a:gd name="T22" fmla="*/ 49 w 642"/>
                                <a:gd name="T23" fmla="*/ 404 h 477"/>
                                <a:gd name="T24" fmla="*/ 70 w 642"/>
                                <a:gd name="T25" fmla="*/ 421 h 477"/>
                                <a:gd name="T26" fmla="*/ 95 w 642"/>
                                <a:gd name="T27" fmla="*/ 436 h 477"/>
                                <a:gd name="T28" fmla="*/ 122 w 642"/>
                                <a:gd name="T29" fmla="*/ 449 h 477"/>
                                <a:gd name="T30" fmla="*/ 152 w 642"/>
                                <a:gd name="T31" fmla="*/ 459 h 477"/>
                                <a:gd name="T32" fmla="*/ 184 w 642"/>
                                <a:gd name="T33" fmla="*/ 468 h 477"/>
                                <a:gd name="T34" fmla="*/ 216 w 642"/>
                                <a:gd name="T35" fmla="*/ 473 h 477"/>
                                <a:gd name="T36" fmla="*/ 251 w 642"/>
                                <a:gd name="T37" fmla="*/ 477 h 477"/>
                                <a:gd name="T38" fmla="*/ 286 w 642"/>
                                <a:gd name="T39" fmla="*/ 477 h 477"/>
                                <a:gd name="T40" fmla="*/ 320 w 642"/>
                                <a:gd name="T41" fmla="*/ 475 h 477"/>
                                <a:gd name="T42" fmla="*/ 355 w 642"/>
                                <a:gd name="T43" fmla="*/ 472 h 477"/>
                                <a:gd name="T44" fmla="*/ 388 w 642"/>
                                <a:gd name="T45" fmla="*/ 464 h 477"/>
                                <a:gd name="T46" fmla="*/ 420 w 642"/>
                                <a:gd name="T47" fmla="*/ 456 h 477"/>
                                <a:gd name="T48" fmla="*/ 451 w 642"/>
                                <a:gd name="T49" fmla="*/ 443 h 477"/>
                                <a:gd name="T50" fmla="*/ 492 w 642"/>
                                <a:gd name="T51" fmla="*/ 422 h 477"/>
                                <a:gd name="T52" fmla="*/ 539 w 642"/>
                                <a:gd name="T53" fmla="*/ 389 h 477"/>
                                <a:gd name="T54" fmla="*/ 577 w 642"/>
                                <a:gd name="T55" fmla="*/ 352 h 477"/>
                                <a:gd name="T56" fmla="*/ 608 w 642"/>
                                <a:gd name="T57" fmla="*/ 310 h 477"/>
                                <a:gd name="T58" fmla="*/ 626 w 642"/>
                                <a:gd name="T59" fmla="*/ 275 h 477"/>
                                <a:gd name="T60" fmla="*/ 633 w 642"/>
                                <a:gd name="T61" fmla="*/ 253 h 477"/>
                                <a:gd name="T62" fmla="*/ 639 w 642"/>
                                <a:gd name="T63" fmla="*/ 229 h 477"/>
                                <a:gd name="T64" fmla="*/ 642 w 642"/>
                                <a:gd name="T65" fmla="*/ 204 h 477"/>
                                <a:gd name="T66" fmla="*/ 642 w 642"/>
                                <a:gd name="T67" fmla="*/ 181 h 477"/>
                                <a:gd name="T68" fmla="*/ 639 w 642"/>
                                <a:gd name="T69" fmla="*/ 156 h 477"/>
                                <a:gd name="T70" fmla="*/ 633 w 642"/>
                                <a:gd name="T71" fmla="*/ 133 h 477"/>
                                <a:gd name="T72" fmla="*/ 624 w 642"/>
                                <a:gd name="T73" fmla="*/ 108 h 477"/>
                                <a:gd name="T74" fmla="*/ 610 w 642"/>
                                <a:gd name="T75" fmla="*/ 88 h 477"/>
                                <a:gd name="T76" fmla="*/ 589 w 642"/>
                                <a:gd name="T77" fmla="*/ 73 h 477"/>
                                <a:gd name="T78" fmla="*/ 550 w 642"/>
                                <a:gd name="T79" fmla="*/ 54 h 477"/>
                                <a:gd name="T80" fmla="*/ 486 w 642"/>
                                <a:gd name="T81" fmla="*/ 30 h 477"/>
                                <a:gd name="T82" fmla="*/ 414 w 642"/>
                                <a:gd name="T83" fmla="*/ 14 h 477"/>
                                <a:gd name="T84" fmla="*/ 341 w 642"/>
                                <a:gd name="T85" fmla="*/ 3 h 477"/>
                                <a:gd name="T86" fmla="*/ 271 w 642"/>
                                <a:gd name="T87" fmla="*/ 0 h 477"/>
                                <a:gd name="T88" fmla="*/ 224 w 642"/>
                                <a:gd name="T89" fmla="*/ 3 h 477"/>
                                <a:gd name="T90" fmla="*/ 198 w 642"/>
                                <a:gd name="T91" fmla="*/ 8 h 477"/>
                                <a:gd name="T92" fmla="*/ 174 w 642"/>
                                <a:gd name="T93" fmla="*/ 15 h 477"/>
                                <a:gd name="T94" fmla="*/ 157 w 642"/>
                                <a:gd name="T95" fmla="*/ 25 h 4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642" h="477">
                                  <a:moveTo>
                                    <a:pt x="151" y="30"/>
                                  </a:moveTo>
                                  <a:lnTo>
                                    <a:pt x="130" y="49"/>
                                  </a:lnTo>
                                  <a:lnTo>
                                    <a:pt x="110" y="66"/>
                                  </a:lnTo>
                                  <a:lnTo>
                                    <a:pt x="93" y="86"/>
                                  </a:lnTo>
                                  <a:lnTo>
                                    <a:pt x="75" y="104"/>
                                  </a:lnTo>
                                  <a:lnTo>
                                    <a:pt x="60" y="124"/>
                                  </a:lnTo>
                                  <a:lnTo>
                                    <a:pt x="47" y="144"/>
                                  </a:lnTo>
                                  <a:lnTo>
                                    <a:pt x="34" y="165"/>
                                  </a:lnTo>
                                  <a:lnTo>
                                    <a:pt x="23" y="185"/>
                                  </a:lnTo>
                                  <a:lnTo>
                                    <a:pt x="15" y="206"/>
                                  </a:lnTo>
                                  <a:lnTo>
                                    <a:pt x="7" y="227"/>
                                  </a:lnTo>
                                  <a:lnTo>
                                    <a:pt x="2" y="247"/>
                                  </a:lnTo>
                                  <a:lnTo>
                                    <a:pt x="0" y="268"/>
                                  </a:lnTo>
                                  <a:lnTo>
                                    <a:pt x="0" y="289"/>
                                  </a:lnTo>
                                  <a:lnTo>
                                    <a:pt x="1" y="310"/>
                                  </a:lnTo>
                                  <a:lnTo>
                                    <a:pt x="2" y="320"/>
                                  </a:lnTo>
                                  <a:lnTo>
                                    <a:pt x="5" y="329"/>
                                  </a:lnTo>
                                  <a:lnTo>
                                    <a:pt x="8" y="339"/>
                                  </a:lnTo>
                                  <a:lnTo>
                                    <a:pt x="11" y="349"/>
                                  </a:lnTo>
                                  <a:lnTo>
                                    <a:pt x="17" y="362"/>
                                  </a:lnTo>
                                  <a:lnTo>
                                    <a:pt x="23" y="373"/>
                                  </a:lnTo>
                                  <a:lnTo>
                                    <a:pt x="31" y="384"/>
                                  </a:lnTo>
                                  <a:lnTo>
                                    <a:pt x="39" y="394"/>
                                  </a:lnTo>
                                  <a:lnTo>
                                    <a:pt x="49" y="404"/>
                                  </a:lnTo>
                                  <a:lnTo>
                                    <a:pt x="59" y="412"/>
                                  </a:lnTo>
                                  <a:lnTo>
                                    <a:pt x="70" y="421"/>
                                  </a:lnTo>
                                  <a:lnTo>
                                    <a:pt x="83" y="428"/>
                                  </a:lnTo>
                                  <a:lnTo>
                                    <a:pt x="95" y="436"/>
                                  </a:lnTo>
                                  <a:lnTo>
                                    <a:pt x="109" y="443"/>
                                  </a:lnTo>
                                  <a:lnTo>
                                    <a:pt x="122" y="449"/>
                                  </a:lnTo>
                                  <a:lnTo>
                                    <a:pt x="137" y="454"/>
                                  </a:lnTo>
                                  <a:lnTo>
                                    <a:pt x="152" y="459"/>
                                  </a:lnTo>
                                  <a:lnTo>
                                    <a:pt x="168" y="464"/>
                                  </a:lnTo>
                                  <a:lnTo>
                                    <a:pt x="184" y="468"/>
                                  </a:lnTo>
                                  <a:lnTo>
                                    <a:pt x="200" y="470"/>
                                  </a:lnTo>
                                  <a:lnTo>
                                    <a:pt x="216" y="473"/>
                                  </a:lnTo>
                                  <a:lnTo>
                                    <a:pt x="234" y="475"/>
                                  </a:lnTo>
                                  <a:lnTo>
                                    <a:pt x="251" y="477"/>
                                  </a:lnTo>
                                  <a:lnTo>
                                    <a:pt x="268" y="477"/>
                                  </a:lnTo>
                                  <a:lnTo>
                                    <a:pt x="286" y="477"/>
                                  </a:lnTo>
                                  <a:lnTo>
                                    <a:pt x="303" y="477"/>
                                  </a:lnTo>
                                  <a:lnTo>
                                    <a:pt x="320" y="475"/>
                                  </a:lnTo>
                                  <a:lnTo>
                                    <a:pt x="337" y="474"/>
                                  </a:lnTo>
                                  <a:lnTo>
                                    <a:pt x="355" y="472"/>
                                  </a:lnTo>
                                  <a:lnTo>
                                    <a:pt x="371" y="468"/>
                                  </a:lnTo>
                                  <a:lnTo>
                                    <a:pt x="388" y="464"/>
                                  </a:lnTo>
                                  <a:lnTo>
                                    <a:pt x="404" y="461"/>
                                  </a:lnTo>
                                  <a:lnTo>
                                    <a:pt x="420" y="456"/>
                                  </a:lnTo>
                                  <a:lnTo>
                                    <a:pt x="436" y="449"/>
                                  </a:lnTo>
                                  <a:lnTo>
                                    <a:pt x="451" y="443"/>
                                  </a:lnTo>
                                  <a:lnTo>
                                    <a:pt x="466" y="437"/>
                                  </a:lnTo>
                                  <a:lnTo>
                                    <a:pt x="492" y="422"/>
                                  </a:lnTo>
                                  <a:lnTo>
                                    <a:pt x="516" y="406"/>
                                  </a:lnTo>
                                  <a:lnTo>
                                    <a:pt x="539" y="389"/>
                                  </a:lnTo>
                                  <a:lnTo>
                                    <a:pt x="559" y="370"/>
                                  </a:lnTo>
                                  <a:lnTo>
                                    <a:pt x="577" y="352"/>
                                  </a:lnTo>
                                  <a:lnTo>
                                    <a:pt x="595" y="331"/>
                                  </a:lnTo>
                                  <a:lnTo>
                                    <a:pt x="608" y="310"/>
                                  </a:lnTo>
                                  <a:lnTo>
                                    <a:pt x="621" y="287"/>
                                  </a:lnTo>
                                  <a:lnTo>
                                    <a:pt x="626" y="275"/>
                                  </a:lnTo>
                                  <a:lnTo>
                                    <a:pt x="629" y="264"/>
                                  </a:lnTo>
                                  <a:lnTo>
                                    <a:pt x="633" y="253"/>
                                  </a:lnTo>
                                  <a:lnTo>
                                    <a:pt x="637" y="240"/>
                                  </a:lnTo>
                                  <a:lnTo>
                                    <a:pt x="639" y="229"/>
                                  </a:lnTo>
                                  <a:lnTo>
                                    <a:pt x="641" y="217"/>
                                  </a:lnTo>
                                  <a:lnTo>
                                    <a:pt x="642" y="204"/>
                                  </a:lnTo>
                                  <a:lnTo>
                                    <a:pt x="642" y="192"/>
                                  </a:lnTo>
                                  <a:lnTo>
                                    <a:pt x="642" y="181"/>
                                  </a:lnTo>
                                  <a:lnTo>
                                    <a:pt x="641" y="169"/>
                                  </a:lnTo>
                                  <a:lnTo>
                                    <a:pt x="639" y="156"/>
                                  </a:lnTo>
                                  <a:lnTo>
                                    <a:pt x="637" y="144"/>
                                  </a:lnTo>
                                  <a:lnTo>
                                    <a:pt x="633" y="133"/>
                                  </a:lnTo>
                                  <a:lnTo>
                                    <a:pt x="629" y="120"/>
                                  </a:lnTo>
                                  <a:lnTo>
                                    <a:pt x="624" y="108"/>
                                  </a:lnTo>
                                  <a:lnTo>
                                    <a:pt x="618" y="97"/>
                                  </a:lnTo>
                                  <a:lnTo>
                                    <a:pt x="610" y="88"/>
                                  </a:lnTo>
                                  <a:lnTo>
                                    <a:pt x="600" y="81"/>
                                  </a:lnTo>
                                  <a:lnTo>
                                    <a:pt x="589" y="73"/>
                                  </a:lnTo>
                                  <a:lnTo>
                                    <a:pt x="577" y="66"/>
                                  </a:lnTo>
                                  <a:lnTo>
                                    <a:pt x="550" y="54"/>
                                  </a:lnTo>
                                  <a:lnTo>
                                    <a:pt x="519" y="41"/>
                                  </a:lnTo>
                                  <a:lnTo>
                                    <a:pt x="486" y="30"/>
                                  </a:lnTo>
                                  <a:lnTo>
                                    <a:pt x="451" y="21"/>
                                  </a:lnTo>
                                  <a:lnTo>
                                    <a:pt x="414" y="14"/>
                                  </a:lnTo>
                                  <a:lnTo>
                                    <a:pt x="377" y="8"/>
                                  </a:lnTo>
                                  <a:lnTo>
                                    <a:pt x="341" y="3"/>
                                  </a:lnTo>
                                  <a:lnTo>
                                    <a:pt x="305" y="0"/>
                                  </a:lnTo>
                                  <a:lnTo>
                                    <a:pt x="271" y="0"/>
                                  </a:lnTo>
                                  <a:lnTo>
                                    <a:pt x="239" y="2"/>
                                  </a:lnTo>
                                  <a:lnTo>
                                    <a:pt x="224" y="3"/>
                                  </a:lnTo>
                                  <a:lnTo>
                                    <a:pt x="210" y="5"/>
                                  </a:lnTo>
                                  <a:lnTo>
                                    <a:pt x="198" y="8"/>
                                  </a:lnTo>
                                  <a:lnTo>
                                    <a:pt x="185" y="12"/>
                                  </a:lnTo>
                                  <a:lnTo>
                                    <a:pt x="174" y="15"/>
                                  </a:lnTo>
                                  <a:lnTo>
                                    <a:pt x="166" y="19"/>
                                  </a:lnTo>
                                  <a:lnTo>
                                    <a:pt x="157" y="25"/>
                                  </a:lnTo>
                                  <a:lnTo>
                                    <a:pt x="151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465"/>
                          <wps:cNvSpPr>
                            <a:spLocks/>
                          </wps:cNvSpPr>
                          <wps:spPr bwMode="auto">
                            <a:xfrm>
                              <a:off x="8855" y="4649"/>
                              <a:ext cx="100" cy="78"/>
                            </a:xfrm>
                            <a:custGeom>
                              <a:avLst/>
                              <a:gdLst>
                                <a:gd name="T0" fmla="*/ 39 w 501"/>
                                <a:gd name="T1" fmla="*/ 345 h 394"/>
                                <a:gd name="T2" fmla="*/ 51 w 501"/>
                                <a:gd name="T3" fmla="*/ 358 h 394"/>
                                <a:gd name="T4" fmla="*/ 65 w 501"/>
                                <a:gd name="T5" fmla="*/ 368 h 394"/>
                                <a:gd name="T6" fmla="*/ 81 w 501"/>
                                <a:gd name="T7" fmla="*/ 376 h 394"/>
                                <a:gd name="T8" fmla="*/ 107 w 501"/>
                                <a:gd name="T9" fmla="*/ 386 h 394"/>
                                <a:gd name="T10" fmla="*/ 146 w 501"/>
                                <a:gd name="T11" fmla="*/ 392 h 394"/>
                                <a:gd name="T12" fmla="*/ 188 w 501"/>
                                <a:gd name="T13" fmla="*/ 394 h 394"/>
                                <a:gd name="T14" fmla="*/ 229 w 501"/>
                                <a:gd name="T15" fmla="*/ 389 h 394"/>
                                <a:gd name="T16" fmla="*/ 268 w 501"/>
                                <a:gd name="T17" fmla="*/ 381 h 394"/>
                                <a:gd name="T18" fmla="*/ 301 w 501"/>
                                <a:gd name="T19" fmla="*/ 371 h 394"/>
                                <a:gd name="T20" fmla="*/ 344 w 501"/>
                                <a:gd name="T21" fmla="*/ 347 h 394"/>
                                <a:gd name="T22" fmla="*/ 395 w 501"/>
                                <a:gd name="T23" fmla="*/ 310 h 394"/>
                                <a:gd name="T24" fmla="*/ 436 w 501"/>
                                <a:gd name="T25" fmla="*/ 274 h 394"/>
                                <a:gd name="T26" fmla="*/ 465 w 501"/>
                                <a:gd name="T27" fmla="*/ 238 h 394"/>
                                <a:gd name="T28" fmla="*/ 486 w 501"/>
                                <a:gd name="T29" fmla="*/ 203 h 394"/>
                                <a:gd name="T30" fmla="*/ 499 w 501"/>
                                <a:gd name="T31" fmla="*/ 170 h 394"/>
                                <a:gd name="T32" fmla="*/ 501 w 501"/>
                                <a:gd name="T33" fmla="*/ 139 h 394"/>
                                <a:gd name="T34" fmla="*/ 496 w 501"/>
                                <a:gd name="T35" fmla="*/ 110 h 394"/>
                                <a:gd name="T36" fmla="*/ 484 w 501"/>
                                <a:gd name="T37" fmla="*/ 83 h 394"/>
                                <a:gd name="T38" fmla="*/ 464 w 501"/>
                                <a:gd name="T39" fmla="*/ 60 h 394"/>
                                <a:gd name="T40" fmla="*/ 437 w 501"/>
                                <a:gd name="T41" fmla="*/ 40 h 394"/>
                                <a:gd name="T42" fmla="*/ 402 w 501"/>
                                <a:gd name="T43" fmla="*/ 24 h 394"/>
                                <a:gd name="T44" fmla="*/ 363 w 501"/>
                                <a:gd name="T45" fmla="*/ 12 h 394"/>
                                <a:gd name="T46" fmla="*/ 317 w 501"/>
                                <a:gd name="T47" fmla="*/ 3 h 394"/>
                                <a:gd name="T48" fmla="*/ 265 w 501"/>
                                <a:gd name="T49" fmla="*/ 0 h 394"/>
                                <a:gd name="T50" fmla="*/ 209 w 501"/>
                                <a:gd name="T51" fmla="*/ 2 h 394"/>
                                <a:gd name="T52" fmla="*/ 176 w 501"/>
                                <a:gd name="T53" fmla="*/ 4 h 394"/>
                                <a:gd name="T54" fmla="*/ 155 w 501"/>
                                <a:gd name="T55" fmla="*/ 5 h 394"/>
                                <a:gd name="T56" fmla="*/ 119 w 501"/>
                                <a:gd name="T57" fmla="*/ 15 h 394"/>
                                <a:gd name="T58" fmla="*/ 89 w 501"/>
                                <a:gd name="T59" fmla="*/ 29 h 394"/>
                                <a:gd name="T60" fmla="*/ 68 w 501"/>
                                <a:gd name="T61" fmla="*/ 41 h 394"/>
                                <a:gd name="T62" fmla="*/ 49 w 501"/>
                                <a:gd name="T63" fmla="*/ 59 h 394"/>
                                <a:gd name="T64" fmla="*/ 31 w 501"/>
                                <a:gd name="T65" fmla="*/ 80 h 394"/>
                                <a:gd name="T66" fmla="*/ 16 w 501"/>
                                <a:gd name="T67" fmla="*/ 104 h 394"/>
                                <a:gd name="T68" fmla="*/ 7 w 501"/>
                                <a:gd name="T69" fmla="*/ 134 h 394"/>
                                <a:gd name="T70" fmla="*/ 0 w 501"/>
                                <a:gd name="T71" fmla="*/ 169 h 394"/>
                                <a:gd name="T72" fmla="*/ 0 w 501"/>
                                <a:gd name="T73" fmla="*/ 209 h 394"/>
                                <a:gd name="T74" fmla="*/ 8 w 501"/>
                                <a:gd name="T75" fmla="*/ 256 h 394"/>
                                <a:gd name="T76" fmla="*/ 23 w 501"/>
                                <a:gd name="T77" fmla="*/ 308 h 3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501" h="394">
                                  <a:moveTo>
                                    <a:pt x="34" y="338"/>
                                  </a:moveTo>
                                  <a:lnTo>
                                    <a:pt x="39" y="345"/>
                                  </a:lnTo>
                                  <a:lnTo>
                                    <a:pt x="45" y="352"/>
                                  </a:lnTo>
                                  <a:lnTo>
                                    <a:pt x="51" y="358"/>
                                  </a:lnTo>
                                  <a:lnTo>
                                    <a:pt x="57" y="363"/>
                                  </a:lnTo>
                                  <a:lnTo>
                                    <a:pt x="65" y="368"/>
                                  </a:lnTo>
                                  <a:lnTo>
                                    <a:pt x="72" y="373"/>
                                  </a:lnTo>
                                  <a:lnTo>
                                    <a:pt x="81" y="376"/>
                                  </a:lnTo>
                                  <a:lnTo>
                                    <a:pt x="89" y="380"/>
                                  </a:lnTo>
                                  <a:lnTo>
                                    <a:pt x="107" y="386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6" y="392"/>
                                  </a:lnTo>
                                  <a:lnTo>
                                    <a:pt x="167" y="394"/>
                                  </a:lnTo>
                                  <a:lnTo>
                                    <a:pt x="188" y="394"/>
                                  </a:lnTo>
                                  <a:lnTo>
                                    <a:pt x="208" y="391"/>
                                  </a:lnTo>
                                  <a:lnTo>
                                    <a:pt x="229" y="389"/>
                                  </a:lnTo>
                                  <a:lnTo>
                                    <a:pt x="249" y="386"/>
                                  </a:lnTo>
                                  <a:lnTo>
                                    <a:pt x="268" y="381"/>
                                  </a:lnTo>
                                  <a:lnTo>
                                    <a:pt x="285" y="376"/>
                                  </a:lnTo>
                                  <a:lnTo>
                                    <a:pt x="301" y="371"/>
                                  </a:lnTo>
                                  <a:lnTo>
                                    <a:pt x="315" y="365"/>
                                  </a:lnTo>
                                  <a:lnTo>
                                    <a:pt x="344" y="347"/>
                                  </a:lnTo>
                                  <a:lnTo>
                                    <a:pt x="370" y="328"/>
                                  </a:lnTo>
                                  <a:lnTo>
                                    <a:pt x="395" y="310"/>
                                  </a:lnTo>
                                  <a:lnTo>
                                    <a:pt x="416" y="291"/>
                                  </a:lnTo>
                                  <a:lnTo>
                                    <a:pt x="436" y="274"/>
                                  </a:lnTo>
                                  <a:lnTo>
                                    <a:pt x="452" y="255"/>
                                  </a:lnTo>
                                  <a:lnTo>
                                    <a:pt x="465" y="238"/>
                                  </a:lnTo>
                                  <a:lnTo>
                                    <a:pt x="478" y="221"/>
                                  </a:lnTo>
                                  <a:lnTo>
                                    <a:pt x="486" y="203"/>
                                  </a:lnTo>
                                  <a:lnTo>
                                    <a:pt x="494" y="186"/>
                                  </a:lnTo>
                                  <a:lnTo>
                                    <a:pt x="499" y="170"/>
                                  </a:lnTo>
                                  <a:lnTo>
                                    <a:pt x="501" y="154"/>
                                  </a:lnTo>
                                  <a:lnTo>
                                    <a:pt x="501" y="139"/>
                                  </a:lnTo>
                                  <a:lnTo>
                                    <a:pt x="500" y="124"/>
                                  </a:lnTo>
                                  <a:lnTo>
                                    <a:pt x="496" y="110"/>
                                  </a:lnTo>
                                  <a:lnTo>
                                    <a:pt x="491" y="97"/>
                                  </a:lnTo>
                                  <a:lnTo>
                                    <a:pt x="484" y="83"/>
                                  </a:lnTo>
                                  <a:lnTo>
                                    <a:pt x="475" y="72"/>
                                  </a:lnTo>
                                  <a:lnTo>
                                    <a:pt x="464" y="60"/>
                                  </a:lnTo>
                                  <a:lnTo>
                                    <a:pt x="451" y="50"/>
                                  </a:lnTo>
                                  <a:lnTo>
                                    <a:pt x="437" y="40"/>
                                  </a:lnTo>
                                  <a:lnTo>
                                    <a:pt x="421" y="31"/>
                                  </a:lnTo>
                                  <a:lnTo>
                                    <a:pt x="402" y="24"/>
                                  </a:lnTo>
                                  <a:lnTo>
                                    <a:pt x="384" y="16"/>
                                  </a:lnTo>
                                  <a:lnTo>
                                    <a:pt x="363" y="12"/>
                                  </a:lnTo>
                                  <a:lnTo>
                                    <a:pt x="340" y="7"/>
                                  </a:lnTo>
                                  <a:lnTo>
                                    <a:pt x="317" y="3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265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09" y="2"/>
                                  </a:lnTo>
                                  <a:lnTo>
                                    <a:pt x="180" y="4"/>
                                  </a:lnTo>
                                  <a:lnTo>
                                    <a:pt x="176" y="4"/>
                                  </a:lnTo>
                                  <a:lnTo>
                                    <a:pt x="167" y="4"/>
                                  </a:lnTo>
                                  <a:lnTo>
                                    <a:pt x="155" y="5"/>
                                  </a:lnTo>
                                  <a:lnTo>
                                    <a:pt x="138" y="9"/>
                                  </a:lnTo>
                                  <a:lnTo>
                                    <a:pt x="119" y="15"/>
                                  </a:lnTo>
                                  <a:lnTo>
                                    <a:pt x="99" y="24"/>
                                  </a:lnTo>
                                  <a:lnTo>
                                    <a:pt x="89" y="29"/>
                                  </a:lnTo>
                                  <a:lnTo>
                                    <a:pt x="78" y="35"/>
                                  </a:lnTo>
                                  <a:lnTo>
                                    <a:pt x="68" y="41"/>
                                  </a:lnTo>
                                  <a:lnTo>
                                    <a:pt x="58" y="50"/>
                                  </a:lnTo>
                                  <a:lnTo>
                                    <a:pt x="49" y="59"/>
                                  </a:lnTo>
                                  <a:lnTo>
                                    <a:pt x="40" y="68"/>
                                  </a:lnTo>
                                  <a:lnTo>
                                    <a:pt x="31" y="80"/>
                                  </a:lnTo>
                                  <a:lnTo>
                                    <a:pt x="24" y="91"/>
                                  </a:lnTo>
                                  <a:lnTo>
                                    <a:pt x="16" y="104"/>
                                  </a:lnTo>
                                  <a:lnTo>
                                    <a:pt x="11" y="118"/>
                                  </a:lnTo>
                                  <a:lnTo>
                                    <a:pt x="7" y="134"/>
                                  </a:lnTo>
                                  <a:lnTo>
                                    <a:pt x="3" y="150"/>
                                  </a:lnTo>
                                  <a:lnTo>
                                    <a:pt x="0" y="169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0" y="209"/>
                                  </a:lnTo>
                                  <a:lnTo>
                                    <a:pt x="4" y="232"/>
                                  </a:lnTo>
                                  <a:lnTo>
                                    <a:pt x="8" y="256"/>
                                  </a:lnTo>
                                  <a:lnTo>
                                    <a:pt x="15" y="281"/>
                                  </a:lnTo>
                                  <a:lnTo>
                                    <a:pt x="23" y="308"/>
                                  </a:lnTo>
                                  <a:lnTo>
                                    <a:pt x="34" y="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5EDAE5" id="Group 424" o:spid="_x0000_s1026" style="position:absolute;margin-left:508.1pt;margin-top:275.25pt;width:167.3pt;height:161pt;z-index:251768832" coordorigin="1173,1620" coordsize="3629,3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">
                <v:group id="Group 425" o:spid="_x0000_s1027" style="position:absolute;left:2575;top:4181;width:1117;height:931;rotation:-407021fd" coordorigin="9422,9791" coordsize="2108,14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jR3SMQAAADbAAAA&#10;DwAAAAAAAAAAAAAAAACqAgAAZHJzL2Rvd25yZXYueG1sUEsFBgAAAAAEAAQA+gAAAJsDAAAAAA==&#10;">
                  <v:shape id="Freeform 426" o:spid="_x0000_s1028" style="position:absolute;left:9473;top:9847;width:1979;height:1319;visibility:visible;mso-wrap-style:square;v-text-anchor:top" coordsize="6414,4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93dMUA&#10;AADbAAAADwAAAGRycy9kb3ducmV2LnhtbESPQWsCMRCF7wX/Qxiht5pVrJWtUYooFGwPbqvn6Wbc&#10;jd1M4ibq9t83BaHHx5v3vXmzRWcbcaE2GMcKhoMMBHHptOFKwefH+mEKIkRkjY1jUvBDARbz3t0M&#10;c+2uvKVLESuRIBxyVFDH6HMpQ1mTxTBwnjh5B9dajEm2ldQtXhPcNnKUZRNp0XBqqNHTsqbyuzjb&#10;9IY/Gr/izen9sN6fqq+deZq+FUrd97uXZxCRuvh/fEu/agXjR/jbkgA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b3d0xQAAANsAAAAPAAAAAAAAAAAAAAAAAJgCAABkcnMv&#10;ZG93bnJldi54bWxQSwUGAAAAAAQABAD1AAAAigMAAAAA&#10;" path="m1064,1659r-5,47l1057,1754r-1,51l1054,1858r2,55l1057,1968r1,57l1062,2083r7,119l1079,2321r12,118l1106,2556r15,112l1136,2775r16,100l1168,2964r15,79l1197,3109r11,52l1218,3195r-41,5l1132,3206r-48,8l1035,3222r-51,10l929,3243r-54,13l819,3269r-55,15l707,3300r-57,19l593,3337r-56,21l483,3381r-55,23l377,3429r-50,27l279,3485r-45,29l192,3545r-38,34l118,3613r-31,36l60,3687r-22,40l20,3769,8,3812,,3857r,47l5,3953r13,51l36,4057r24,32l97,4119r53,27l216,4170r78,21l383,4208r100,14l592,4234r117,9l834,4249r131,4l1101,4254r140,-3l1385,4248r146,-8l1678,4232r146,-11l1970,4207r144,-15l2255,4174r138,-20l2526,4133r126,-24l2771,4083r113,-27l2986,4028r92,-31l3160,3965r70,-34l3286,3897r42,-38l3355,3822r28,44l3428,3906r59,38l3560,3979r86,33l3743,4041r108,27l3967,4093r125,21l4223,4134r136,16l4500,4162r145,12l4791,4181r146,5l5084,4188r145,l5370,4186r138,-6l5641,4171r126,-12l5884,4145r111,-17l6094,4108r89,-22l6258,4060r63,-29l6368,4000r32,-33l6414,3930r-4,-38l6387,3848r-37,-55l6311,3741r-37,-50l6237,3645r-38,-43l6162,3561r-39,-37l6086,3488r-37,-32l6011,3427r-37,-28l5936,3375r-37,-24l5862,3331r-37,-18l5789,3297r-37,-15l5716,3269r-36,-11l5645,3250r-36,-8l5573,3236r-35,-5l5504,3229r-35,-3l5434,3226r-33,l5367,3227r-33,3l5302,3232r-32,4l5238,3241r115,-346l5432,2568r42,-305l5484,1976r-23,-268l5411,1462r-78,-227l5230,1027,5105,838,4961,668,4797,519,4618,387,4426,276,4221,183,4008,109,3787,55,3562,18,3333,,3104,2,2876,20,2652,58r-217,56l2224,188r-199,92l1839,391,1667,519,1511,665,1375,829r-115,181l1168,1209r-67,216l1064,1659xe" stroked="f">
                    <v:path arrowok="t" o:connecttype="custom" o:connectlocs="326,544;326,593;328,646;337,756;351,860;365,944;376,991;334,997;287,1006;236,1018;183,1035;132,1055;86,1081;48,1110;19,1143;2,1182;2,1226;19,1268;67,1293;149,1309;257,1317;383,1318;518,1312;652,1300;779,1281;890,1258;975,1229;1027,1197;1058,1211;1125,1244;1224,1269;1345,1287;1478,1296;1613,1299;1740,1293;1850,1280;1931,1259;1975,1230;1971,1193;1936,1144;1901,1104;1866,1072;1832,1046;1797,1027;1764,1014;1731,1005;1698,1001;1666,1000;1636,1002;1652,898;1692,613;1645,383;1531,207;1366,86;1168,17;958,1;751,35;567,121;424,257;340,442" o:connectangles="0,0,0,0,0,0,0,0,0,0,0,0,0,0,0,0,0,0,0,0,0,0,0,0,0,0,0,0,0,0,0,0,0,0,0,0,0,0,0,0,0,0,0,0,0,0,0,0,0,0,0,0,0,0,0,0,0,0,0,0"/>
                  </v:shape>
                  <v:shape id="Freeform 427" o:spid="_x0000_s1029" style="position:absolute;left:9868;top:10814;width:1191;height:203;visibility:visible;mso-wrap-style:square;v-text-anchor:top" coordsize="3853,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K6OMMA&#10;AADbAAAADwAAAGRycy9kb3ducmV2LnhtbESPQWsCMRSE74X+h/AKvRRNWqouq1GqtMWr2x48PjfP&#10;zeLmZd2kuv57UxA8DjPzDTNb9K4RJ+pC7VnD61CBIC69qbnS8PvzNchAhIhssPFMGi4UYDF/fJhh&#10;bvyZN3QqYiUShEOOGmyMbS5lKC05DEPfEidv7zuHMcmukqbDc4K7Rr4pNZYOa04LFltaWSoPxZ/T&#10;sNp/b9UnHUeTTVMsdzWpzL4orZ+f+o8piEh9vIdv7bXR8D6G/y/pB8j5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K6OMMAAADbAAAADwAAAAAAAAAAAAAAAACYAgAAZHJzL2Rv&#10;d25yZXYueG1sUEsFBgAAAAAEAAQA9QAAAIgDAAAAAA==&#10;" path="m,l74,34r90,37l267,112r115,43l507,199r135,46l711,267r72,24l856,313r74,23l1005,357r76,21l1157,397r78,20l1312,436r78,17l1467,469r77,15l1620,499r77,12l1771,521r74,9l1917,537r70,5l2057,546r66,1l2177,547r53,-2l2283,542r54,-4l2392,535r54,-7l2502,522r56,-7l2613,506r56,-10l2724,486r57,-11l2837,463r57,-12l2950,437r55,-15l3061,406r56,-16l3172,374r55,-19l3282,337r54,-19l3390,297r52,-20l3495,255r52,-22l3598,211r49,-24l3697,162r48,-24l3793,113r47,-26l3848,98r3,11l3853,122r-3,12l3845,146r-7,14l3828,173r-13,14l3801,201r-16,15l3766,230r-20,15l3724,259r-24,15l3676,289r-25,14l3597,332r-56,28l3484,387r-57,25l3371,436r-52,21l3270,474r-42,15l3181,504r-50,16l3076,535r-60,16l2953,566r-66,14l2816,594r-74,14l2665,619r-79,10l2503,637r-84,5l2376,645r-44,1l2289,647r-44,l2199,646r-45,-1l2109,642r-46,-2l1971,632r-91,-10l1787,611r-93,-12l1601,587r-92,-15l1417,556r-91,-18l1235,521r-89,-20l1058,481,973,462,889,439,807,418,728,395,651,373,577,349,508,326,441,301,378,277,319,253,263,229,212,204,168,180,126,156,91,133,60,109,37,87,18,63,6,42,,21,,xe" fillcolor="#622423 [1605]" stroked="f">
                    <v:path arrowok="t" o:connecttype="custom" o:connectlocs="51,22;157,62;242,91;311,112;382,131;453,147;525,160;593,168;656,172;706,170;756,166;808,159;860,149;912,137;963,122;1014,106;1064,87;1112,66;1158,43;1189,31;1190,42;1183,54;1170,68;1151,81;1129,95;1077,121;1026,143;983,158;932,173;870,186;799,197;734,202;694,203;652,201;581,195;495,184;410,169;327,151;249,131;178,110;117,87;66,64;28,42;6,20;0,0" o:connectangles="0,0,0,0,0,0,0,0,0,0,0,0,0,0,0,0,0,0,0,0,0,0,0,0,0,0,0,0,0,0,0,0,0,0,0,0,0,0,0,0,0,0,0,0,0"/>
                  </v:shape>
                  <v:shape id="Freeform 428" o:spid="_x0000_s1030" style="position:absolute;left:9422;top:9791;width:2108;height:1411;visibility:visible;mso-wrap-style:square;v-text-anchor:top" coordsize="6829,4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s9hcEA&#10;AADbAAAADwAAAGRycy9kb3ducmV2LnhtbESPQYvCMBSE7wv+h/AEb2uqiC7VKCoIXhTsevH2aJ5t&#10;sXmpTarVX28EweMwM98ws0VrSnGj2hWWFQz6EQji1OqCMwXH/83vHwjnkTWWlknBgxws5p2fGcba&#10;3vlAt8RnIkDYxagg976KpXRpTgZd31bEwTvb2qAPss6krvEe4KaUwygaS4MFh4UcK1rnlF6Sxig4&#10;P8encmQO+1V6XDVXl3iiZqdUr9supyA8tf4b/rS3WsFoAu8v4QfI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2rPYXBAAAA2wAAAA8AAAAAAAAAAAAAAAAAmAIAAGRycy9kb3du&#10;cmV2LnhtbFBLBQYAAAAABAAEAPUAAACGAwAAAAA=&#10;" path="m1199,3256r-44,6l1108,3269r-50,10l1007,3290r-53,14l900,3320r-56,17l788,3357r-55,21l676,3400r-57,25l563,3452r-54,29l456,3511r-54,30l353,3575r-48,36l258,3647r-44,38l175,3725r-37,42l104,3809r-28,44l51,3899r-21,48l15,3995,5,4046,,4097r2,53l9,4204r14,56l44,4317r23,36l108,4385r55,30l232,4442r81,23l406,4485r104,19l624,4519r122,12l876,4540r136,7l1155,4551r145,1l1450,4551r151,-4l1754,4541r153,-9l2060,4521r150,-14l2357,4491r143,-17l2638,4453r132,-22l2895,4406r116,-27l3118,4350r96,-31l3299,4287r73,-36l3432,4216r44,-39l3505,4136r32,47l3585,4227r66,39l3730,4303r94,35l3930,4369r118,27l4174,4421r135,21l4452,4460r149,17l4753,4489r157,9l5068,4504r160,3l5386,4507r157,-2l5696,4499r150,-9l5990,4479r136,-15l6254,4447r119,-20l6481,4404r96,-26l6659,4349r68,-32l6779,4282r34,-37l6829,4206r-4,-42l6800,4118r-39,-67l6722,3987r-40,-61l6644,3869r-40,-54l6565,3763r-40,-48l6486,3668r-40,-44l6406,3585r-39,-39l6327,3511r-38,-33l6249,3447r-39,-27l6171,3394r-39,-23l6094,3350r-39,-19l6017,3315r-39,-15l5941,3288r-38,-11l5866,3268r-37,-6l5793,3256r-37,-3l5720,3251r-35,l5649,3253r-34,3l5581,3261r108,-353l5760,2578r33,-312l5792,1976r-34,-270l5696,1455r-90,-230l5490,1015,5351,825,5192,655,5015,504,4821,374,4613,263,4394,171,4165,99,3929,47,3689,14,3445,,3202,6,2960,32,2723,76r-230,64l2270,222,2060,323,1862,444,1680,583,1516,741,1372,918r-121,195l1153,1327r-69,233l1043,1811r-5,50l1036,1911r-3,52l1033,2016r,54l1035,2124r1,56l1038,2235r4,56l1047,2345r5,56l1057,2457r12,109l1083,2672r15,101l1114,2870r16,89l1146,3039r16,72l1176,3172r12,48l1199,3256xm1359,3378r-41,5l1273,3389r-48,8l1176,3405r-51,10l1070,3426r-54,13l960,3452r-55,15l848,3483r-57,19l734,3520r-56,21l624,3564r-55,23l518,3612r-50,27l420,3668r-45,29l333,3728r-38,34l259,3796r-31,36l201,3870r-22,40l161,3952r-12,43l141,4040r,47l146,4136r13,51l177,4240r24,32l238,4302r53,27l357,4353r78,21l524,4391r100,14l733,4417r117,9l975,4432r131,4l1242,4437r140,-3l1526,4431r146,-8l1819,4415r146,-11l2111,4390r144,-15l2396,4357r138,-20l2667,4316r126,-24l2912,4266r113,-27l3127,4211r92,-31l3301,4148r70,-34l3427,4080r42,-38l3496,4005r28,44l3569,4089r59,38l3701,4162r86,33l3884,4224r108,27l4108,4276r125,21l4364,4317r136,16l4641,4345r145,12l4932,4364r146,5l5225,4371r145,l5511,4369r138,-6l5782,4354r126,-12l6025,4328r111,-17l6235,4291r89,-22l6399,4243r63,-29l6509,4183r32,-33l6555,4113r-4,-38l6528,4031r-37,-55l6452,3924r-37,-50l6378,3828r-38,-43l6303,3744r-39,-37l6227,3671r-37,-32l6152,3610r-37,-28l6077,3558r-37,-24l6003,3514r-37,-18l5930,3480r-37,-15l5857,3452r-36,-11l5786,3433r-36,-8l5714,3419r-35,-5l5645,3412r-35,-3l5575,3409r-33,l5508,3410r-33,3l5443,3415r-32,4l5379,3424r115,-346l5573,2751r42,-305l5625,2159r-23,-268l5552,1645r-78,-227l5371,1210,5246,1021,5102,851,4938,702,4759,570,4567,459,4362,366,4149,292,3928,238,3703,201,3474,183r-229,2l3017,203r-224,38l2576,297r-211,74l2166,463,1980,574,1808,702,1652,848r-136,164l1401,1193r-92,199l1242,1608r-37,234l1200,1889r-2,48l1197,1988r-2,53l1197,2096r1,55l1199,2208r4,58l1210,2385r10,119l1232,2622r15,117l1262,2851r15,107l1293,3058r16,89l1324,3226r14,66l1349,3344r10,34xe" fillcolor="#622423 [1605]" stroked="f">
                    <v:path arrowok="t" o:connecttype="custom" o:connectlocs="294,1024;191,1062;94,1119;23,1194;1,1286;50,1369;230,1404;494,1409;772,1387;992,1339;1092,1297;1250,1363;1516,1394;1805,1392;2030,1357;2107,1291;2039,1183;1965,1099;1893,1045;1822,1016;1755,1008;1788,702;1652,256;1286,31;841,24;468,230;320,577;320,676;330,795;359,964;393,1051;296,1070;193,1105;103,1156;50,1225;55,1314;162,1361;383,1375;652,1361;899,1322;1058,1265;1142,1290;1347,1338;1613,1355;1860,1342;2009,1297;1992,1216;1922,1138;1853,1089;1786,1064;1721,1057;1660,1061;1714,510;1469,177;1072,57;669,144;404,431;369,633;377,776;404,975" o:connectangles="0,0,0,0,0,0,0,0,0,0,0,0,0,0,0,0,0,0,0,0,0,0,0,0,0,0,0,0,0,0,0,0,0,0,0,0,0,0,0,0,0,0,0,0,0,0,0,0,0,0,0,0,0,0,0,0,0,0,0,0"/>
                    <o:lock v:ext="edit" verticies="t"/>
                  </v:shape>
                </v:group>
                <v:group id="Group 429" o:spid="_x0000_s1031" style="position:absolute;left:2841;top:1620;width:1961;height:1450;rotation:1303420fd" coordorigin="6989,9560" coordsize="4640,3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QNsWDCAAAA2wAAAA8A&#10;AAAAAAAAAAAAAAAAqgIAAGRycy9kb3ducmV2LnhtbFBLBQYAAAAABAAEAPoAAACZAwAAAAA=&#10;">
                  <v:shape id="Freeform 430" o:spid="_x0000_s1032" style="position:absolute;left:7108;top:9678;width:4398;height:3246;visibility:visible;mso-wrap-style:square;v-text-anchor:top" coordsize="4398,3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FISMQA&#10;AADbAAAADwAAAGRycy9kb3ducmV2LnhtbESP0WoCMRRE3wX/IVyhL1Kzlq7o1igiFqovovYDLpvr&#10;7tbNTdykuv69EQQfh5k5w0znranFhRpfWVYwHCQgiHOrKy4U/B6+38cgfEDWWFsmBTfyMJ91O1PM&#10;tL3yji77UIgIYZ+hgjIEl0np85IM+oF1xNE72sZgiLIppG7wGuGmlh9JMpIGK44LJTpalpSf9v9G&#10;wer856p0M0rH63ybnhy33F/tlHrrtYsvEIHa8Ao/2z9awecEHl/iD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RSEjEAAAA2wAAAA8AAAAAAAAAAAAAAAAAmAIAAGRycy9k&#10;b3ducmV2LnhtbFBLBQYAAAAABAAEAPUAAACJAwAAAAA=&#10;" path="m2239,1860c1893,1501,1548,1143,1548,1143l517,845,141,1127,,1503r266,203l751,1831r797,63l1910,1925v,,177,82,266,173c2102,2115,1681,2027,1637,2237v14,173,29,346,29,346l2220,3183r465,63c2897,3188,3332,2973,3491,2836v139,-128,179,-310,149,-412c3606,2090,3155,1934,3028,1885v-5,-284,42,-389,128,-562c3245,1124,3335,1027,3542,846l4398,235,4227,,3782,9,3322,342,2984,987r-69,276c2915,1263,2920,1505,2925,1748,2807,1566,2778,1424,2432,1409v-49,19,380,69,150,471c2514,1640,2278,1562,2144,1596v71,34,306,73,286,392c2376,1939,2386,1895,2239,1860xe" stroked="f">
                    <v:path arrowok="t" o:connecttype="custom" o:connectlocs="2239,1860;1548,1143;517,845;141,1127;0,1503;266,1706;751,1831;1548,1894;1910,1925;2176,2098;1637,2237;1666,2583;2220,3183;2685,3246;3491,2836;3640,2424;3028,1885;3156,1323;3542,846;4398,235;4227,0;3782,9;3322,342;2984,987;2915,1263;2925,1748;2432,1409;2582,1880;2144,1596;2430,1988;2239,1860" o:connectangles="0,0,0,0,0,0,0,0,0,0,0,0,0,0,0,0,0,0,0,0,0,0,0,0,0,0,0,0,0,0,0"/>
                  </v:shape>
                  <v:shape id="Freeform 431" o:spid="_x0000_s1033" style="position:absolute;left:9780;top:11556;width:1045;height:1365;visibility:visible;mso-wrap-style:square;v-text-anchor:top" coordsize="1045,1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S6QsIA&#10;AADbAAAADwAAAGRycy9kb3ducmV2LnhtbERPS2vCQBC+C/6HZYTe6sbSikRXEU3BHoqvHuptyE6T&#10;0OxsyI4x7a/vHgoeP773YtW7WnXUhsqzgck4AUWce1txYeDj/Po4AxUE2WLtmQz8UIDVcjhYYGr9&#10;jY/UnaRQMYRDigZKkSbVOuQlOQxj3xBH7su3DiXCttC2xVsMd7V+SpKpdlhxbCixoU1J+ffp6gw4&#10;fcm7aybZp2wP9f757TfbvZ+NeRj16zkooV7u4n/3zhp4ievjl/gD9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NLpCwgAAANsAAAAPAAAAAAAAAAAAAAAAAJgCAABkcnMvZG93&#10;bnJldi54bWxQSwUGAAAAAAQABAD1AAAAhwMAAAAA&#10;" path="m352,8c382,,923,220,973,492v72,195,-11,335,-239,556c483,1194,711,1076,244,1309,128,1348,94,1365,,1365,817,1020,912,692,839,470,778,270,453,104,352,8xe" fillcolor="silver" stroked="f">
                    <v:path arrowok="t" o:connecttype="custom" o:connectlocs="352,8;973,492;734,1048;244,1309;0,1365;839,470;352,8" o:connectangles="0,0,0,0,0,0,0"/>
                  </v:shape>
                  <v:group id="Group 432" o:spid="_x0000_s1034" style="position:absolute;left:6989;top:9560;width:4640;height:3377" coordorigin="6989,9560" coordsize="4640,3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  <v:shape id="Freeform 433" o:spid="_x0000_s1035" style="position:absolute;left:6989;top:9560;width:4640;height:3377;visibility:visible;mso-wrap-style:square;v-text-anchor:top" coordsize="19610,14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HuX8IA&#10;AADbAAAADwAAAGRycy9kb3ducmV2LnhtbESPQYvCMBSE78L+h/AEb5oqupSuUUQQxZtuDx4fzdum&#10;2ryUJKv1328WBI/DzHzDLNe9bcWdfGgcK5hOMhDEldMN1wrK7904BxEissbWMSl4UoD16mOwxEK7&#10;B5/ofo61SBAOBSowMXaFlKEyZDFMXEecvB/nLcYkfS21x0eC21bOsuxTWmw4LRjsaGuoup1/rYLr&#10;ZX469qXT5e6wmG73x8qbPCg1GvabLxCR+vgOv9oHrWAxg/8v6Q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Ae5fwgAAANsAAAAPAAAAAAAAAAAAAAAAAJgCAABkcnMvZG93&#10;bnJldi54bWxQSwUGAAAAAAQABAD1AAAAhwMAAAAA&#10;" path="m9946,8316l9814,8108,9680,7905,9548,7704,9413,7509,9278,7317,9142,7129,9003,6946,8864,6767,8723,6593,8578,6422,8431,6256,8281,6094,8129,5936,7973,5782,7814,5634,7650,5489,7483,5349,7311,5215,7136,5084,6955,4957,6768,4835,6578,4719,6381,4606,6178,4499,5971,4396r-216,-99l5534,4204r-228,-89l5071,4031r-242,-79l4579,3878r-258,-70l4160,3771r-168,-32l3818,3712r-178,-21l3460,3676r-185,-9l3089,3665r-188,4l2713,3678r-188,18l2338,3719r-186,30l1969,3787r-179,45l1614,3885r-171,59l1278,4012r-159,76l969,4171r-144,91l690,4362,565,4471,451,4588,348,4714r-92,135l177,4992r-66,152l61,5306,25,5478,4,5660,,5850r14,202l58,6328r73,253l228,6815r122,213l494,7222r165,177l845,7559r204,142l1270,7829r238,113l1759,8042r265,88l2299,8205r286,66l2881,8327r303,45l3492,8411r314,32l4123,8468r319,19l4761,8504r318,12l5395,8526r313,7l6016,8541r301,8l6611,8558r285,11l7169,8583r262,17l7680,8623r235,29l7962,8659r51,9l8063,8679r54,13l8171,8706r56,16l8284,8740r58,18l8400,8778r59,20l8520,8820r59,24l8640,8867r60,24l8761,8917r61,24l8942,8995r116,53l9172,9102r107,55l9381,9209r94,50l9560,9309r76,44l9632,9356r-3,2l9195,9299r-388,-25l8463,9283r-299,39l7905,9390r-218,96l7509,9606r-139,142l7264,9910r-68,180l7160,10287r-2,210l7186,10719r59,231l7331,11189r113,243l7582,11680r164,247l7931,12173r207,243l8365,12652r245,229l8874,13100r278,208l9445,13499r307,177l10071,13833r329,136l10738,14083r345,89l11435,14233r356,32l11821,14267r31,3l11884,14270r32,-1l11951,14267r35,-3l12022,14260r35,-5l12095,14249r38,-6l12171,14234r39,-7l12286,14207r79,-21l12442,14163r77,-24l12594,14114r73,-26l12736,14063r66,-24l12863,14015r55,-21l13325,13826r378,-173l14050,13476r320,-180l14661,13115r264,-186l15161,12742r209,-189l15553,12361r156,-191l15839,11978r105,-193l16024,11591r56,-192l16111,11206r7,-190l16103,10825r-39,-188l16003,10452r-84,-185l15814,10087r-126,-178l15541,9735r-167,-170l15186,9399r-208,-162l14751,9080r-244,-151l14242,8783r-282,-140l13660,8511r-316,-127l13366,7875r72,-481l13553,6940r156,-427l13900,6110r226,-378l14380,5375r280,-335l14960,4726r318,-296l15610,4152r341,-261l16298,3646r350,-231l16994,3197r341,-205l17668,2797r318,-186l18287,2434r280,-169l18822,2101r225,-158l19241,1790r156,-152l19514,1487r72,-150l19610,1186r-28,-152l19497,877,19354,717,19146,550,18872,378,18428,216,18000,101,17590,30,17198,r-374,11l16467,59r-340,84l15803,262r-306,150l15207,591r-273,207l14677,1030r-240,256l14213,1563r-207,297l13814,2173r-176,329l13479,2844r-145,352l13205,3557r-114,368l12993,4298r-83,375l12840,5049r-53,375l12749,5794r-25,364l12714,6516r5,347l12738,7199r33,321l12818,7826r-36,-109l12744,7613r-42,-99l12656,7421r-49,-89l12555,7247r-56,-79l12441,7092r-62,-70l12316,6956r-67,-62l12180,6836r-72,-53l12035,6734r-77,-45l11881,6648r-81,-37l11719,6578r-85,-29l11549,6523r-87,-21l11373,6484r-89,-14l11193,6459r-92,-7l11007,6447r-94,l10819,6449r-96,6l10626,6464r-96,11l10433,6490r86,11l10603,6515r80,16l10762,6550r75,23l10910,6597r69,29l11044,6656r63,34l11167,6726r57,40l11276,6809r49,46l11370,6903r42,51l11449,7008r33,58l11512,7127r25,63l11558,7257r16,69l11586,7399r8,75l11597,7554r-2,81l11589,7719r-13,89l11560,7899r-22,94l11511,8090r-32,101l11441,8294r-48,-105l11344,8090r-51,-92l11241,7911r-53,-82l11133,7753r-54,-71l11022,7617r-58,-61l10905,7500r-61,-50l10782,7404r-63,-42l10655,7325r-66,-34l10522,7263r-68,-26l10386,7216r-70,-17l10244,7185r-73,-11l10097,7166r-76,-4l9945,7160r-78,2l9788,7166r-81,7l9626,7181r-83,13l9459,7206r-86,16l9287,7239r107,15l9498,7274r99,22l9691,7322r89,30l9864,7384r80,35l10019,7457r72,40l10158,7540r61,45l10278,7632r54,48l10383,7730r47,54l10473,7837r38,55l10547,7948r32,57l10609,8063r25,60l10657,8182r19,59l10693,8301r14,60l10717,8422r8,59l10730,8541r4,59l10734,8658r-1,58l10728,8772r-24,-33l10681,8706r-24,-31l10632,8646r-23,-29l10584,8591r-24,-26l10535,8542r-24,-22l10487,8499r-25,-20l10436,8460r-25,-17l10386,8426r-24,-15l10337,8397r-25,-12l10287,8374r-26,-11l10237,8354r-25,-9l10187,8338r-25,-6l10138,8327r-24,-5l10089,8319r-24,-2l10041,8314r-24,l9993,8314r-23,l9946,8316xm9737,9260r-16,-28l9700,9202r-26,-31l9644,9139r-33,-32l9572,9074r-42,-35l9485,9004r-51,-34l9381,8935r-56,-36l9264,8865r-61,-35l9137,8795r-69,-33l8997,8729r-74,-33l8848,8666r-78,-30l8691,8606r-82,-27l8525,8553r-84,-25l8354,8506r-88,-21l8178,8466r-89,-16l7999,8435r-90,-11l7817,8416r-91,-6l7634,8406r-495,-11l6661,8377r-462,-23l5754,8325r-425,-33l4920,8252r-389,-44l4161,8158r-350,-55l3481,8043r-311,-65l2882,7909r-267,-76l2370,7754r-223,-85l1947,7580r-176,-94l1618,7388,1489,7285,1385,7178r-78,-112l1254,6950r-27,-120l1226,6705r27,-129l1306,6444r82,-136l1498,6167r140,-145l1806,5875r197,-152l2231,5567r135,-83l2505,5409r140,-69l2787,5279r143,-54l3076,5178r149,-41l3374,5102r151,-27l3677,5055r154,-15l3985,5032r156,-2l4298,5034r157,11l4614,5060r158,22l4930,5110r160,33l5249,5181r160,44l5567,5274r160,53l5885,5387r159,64l6201,5519r155,74l6512,5671r156,82l6822,5841r152,90l7125,6026r50,33l7233,6100r65,47l7368,6199r76,57l7525,6319r87,67l7702,6456r192,154l8097,6774r210,172l8521,7123r213,178l8944,7479r203,172l9337,7815r176,152l9669,8104r134,119l9910,8320r-27,4l9857,8329r-26,5l9806,8340r-26,8l9756,8356r-25,9l9707,8374r-23,10l9660,8395r-23,10l9615,8417r-44,23l9529,8466r-38,28l9452,8522r-34,29l9386,8580r-30,29l9329,8638r-25,29l9283,8694r45,-14l9371,8669r41,-7l9452,8657r40,-1l9529,8656r36,3l9600,8666r32,7l9663,8684r29,12l9720,8710r24,17l9767,8746r21,20l9806,8787r16,23l9836,8835r11,26l9857,8887r6,28l9866,8944r1,30l9864,9004r-5,31l9852,9068r-11,30l9826,9132r-17,32l9788,9196r-24,32l9737,9260xm12915,7201r-19,-314l12903,6564r31,-328l12989,5904r75,-336l13161,5231r115,-337l13409,4560r149,-330l13722,3904r178,-318l14091,3275r202,-299l14504,2689r220,-275l14952,2156r232,-243l15423,1690r241,-203l15907,1305r245,-158l16395,1013r241,-106l16875,829r234,-49l17337,764r221,18l17771,834r203,89l18165,1049r180,167l18512,1424r7,76l18504,1578r-33,79l18418,1739r-72,84l18258,1910r-104,89l18037,2090r-133,96l17761,2285r-156,102l17440,2492r-356,225l16701,2961r-199,129l16300,3225r-205,139l15889,3510r-205,152l15480,3819r-202,166l15080,4156r-194,178l14698,4520r-182,192l14343,4913r-164,209l14025,5338r-143,225l13752,5797r-27,56l13699,5909r-25,56l13651,6024r-23,58l13607,6141r-21,59l13568,6261r-20,59l13531,6381r-18,62l13496,6503r-31,124l13435,6750r-28,122l13381,6993r-27,122l13328,7232r-26,116l13275,7462r-14,56l13246,7572r-15,53l13216,7677r-6,47l13204,7774r-5,52l13197,7878r-3,54l13194,7988r1,55l13199,8098r4,55l13209,8207r9,53l13228,8311r6,24l13240,8360r7,24l13255,8406r8,22l13272,8450r9,20l13291,8490r120,47l13568,8602r90,39l13756,8684r102,48l13965,8784r112,56l14192,8901r117,64l14427,9034r120,73l14666,9184r119,81l14901,9351r114,90l15124,9535r106,98l15330,9734r94,105l15512,9949r79,114l15662,10181r62,122l15774,10429r41,129l15842,10692r15,137l15858,10971r-13,145l15816,11264r-16,102l15776,11468r-36,104l15694,11676r-54,104l15578,11885r-72,104l15427,12094r-88,104l15245,12302r-101,103l15036,12507r-114,100l14803,12708r-126,97l14547,12902r-135,95l14274,13090r-142,89l13985,13267r-150,85l13683,13434r-155,79l13371,13590r-158,71l13053,13731r-161,64l12732,13855r-163,57l12409,13964r-161,47l12088,14053r-165,24l11747,14082r-183,-14l11373,14037r-195,-47l10976,13928r-204,-76l10566,13761r-209,-102l10148,13545r-208,-125l9732,13285r-204,-142l9328,12992r-196,-158l8943,12671r-183,-169l8585,12330r-164,-175l8265,11978r-143,-179l7989,11620r-119,-178l7767,11265r-88,-173l7607,10922r-54,-166l7517,10595r-15,-153l7507,10296r27,-139l7584,10027r9,-37l7608,9952r19,-37l7649,9879r26,-37l7705,9806r33,-35l7775,9738r41,-33l7859,9672r49,-29l7960,9613r54,-27l8072,9560r62,-25l8199,9512r69,-20l8339,9473r76,-17l8493,9442r81,-12l8658,9421r88,-7l8838,9410r93,l9028,9411r99,5l9230,9425r105,11l9444,9451r111,20l9669,9493r22,-15l9716,9461r26,-19l9768,9421r27,-22l9822,9374r28,-26l9876,9321r27,-28l9927,9262r24,-31l9974,9199r20,-34l10013,9131r16,-35l10042,9060r12,-36l10060,8988r4,-35l10064,8915r-4,-35l10050,8842r-14,-35l10018,8771r-24,-36l9965,8700r-36,-34l9888,8632r-48,-32l9784,8569r-62,-31l9653,8510r115,-5l9874,8500r51,-1l9972,8497r46,l10061,8497r42,3l10143,8501r38,4l10218,8510r36,6l10287,8523r34,9l10352,8543r31,12l10412,8570r29,16l10469,8605r27,21l10524,8648r26,26l10576,8703r26,31l10628,8767r24,36l10678,8842r26,44l10730,8931r26,49l10783,9033r26,-63l10830,8906r15,-66l10856,8774r5,-68l10863,8640r-4,-68l10851,8502r-11,-68l10824,8366r-18,-67l10782,8233r-26,-67l10728,8100r-32,-63l10662,7974r-37,-60l10587,7854r-41,-57l10503,7742r-45,-54l10412,7639r-45,-47l10318,7547r-48,-42l10221,7468r-50,-34l10122,7403r-50,-26l10023,7354r-50,-18l9925,7322r89,18l10097,7357r79,18l10252,7394r69,21l10388,7436r63,22l10510,7482r56,25l10619,7531r49,28l10715,7587r45,28l10803,7646r41,33l10882,7712r37,35l10955,7782r35,38l11025,7859r32,41l11090,7942r32,45l11154,8032r66,97l11289,8233r72,112l11440,8465r57,-79l11548,8307r46,-77l11634,8153r36,-75l11701,8004r26,-73l11748,7859r18,-72l11778,7718r7,-68l11788,7583r,-65l11782,7452r-9,-62l11759,7328r-17,-59l11721,7210r-25,-57l11667,7098r-33,-53l11599,6993r-40,-50l11517,6894r-46,-45l11422,6804r-52,-42l11315,6721r-58,-38l11197,6646r-65,-35l11067,6579r112,11l11289,6609r105,23l11497,6661r98,34l11690,6734r90,43l11868,6825r83,52l12031,6933r77,58l12181,7053r69,63l12316,7183r63,68l12438,7321r56,71l12547,7463r50,73l12642,7609r44,73l12725,7755r37,72l12796,7897r31,70l12854,8035r25,67l12900,8165r18,60l12934,8283r13,55l12957,8390r,-3l12954,8375r-2,-25l12947,8314r-4,-47l12938,8210r-5,-65l12928,8069r-5,-82l12918,7895r-3,-100l12912,7688r-2,-112l12910,7456r1,-125l12915,7201xe" fillcolor="#622423 [1605]" stroked="f">
                      <v:path arrowok="t" o:connecttype="custom" o:connectlocs="1810,1299;984,892;265,967;54,1613;1051,2008;1933,2060;2242,2191;1700,2537;2622,3354;2944,3352;3717,2880;3490,2149;3774,921;4613,208;3363,370;3022,1780;2811,1573;2489,1538;2724,1687;2672,1893;2424,1700;2314,1740;2522,1936;2499,2027;2399,1971;2244,2131;1956,2008;824,1903;328,1493;943,1191;1578,1361;2116,1770;2280,1989;2255,2048;2335,2124;3141,1158;3993,196;4236,517;3394,1163;3186,1568;3122,1890;3232,2045;3670,2354;3669,2837;3164,3216;2451,3232;1800,2585;1871,2282;2184,2230;2365,2169;2315,2028;2457,2025;2563,2108;2495,1845;2426,1750;2616,1870;2787,1826;2690,1600;2882,1669;3057,1946;3055,1764" o:connectangles="0,0,0,0,0,0,0,0,0,0,0,0,0,0,0,0,0,0,0,0,0,0,0,0,0,0,0,0,0,0,0,0,0,0,0,0,0,0,0,0,0,0,0,0,0,0,0,0,0,0,0,0,0,0,0,0,0,0,0,0,0"/>
                      <o:lock v:ext="edit" verticies="t"/>
                    </v:shape>
                    <v:group id="Group 434" o:spid="_x0000_s1036" style="position:absolute;left:9540;top:11776;width:724;height:777" coordorigin="9540,11776" coordsize="724,7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    <v:shape id="Freeform 435" o:spid="_x0000_s1037" style="position:absolute;left:9669;top:11976;width:122;height:91;visibility:visible;mso-wrap-style:square;v-text-anchor:top" coordsize="515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pItMMA&#10;AADbAAAADwAAAGRycy9kb3ducmV2LnhtbESPQYvCMBSE78L+h/AW9qaporJWo4jgsh6te/D4bJ5N&#10;sXmpTdS6v94IgsdhZr5hZovWVuJKjS8dK+j3EhDEudMlFwr+duvuNwgfkDVWjknBnTws5h+dGaba&#10;3XhL1ywUIkLYp6jAhFCnUvrckEXfczVx9I6usRiibAqpG7xFuK3kIEnG0mLJccFgTStD+Sm7WAX/&#10;m8zs9ucq347vdTk8+ORnMjop9fXZLqcgArXhHX61f7WC0RCeX+IP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pItMMAAADbAAAADwAAAAAAAAAAAAAAAACYAgAAZHJzL2Rv&#10;d25yZXYueG1sUEsFBgAAAAAEAAQA9QAAAIgDAAAAAA==&#10;" path="m74,51l53,70,34,90,21,110,11,129,3,148,,167r,17l2,202r5,17l13,235r10,16l34,266r14,15l62,294r16,13l95,319r17,11l131,341r18,9l168,359r20,7l206,372r19,5l242,382r16,3l274,387r15,l301,386r13,-1l323,381r7,-5l335,370r4,-8l344,355r6,-8l357,341r15,-15l389,312r40,-31l466,249r16,-18l497,213r5,-10l507,194r4,-10l514,174r1,-11l515,153r-1,-11l512,131r-4,-11l502,108,494,95,485,83,473,72,462,61,450,51,438,42,424,33,410,26,397,21,382,15,368,11,353,7,337,5,323,2,293,,262,,232,2,204,6r-27,5l151,18r-24,8l107,33,89,42,74,51xe" fillcolor="#622423 [1605]" stroked="f">
                        <v:path arrowok="t" o:connecttype="custom" o:connectlocs="13,16;5,26;1,35;0,43;2,51;5,59;11,66;18,72;27,78;35,82;45,86;53,89;61,91;68,91;74,91;78,88;80,85;83,82;88,77;102,66;114,54;119,48;121,43;122,38;122,33;120,28;117,22;112,17;107,12;100,8;94,5;87,3;80,1;69,0;55,0;42,3;30,6;21,10" o:connectangles="0,0,0,0,0,0,0,0,0,0,0,0,0,0,0,0,0,0,0,0,0,0,0,0,0,0,0,0,0,0,0,0,0,0,0,0,0,0"/>
                      </v:shape>
                      <v:shape id="Freeform 436" o:spid="_x0000_s1038" style="position:absolute;left:9540;top:11790;width:47;height:127;visibility:visible;mso-wrap-style:square;v-text-anchor:top" coordsize="199,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bW6sMA&#10;AADbAAAADwAAAGRycy9kb3ducmV2LnhtbESPT4vCMBTE78J+h/AW9qapgqLVKCKIu6wI/jl4fDTP&#10;ttq8lCRbu9/eCILHYWZ+w8wWralEQ86XlhX0ewkI4szqknMFp+O6OwbhA7LGyjIp+CcPi/lHZ4ap&#10;tnfeU3MIuYgQ9ikqKEKoUyl9VpBB37M1cfQu1hkMUbpcaof3CDeVHCTJSBosOS4UWNOqoOx2+DMK&#10;rjypduW4f96Y1uf6p3ETs/1V6uuzXU5BBGrDO/xqf2sFwyE8v8Qf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bW6sMAAADbAAAADwAAAAAAAAAAAAAAAACYAgAAZHJzL2Rv&#10;d25yZXYueG1sUEsFBgAAAAAEAAQA9QAAAIgDAAAAAA==&#10;" path="m52,r4,1l61,1r5,2l71,6r8,6l89,21,99,32r10,14l118,62r10,17l136,97r9,21l154,141r7,22l168,188r8,26l182,241r5,27l192,295r4,26l198,347r1,25l199,396r,22l198,438r-2,19l193,475r-4,15l184,503r-6,11l172,523r-7,7l161,533r-4,1l154,535r-5,l144,535r-4,-1l135,533r-5,-3l120,523r-9,-9l102,503,92,490,82,475,73,457,63,438,55,418,47,396,39,372,31,347,25,321,19,295,14,268,9,241,5,214,3,188,1,163,,141,1,118,3,97,4,79,8,62,11,46,16,32,21,21r8,-9l35,6,39,3,43,1r4,l52,xe" fillcolor="#622423 [1605]" stroked="f" strokecolor="#1f1a17" strokeweight="0">
                        <v:path arrowok="t" o:connecttype="custom" o:connectlocs="13,0;16,1;19,3;23,8;28,15;32,23;36,33;40,45;43,57;45,70;47,82;47,94;47,104;46,113;43,119;41,124;38,127;36,127;34,127;32,127;28,124;24,119;19,113;15,104;11,94;7,82;4,70;2,57;1,45;0,33;1,23;2,15;4,8;7,3;9,1;11,0" o:connectangles="0,0,0,0,0,0,0,0,0,0,0,0,0,0,0,0,0,0,0,0,0,0,0,0,0,0,0,0,0,0,0,0,0,0,0,0"/>
                      </v:shape>
                      <v:shape id="Freeform 437" o:spid="_x0000_s1039" style="position:absolute;left:9775;top:11776;width:43;height:139;visibility:visible;mso-wrap-style:square;v-text-anchor:top" coordsize="181,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IIKcMA&#10;AADbAAAADwAAAGRycy9kb3ducmV2LnhtbESP3YrCMBSE7xd8h3CEvVtThYpUo4g/iwvuhT8PcGiO&#10;bbE5qUnU6tNvhAUvh5n5hpnMWlOLGzlfWVbQ7yUgiHOrKy4UHA/rrxEIH5A11pZJwYM8zKadjwlm&#10;2t55R7d9KESEsM9QQRlCk0np85IM+p5tiKN3ss5giNIVUju8R7ip5SBJhtJgxXGhxIYWJeXn/dUo&#10;+N3++DpdjZZP8mTp6S7n9Pui1Ge3nY9BBGrDO/zf3mgF6RBeX+IPk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cIIKcMAAADbAAAADwAAAAAAAAAAAAAAAACYAgAAZHJzL2Rv&#10;d25yZXYueG1sUEsFBgAAAAAEAAQA9QAAAIgDAAAAAA==&#10;" path="m127,2l131,r4,l140,2r3,1l150,8r6,7l162,25r5,14l172,54r2,17l178,89r1,21l181,134r,25l181,185r-2,27l177,240r-4,30l169,300r-5,29l158,358r-6,27l146,412r-8,25l131,462r-7,21l115,504r-9,18l98,540r-9,13l80,566r-8,10l63,582r-9,3l51,587r-5,l42,585r-4,-1l31,579r-6,-7l20,562,15,550,10,535,6,517,4,498,1,477,,454,,430,1,404,2,376,5,347,7,317r5,-30l17,258r5,-29l28,202r7,-26l42,150r7,-23l58,104,65,83,74,65,83,49,91,34r9,-13l110,13r9,-8l127,2xe" fillcolor="#622423 [1605]" stroked="f" strokecolor="#1f1a17" strokeweight="0">
                        <v:path arrowok="t" o:connecttype="custom" o:connectlocs="31,0;33,0;36,2;38,6;41,13;42,21;43,32;43,44;42,57;40,71;38,85;35,98;31,109;27,119;23,128;19,134;15,138;12,139;10,139;7,137;5,133;2,127;1,118;0,108;0,96;1,82;3,68;5,54;8,42;12,30;15,20;20,12;24,5;28,1" o:connectangles="0,0,0,0,0,0,0,0,0,0,0,0,0,0,0,0,0,0,0,0,0,0,0,0,0,0,0,0,0,0,0,0,0,0"/>
                      </v:shape>
                      <v:group id="Group 438" o:spid="_x0000_s1040" style="position:absolute;left:9802;top:12119;width:462;height:434" coordorigin="8834,3389" coordsize="390,3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      <v:shape id="Freeform 439" o:spid="_x0000_s1041" style="position:absolute;left:8834;top:3389;width:390;height:366;visibility:visible;mso-wrap-style:square;v-text-anchor:top" coordsize="1951,1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bj4r8A&#10;AADbAAAADwAAAGRycy9kb3ducmV2LnhtbERPTWuDQBC9F/IflgnkUuKaQkowriEIST2VxJSeB3eq&#10;UndW3I2af989BHp8vO/0MJtOjDS41rKCTRSDIK6sbrlW8HU7rXcgnEfW2FkmBQ9ycMgWLykm2k58&#10;pbH0tQgh7BJU0HjfJ1K6qiGDLrI9ceB+7GDQBzjUUg84hXDTybc4fpcGWw4NDfaUN1T9lnejgD4u&#10;ZU6fPj5rzMeuwLN9zb+VWi3n4x6Ep9n/i5/uQivYhrHhS/gBMvs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1duPivwAAANsAAAAPAAAAAAAAAAAAAAAAAJgCAABkcnMvZG93bnJl&#10;di54bWxQSwUGAAAAAAQABAD1AAAAhAMAAAAA&#10;" path="m1948,r3,55l1951,114r-3,67l1942,252r-9,76l1923,407r-14,83l1892,577r-18,86l1853,752r-24,91l1803,932r-29,89l1743,1109r-34,86l1674,1278r-39,79l1596,1434r-44,71l1508,1571r-47,60l1413,1684r-52,47l1307,1769r-54,30l1195,1820r-58,11l1075,1831r-63,-11l947,1798r-66,-36l813,1714r-55,4l706,1721r-48,l613,1718r-19,-1l574,1715r-17,-3l539,1709r-15,-5l511,1699r-13,-5l489,1686r-23,-17l443,1646r-24,-28l393,1586r-26,-37l340,1508r-27,-43l286,1418r-28,-51l232,1314r-27,-56l179,1201r-24,-59l131,1082r-22,-62l88,957,69,893,52,830,36,767,23,704,14,642,6,581,1,521,,463,1,407,7,353r9,-52l30,253,47,207,69,165,95,127,126,93r47,11l221,114r51,9l324,130r54,8l433,144r57,5l548,153r59,3l667,159r60,1l789,161r62,-1l913,159r63,-1l1038,155r63,-4l1163,146r63,-5l1288,135r60,-7l1409,120r60,-8l1528,103r58,-11l1643,82r54,-12l1751,57r52,-12l1853,30r48,-13l1948,xe" fillcolor="#622423 [1605]" stroked="f" strokecolor="#1f1a17" strokeweight="0">
                          <v:path arrowok="t" o:connecttype="custom" o:connectlocs="390,11;389,36;386,66;382,98;375,133;366,169;355,204;342,239;327,271;310,301;292,326;272,346;250,360;227,366;202,364;176,352;152,343;132,344;119,343;111,342;105,341;100,339;93,334;84,323;73,310;63,293;52,273;41,251;31,228;22,204;14,179;7,153;3,128;0,104;0,81;3,60;9,41;19,25;35,21;54,25;76,28;98,30;121,31;145,32;170,32;195,32;220,30;245,28;269,26;294,22;317,18;339,14;360,9;380,3" o:connectangles="0,0,0,0,0,0,0,0,0,0,0,0,0,0,0,0,0,0,0,0,0,0,0,0,0,0,0,0,0,0,0,0,0,0,0,0,0,0,0,0,0,0,0,0,0,0,0,0,0,0,0,0,0,0"/>
                        </v:shape>
                        <v:shape id="Freeform 440" o:spid="_x0000_s1042" style="position:absolute;left:8846;top:3421;width:233;height:301;visibility:visible;mso-wrap-style:square;v-text-anchor:top" coordsize="1161,15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dSRcUA&#10;AADbAAAADwAAAGRycy9kb3ducmV2LnhtbESPS2vCQBSF94X+h+EWuqsTpYpNHUUUwYWFagKlu9vM&#10;NQnN3AmZ0Tx+facguDycx8dZrDpTiSs1rrSsYDyKQBBnVpecK0iT3cschPPIGivLpKAnB6vl48MC&#10;Y21bPtL15HMRRtjFqKDwvo6ldFlBBt3I1sTBO9vGoA+yyaVusA3jppKTKJpJgyUHQoE1bQrKfk8X&#10;EyC87eXXd5qcXz/78WT4yIaf6qDU81O3fgfhqfP38K291wqmb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91JFxQAAANsAAAAPAAAAAAAAAAAAAAAAAJgCAABkcnMv&#10;ZG93bnJldi54bWxQSwUGAAAAAAQABAD1AAAAigMAAAAA&#10;" path="m115,r62,12l238,25r62,9l359,44r61,8l479,59r59,6l598,69r59,4l716,75r60,1l834,76r59,l953,74r58,-2l1070,68r15,62l1099,195r12,66l1122,329r10,69l1139,466r8,68l1153,601r4,65l1159,730r2,60l1161,847r-3,53l1154,948r-5,43l1142,1028r-17,14l1107,1056r-16,11l1076,1076r-14,9l1049,1091r-13,3l1023,1098r-11,1l1001,1101r-11,l980,1098r-10,-2l961,1092r-8,-4l944,1083r-17,-12l911,1057r-16,-15l878,1026r-16,-16l844,995r-9,-7l825,982r-10,-6l804,970r3,51l810,1073r4,54l818,1179r5,53l827,1284r2,52l831,1388r-7,14l815,1416r-9,12l796,1440r-12,9l772,1459r-13,8l745,1474r-14,6l716,1487r-14,4l687,1495r-15,3l656,1500r-16,1l624,1503r-15,l593,1503r-16,-2l562,1500r-30,-5l504,1488r-26,-9l454,1469r-10,-6l434,1458r-8,-6l418,1446r-21,-30l375,1384r-22,-36l329,1310r-23,-41l282,1226r-23,-45l235,1133r-23,-48l188,1034,166,982,144,929,123,875,103,821,84,767,67,712,52,658,37,603,26,549,16,496,8,444,3,393,,344,,295,3,250,8,206,18,164,30,126,45,89,65,57,88,26,115,xe" stroked="f">
                          <v:path arrowok="t" o:connecttype="custom" o:connectlocs="36,2;60,7;84,10;108,13;132,15;156,15;179,15;203,14;218,26;223,52;227,80;230,107;232,133;233,158;232,180;231,198;226,209;219,214;213,217;208,219;203,220;199,220;195,219;191,218;186,214;180,209;173,202;168,198;164,195;162,204;163,226;165,247;166,268;165,281;162,286;157,290;152,294;147,296;141,299;135,300;128,301;122,301;116,301;107,299;96,296;89,293;85,291;80,284;71,270;61,254;52,237;43,217;33,197;25,175;17,154;10,132;5,110;2,89;0,69;1,50;4,33;9,18;18,5" o:connectangles="0,0,0,0,0,0,0,0,0,0,0,0,0,0,0,0,0,0,0,0,0,0,0,0,0,0,0,0,0,0,0,0,0,0,0,0,0,0,0,0,0,0,0,0,0,0,0,0,0,0,0,0,0,0,0,0,0,0,0,0,0,0,0"/>
                        </v:shape>
                        <v:shape id="Freeform 441" o:spid="_x0000_s1043" style="position:absolute;left:8939;top:3441;width:62;height:164;visibility:visible;mso-wrap-style:square;v-text-anchor:top" coordsize="309,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q35b8A&#10;AADbAAAADwAAAGRycy9kb3ducmV2LnhtbERPy4rCMBTdC/5DuII7TZ2FSDVKVYRBUPCxcHltrmmx&#10;uSlNtPXvzWJglofzXqw6W4k3Nb50rGAyTkAQ506XbBRcL7vRDIQPyBorx6TgQx5Wy35vgal2LZ/o&#10;fQ5GxBD2KSooQqhTKX1ekEU/djVx5B6usRgibIzUDbYx3FbyJ0mm0mLJsaHAmjYF5c/zyypYb43J&#10;J/f9/Xp7HYM+tdk+O7RKDQddNgcRqAv/4j/3r1Ywjevjl/gD5PI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arflvwAAANsAAAAPAAAAAAAAAAAAAAAAAJgCAABkcnMvZG93bnJl&#10;di54bWxQSwUGAAAAAAQABAD1AAAAhAMAAAAA&#10;" path="m,l10,32r28,84l78,236r48,140l152,449r25,70l203,589r23,62l250,706r19,47l279,772r9,16l295,800r6,10l309,819r-1,-3l299,804,283,782,262,751,237,712,209,665,178,611,162,581,146,550,131,518,115,484,100,449,85,413,71,375,59,336,47,297,36,257,26,215,17,173,10,131,5,88,1,45,,xe" fillcolor="#622423 [1605]" stroked="f">
                          <v:path arrowok="t" o:connecttype="custom" o:connectlocs="0,0;2,6;8,23;16,47;25,75;30,90;36,104;41,118;45,130;50,141;54,151;56,155;58,158;59,160;60,162;62,164;62,163;60,161;57,157;53,150;48,143;42,133;36,122;33,116;29,110;26,104;23,97;20,90;17,83;14,75;12,67;9,59;7,51;5,43;3,35;2,26;1,18;0,9;0,0" o:connectangles="0,0,0,0,0,0,0,0,0,0,0,0,0,0,0,0,0,0,0,0,0,0,0,0,0,0,0,0,0,0,0,0,0,0,0,0,0,0,0"/>
                        </v:shape>
                      </v:group>
                    </v:group>
                  </v:group>
                </v:group>
                <v:group id="Group 442" o:spid="_x0000_s1044" style="position:absolute;left:1173;top:2534;width:3110;height:2415" coordorigin="6595,4080" coordsize="3110,24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group id="Group 443" o:spid="_x0000_s1045" style="position:absolute;left:6683;top:4080;width:3022;height:2415;rotation:1047217fd" coordorigin="10324,8313" coordsize="4144,3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8pP3TFAAAA2wAA&#10;AA8AAAAAAAAAAAAAAAAAqgIAAGRycy9kb3ducmV2LnhtbFBLBQYAAAAABAAEAPoAAACcAwAAAAA=&#10;">
                    <v:shape id="Freeform 444" o:spid="_x0000_s1046" style="position:absolute;left:10364;top:8363;width:4066;height:3079;rotation:-1461932fd;visibility:visible;mso-wrap-style:square;v-text-anchor:top" coordsize="7543,5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gU0sUA&#10;AADbAAAADwAAAGRycy9kb3ducmV2LnhtbESPQWvCQBSE7wX/w/IEb3XTStXGrFIDhR6kGhuCx0f2&#10;NQlm34bsqum/7xYKHoeZ+YZJNoNpxZV611hW8DSNQBCXVjdcKci/3h+XIJxH1thaJgU/5GCzHj0k&#10;GGt744yuR1+JAGEXo4La+y6W0pU1GXRT2xEH79v2Bn2QfSV1j7cAN618jqK5NNhwWKixo7Sm8ny8&#10;GAV8OBdpkS0Kbxfb/PO0372mLzulJuPhbQXC0+Dv4f/2h1Ywn8Hfl/AD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OBTSxQAAANsAAAAPAAAAAAAAAAAAAAAAAJgCAABkcnMv&#10;ZG93bnJldi54bWxQSwUGAAAAAAQABAD1AAAAigMAAAAA&#10;" path="m134,896l200,794r75,-95l361,610r96,-83l561,451,675,380,797,316,927,258r139,-52l1210,160r151,-41l1520,84,1683,56,1851,34,2026,16,2204,5,2387,r185,l2762,7r193,11l3149,34r196,22l3543,84r199,33l3943,156r199,44l4342,248r199,54l4739,362r197,64l5130,496r192,75l5520,641r188,76l5886,798r169,87l6215,976r150,97l6506,1174r132,105l6761,1389r113,113l6978,1618r97,120l7160,1862r78,126l7307,2117r60,131l7417,2380r44,135l7494,2652r25,139l7535,2929r8,141l7542,3210r-8,142l7516,3493r-26,143l7456,3777r-42,141l7363,4057r-58,140l7238,4336r-75,136l7090,4589r-80,114l6925,4814r-92,108l6735,5025r-106,99l6519,5218r-115,87l6282,5388r-126,77l6023,5535r-136,63l5746,5655r-146,49l5449,5744r-153,33l5138,5800r-162,14l4810,5819r-170,-5l4469,5798r-176,-28l4116,5733r-181,-49l3752,5623r-185,-73l3380,5464r-189,-99l2999,5252,2807,5126,2613,4985,2419,4829,2246,4702,2078,4573,1916,4443,1760,4312,1610,4180,1467,4047,1329,3914,1198,3781,1073,3648,954,3514,843,3381,738,3247,639,3115,548,2982,462,2851,384,2721,314,2592,249,2464,193,2338,143,2213,100,2089,65,1968,37,1849,17,1732,5,1618,,1506,2,1397,13,1290,30,1187,58,1086,91,989r43,-93xe" fillcolor="#fbd4b4 [1305]" stroked="f">
                      <v:fill color2="#ffc [669]" rotate="t" angle="135" focus="100%" type="gradient"/>
                      <v:path arrowok="t" o:connecttype="custom" o:connectlocs="148,370;302,239;500,137;734,63;998,18;1287,0;1593,10;1910,44;2233,106;2555,192;2869,302;3173,422;3431,568;3644,735;3814,920;3939,1120;4022,1331;4062,1550;4061,1774;4019,1999;3938,2221;3822,2428;3683,2604;3514,2761;3318,2892;3097,2992;2855,3057;2593,3079;2314,3053;2022,2975;1720,2839;1409,2638;1120,2420;868,2212;646,2001;454,1789;295,1578;169,1372;77,1171;20,978;0,797;16,628;72,474" o:connectangles="0,0,0,0,0,0,0,0,0,0,0,0,0,0,0,0,0,0,0,0,0,0,0,0,0,0,0,0,0,0,0,0,0,0,0,0,0,0,0,0,0,0,0"/>
                    </v:shape>
                    <v:shape id="AutoShape 445" o:spid="_x0000_s1047" style="position:absolute;left:10915;top:9615;width:295;height:224;rotation:511371fd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5CMcQA&#10;AADbAAAADwAAAGRycy9kb3ducmV2LnhtbESPQWsCMRSE74X+h/AKvRTNWkRka5Rli9h6U3uot8fm&#10;dbN087Ik0d321xtB8DjMzDfMYjXYVpzJh8axgsk4A0FcOd1wreDrsB7NQYSIrLF1TAr+KMBq+fiw&#10;wFy7nnd03sdaJAiHHBWYGLtcylAZshjGriNO3o/zFmOSvpbaY5/gtpWvWTaTFhtOCwY7Kg1Vv/uT&#10;VVC+Z/g5vHxXW/e/KbwJvSmPhVLPT0PxBiLSEO/hW/tDK5hN4fol/QC5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eQjHEAAAA2wAAAA8AAAAAAAAAAAAAAAAAmAIAAGRycy9k&#10;b3ducmV2LnhtbFBLBQYAAAAABAAEAPUAAACJAwAAAAA=&#10;" path="m,3839r3831,l5017,,6169,3839r3831,l6915,6161r1187,3839l5017,7634,1898,10000,3085,6161,,3839xe" fillcolor="#e5dfec [663]" stroked="f">
                      <v:stroke joinstyle="miter"/>
                      <v:path o:connecttype="custom" o:connectlocs="0,86;113,86;148,0;182,86;295,86;204,138;239,224;148,171;56,224;91,138;0,86" o:connectangles="0,0,0,0,0,0,0,0,0,0,0"/>
                    </v:shape>
                    <v:shape id="AutoShape 446" o:spid="_x0000_s1048" style="position:absolute;left:13039;top:8651;width:246;height:264;rotation:-3080043fd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/EVMMA&#10;AADbAAAADwAAAGRycy9kb3ducmV2LnhtbESPQYvCMBSE74L/ITzBi2iqi0WqUcRl2b2oWAWvj+bZ&#10;VpuX0mS1++83guBxmJlvmMWqNZW4U+NKywrGowgEcWZ1ybmC0/FrOAPhPLLGyjIp+CMHq2W3s8BE&#10;2wcf6J76XAQIuwQVFN7XiZQuK8igG9maOHgX2xj0QTa51A0+AtxUchJFsTRYclgosKZNQdkt/TUK&#10;tp/5NS6zs/0+Xj72u1M6uMVjUqrfa9dzEJ5a/w6/2j9aQTyF55fw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/EVMMAAADbAAAADwAAAAAAAAAAAAAAAACYAgAAZHJzL2Rv&#10;d25yZXYueG1sUEsFBgAAAAAEAAQA9QAAAIgDAAAAAA==&#10;" path="m,3826r3821,l5000,,6179,3826r3821,l6911,6174r1178,3826l5000,7652,1911,10000,3089,6174,,3826xe" fillcolor="#fd98ff [831]" stroked="f">
                      <v:stroke joinstyle="miter"/>
                      <v:path o:connecttype="custom" o:connectlocs="0,101;94,101;123,0;152,101;246,101;170,163;199,264;123,202;47,264;76,163;0,101" o:connectangles="0,0,0,0,0,0,0,0,0,0,0"/>
                    </v:shape>
                    <v:shape id="AutoShape 447" o:spid="_x0000_s1049" style="position:absolute;left:10349;top:9678;width:185;height:161;rotation:-1502878fd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gqNMMA&#10;AADbAAAADwAAAGRycy9kb3ducmV2LnhtbESPT4vCMBTE78J+h/AWvGmqhypdoyyyilf/s7dn82y7&#10;27yUJtrqpzeC4HGYmd8wk1lrSnGl2hWWFQz6EQji1OqCMwW77aI3BuE8ssbSMim4kYPZ9KMzwUTb&#10;htd03fhMBAi7BBXk3leJlC7NyaDr24o4eGdbG/RB1pnUNTYBbko5jKJYGiw4LORY0Tyn9H9zMQqa&#10;jAeHv/vRX9rf0368+FmO5tulUt3P9vsLhKfWv8Ov9koriGN4fgk/QE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gqNMMAAADbAAAADwAAAAAAAAAAAAAAAACYAgAAZHJzL2Rv&#10;d25yZXYueG1sUEsFBgAAAAAEAAQA9QAAAIgDAAAAAA==&#10;" path="m,3789r3838,l5027,,6162,3789r3838,l6919,6211r1189,3789l5027,7640,1892,10000,3081,6211,,3789xe" fillcolor="#fabf8f [1945]" stroked="f">
                      <v:stroke joinstyle="miter"/>
                      <v:path o:connecttype="custom" o:connectlocs="0,61;71,61;93,0;114,61;185,61;128,100;150,161;93,123;35,161;57,100;0,61" o:connectangles="0,0,0,0,0,0,0,0,0,0,0"/>
                    </v:shape>
                    <v:shape id="AutoShape 448" o:spid="_x0000_s1050" style="position:absolute;left:13718;top:9460;width:363;height:315;rotation:-1502878fd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EXpMMA&#10;AADbAAAADwAAAGRycy9kb3ducmV2LnhtbESPQWvCQBSE74L/YXlCb7qxSJTUVUIgUHoz1vtr9plE&#10;s29DdmuS/nq3UOhxmJlvmP1xNK14UO8aywrWqwgEcWl1w5WCz3O+3IFwHllja5kUTOTgeJjP9pho&#10;O/CJHoWvRICwS1BB7X2XSOnKmgy6le2Ig3e1vUEfZF9J3eMQ4KaVr1EUS4MNh4UaO8pqKu/Ft1Gw&#10;ve+ut8uQx5ufr+xjc6YpvchMqZfFmL6B8DT6//Bf+10riLfw+yX8AH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EXpMMAAADbAAAADwAAAAAAAAAAAAAAAACYAgAAZHJzL2Rv&#10;d25yZXYueG1sUEsFBgAAAAAEAAQA9QAAAIgDAAAAAA==&#10;" path="m,3810r3829,l5014,,6171,3810r3829,l6915,6190r1184,3810l5014,7651,1901,10000,3085,6190,,3810xe" fillcolor="#fed6ff [351]" stroked="f">
                      <v:stroke joinstyle="miter"/>
                      <v:path o:connecttype="custom" o:connectlocs="0,120;139,120;182,0;224,120;363,120;251,195;294,315;182,241;69,315;112,195;0,120" o:connectangles="0,0,0,0,0,0,0,0,0,0,0"/>
                    </v:shape>
                    <v:shape id="AutoShape 449" o:spid="_x0000_s1051" style="position:absolute;left:11436;top:8746;width:550;height:479;rotation:-1502878fd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RpnLwA&#10;AADbAAAADwAAAGRycy9kb3ducmV2LnhtbERPSwrCMBDdC94hjODOpoqIVKOIorj1i8uhGdtqM6lN&#10;1Hp7sxBcPt5/Om9MKV5Uu8Kygn4UgyBOrS44U3A8rHtjEM4jaywtk4IPOZjP2q0pJtq+eUevvc9E&#10;CGGXoILc+yqR0qU5GXSRrYgDd7W1QR9gnUld4zuEm1IO4ngkDRYcGnKsaJlTet8/jYLL4xhvVmyG&#10;2WLA2+vufHLPW1+pbqdZTEB4avxf/HNvtYJRGBu+hB8gZ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CJGmcvAAAANsAAAAPAAAAAAAAAAAAAAAAAJgCAABkcnMvZG93bnJldi54&#10;bWxQSwUGAAAAAAQABAD1AAAAgQMAAAAA&#10;" path="m,3820r3818,l5000,,6182,3820r3818,l6909,6180r1182,3820l5000,7641,1909,10000,3091,6180,,3820xe" fillcolor="#daeef3 [664]" stroked="f">
                      <v:stroke joinstyle="miter"/>
                      <v:path o:connecttype="custom" o:connectlocs="0,183;210,183;275,0;340,183;550,183;380,296;445,479;275,366;105,479;170,296;0,183" o:connectangles="0,0,0,0,0,0,0,0,0,0,0"/>
                    </v:shape>
                    <v:shape id="AutoShape 450" o:spid="_x0000_s1052" style="position:absolute;left:11426;top:10100;width:361;height:314;rotation:-1502878fd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orJsMA&#10;AADbAAAADwAAAGRycy9kb3ducmV2LnhtbESPzWqDQBSF94W8w3AD3ZQ4JlBJjJMQC4WCq5pssrs4&#10;Nypx7hhnqvbtO4VCl4fz83Gy42w6MdLgWssK1lEMgriyuuVaweX8vtqCcB5ZY2eZFHyTg+Nh8ZRh&#10;qu3EnzSWvhZhhF2KChrv+1RKVzVk0EW2Jw7ezQ4GfZBDLfWAUxg3ndzEcSINthwIDfb01lB1L79M&#10;4Bb362uy3uWPvIy5MJuXqZCk1PNyPu1BeJr9f/iv/aEVJDv4/RJ+gD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aorJsMAAADbAAAADwAAAAAAAAAAAAAAAACYAgAAZHJzL2Rv&#10;d25yZXYueG1sUEsFBgAAAAAEAAQA9QAAAIgDAAAAAA==&#10;" path="m,3822r3823,l5014,,6177,3822r3823,l6898,6178r1191,3822l5014,7643,1911,10000,3102,6178,,3822xe" fillcolor="#fd98ff [831]" stroked="f">
                      <v:stroke joinstyle="miter"/>
                      <v:path o:connecttype="custom" o:connectlocs="0,120;138,120;181,0;223,120;361,120;249,194;292,314;181,240;69,314;112,194;0,120" o:connectangles="0,0,0,0,0,0,0,0,0,0,0"/>
                    </v:shape>
                    <v:shape id="AutoShape 451" o:spid="_x0000_s1053" style="position:absolute;left:12551;top:10573;width:521;height:454;rotation:1881181fd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NlFMEA&#10;AADbAAAADwAAAGRycy9kb3ducmV2LnhtbERPz2vCMBS+C/sfwht403QenFajuIk4vIi1jB0fzbOt&#10;a15KErX+9+YgePz4fs+XnWnElZyvLSv4GCYgiAuray4V5MfNYALCB2SNjWVScCcPy8Vbb46ptjc+&#10;0DULpYgh7FNUUIXQplL6oiKDfmhb4sidrDMYInSl1A5vMdw0cpQkY2mw5thQYUvfFRX/2cUoOO1z&#10;o/P111+zC8Uxc9Pf82o7Uqr/3q1mIAJ14SV+un+0gs+4Pn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zZRTBAAAA2wAAAA8AAAAAAAAAAAAAAAAAmAIAAGRycy9kb3du&#10;cmV2LnhtbFBLBQYAAAAABAAEAPUAAACGAwAAAAA=&#10;" path="m,3811r3820,l5010,,6180,3811r3820,l6910,6189r1171,3811l5010,7643,1919,10000,3090,6189,,3811xe" fillcolor="#e5b8b7 [1301]" stroked="f">
                      <v:stroke joinstyle="miter"/>
                      <v:path o:connecttype="custom" o:connectlocs="0,173;199,173;261,0;322,173;521,173;360,281;421,454;261,347;100,454;161,281;0,173" o:connectangles="0,0,0,0,0,0,0,0,0,0,0"/>
                    </v:shape>
                    <v:group id="Group 452" o:spid="_x0000_s1054" style="position:absolute;left:10324;top:8313;width:4144;height:3180;rotation:-1461932fd" coordorigin="7480,3796" coordsize="1537,1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qmcubCAAAA2wAAAA8A&#10;AAAAAAAAAAAAAAAAqgIAAGRycy9kb3ducmV2LnhtbFBLBQYAAAAABAAEAPoAAACZAwAAAAA=&#10;">
                      <v:shape id="Freeform 453" o:spid="_x0000_s1055" style="position:absolute;left:7480;top:3796;width:1537;height:1202;visibility:visible;mso-wrap-style:square;v-text-anchor:top" coordsize="7683,6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zPoMQA&#10;AADbAAAADwAAAGRycy9kb3ducmV2LnhtbESPX2vCMBTF3wd+h3AFX8ZM24c5q1FEkY3BkOnGXi/N&#10;tSk2N6GJ2n37ZSD4eDh/fpz5sretuFAXGscK8nEGgrhyuuFawddh+/QCIkRkja1jUvBLAZaLwcMc&#10;S+2u/EmXfaxFGuFQogIToy+lDJUhi2HsPHHyjq6zGJPsaqk7vKZx28oiy56lxYYTwaCntaHqtD/b&#10;xN15X2zsx+51dX7M6X36/XMyuVKjYb+agYjUx3v41n7TCiYF/H9JP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sz6DEAAAA2wAAAA8AAAAAAAAAAAAAAAAAmAIAAGRycy9k&#10;b3ducmV2LnhtbFBLBQYAAAAABAAEAPUAAACJAwAAAAA=&#10;" path="m141,904r1,-4l272,1076r-2,2l141,904xm142,900r18,-28l178,842r20,-28l218,787r21,-28l260,732r22,-26l306,680r24,-26l355,629r26,-24l407,581r27,-23l463,535r28,-22l521,491,640,675r-29,22l584,719r-27,22l529,764r-26,24l479,811r-24,24l432,860r-24,25l386,911r-21,26l345,963r-20,28l307,1019r-18,29l272,1076,142,900xm521,491r29,-21l581,449r31,-21l644,408r34,-20l711,370r34,-19l779,334r36,-17l851,299r36,-17l924,267r38,-16l1001,236r38,-15l1079,208r112,189l1152,411r-39,14l1075,440r-37,15l1001,471r-36,16l930,505r-36,17l861,539r-33,19l794,576r-32,19l730,615r-30,19l669,655r-29,20l521,491xm1079,208r104,-35l1290,142r110,-27l1514,90,1632,68,1752,49,1874,33,1999,21,2126,11,2256,5,2389,1,2522,r136,2l2795,7r139,8l3074,26r141,13l3357,56r144,18l3644,96r143,25l3932,150r144,29l4220,213r145,36l4509,287r143,41l4796,372r141,46l5078,467r139,52l5356,574r74,185l5293,705,5154,654,5014,606,4873,559,4732,516,4590,475,4448,437,4305,402,4162,368,4019,339,3875,312,3733,287,3591,265,3450,246,3309,230,3169,216,3030,206r-137,-8l2757,193r-135,-1l2490,192r-131,5l2230,203r-126,10l1979,225r-121,16l1739,260r-116,21l1510,305r-110,28l1294,364r-103,33l1079,208xm5393,667r-37,-93l5368,580r14,10l5395,602r13,15l5420,633r13,19l5442,670r9,20l5457,707r4,16l5461,731r1,6l5461,743r-1,5l5459,753r-3,4l5454,759r-4,2l5446,762r-5,l5436,761r-6,-2l5393,667xm5353,573r60,19l5470,613r57,21l5583,655r55,21l5692,699r55,23l5800,746r52,23l5903,793r50,24l6004,842r48,26l6101,894r48,26l6196,947r55,177l6207,1098r-47,-26l6113,1048r-47,-25l6018,998r-50,-23l5917,951r-50,-22l5816,905r-53,-22l5710,862r-54,-21l5602,820r-56,-21l5489,779r-56,-18l5353,573xm6196,947r60,36l6316,1020r58,37l6431,1097r55,38l6542,1175r53,41l6646,1257r51,42l6746,1341r48,43l6841,1427r46,45l6932,1516r42,46l7016,1608r41,47l7095,1702r38,47l7170,1797r35,50l7240,1895r33,49l7304,1995r31,49l7363,2096r29,51l7419,2199r25,52l7469,2303r22,53l7513,2409r-115,-45l7379,2319r-18,-43l7340,2232r-21,-43l7297,2147r-24,-43l7248,2062r-26,-42l7195,1978r-28,-41l7137,1896r-30,-41l7075,1814r-32,-39l7008,1734r-34,-38l6937,1656r-37,-38l6861,1579r-39,-37l6781,1504r-42,-37l6695,1431r-44,-36l6605,1359r-47,-34l6510,1290r-50,-35l6410,1222r-51,-33l6306,1156r-55,-32l6196,947xm7513,2409r20,51l7551,2512r18,52l7585,2616r15,52l7613,2720r13,52l7637,2825r10,53l7655,2930r8,53l7669,3036r5,54l7678,3143r3,53l7683,3249r,55l7683,3357r-3,53l7678,3463r-5,55l7668,3571r-8,53l7653,3677r-9,55l7634,3785r-11,53l7611,3891r-14,53l7582,3997r-16,54l7549,4103,7417,3937r16,-51l7447,3837r14,-51l7475,3735r11,-50l7497,3635r10,-51l7516,3534r8,-50l7530,3433r5,-50l7540,3333r4,-50l7545,3233r1,-49l7546,3134r,-51l7544,3034r-4,-48l7537,2936r-7,-49l7524,2839r-7,-49l7508,2741r-10,-48l7487,2646r-12,-49l7461,2550r-14,-47l7431,2456r-16,-47l7398,2364r115,45xm7549,4103r-24,70l7498,4242r-28,70l7440,4381r-32,69l7373,4519r-37,68l7298,4655,7169,4480r37,-67l7242,4346r35,-68l7308,4211r31,-69l7366,4074r26,-68l7417,3937r132,166xm7298,4655r-29,47l7240,4751r-31,47l7178,4843r-34,46l7111,4935r-36,45l7039,5024,6914,4843r35,-43l6984,4756r33,-45l7050,4665r31,-45l7112,4574r29,-47l7169,4480r129,175xm7039,5024r-36,42l6966,5108r-38,41l6888,5190r-39,41l6808,5269r-42,38l6723,5346r-44,37l6635,5419r-46,36l6543,5488r-48,35l6448,5555r-49,32l6349,5618r-51,29l6248,5676r-52,28l6143,5730r-55,26l6035,5781r-56,24l5924,5827r-57,21l5810,5868r-58,19l5694,5905r-60,16l5574,5936r-60,13l5452,5962,5345,5771r60,-12l5465,5745r59,-15l5583,5714r57,-17l5699,5678r55,-19l5811,5638r54,-23l5920,5592r54,-24l6026,5542r53,-26l6130,5488r51,-29l6232,5431r48,-31l6328,5369r48,-33l6422,5304r46,-35l6514,5234r43,-36l6600,5161r44,-37l6684,5086r41,-38l6765,5008r38,-40l6841,4928r38,-42l6914,4843r125,181xm5452,5962r-61,11l5327,5983r-63,8l5201,5998r-65,6l5071,6007r-65,3l4940,6010r-67,l4805,6007r-66,-3l4671,5998r-70,-8l4532,5981r-69,-9l4392,5959r-70,-13l4251,5929r-71,-17l4108,5892r-72,-21l3963,5848r-73,-25l3817,5796r-74,-29l3670,5737r-75,-34l3520,5668r-75,-37l3371,5593r-76,-41l3218,5509r-55,-177l3236,5374r74,40l3383,5452r73,36l3529,5521r72,32l3674,5583r71,29l3817,5638r71,23l3958,5685r71,19l4099,5724r69,16l4238,5756r69,14l4375,5781r69,11l4511,5800r67,7l4645,5812r66,4l4777,5818r66,l4907,5818r64,-2l5036,5812r63,-6l5160,5800r62,-9l5284,5782r61,-11l5452,5962xm3218,5509r-87,-53l3042,5400r-89,-58l2864,5280r-91,-64l2683,5148r-90,-71l2502,5003r-24,-155l2564,4919r86,67l2736,5051r85,62l2907,5171r85,57l3077,5281r86,51l3218,5509xm2490,4925r12,78l2489,4991r-14,-16l2463,4959r-11,-18l2442,4923r-9,-19l2427,4887r-4,-18l2422,4862r,-7l2422,4848r1,-5l2424,4840r3,-4l2429,4834r4,-3l2437,4830r5,l2447,4831r5,1l2464,4839r14,9l2490,4925xm2511,5009r,l2469,4841r42,168xm2490,4925r21,84l2497,4998r-13,-13l2470,4970r-11,-18l2448,4934r-10,-19l2431,4898r-7,-19l2422,4863r,-12l2422,4845r2,-4l2426,4836r2,-2l2432,4831r4,-1l2440,4830r4,l2450,4831r5,3l2462,4837r7,4l2490,4925xm2510,5008r-100,-72l2312,4863r-95,-74l2123,4716r-92,-74l1941,4568r-88,-75l1768,4419r-19,-149l1832,4343r87,71l2005,4487r90,72l2186,4631r92,70l2374,4772r96,70l2510,5008xm1768,4419r-86,-75l1599,4267r-80,-75l1440,4115r-78,-77l1288,3962r-73,-77l1143,3808r11,-119l1222,3761r69,73l1362,3907r74,73l1512,4052r76,73l1667,4197r82,73l1768,4419xm1143,3808r-92,-101l965,3605,881,3504,800,3403,724,3301,651,3201,581,3101,517,3001r-62,-99l397,2803r-54,-98l292,2607r-46,-96l203,2416r-38,-96l130,2226r-30,-92l73,2042,51,1952,32,1861,17,1774,7,1687,1,1602,,1518r3,-83l9,1354r11,-79l35,1197r19,-75l79,1048r27,-72l140,905r131,173l240,1142r-26,65l193,1275r-19,68l161,1414r-11,71l144,1558r-3,75l142,1709r5,77l156,1865r12,79l184,2025r20,81l228,2189r26,83l285,2357r34,86l356,2528r41,87l442,2702r48,88l542,2878r54,89l654,3056r62,91l782,3237r68,90l922,3417r74,91l1074,3598r80,91l1143,3808xm205,992l140,905r2,-3l146,899r2,-2l153,895r5,l163,897r5,2l174,902r13,7l199,920r14,14l226,951r13,17l250,987r10,18l266,1024r5,16l273,1055r,7l273,1069r-1,5l271,1078,205,992xe" fillcolor="#622423 [1605]" stroked="f">
                        <v:path arrowok="t" o:connecttype="custom" o:connectlocs="52,146;122,139;65,198;149,70;223,85;140,127;400,4;729,19;1071,115;775,62;446,41;1071,115;1093,147;1071,115;1201,168;1184,190;1252,197;1378,294;1467,409;1464,438;1395,339;1292,251;1523,544;1537,671;1517,799;1505,697;1506,577;1503,482;1449,869;1436,969;1429,905;1336,1077;1218,1151;1069,1154;1206,1108;1320,1032;1066,1197;907,1196;734,1147;706,1104;875,1156;1032,1160;519,1015;498,985;485,970;498,985;490,987;488,966;406,928;494,968;244,752;176,701;33,464;4,255;30,297;64,489;199,702;34,180;55,212" o:connectangles="0,0,0,0,0,0,0,0,0,0,0,0,0,0,0,0,0,0,0,0,0,0,0,0,0,0,0,0,0,0,0,0,0,0,0,0,0,0,0,0,0,0,0,0,0,0,0,0,0,0,0,0,0,0,0,0,0,0,0"/>
                        <o:lock v:ext="edit" verticies="t"/>
                      </v:shape>
                      <v:shape id="Freeform 454" o:spid="_x0000_s1056" style="position:absolute;left:8505;top:3895;width:107;height:61;visibility:visible;mso-wrap-style:square;v-text-anchor:top" coordsize="107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qf2MYA&#10;AADbAAAADwAAAGRycy9kb3ducmV2LnhtbESPQWvCQBSE74L/YXlCL6XZWCGtqauIUpAi2thCro/s&#10;axLMvg3Zrab+elcoeBxm5htmtuhNI07UudqygnEUgyAurK65VPD99f70CsJ5ZI2NZVLwRw4W8+Fg&#10;hqm2Z87odPClCBB2KSqovG9TKV1RkUEX2ZY4eD+2M+iD7EqpOzwHuGnkcxwn0mDNYaHCllYVFcfD&#10;r1GQfGbTY6K3+1W+LHfx48elmOZrpR5G/fINhKfe38P/7Y1W8DKB25fwA+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Cqf2MYAAADbAAAADwAAAAAAAAAAAAAAAACYAgAAZHJz&#10;L2Rvd25yZXYueG1sUEsFBgAAAAAEAAQA9QAAAIsDAAAAAA==&#10;" path="m,l107,35,87,61,6,32,,xe" fillcolor="#622423 [1605]" stroked="f">
                        <v:path arrowok="t" o:connecttype="custom" o:connectlocs="0,0;107,35;87,61;6,32;0,0" o:connectangles="0,0,0,0,0"/>
                      </v:shape>
                      <v:shape id="Freeform 455" o:spid="_x0000_s1057" style="position:absolute;left:7506;top:3918;width:54;height:123;visibility:visible;mso-wrap-style:square;v-text-anchor:top" coordsize="54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SKfcEA&#10;AADbAAAADwAAAGRycy9kb3ducmV2LnhtbESPQYvCMBSE7wv+h/AEb2takV2pRhFB6NV2Wa/P5tlU&#10;m5fSRK3/3ggLexxm5htmtRlsK+7U+8axgnSagCCunG64VvBT7j8XIHxA1tg6JgVP8rBZjz5WmGn3&#10;4APdi1CLCGGfoQITQpdJ6StDFv3UdcTRO7veYoiyr6Xu8RHhtpWzJPmSFhuOCwY72hmqrsXNKiiP&#10;ekh/D8dTaVKfX/Jb0dXzp1KT8bBdggg0hP/wXzvXCr7n8P4Sf4B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sUin3BAAAA2wAAAA8AAAAAAAAAAAAAAAAAmAIAAGRycy9kb3du&#10;cmV2LnhtbFBLBQYAAAAABAAEAPUAAACGAwAAAAA=&#10;" path="m30,30l54,,18,123,,66,30,30xe" fillcolor="#622423 [1605]" stroked="f">
                        <v:path arrowok="t" o:connecttype="custom" o:connectlocs="30,30;54,0;18,123;0,66;30,30" o:connectangles="0,0,0,0,0"/>
                      </v:shape>
                    </v:group>
                  </v:group>
                  <v:shape id="Freeform 456" o:spid="_x0000_s1058" style="position:absolute;left:6595;top:4359;width:389;height:897;visibility:visible;mso-wrap-style:square;v-text-anchor:top" coordsize="389,8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ING8UA&#10;AADbAAAADwAAAGRycy9kb3ducmV2LnhtbESPS2vDMBCE74H8B7GBXkoip7RxcKyE0FII9FDyghwX&#10;a/0g1spIauz211eFQo7DzHzD5JvBtOJGzjeWFcxnCQjiwuqGKwWn4/t0CcIHZI2tZVLwTR426/Eo&#10;x0zbnvd0O4RKRAj7DBXUIXSZlL6oyaCf2Y44eqV1BkOUrpLaYR/hppVPSbKQBhuOCzV29FpTcT18&#10;GQX4+XM8v6Uy9S49Pe8+yupxuPRKPUyG7QpEoCHcw//tnVaQvsDfl/gD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Ag0bxQAAANsAAAAPAAAAAAAAAAAAAAAAAJgCAABkcnMv&#10;ZG93bnJldi54bWxQSwUGAAAAAAQABAD1AAAAigMAAAAA&#10;" path="m257,52c195,87,118,115,37,286,,409,29,662,134,791v52,88,22,106,32,48c44,488,107,431,119,337,116,324,211,115,389,26,355,,285,50,257,52xe" fillcolor="#622423 [1605]" stroked="f">
                    <v:path arrowok="t" o:connecttype="custom" o:connectlocs="257,52;37,286;134,791;166,839;119,337;389,26;257,52" o:connectangles="0,0,0,0,0,0,0"/>
                  </v:shape>
                </v:group>
                <v:group id="Group 457" o:spid="_x0000_s1059" style="position:absolute;left:1886;top:3653;width:2793;height:732;rotation:-1868953fd" coordorigin="7635,4393" coordsize="1478,4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QeylcQAAADbAAAA&#10;DwAAAAAAAAAAAAAAAACqAgAAZHJzL2Rvd25yZXYueG1sUEsFBgAAAAAEAAQA+gAAAJsDAAAAAA==&#10;">
                  <v:shape id="Freeform 458" o:spid="_x0000_s1060" style="position:absolute;left:7635;top:4471;width:323;height:325;visibility:visible;mso-wrap-style:square;v-text-anchor:top" coordsize="1615,1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3TfMYA&#10;AADbAAAADwAAAGRycy9kb3ducmV2LnhtbESPQWvCQBSE70L/w/IKXkrdVKW2qasUUdGbsaW0t0f2&#10;mQ1m34bsGuO/d4WCx2FmvmGm885WoqXGl44VvAwSEMS50yUXCr6/Vs9vIHxA1lg5JgUX8jCfPfSm&#10;mGp35ozafShEhLBPUYEJoU6l9Lkhi37gauLoHVxjMUTZFFI3eI5wW8lhkrxKiyXHBYM1LQzlx/3J&#10;KliO2no9zDdb8/c0znb6Z/x+PPwq1X/sPj9ABOrCPfzf3mgFkwncvsQfIG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p3TfMYAAADbAAAADwAAAAAAAAAAAAAAAACYAgAAZHJz&#10;L2Rvd25yZXYueG1sUEsFBgAAAAAEAAQA9QAAAIsDAAAAAA==&#10;" path="m783,500r-5,-1l773,496r-4,-3l766,489r-2,-5l762,478r-1,-6l761,464r1,-16l763,430r4,-19l772,390r8,-45l788,301r2,-22l790,259r-1,-10l788,239r-1,-9l783,222,770,187,756,154r-9,-18l738,120,728,103,719,88,707,73,695,60,681,46,668,35,652,25,634,16,617,9,597,4,576,2,555,,533,,511,3,487,5r-23,5l440,16r-25,8l392,32r-24,9l346,52,323,63,302,75,281,87,260,99r-19,14l223,126r-18,17l189,159r-15,17l158,195r-13,18l131,233r-12,18l95,292,74,332,56,371,39,407,26,441,16,473r-5,16l7,504,5,519,2,533,1,548,,563r,15l,593r1,15l4,624r2,15l9,655r3,26l17,703r5,22l28,745r8,18l43,781r9,16l60,812r10,12l82,836r9,12l104,857r11,9l127,874r13,7l152,887r12,5l177,897r13,4l203,904r26,7l253,914r46,4l339,922r5,5l349,933r3,6l356,945r6,15l366,976r6,35l377,1048r3,19l382,1085r5,19l393,1122r8,16l411,1156r6,7l423,1170r7,7l438,1183r18,12l477,1206r24,10l526,1224r27,7l580,1237r28,4l638,1245r29,1l695,1246r28,-1l749,1242r26,-4l799,1233r22,-7l840,1219r-6,12l829,1247r-3,17l825,1285r1,21l830,1330r5,23l842,1378r10,25l862,1429r14,25l889,1478r18,24l924,1524r20,21l966,1565r22,16l1014,1596r26,12l1069,1617r29,5l1129,1624r34,-2l1196,1614r36,-11l1270,1587r39,-21l1349,1539r41,-33l1433,1466r45,-46l1524,1367r24,-32l1570,1303r16,-30l1599,1243r9,-27l1613,1190r2,-26l1614,1141r-4,-24l1604,1095r-8,-20l1584,1055r-12,-18l1557,1020r-16,-17l1524,989r-20,-14l1484,963r-20,-13l1443,940r-21,-10l1401,922r-21,-6l1359,908r-20,-5l1320,900r-18,-4l1285,893r-15,-1l1255,892r-11,1l1234,895r3,-45l1237,810r-3,-38l1229,738r-7,-31l1213,678r-11,-26l1190,629r-14,-21l1161,589r-17,-16l1127,558r-19,-12l1088,535r-19,-9l1049,519r-21,-7l1007,507r-21,-3l966,501r-41,-2l887,498r-65,2l783,500xe" fillcolor="#622423 [1605]" stroked="f">
                    <v:path arrowok="t" o:connecttype="custom" o:connectlocs="154,99;152,94;153,82;158,56;157,46;149,27;141,15;130,5;115,0;97,1;78,6;60,15;45,25;32,39;19,58;5,88;1,104;0,116;1,128;4,145;10,159;18,170;28,176;38,180;60,184;70,188;74,202;77,221;83,233;91,239;111,246;133,249;155,248;167,246;165,261;170,281;181,301;198,316;220,325;246,321;278,301;310,267;322,243;322,224;314,208;301,195;284,186;268,181;254,179;247,170;244,141;235,122;222,109;206,102;185,100" o:connectangles="0,0,0,0,0,0,0,0,0,0,0,0,0,0,0,0,0,0,0,0,0,0,0,0,0,0,0,0,0,0,0,0,0,0,0,0,0,0,0,0,0,0,0,0,0,0,0,0,0,0,0,0,0,0,0"/>
                  </v:shape>
                  <v:shape id="Freeform 459" o:spid="_x0000_s1061" style="position:absolute;left:7662;top:4502;width:116;height:128;visibility:visible;mso-wrap-style:square;v-text-anchor:top" coordsize="578,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ghs8QA&#10;AADbAAAADwAAAGRycy9kb3ducmV2LnhtbERPTWvCQBC9C/6HZYRepNm0YC2pq2hBKJYqmh5yHLJj&#10;Es3Ohuw2if313UPB4+N9L1aDqUVHrassK3iKYhDEudUVFwq+0+3jKwjnkTXWlknBjRysluPRAhNt&#10;ez5Sd/KFCCHsElRQet8kUrq8JIMusg1x4M62NegDbAupW+xDuKnlcxy/SIMVh4YSG3ovKb+efoyC&#10;dH/LDtv17riZHX77rMsv08+vVKmHybB+A+Fp8Hfxv/tDK5iHseFL+AF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4IbPEAAAA2wAAAA8AAAAAAAAAAAAAAAAAmAIAAGRycy9k&#10;b3ducmV2LnhtbFBLBQYAAAAABAAEAPUAAACJAwAAAAA=&#10;" path="m135,639r24,-2l184,635r26,-6l239,620r14,-6l266,608r15,-6l295,594r13,-9l322,577r13,-10l349,556r15,-11l377,532r15,-15l406,503r30,-34l464,435r26,-36l515,364r21,-32l552,303r6,-13l564,277r4,-11l572,255r5,-21l578,214r,-17l577,179r-3,-17l570,145r-2,-17l565,112,562,97,557,83,549,70,541,57r-6,-5l528,47r-6,-5l514,38,497,28,480,19,462,10,441,4,431,2,418,,407,,395,,381,2,368,4,353,7r-16,5l304,24,274,38,243,52,213,68,184,87r-27,20l131,128r-23,22l95,161r-9,13l74,187r-8,13l56,213r-8,14l40,242r-8,13l26,270r-6,16l15,301r-4,16l8,334,5,350,3,368,1,385,,430r1,42l3,491r3,20l9,521r4,10l16,541r5,9l31,568r10,16l52,599r13,14l71,618r7,6l86,628r8,3l103,634r10,2l124,637r11,2xe" stroked="f">
                    <v:path arrowok="t" o:connecttype="custom" o:connectlocs="32,128;42,126;51,123;56,121;62,117;67,114;73,109;79,104;88,94;98,80;108,67;112,58;114,53;116,47;116,39;115,32;114,26;113,19;110,14;107,10;105,8;100,6;93,2;86,0;82,0;76,0;71,1;61,5;49,10;37,17;26,26;19,32;15,37;11,43;8,48;5,54;3,60;2,67;1,74;0,86;1,98;2,104;3,108;6,114;10,120;14,124;17,126;21,127;25,128" o:connectangles="0,0,0,0,0,0,0,0,0,0,0,0,0,0,0,0,0,0,0,0,0,0,0,0,0,0,0,0,0,0,0,0,0,0,0,0,0,0,0,0,0,0,0,0,0,0,0,0,0"/>
                  </v:shape>
                  <v:shape id="Freeform 460" o:spid="_x0000_s1062" style="position:absolute;left:7733;top:4594;width:133;height:108;visibility:visible;mso-wrap-style:square;v-text-anchor:top" coordsize="664,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vEi8UA&#10;AADbAAAADwAAAGRycy9kb3ducmV2LnhtbESPT2sCMRTE70K/Q3iFXkSzFm11NYotFBS9+Ae9Pjev&#10;m6Wbl2WT6vrtjSB4HGbmN8xk1thSnKn2hWMFvW4CgjhzuuBcwX730xmC8AFZY+mYFFzJw2z60ppg&#10;qt2FN3TehlxECPsUFZgQqlRKnxmy6LuuIo7er6sthijrXOoaLxFuS/meJB/SYsFxwWBF34ayv+2/&#10;VdDul3TMrqdVPyyWy8HX2hwOq41Sb6/NfAwiUBOe4Ud7oRV8juD+Jf4A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C8SLxQAAANsAAAAPAAAAAAAAAAAAAAAAAJgCAABkcnMv&#10;ZG93bnJldi54bWxQSwUGAAAAAAQABAD1AAAAigMAAAAA&#10;" path="m78,521r11,3l102,528r12,3l126,533r28,4l183,538r15,l213,537r15,-1l244,533r16,-4l276,526r16,-4l308,516r17,-6l343,502r18,-8l380,485r38,-21l457,440r37,-24l528,392r31,-23l585,346r10,-10l605,327r9,-9l620,308r11,-17l640,272r6,-17l650,239r3,-18l657,204r2,-16l663,172r1,-16l664,141r-2,-15l657,113r-2,-8l651,98r-5,-8l640,84,627,69,614,54,599,41,582,29r-9,-7l563,17,552,12,539,9,527,5,513,3,497,,481,,448,,413,3,380,6r-35,5l313,19r-32,8l249,38,219,52r-15,7l189,67r-13,9l162,84,150,94r-14,10l125,115r-12,11l102,137,92,150,81,163r-9,14l62,191r-7,14l47,221r-7,17l24,278,10,318,5,338,1,358,,367r,12l,388r1,10l5,419r4,19l14,455r7,18l26,480r5,7l36,494r7,6l51,506r7,5l68,516r10,5xe" stroked="f">
                    <v:path arrowok="t" o:connecttype="custom" o:connectlocs="18,105;23,107;31,108;40,108;46,108;52,106;58,105;65,102;72,99;84,93;99,84;112,74;119,67;123,64;126,58;129,51;131,44;132,38;133,31;133,25;131,21;129,18;126,14;120,8;115,4;111,2;106,1;100,0;90,0;76,1;63,4;50,8;41,12;35,15;30,19;25,23;20,28;16,33;12,38;9,44;5,56;1,68;0,74;0,78;1,84;3,91;5,96;7,99;10,102;14,104" o:connectangles="0,0,0,0,0,0,0,0,0,0,0,0,0,0,0,0,0,0,0,0,0,0,0,0,0,0,0,0,0,0,0,0,0,0,0,0,0,0,0,0,0,0,0,0,0,0,0,0,0,0"/>
                  </v:shape>
                  <v:shape id="Freeform 461" o:spid="_x0000_s1063" style="position:absolute;left:7819;top:4675;width:122;height:99;visibility:visible;mso-wrap-style:square;v-text-anchor:top" coordsize="607,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WTG78A&#10;AADbAAAADwAAAGRycy9kb3ducmV2LnhtbERPTYvCMBC9L/gfwgheFk3rYZHaKKIo3kR3Fz0OzdgW&#10;m0lpRq3/3hwW9vh43/myd416UBdqzwbSSQKKuPC25tLAz/d2PAMVBNli45kMvCjAcjH4yDGz/slH&#10;epykVDGEQ4YGKpE20zoUFTkME98SR+7qO4cSYVdq2+EzhrtGT5PkSzusOTZU2NK6ouJ2ujsDTf3a&#10;XETSzxUd7D7h33S3O2+NGQ371RyUUC//4j/33hqYxfXxS/wBevE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BZMbvwAAANsAAAAPAAAAAAAAAAAAAAAAAJgCAABkcnMvZG93bnJl&#10;di54bWxQSwUGAAAAAAQABAD1AAAAhAMAAAAA&#10;" path="m535,16l514,9,491,4,466,1,440,,412,1,383,5r-28,6l325,20r-16,5l293,32r-18,8l259,48,224,68,189,89r-35,22l123,134,95,155,71,174,61,184r-8,9l45,202r-6,8l29,226r-7,16l16,258r-4,15l10,289,6,304,3,320,1,335,,349r,13l1,376r5,14l8,396r4,6l17,408r5,8l33,428r12,14l59,454r15,12l82,471r10,5l102,480r11,4l125,487r13,3l152,491r15,1l198,492r30,-2l259,486r31,-5l321,475r29,-9l379,456r28,-12l433,430r26,-16l470,406r12,-9l493,387r10,-10l514,366r9,-11l533,343r8,-13l549,317r8,-14l564,289r6,-14l586,237r12,-35l602,183r4,-19l607,146r-1,-19l602,109,598,92,593,75,587,59r-4,-6l578,47r-4,-6l567,35r-7,-5l553,25r-9,-5l535,16xe" stroked="f">
                    <v:path arrowok="t" o:connecttype="custom" o:connectlocs="103,2;94,0;83,0;71,2;62,5;55,8;45,14;31,22;19,31;12,37;9,41;6,45;3,52;2,58;1,64;0,70;0,76;2,80;3,82;7,86;12,91;16,95;21,97;25,98;31,99;40,99;52,98;65,96;76,92;87,87;94,82;99,78;103,74;107,69;110,64;113,58;118,48;121,37;122,29;121,22;119,15;117,11;115,8;113,6;109,4" o:connectangles="0,0,0,0,0,0,0,0,0,0,0,0,0,0,0,0,0,0,0,0,0,0,0,0,0,0,0,0,0,0,0,0,0,0,0,0,0,0,0,0,0,0,0,0,0"/>
                  </v:shape>
                  <v:shape id="Freeform 462" o:spid="_x0000_s1064" style="position:absolute;left:8837;top:4393;width:276;height:352;visibility:visible;mso-wrap-style:square;v-text-anchor:top" coordsize="1378,1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6L/cMA&#10;AADbAAAADwAAAGRycy9kb3ducmV2LnhtbESPwWrDMBBE74X8g9hAbrXsHFLbiRKaQKE99GC3H7Cx&#10;NraptTKSYrt/XxUKPQ4zb4Y5nBYziImc7y0ryJIUBHFjdc+tgs+Pl8cchA/IGgfLpOCbPJyOq4cD&#10;ltrOXNFUh1bEEvYlKuhCGEspfdORQZ/YkTh6N+sMhihdK7XDOZabQW7TdCcN9hwXOhzp0lHzVd+N&#10;gvwta6pCYj891fZa3d379nYulNqsl+c9iEBL+A//0a86chn8fok/QB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6L/cMAAADbAAAADwAAAAAAAAAAAAAAAACYAgAAZHJzL2Rv&#10;d25yZXYueG1sUEsFBgAAAAAEAAQA9QAAAIgDAAAAAA==&#10;" path="m601,18l558,34,517,51,499,61r-19,9l462,81,444,92r-17,13l411,119r-16,16l378,152r-17,20l345,194r-16,25l313,246r-11,23l291,292r-9,25l275,342r-5,24l266,391r-2,25l264,441r1,24l270,490r6,24l284,536r6,11l295,558r6,11l308,579r8,10l323,599r9,10l342,617r-19,9l305,636r-19,11l270,659r-17,13l237,687r-15,16l207,719r-14,17l180,753r-13,19l156,792r-11,20l136,831r-8,20l120,872r-7,21l108,914r-5,21l100,956r-2,21l98,997r,20l100,1037r3,20l108,1075r6,17l121,1110r10,17l141,1142r13,15l168,1170r-19,11l130,1194r-17,16l97,1227r-15,20l68,1267r-13,22l44,1313r-12,24l24,1362r-8,26l10,1415r-5,26l2,1468,,1496r,26l3,1548r3,26l11,1598r8,24l29,1644r11,21l53,1685r15,17l87,1718r20,14l129,1743r25,10l180,1759r29,4l241,1763r35,-3l296,1757r22,-4l339,1748r22,-5l384,1736r21,-8l427,1719r22,-8l470,1701r21,-11l512,1677r20,-12l551,1653r18,-15l587,1623r16,-15l617,1592r14,-16l643,1559r12,-19l663,1522r9,-20l677,1482r4,-20l683,1441r-1,-21l679,1398r-5,-22l667,1352r-10,-23l645,1305r-16,-25l663,1274r32,-7l725,1258r30,-10l781,1237r26,-12l830,1210r23,-16l862,1185r10,-8l882,1167r9,-10l900,1146r8,-12l916,1122r7,-12l929,1096r8,-13l942,1068r6,-16l958,1018r7,-36l972,941r4,-34l977,892r,-14l976,865r,-13l974,840r-3,-11l968,817r-4,-13l954,779,942,750r18,-6l981,737r20,-7l1022,721r21,-10l1064,702r21,-12l1106,679r21,-12l1148,653r21,-13l1189,625r20,-15l1227,595r19,-16l1263,562r17,-16l1295,527r15,-17l1324,491r12,-18l1347,454r9,-18l1365,416r6,-20l1374,376r3,-20l1378,337r-1,-20l1373,297r-5,-20l1361,256r-9,-15l1341,225r-12,-14l1314,196r-17,-15l1278,166r-21,-14l1235,139r-24,-13l1186,113r-26,-13l1135,89,1106,78,1078,67,1049,57r-30,-9l990,40,959,32,929,25,900,19,870,14,840,9,812,5,784,3,757,,731,,705,,682,1,660,4,639,6r-20,5l601,18xe" fillcolor="#622423 [1605]" stroked="f">
                    <v:path arrowok="t" o:connecttype="custom" o:connectlocs="100,12;86,21;72,34;60,54;54,73;53,93;58,109;63,118;65,125;51,134;39,147;29,162;23,178;20,195;21,211;26,225;30,236;16,249;6,267;1,288;1,309;6,328;17,343;36,351;59,351;77,347;94,340;110,330;124,318;133,304;137,288;134,270;133,254;156,247;173,237;180,229;186,219;192,203;196,178;195,168;191,156;200,146;217,138;234,128;250,116;262,102;272,87;276,71;274,55;266,42;252,30;232,20;210,11;186,5;163,1;141,0;124,2" o:connectangles="0,0,0,0,0,0,0,0,0,0,0,0,0,0,0,0,0,0,0,0,0,0,0,0,0,0,0,0,0,0,0,0,0,0,0,0,0,0,0,0,0,0,0,0,0,0,0,0,0,0,0,0,0,0,0,0,0"/>
                  </v:shape>
                  <v:shape id="Freeform 463" o:spid="_x0000_s1065" style="position:absolute;left:8918;top:4420;width:161;height:104;visibility:visible;mso-wrap-style:square;v-text-anchor:top" coordsize="802,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0r3sQA&#10;AADbAAAADwAAAGRycy9kb3ducmV2LnhtbESPQWsCMRSE7wX/Q3iCt5rVg+hqFBFEDxZa7aW35+a5&#10;u5i8LElc1/76piB4HGbmG2ax6qwRLflQO1YwGmYgiAunay4VfJ+271MQISJrNI5JwYMCrJa9twXm&#10;2t35i9pjLEWCcMhRQRVjk0sZiooshqFriJN3cd5iTNKXUnu8J7g1cpxlE2mx5rRQYUObiorr8WYV&#10;zHZZ0Ryu5X438u3n78ePmZ3PRqlBv1vPQUTq4iv8bO+1gukY/r+kH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NK97EAAAA2wAAAA8AAAAAAAAAAAAAAAAAmAIAAGRycy9k&#10;b3ducmV2LnhtbFBLBQYAAAAABAAEAPUAAACJAwAAAAA=&#10;" path="m213,1l198,3,184,6r-15,5l157,16r-14,6l131,29r-12,9l108,47,96,58,85,68,75,79,66,91r-9,12l48,117r-7,14l33,144r-6,14l21,173r-5,13l12,201,9,216,5,230,2,244,1,259,,273r,13l1,300r3,12l6,325r3,12l14,348r5,10l26,371r7,11l42,393r10,11l62,414r10,10l83,432r11,9l119,457r26,15l172,484r28,10l230,503r30,7l289,515r30,4l348,521r29,l404,520r28,-2l447,515r17,-3l482,508r20,-5l543,489r42,-15l606,466r20,-10l646,447r18,-10l683,427r16,-9l712,406r14,-9l738,385r12,-11l759,364r8,-11l774,343r6,-10l785,324r5,-10l794,304r3,-11l799,282r1,-13l802,243r,-31l802,200r-2,-11l799,178r-4,-10l793,158r-5,-10l784,139r-6,-8l773,123r-6,-7l759,108r-7,-6l737,90,720,80,701,70,682,63,662,55,641,49,600,38,559,28,536,24,494,21,439,14,380,9,320,4,268,1,230,,213,1xe" stroked="f">
                    <v:path arrowok="t" o:connecttype="custom" o:connectlocs="40,1;34,2;29,4;24,8;19,12;15,16;11,21;8,26;5,32;3,37;2,43;0,49;0,54;0,60;1,65;3,69;5,74;8,78;12,83;17,86;24,91;35,97;46,100;58,103;70,104;81,104;90,103;97,101;109,98;122,93;130,89;137,85;143,81;148,77;152,73;155,68;158,65;159,61;160,56;161,49;161,40;160,36;159,32;157,28;155,25;152,22;148,18;141,14;133,11;120,8;108,5;88,3;64,1;46,0" o:connectangles="0,0,0,0,0,0,0,0,0,0,0,0,0,0,0,0,0,0,0,0,0,0,0,0,0,0,0,0,0,0,0,0,0,0,0,0,0,0,0,0,0,0,0,0,0,0,0,0,0,0,0,0,0,0"/>
                  </v:shape>
                  <v:shape id="Freeform 464" o:spid="_x0000_s1066" style="position:absolute;left:8879;top:4536;width:129;height:95;visibility:visible;mso-wrap-style:square;v-text-anchor:top" coordsize="642,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ppx8cA&#10;AADbAAAADwAAAGRycy9kb3ducmV2LnhtbESPS2vDMBCE74X8B7GB3ho5D0pwrISSR0nbS52E4NwW&#10;a2ubWCtjKbH776tCocdhZr5hklVvanGn1lWWFYxHEQji3OqKCwWn4+5pDsJ5ZI21ZVLwTQ5Wy8FD&#10;grG2Had0P/hCBAi7GBWU3jexlC4vyaAb2YY4eF+2NeiDbAupW+wC3NRyEkXP0mDFYaHEhtYl5dfD&#10;zSjI3/1uO/3YZJ+zY9p1bzeTXV7PSj0O+5cFCE+9/w//tfdawXwKv1/CD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A6acfHAAAA2wAAAA8AAAAAAAAAAAAAAAAAmAIAAGRy&#10;cy9kb3ducmV2LnhtbFBLBQYAAAAABAAEAPUAAACMAwAAAAA=&#10;" path="m151,30l130,49,110,66,93,86,75,104,60,124,47,144,34,165,23,185r-8,21l7,227,2,247,,268r,21l1,310r1,10l5,329r3,10l11,349r6,13l23,373r8,11l39,394r10,10l59,412r11,9l83,428r12,8l109,443r13,6l137,454r15,5l168,464r16,4l200,470r16,3l234,475r17,2l268,477r18,l303,477r17,-2l337,474r18,-2l371,468r17,-4l404,461r16,-5l436,449r15,-6l466,437r26,-15l516,406r23,-17l559,370r18,-18l595,331r13,-21l621,287r5,-12l629,264r4,-11l637,240r2,-11l641,217r1,-13l642,192r,-11l641,169r-2,-13l637,144r-4,-11l629,120r-5,-12l618,97r-8,-9l600,81,589,73,577,66,550,54,519,41,486,30,451,21,414,14,377,8,341,3,305,,271,,239,2,224,3,210,5,198,8r-13,4l174,15r-8,4l157,25r-6,5xe" stroked="f">
                    <v:path arrowok="t" o:connecttype="custom" o:connectlocs="26,10;19,17;12,25;7,33;3,41;0,49;0,58;0,64;2,68;3,72;6,76;10,80;14,84;19,87;25,89;31,91;37,93;43,94;50,95;57,95;64,95;71,94;78,92;84,91;91,88;99,84;108,77;116,70;122,62;126,55;127,50;128,46;129,41;129,36;128,31;127,26;125,22;123,18;118,15;111,11;98,6;83,3;69,1;54,0;45,1;40,2;35,3;32,5" o:connectangles="0,0,0,0,0,0,0,0,0,0,0,0,0,0,0,0,0,0,0,0,0,0,0,0,0,0,0,0,0,0,0,0,0,0,0,0,0,0,0,0,0,0,0,0,0,0,0,0"/>
                  </v:shape>
                  <v:shape id="Freeform 465" o:spid="_x0000_s1067" style="position:absolute;left:8855;top:4649;width:100;height:78;visibility:visible;mso-wrap-style:square;v-text-anchor:top" coordsize="501,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xMssQA&#10;AADbAAAADwAAAGRycy9kb3ducmV2LnhtbESPQWvCQBSE70L/w/IKvemmrYhEN0EKBVEpaD14fGSf&#10;Sczu2zS7jfHfdwWhx2FmvmGW+WCN6KnztWMFr5MEBHHhdM2lguP353gOwgdkjcYxKbiRhzx7Gi0x&#10;1e7Ke+oPoRQRwj5FBVUIbSqlLyqy6CeuJY7e2XUWQ5RdKXWH1wi3Rr4lyUxarDkuVNjSR0VFc/i1&#10;Cr42vPmZ8ro3Rt7ek+2l2Z10o9TL87BagAg0hP/wo73WCuZTuH+JP0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cTLLEAAAA2wAAAA8AAAAAAAAAAAAAAAAAmAIAAGRycy9k&#10;b3ducmV2LnhtbFBLBQYAAAAABAAEAPUAAACJAwAAAAA=&#10;" path="m34,338r5,7l45,352r6,6l57,363r8,5l72,373r9,3l89,380r18,6l126,390r20,2l167,394r21,l208,391r21,-2l249,386r19,-5l285,376r16,-5l315,365r29,-18l370,328r25,-18l416,291r20,-17l452,255r13,-17l478,221r8,-18l494,186r5,-16l501,154r,-15l500,124r-4,-14l491,97,484,83,475,72,464,60,451,50,437,40,421,31,402,24,384,16,363,12,340,7,317,3,292,,265,,238,,209,2,180,4r-4,l167,4,155,5,138,9r-19,6l99,24,89,29,78,35,68,41,58,50r-9,9l40,68,31,80,24,91r-8,13l11,118,7,134,3,150,,169r,19l,209r4,23l8,256r7,25l23,308r11,30xe" stroked="f">
                    <v:path arrowok="t" o:connecttype="custom" o:connectlocs="8,68;10,71;13,73;16,74;21,76;29,78;38,78;46,77;53,75;60,73;69,69;79,61;87,54;93,47;97,40;100,34;100,28;99,22;97,16;93,12;87,8;80,5;72,2;63,1;53,0;42,0;35,1;31,1;24,3;18,6;14,8;10,12;6,16;3,21;1,27;0,33;0,41;2,51;5,61" o:connectangles="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1648460</wp:posOffset>
                </wp:positionH>
                <wp:positionV relativeFrom="paragraph">
                  <wp:posOffset>4394835</wp:posOffset>
                </wp:positionV>
                <wp:extent cx="1350645" cy="607695"/>
                <wp:effectExtent l="635" t="3810" r="1270" b="0"/>
                <wp:wrapNone/>
                <wp:docPr id="42" name="Text 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645" cy="607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Style w:val="EventnameinsideChar"/>
                              </w:rPr>
                              <w:id w:val="89988779"/>
                              <w:placeholder>
                                <w:docPart w:val="295127495662407E979D11CDA7C15553"/>
                              </w:placeholder>
                              <w:showingPlcHdr/>
                            </w:sdtPr>
                            <w:sdtEndPr>
                              <w:rPr>
                                <w:rStyle w:val="DefaultParagraphFont"/>
                                <w:b/>
                              </w:rPr>
                            </w:sdtEndPr>
                            <w:sdtContent>
                              <w:p w:rsidR="0071734C" w:rsidRPr="00590D46" w:rsidRDefault="00D57EBD" w:rsidP="00C83480">
                                <w:pPr>
                                  <w:pStyle w:val="Eventnameinside"/>
                                </w:pPr>
                                <w:r w:rsidRPr="0071690E">
                                  <w:t>[Event name or description]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8" o:spid="_x0000_s1134" type="#_x0000_t202" style="position:absolute;margin-left:129.8pt;margin-top:346.05pt;width:106.35pt;height:47.8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KcDug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" filled="f" stroked="f">
                <v:textbox>
                  <w:txbxContent>
                    <w:sdt>
                      <w:sdtPr>
                        <w:rPr>
                          <w:rStyle w:val="EventnameinsideChar"/>
                        </w:rPr>
                        <w:id w:val="89988779"/>
                        <w:placeholder>
                          <w:docPart w:val="295127495662407E979D11CDA7C15553"/>
                        </w:placeholder>
                        <w:showingPlcHdr/>
                      </w:sdtPr>
                      <w:sdtEndPr>
                        <w:rPr>
                          <w:rStyle w:val="DefaultParagraphFont"/>
                          <w:b/>
                        </w:rPr>
                      </w:sdtEndPr>
                      <w:sdtContent>
                        <w:p w:rsidR="0071734C" w:rsidRPr="00590D46" w:rsidRDefault="00D57EBD" w:rsidP="00C83480">
                          <w:pPr>
                            <w:pStyle w:val="Eventnameinside"/>
                          </w:pPr>
                          <w:r w:rsidRPr="0071690E">
                            <w:t>[Event name or description]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5338445</wp:posOffset>
                </wp:positionH>
                <wp:positionV relativeFrom="paragraph">
                  <wp:posOffset>5416550</wp:posOffset>
                </wp:positionV>
                <wp:extent cx="3477895" cy="1010285"/>
                <wp:effectExtent l="4445" t="6350" r="3810" b="2540"/>
                <wp:wrapNone/>
                <wp:docPr id="41" name="Rectangle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477895" cy="101028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accent3">
                                <a:lumMod val="20000"/>
                                <a:lumOff val="80000"/>
                                <a:alpha val="23000"/>
                              </a:schemeClr>
                            </a:gs>
                            <a:gs pos="100000">
                              <a:schemeClr val="accent3">
                                <a:lumMod val="20000"/>
                                <a:lumOff val="80000"/>
                                <a:gamma/>
                                <a:tint val="0"/>
                                <a:invGamma/>
                              </a:scheme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E443DB" id="Rectangle 423" o:spid="_x0000_s1026" style="position:absolute;margin-left:420.35pt;margin-top:426.5pt;width:273.85pt;height:79.55pt;flip:x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" fillcolor="#eaf1dd [662]" stroked="f">
                <v:fill opacity="15073f" color2="#eaf1dd [662]" rotate="t" angle="90" focus="100%" type="gradient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5005070</wp:posOffset>
                </wp:positionH>
                <wp:positionV relativeFrom="paragraph">
                  <wp:posOffset>3507105</wp:posOffset>
                </wp:positionV>
                <wp:extent cx="3666490" cy="2813685"/>
                <wp:effectExtent l="4445" t="1905" r="5715" b="3810"/>
                <wp:wrapNone/>
                <wp:docPr id="24" name="Group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66490" cy="2813685"/>
                          <a:chOff x="8436" y="6763"/>
                          <a:chExt cx="5890" cy="4635"/>
                        </a:xfrm>
                      </wpg:grpSpPr>
                      <wps:wsp>
                        <wps:cNvPr id="25" name="Freeform 407"/>
                        <wps:cNvSpPr>
                          <a:spLocks noEditPoints="1"/>
                        </wps:cNvSpPr>
                        <wps:spPr bwMode="auto">
                          <a:xfrm rot="5400000">
                            <a:off x="8652" y="6610"/>
                            <a:ext cx="839" cy="1271"/>
                          </a:xfrm>
                          <a:custGeom>
                            <a:avLst/>
                            <a:gdLst>
                              <a:gd name="T0" fmla="*/ 614 w 1840"/>
                              <a:gd name="T1" fmla="*/ 2528 h 2533"/>
                              <a:gd name="T2" fmla="*/ 838 w 1840"/>
                              <a:gd name="T3" fmla="*/ 2448 h 2533"/>
                              <a:gd name="T4" fmla="*/ 1067 w 1840"/>
                              <a:gd name="T5" fmla="*/ 2290 h 2533"/>
                              <a:gd name="T6" fmla="*/ 1291 w 1840"/>
                              <a:gd name="T7" fmla="*/ 2066 h 2533"/>
                              <a:gd name="T8" fmla="*/ 1496 w 1840"/>
                              <a:gd name="T9" fmla="*/ 1792 h 2533"/>
                              <a:gd name="T10" fmla="*/ 1672 w 1840"/>
                              <a:gd name="T11" fmla="*/ 1485 h 2533"/>
                              <a:gd name="T12" fmla="*/ 1795 w 1840"/>
                              <a:gd name="T13" fmla="*/ 1166 h 2533"/>
                              <a:gd name="T14" fmla="*/ 1840 w 1840"/>
                              <a:gd name="T15" fmla="*/ 877 h 2533"/>
                              <a:gd name="T16" fmla="*/ 1818 w 1840"/>
                              <a:gd name="T17" fmla="*/ 626 h 2533"/>
                              <a:gd name="T18" fmla="*/ 1734 w 1840"/>
                              <a:gd name="T19" fmla="*/ 413 h 2533"/>
                              <a:gd name="T20" fmla="*/ 1592 w 1840"/>
                              <a:gd name="T21" fmla="*/ 240 h 2533"/>
                              <a:gd name="T22" fmla="*/ 1399 w 1840"/>
                              <a:gd name="T23" fmla="*/ 110 h 2533"/>
                              <a:gd name="T24" fmla="*/ 1160 w 1840"/>
                              <a:gd name="T25" fmla="*/ 25 h 2533"/>
                              <a:gd name="T26" fmla="*/ 928 w 1840"/>
                              <a:gd name="T27" fmla="*/ 0 h 2533"/>
                              <a:gd name="T28" fmla="*/ 701 w 1840"/>
                              <a:gd name="T29" fmla="*/ 36 h 2533"/>
                              <a:gd name="T30" fmla="*/ 487 w 1840"/>
                              <a:gd name="T31" fmla="*/ 138 h 2533"/>
                              <a:gd name="T32" fmla="*/ 300 w 1840"/>
                              <a:gd name="T33" fmla="*/ 306 h 2533"/>
                              <a:gd name="T34" fmla="*/ 153 w 1840"/>
                              <a:gd name="T35" fmla="*/ 547 h 2533"/>
                              <a:gd name="T36" fmla="*/ 55 w 1840"/>
                              <a:gd name="T37" fmla="*/ 859 h 2533"/>
                              <a:gd name="T38" fmla="*/ 10 w 1840"/>
                              <a:gd name="T39" fmla="*/ 1222 h 2533"/>
                              <a:gd name="T40" fmla="*/ 2 w 1840"/>
                              <a:gd name="T41" fmla="*/ 1558 h 2533"/>
                              <a:gd name="T42" fmla="*/ 31 w 1840"/>
                              <a:gd name="T43" fmla="*/ 1859 h 2533"/>
                              <a:gd name="T44" fmla="*/ 93 w 1840"/>
                              <a:gd name="T45" fmla="*/ 2113 h 2533"/>
                              <a:gd name="T46" fmla="*/ 191 w 1840"/>
                              <a:gd name="T47" fmla="*/ 2316 h 2533"/>
                              <a:gd name="T48" fmla="*/ 320 w 1840"/>
                              <a:gd name="T49" fmla="*/ 2458 h 2533"/>
                              <a:gd name="T50" fmla="*/ 471 w 1840"/>
                              <a:gd name="T51" fmla="*/ 2348 h 2533"/>
                              <a:gd name="T52" fmla="*/ 656 w 1840"/>
                              <a:gd name="T53" fmla="*/ 2348 h 2533"/>
                              <a:gd name="T54" fmla="*/ 854 w 1840"/>
                              <a:gd name="T55" fmla="*/ 2267 h 2533"/>
                              <a:gd name="T56" fmla="*/ 1054 w 1840"/>
                              <a:gd name="T57" fmla="*/ 2119 h 2533"/>
                              <a:gd name="T58" fmla="*/ 1246 w 1840"/>
                              <a:gd name="T59" fmla="*/ 1918 h 2533"/>
                              <a:gd name="T60" fmla="*/ 1420 w 1840"/>
                              <a:gd name="T61" fmla="*/ 1674 h 2533"/>
                              <a:gd name="T62" fmla="*/ 1568 w 1840"/>
                              <a:gd name="T63" fmla="*/ 1403 h 2533"/>
                              <a:gd name="T64" fmla="*/ 1684 w 1840"/>
                              <a:gd name="T65" fmla="*/ 1120 h 2533"/>
                              <a:gd name="T66" fmla="*/ 1735 w 1840"/>
                              <a:gd name="T67" fmla="*/ 857 h 2533"/>
                              <a:gd name="T68" fmla="*/ 1717 w 1840"/>
                              <a:gd name="T69" fmla="*/ 623 h 2533"/>
                              <a:gd name="T70" fmla="*/ 1636 w 1840"/>
                              <a:gd name="T71" fmla="*/ 422 h 2533"/>
                              <a:gd name="T72" fmla="*/ 1502 w 1840"/>
                              <a:gd name="T73" fmla="*/ 261 h 2533"/>
                              <a:gd name="T74" fmla="*/ 1322 w 1840"/>
                              <a:gd name="T75" fmla="*/ 143 h 2533"/>
                              <a:gd name="T76" fmla="*/ 1109 w 1840"/>
                              <a:gd name="T77" fmla="*/ 74 h 2533"/>
                              <a:gd name="T78" fmla="*/ 897 w 1840"/>
                              <a:gd name="T79" fmla="*/ 64 h 2533"/>
                              <a:gd name="T80" fmla="*/ 683 w 1840"/>
                              <a:gd name="T81" fmla="*/ 110 h 2533"/>
                              <a:gd name="T82" fmla="*/ 479 w 1840"/>
                              <a:gd name="T83" fmla="*/ 218 h 2533"/>
                              <a:gd name="T84" fmla="*/ 303 w 1840"/>
                              <a:gd name="T85" fmla="*/ 393 h 2533"/>
                              <a:gd name="T86" fmla="*/ 170 w 1840"/>
                              <a:gd name="T87" fmla="*/ 640 h 2533"/>
                              <a:gd name="T88" fmla="*/ 96 w 1840"/>
                              <a:gd name="T89" fmla="*/ 964 h 2533"/>
                              <a:gd name="T90" fmla="*/ 65 w 1840"/>
                              <a:gd name="T91" fmla="*/ 1288 h 2533"/>
                              <a:gd name="T92" fmla="*/ 67 w 1840"/>
                              <a:gd name="T93" fmla="*/ 1575 h 2533"/>
                              <a:gd name="T94" fmla="*/ 103 w 1840"/>
                              <a:gd name="T95" fmla="*/ 1827 h 2533"/>
                              <a:gd name="T96" fmla="*/ 169 w 1840"/>
                              <a:gd name="T97" fmla="*/ 2038 h 2533"/>
                              <a:gd name="T98" fmla="*/ 264 w 1840"/>
                              <a:gd name="T99" fmla="*/ 2200 h 2533"/>
                              <a:gd name="T100" fmla="*/ 386 w 1840"/>
                              <a:gd name="T101" fmla="*/ 2310 h 25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840" h="2533">
                                <a:moveTo>
                                  <a:pt x="446" y="2521"/>
                                </a:moveTo>
                                <a:lnTo>
                                  <a:pt x="486" y="2529"/>
                                </a:lnTo>
                                <a:lnTo>
                                  <a:pt x="527" y="2533"/>
                                </a:lnTo>
                                <a:lnTo>
                                  <a:pt x="570" y="2531"/>
                                </a:lnTo>
                                <a:lnTo>
                                  <a:pt x="614" y="2528"/>
                                </a:lnTo>
                                <a:lnTo>
                                  <a:pt x="658" y="2518"/>
                                </a:lnTo>
                                <a:lnTo>
                                  <a:pt x="702" y="2507"/>
                                </a:lnTo>
                                <a:lnTo>
                                  <a:pt x="747" y="2491"/>
                                </a:lnTo>
                                <a:lnTo>
                                  <a:pt x="792" y="2472"/>
                                </a:lnTo>
                                <a:lnTo>
                                  <a:pt x="838" y="2448"/>
                                </a:lnTo>
                                <a:lnTo>
                                  <a:pt x="883" y="2424"/>
                                </a:lnTo>
                                <a:lnTo>
                                  <a:pt x="930" y="2394"/>
                                </a:lnTo>
                                <a:lnTo>
                                  <a:pt x="976" y="2362"/>
                                </a:lnTo>
                                <a:lnTo>
                                  <a:pt x="1022" y="2328"/>
                                </a:lnTo>
                                <a:lnTo>
                                  <a:pt x="1067" y="2290"/>
                                </a:lnTo>
                                <a:lnTo>
                                  <a:pt x="1113" y="2250"/>
                                </a:lnTo>
                                <a:lnTo>
                                  <a:pt x="1158" y="2207"/>
                                </a:lnTo>
                                <a:lnTo>
                                  <a:pt x="1203" y="2162"/>
                                </a:lnTo>
                                <a:lnTo>
                                  <a:pt x="1247" y="2115"/>
                                </a:lnTo>
                                <a:lnTo>
                                  <a:pt x="1291" y="2066"/>
                                </a:lnTo>
                                <a:lnTo>
                                  <a:pt x="1334" y="2014"/>
                                </a:lnTo>
                                <a:lnTo>
                                  <a:pt x="1375" y="1962"/>
                                </a:lnTo>
                                <a:lnTo>
                                  <a:pt x="1417" y="1906"/>
                                </a:lnTo>
                                <a:lnTo>
                                  <a:pt x="1457" y="1851"/>
                                </a:lnTo>
                                <a:lnTo>
                                  <a:pt x="1496" y="1792"/>
                                </a:lnTo>
                                <a:lnTo>
                                  <a:pt x="1534" y="1733"/>
                                </a:lnTo>
                                <a:lnTo>
                                  <a:pt x="1571" y="1673"/>
                                </a:lnTo>
                                <a:lnTo>
                                  <a:pt x="1606" y="1611"/>
                                </a:lnTo>
                                <a:lnTo>
                                  <a:pt x="1640" y="1549"/>
                                </a:lnTo>
                                <a:lnTo>
                                  <a:pt x="1672" y="1485"/>
                                </a:lnTo>
                                <a:lnTo>
                                  <a:pt x="1703" y="1421"/>
                                </a:lnTo>
                                <a:lnTo>
                                  <a:pt x="1731" y="1357"/>
                                </a:lnTo>
                                <a:lnTo>
                                  <a:pt x="1758" y="1292"/>
                                </a:lnTo>
                                <a:lnTo>
                                  <a:pt x="1779" y="1228"/>
                                </a:lnTo>
                                <a:lnTo>
                                  <a:pt x="1795" y="1166"/>
                                </a:lnTo>
                                <a:lnTo>
                                  <a:pt x="1809" y="1106"/>
                                </a:lnTo>
                                <a:lnTo>
                                  <a:pt x="1821" y="1046"/>
                                </a:lnTo>
                                <a:lnTo>
                                  <a:pt x="1831" y="988"/>
                                </a:lnTo>
                                <a:lnTo>
                                  <a:pt x="1837" y="933"/>
                                </a:lnTo>
                                <a:lnTo>
                                  <a:pt x="1840" y="877"/>
                                </a:lnTo>
                                <a:lnTo>
                                  <a:pt x="1840" y="824"/>
                                </a:lnTo>
                                <a:lnTo>
                                  <a:pt x="1838" y="773"/>
                                </a:lnTo>
                                <a:lnTo>
                                  <a:pt x="1834" y="722"/>
                                </a:lnTo>
                                <a:lnTo>
                                  <a:pt x="1827" y="673"/>
                                </a:lnTo>
                                <a:lnTo>
                                  <a:pt x="1818" y="626"/>
                                </a:lnTo>
                                <a:lnTo>
                                  <a:pt x="1805" y="580"/>
                                </a:lnTo>
                                <a:lnTo>
                                  <a:pt x="1791" y="536"/>
                                </a:lnTo>
                                <a:lnTo>
                                  <a:pt x="1774" y="494"/>
                                </a:lnTo>
                                <a:lnTo>
                                  <a:pt x="1755" y="452"/>
                                </a:lnTo>
                                <a:lnTo>
                                  <a:pt x="1734" y="413"/>
                                </a:lnTo>
                                <a:lnTo>
                                  <a:pt x="1709" y="375"/>
                                </a:lnTo>
                                <a:lnTo>
                                  <a:pt x="1684" y="338"/>
                                </a:lnTo>
                                <a:lnTo>
                                  <a:pt x="1655" y="304"/>
                                </a:lnTo>
                                <a:lnTo>
                                  <a:pt x="1624" y="271"/>
                                </a:lnTo>
                                <a:lnTo>
                                  <a:pt x="1592" y="240"/>
                                </a:lnTo>
                                <a:lnTo>
                                  <a:pt x="1558" y="211"/>
                                </a:lnTo>
                                <a:lnTo>
                                  <a:pt x="1521" y="183"/>
                                </a:lnTo>
                                <a:lnTo>
                                  <a:pt x="1482" y="157"/>
                                </a:lnTo>
                                <a:lnTo>
                                  <a:pt x="1442" y="132"/>
                                </a:lnTo>
                                <a:lnTo>
                                  <a:pt x="1399" y="110"/>
                                </a:lnTo>
                                <a:lnTo>
                                  <a:pt x="1355" y="90"/>
                                </a:lnTo>
                                <a:lnTo>
                                  <a:pt x="1309" y="71"/>
                                </a:lnTo>
                                <a:lnTo>
                                  <a:pt x="1260" y="53"/>
                                </a:lnTo>
                                <a:lnTo>
                                  <a:pt x="1212" y="38"/>
                                </a:lnTo>
                                <a:lnTo>
                                  <a:pt x="1160" y="25"/>
                                </a:lnTo>
                                <a:lnTo>
                                  <a:pt x="1115" y="15"/>
                                </a:lnTo>
                                <a:lnTo>
                                  <a:pt x="1068" y="8"/>
                                </a:lnTo>
                                <a:lnTo>
                                  <a:pt x="1022" y="2"/>
                                </a:lnTo>
                                <a:lnTo>
                                  <a:pt x="975" y="0"/>
                                </a:lnTo>
                                <a:lnTo>
                                  <a:pt x="928" y="0"/>
                                </a:lnTo>
                                <a:lnTo>
                                  <a:pt x="882" y="2"/>
                                </a:lnTo>
                                <a:lnTo>
                                  <a:pt x="837" y="7"/>
                                </a:lnTo>
                                <a:lnTo>
                                  <a:pt x="791" y="14"/>
                                </a:lnTo>
                                <a:lnTo>
                                  <a:pt x="746" y="25"/>
                                </a:lnTo>
                                <a:lnTo>
                                  <a:pt x="701" y="36"/>
                                </a:lnTo>
                                <a:lnTo>
                                  <a:pt x="657" y="52"/>
                                </a:lnTo>
                                <a:lnTo>
                                  <a:pt x="613" y="70"/>
                                </a:lnTo>
                                <a:lnTo>
                                  <a:pt x="570" y="90"/>
                                </a:lnTo>
                                <a:lnTo>
                                  <a:pt x="527" y="112"/>
                                </a:lnTo>
                                <a:lnTo>
                                  <a:pt x="487" y="138"/>
                                </a:lnTo>
                                <a:lnTo>
                                  <a:pt x="447" y="167"/>
                                </a:lnTo>
                                <a:lnTo>
                                  <a:pt x="408" y="197"/>
                                </a:lnTo>
                                <a:lnTo>
                                  <a:pt x="371" y="231"/>
                                </a:lnTo>
                                <a:lnTo>
                                  <a:pt x="334" y="267"/>
                                </a:lnTo>
                                <a:lnTo>
                                  <a:pt x="300" y="306"/>
                                </a:lnTo>
                                <a:lnTo>
                                  <a:pt x="267" y="349"/>
                                </a:lnTo>
                                <a:lnTo>
                                  <a:pt x="236" y="394"/>
                                </a:lnTo>
                                <a:lnTo>
                                  <a:pt x="206" y="441"/>
                                </a:lnTo>
                                <a:lnTo>
                                  <a:pt x="178" y="492"/>
                                </a:lnTo>
                                <a:lnTo>
                                  <a:pt x="153" y="547"/>
                                </a:lnTo>
                                <a:lnTo>
                                  <a:pt x="128" y="602"/>
                                </a:lnTo>
                                <a:lnTo>
                                  <a:pt x="106" y="663"/>
                                </a:lnTo>
                                <a:lnTo>
                                  <a:pt x="87" y="724"/>
                                </a:lnTo>
                                <a:lnTo>
                                  <a:pt x="70" y="791"/>
                                </a:lnTo>
                                <a:lnTo>
                                  <a:pt x="55" y="859"/>
                                </a:lnTo>
                                <a:lnTo>
                                  <a:pt x="44" y="930"/>
                                </a:lnTo>
                                <a:lnTo>
                                  <a:pt x="34" y="1005"/>
                                </a:lnTo>
                                <a:lnTo>
                                  <a:pt x="25" y="1078"/>
                                </a:lnTo>
                                <a:lnTo>
                                  <a:pt x="16" y="1151"/>
                                </a:lnTo>
                                <a:lnTo>
                                  <a:pt x="10" y="1222"/>
                                </a:lnTo>
                                <a:lnTo>
                                  <a:pt x="6" y="1292"/>
                                </a:lnTo>
                                <a:lnTo>
                                  <a:pt x="2" y="1360"/>
                                </a:lnTo>
                                <a:lnTo>
                                  <a:pt x="1" y="1428"/>
                                </a:lnTo>
                                <a:lnTo>
                                  <a:pt x="0" y="1494"/>
                                </a:lnTo>
                                <a:lnTo>
                                  <a:pt x="2" y="1558"/>
                                </a:lnTo>
                                <a:lnTo>
                                  <a:pt x="4" y="1622"/>
                                </a:lnTo>
                                <a:lnTo>
                                  <a:pt x="8" y="1684"/>
                                </a:lnTo>
                                <a:lnTo>
                                  <a:pt x="14" y="1743"/>
                                </a:lnTo>
                                <a:lnTo>
                                  <a:pt x="21" y="1802"/>
                                </a:lnTo>
                                <a:lnTo>
                                  <a:pt x="31" y="1859"/>
                                </a:lnTo>
                                <a:lnTo>
                                  <a:pt x="40" y="1913"/>
                                </a:lnTo>
                                <a:lnTo>
                                  <a:pt x="52" y="1967"/>
                                </a:lnTo>
                                <a:lnTo>
                                  <a:pt x="64" y="2017"/>
                                </a:lnTo>
                                <a:lnTo>
                                  <a:pt x="78" y="2066"/>
                                </a:lnTo>
                                <a:lnTo>
                                  <a:pt x="93" y="2113"/>
                                </a:lnTo>
                                <a:lnTo>
                                  <a:pt x="110" y="2158"/>
                                </a:lnTo>
                                <a:lnTo>
                                  <a:pt x="129" y="2201"/>
                                </a:lnTo>
                                <a:lnTo>
                                  <a:pt x="148" y="2242"/>
                                </a:lnTo>
                                <a:lnTo>
                                  <a:pt x="169" y="2280"/>
                                </a:lnTo>
                                <a:lnTo>
                                  <a:pt x="191" y="2316"/>
                                </a:lnTo>
                                <a:lnTo>
                                  <a:pt x="214" y="2349"/>
                                </a:lnTo>
                                <a:lnTo>
                                  <a:pt x="239" y="2380"/>
                                </a:lnTo>
                                <a:lnTo>
                                  <a:pt x="265" y="2408"/>
                                </a:lnTo>
                                <a:lnTo>
                                  <a:pt x="293" y="2434"/>
                                </a:lnTo>
                                <a:lnTo>
                                  <a:pt x="320" y="2458"/>
                                </a:lnTo>
                                <a:lnTo>
                                  <a:pt x="350" y="2478"/>
                                </a:lnTo>
                                <a:lnTo>
                                  <a:pt x="380" y="2495"/>
                                </a:lnTo>
                                <a:lnTo>
                                  <a:pt x="412" y="2510"/>
                                </a:lnTo>
                                <a:lnTo>
                                  <a:pt x="446" y="2521"/>
                                </a:lnTo>
                                <a:close/>
                                <a:moveTo>
                                  <a:pt x="471" y="2348"/>
                                </a:moveTo>
                                <a:lnTo>
                                  <a:pt x="506" y="2355"/>
                                </a:lnTo>
                                <a:lnTo>
                                  <a:pt x="543" y="2359"/>
                                </a:lnTo>
                                <a:lnTo>
                                  <a:pt x="580" y="2359"/>
                                </a:lnTo>
                                <a:lnTo>
                                  <a:pt x="618" y="2354"/>
                                </a:lnTo>
                                <a:lnTo>
                                  <a:pt x="656" y="2348"/>
                                </a:lnTo>
                                <a:lnTo>
                                  <a:pt x="695" y="2337"/>
                                </a:lnTo>
                                <a:lnTo>
                                  <a:pt x="734" y="2324"/>
                                </a:lnTo>
                                <a:lnTo>
                                  <a:pt x="774" y="2308"/>
                                </a:lnTo>
                                <a:lnTo>
                                  <a:pt x="813" y="2289"/>
                                </a:lnTo>
                                <a:lnTo>
                                  <a:pt x="854" y="2267"/>
                                </a:lnTo>
                                <a:lnTo>
                                  <a:pt x="894" y="2242"/>
                                </a:lnTo>
                                <a:lnTo>
                                  <a:pt x="934" y="2215"/>
                                </a:lnTo>
                                <a:lnTo>
                                  <a:pt x="975" y="2186"/>
                                </a:lnTo>
                                <a:lnTo>
                                  <a:pt x="1014" y="2154"/>
                                </a:lnTo>
                                <a:lnTo>
                                  <a:pt x="1054" y="2119"/>
                                </a:lnTo>
                                <a:lnTo>
                                  <a:pt x="1093" y="2083"/>
                                </a:lnTo>
                                <a:lnTo>
                                  <a:pt x="1132" y="2045"/>
                                </a:lnTo>
                                <a:lnTo>
                                  <a:pt x="1170" y="2004"/>
                                </a:lnTo>
                                <a:lnTo>
                                  <a:pt x="1208" y="1962"/>
                                </a:lnTo>
                                <a:lnTo>
                                  <a:pt x="1246" y="1918"/>
                                </a:lnTo>
                                <a:lnTo>
                                  <a:pt x="1283" y="1872"/>
                                </a:lnTo>
                                <a:lnTo>
                                  <a:pt x="1319" y="1824"/>
                                </a:lnTo>
                                <a:lnTo>
                                  <a:pt x="1354" y="1776"/>
                                </a:lnTo>
                                <a:lnTo>
                                  <a:pt x="1387" y="1726"/>
                                </a:lnTo>
                                <a:lnTo>
                                  <a:pt x="1420" y="1674"/>
                                </a:lnTo>
                                <a:lnTo>
                                  <a:pt x="1453" y="1622"/>
                                </a:lnTo>
                                <a:lnTo>
                                  <a:pt x="1483" y="1569"/>
                                </a:lnTo>
                                <a:lnTo>
                                  <a:pt x="1513" y="1514"/>
                                </a:lnTo>
                                <a:lnTo>
                                  <a:pt x="1541" y="1459"/>
                                </a:lnTo>
                                <a:lnTo>
                                  <a:pt x="1568" y="1403"/>
                                </a:lnTo>
                                <a:lnTo>
                                  <a:pt x="1592" y="1346"/>
                                </a:lnTo>
                                <a:lnTo>
                                  <a:pt x="1616" y="1289"/>
                                </a:lnTo>
                                <a:lnTo>
                                  <a:pt x="1642" y="1232"/>
                                </a:lnTo>
                                <a:lnTo>
                                  <a:pt x="1665" y="1176"/>
                                </a:lnTo>
                                <a:lnTo>
                                  <a:pt x="1684" y="1120"/>
                                </a:lnTo>
                                <a:lnTo>
                                  <a:pt x="1700" y="1065"/>
                                </a:lnTo>
                                <a:lnTo>
                                  <a:pt x="1713" y="1011"/>
                                </a:lnTo>
                                <a:lnTo>
                                  <a:pt x="1723" y="959"/>
                                </a:lnTo>
                                <a:lnTo>
                                  <a:pt x="1730" y="908"/>
                                </a:lnTo>
                                <a:lnTo>
                                  <a:pt x="1735" y="857"/>
                                </a:lnTo>
                                <a:lnTo>
                                  <a:pt x="1736" y="807"/>
                                </a:lnTo>
                                <a:lnTo>
                                  <a:pt x="1736" y="760"/>
                                </a:lnTo>
                                <a:lnTo>
                                  <a:pt x="1731" y="713"/>
                                </a:lnTo>
                                <a:lnTo>
                                  <a:pt x="1725" y="668"/>
                                </a:lnTo>
                                <a:lnTo>
                                  <a:pt x="1717" y="623"/>
                                </a:lnTo>
                                <a:lnTo>
                                  <a:pt x="1705" y="580"/>
                                </a:lnTo>
                                <a:lnTo>
                                  <a:pt x="1692" y="539"/>
                                </a:lnTo>
                                <a:lnTo>
                                  <a:pt x="1675" y="498"/>
                                </a:lnTo>
                                <a:lnTo>
                                  <a:pt x="1658" y="460"/>
                                </a:lnTo>
                                <a:lnTo>
                                  <a:pt x="1636" y="422"/>
                                </a:lnTo>
                                <a:lnTo>
                                  <a:pt x="1614" y="387"/>
                                </a:lnTo>
                                <a:lnTo>
                                  <a:pt x="1589" y="354"/>
                                </a:lnTo>
                                <a:lnTo>
                                  <a:pt x="1562" y="321"/>
                                </a:lnTo>
                                <a:lnTo>
                                  <a:pt x="1533" y="290"/>
                                </a:lnTo>
                                <a:lnTo>
                                  <a:pt x="1502" y="261"/>
                                </a:lnTo>
                                <a:lnTo>
                                  <a:pt x="1470" y="234"/>
                                </a:lnTo>
                                <a:lnTo>
                                  <a:pt x="1436" y="208"/>
                                </a:lnTo>
                                <a:lnTo>
                                  <a:pt x="1399" y="184"/>
                                </a:lnTo>
                                <a:lnTo>
                                  <a:pt x="1361" y="163"/>
                                </a:lnTo>
                                <a:lnTo>
                                  <a:pt x="1322" y="143"/>
                                </a:lnTo>
                                <a:lnTo>
                                  <a:pt x="1281" y="125"/>
                                </a:lnTo>
                                <a:lnTo>
                                  <a:pt x="1239" y="109"/>
                                </a:lnTo>
                                <a:lnTo>
                                  <a:pt x="1195" y="94"/>
                                </a:lnTo>
                                <a:lnTo>
                                  <a:pt x="1150" y="83"/>
                                </a:lnTo>
                                <a:lnTo>
                                  <a:pt x="1109" y="74"/>
                                </a:lnTo>
                                <a:lnTo>
                                  <a:pt x="1068" y="67"/>
                                </a:lnTo>
                                <a:lnTo>
                                  <a:pt x="1026" y="64"/>
                                </a:lnTo>
                                <a:lnTo>
                                  <a:pt x="983" y="61"/>
                                </a:lnTo>
                                <a:lnTo>
                                  <a:pt x="940" y="61"/>
                                </a:lnTo>
                                <a:lnTo>
                                  <a:pt x="897" y="64"/>
                                </a:lnTo>
                                <a:lnTo>
                                  <a:pt x="855" y="68"/>
                                </a:lnTo>
                                <a:lnTo>
                                  <a:pt x="811" y="74"/>
                                </a:lnTo>
                                <a:lnTo>
                                  <a:pt x="768" y="84"/>
                                </a:lnTo>
                                <a:lnTo>
                                  <a:pt x="726" y="96"/>
                                </a:lnTo>
                                <a:lnTo>
                                  <a:pt x="683" y="110"/>
                                </a:lnTo>
                                <a:lnTo>
                                  <a:pt x="640" y="126"/>
                                </a:lnTo>
                                <a:lnTo>
                                  <a:pt x="599" y="145"/>
                                </a:lnTo>
                                <a:lnTo>
                                  <a:pt x="558" y="167"/>
                                </a:lnTo>
                                <a:lnTo>
                                  <a:pt x="518" y="192"/>
                                </a:lnTo>
                                <a:lnTo>
                                  <a:pt x="479" y="218"/>
                                </a:lnTo>
                                <a:lnTo>
                                  <a:pt x="441" y="247"/>
                                </a:lnTo>
                                <a:lnTo>
                                  <a:pt x="404" y="280"/>
                                </a:lnTo>
                                <a:lnTo>
                                  <a:pt x="370" y="315"/>
                                </a:lnTo>
                                <a:lnTo>
                                  <a:pt x="335" y="353"/>
                                </a:lnTo>
                                <a:lnTo>
                                  <a:pt x="303" y="393"/>
                                </a:lnTo>
                                <a:lnTo>
                                  <a:pt x="272" y="437"/>
                                </a:lnTo>
                                <a:lnTo>
                                  <a:pt x="244" y="483"/>
                                </a:lnTo>
                                <a:lnTo>
                                  <a:pt x="217" y="533"/>
                                </a:lnTo>
                                <a:lnTo>
                                  <a:pt x="193" y="585"/>
                                </a:lnTo>
                                <a:lnTo>
                                  <a:pt x="170" y="640"/>
                                </a:lnTo>
                                <a:lnTo>
                                  <a:pt x="150" y="698"/>
                                </a:lnTo>
                                <a:lnTo>
                                  <a:pt x="133" y="760"/>
                                </a:lnTo>
                                <a:lnTo>
                                  <a:pt x="117" y="825"/>
                                </a:lnTo>
                                <a:lnTo>
                                  <a:pt x="105" y="893"/>
                                </a:lnTo>
                                <a:lnTo>
                                  <a:pt x="96" y="964"/>
                                </a:lnTo>
                                <a:lnTo>
                                  <a:pt x="89" y="1038"/>
                                </a:lnTo>
                                <a:lnTo>
                                  <a:pt x="80" y="1102"/>
                                </a:lnTo>
                                <a:lnTo>
                                  <a:pt x="74" y="1165"/>
                                </a:lnTo>
                                <a:lnTo>
                                  <a:pt x="68" y="1228"/>
                                </a:lnTo>
                                <a:lnTo>
                                  <a:pt x="65" y="1288"/>
                                </a:lnTo>
                                <a:lnTo>
                                  <a:pt x="63" y="1348"/>
                                </a:lnTo>
                                <a:lnTo>
                                  <a:pt x="61" y="1406"/>
                                </a:lnTo>
                                <a:lnTo>
                                  <a:pt x="63" y="1464"/>
                                </a:lnTo>
                                <a:lnTo>
                                  <a:pt x="64" y="1520"/>
                                </a:lnTo>
                                <a:lnTo>
                                  <a:pt x="67" y="1575"/>
                                </a:lnTo>
                                <a:lnTo>
                                  <a:pt x="72" y="1628"/>
                                </a:lnTo>
                                <a:lnTo>
                                  <a:pt x="78" y="1680"/>
                                </a:lnTo>
                                <a:lnTo>
                                  <a:pt x="85" y="1731"/>
                                </a:lnTo>
                                <a:lnTo>
                                  <a:pt x="93" y="1779"/>
                                </a:lnTo>
                                <a:lnTo>
                                  <a:pt x="103" y="1827"/>
                                </a:lnTo>
                                <a:lnTo>
                                  <a:pt x="114" y="1872"/>
                                </a:lnTo>
                                <a:lnTo>
                                  <a:pt x="125" y="1916"/>
                                </a:lnTo>
                                <a:lnTo>
                                  <a:pt x="138" y="1958"/>
                                </a:lnTo>
                                <a:lnTo>
                                  <a:pt x="154" y="1999"/>
                                </a:lnTo>
                                <a:lnTo>
                                  <a:pt x="169" y="2038"/>
                                </a:lnTo>
                                <a:lnTo>
                                  <a:pt x="186" y="2074"/>
                                </a:lnTo>
                                <a:lnTo>
                                  <a:pt x="204" y="2109"/>
                                </a:lnTo>
                                <a:lnTo>
                                  <a:pt x="223" y="2141"/>
                                </a:lnTo>
                                <a:lnTo>
                                  <a:pt x="243" y="2171"/>
                                </a:lnTo>
                                <a:lnTo>
                                  <a:pt x="264" y="2200"/>
                                </a:lnTo>
                                <a:lnTo>
                                  <a:pt x="287" y="2227"/>
                                </a:lnTo>
                                <a:lnTo>
                                  <a:pt x="310" y="2251"/>
                                </a:lnTo>
                                <a:lnTo>
                                  <a:pt x="334" y="2273"/>
                                </a:lnTo>
                                <a:lnTo>
                                  <a:pt x="360" y="2293"/>
                                </a:lnTo>
                                <a:lnTo>
                                  <a:pt x="386" y="2310"/>
                                </a:lnTo>
                                <a:lnTo>
                                  <a:pt x="414" y="2325"/>
                                </a:lnTo>
                                <a:lnTo>
                                  <a:pt x="442" y="2338"/>
                                </a:lnTo>
                                <a:lnTo>
                                  <a:pt x="471" y="2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lumMod val="40000"/>
                              <a:lumOff val="60000"/>
                              <a:alpha val="53999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6" name="Group 408"/>
                        <wpg:cNvGrpSpPr>
                          <a:grpSpLocks/>
                        </wpg:cNvGrpSpPr>
                        <wpg:grpSpPr bwMode="auto">
                          <a:xfrm>
                            <a:off x="8674" y="6763"/>
                            <a:ext cx="5652" cy="4635"/>
                            <a:chOff x="2128" y="3251"/>
                            <a:chExt cx="8625" cy="7073"/>
                          </a:xfrm>
                        </wpg:grpSpPr>
                        <wps:wsp>
                          <wps:cNvPr id="27" name="Freeform 409"/>
                          <wps:cNvSpPr>
                            <a:spLocks noEditPoints="1"/>
                          </wps:cNvSpPr>
                          <wps:spPr bwMode="auto">
                            <a:xfrm rot="5400000">
                              <a:off x="2861" y="6481"/>
                              <a:ext cx="1151" cy="1671"/>
                            </a:xfrm>
                            <a:custGeom>
                              <a:avLst/>
                              <a:gdLst>
                                <a:gd name="T0" fmla="*/ 2972 w 3607"/>
                                <a:gd name="T1" fmla="*/ 208 h 5046"/>
                                <a:gd name="T2" fmla="*/ 3253 w 3607"/>
                                <a:gd name="T3" fmla="*/ 584 h 5046"/>
                                <a:gd name="T4" fmla="*/ 3454 w 3607"/>
                                <a:gd name="T5" fmla="*/ 1098 h 5046"/>
                                <a:gd name="T6" fmla="*/ 3572 w 3607"/>
                                <a:gd name="T7" fmla="*/ 1710 h 5046"/>
                                <a:gd name="T8" fmla="*/ 3607 w 3607"/>
                                <a:gd name="T9" fmla="*/ 2384 h 5046"/>
                                <a:gd name="T10" fmla="*/ 3556 w 3607"/>
                                <a:gd name="T11" fmla="*/ 3080 h 5046"/>
                                <a:gd name="T12" fmla="*/ 3406 w 3607"/>
                                <a:gd name="T13" fmla="*/ 3738 h 5046"/>
                                <a:gd name="T14" fmla="*/ 3161 w 3607"/>
                                <a:gd name="T15" fmla="*/ 4259 h 5046"/>
                                <a:gd name="T16" fmla="*/ 2847 w 3607"/>
                                <a:gd name="T17" fmla="*/ 4646 h 5046"/>
                                <a:gd name="T18" fmla="*/ 2473 w 3607"/>
                                <a:gd name="T19" fmla="*/ 4902 h 5046"/>
                                <a:gd name="T20" fmla="*/ 2052 w 3607"/>
                                <a:gd name="T21" fmla="*/ 5030 h 5046"/>
                                <a:gd name="T22" fmla="*/ 1593 w 3607"/>
                                <a:gd name="T23" fmla="*/ 5031 h 5046"/>
                                <a:gd name="T24" fmla="*/ 1106 w 3607"/>
                                <a:gd name="T25" fmla="*/ 4908 h 5046"/>
                                <a:gd name="T26" fmla="*/ 700 w 3607"/>
                                <a:gd name="T27" fmla="*/ 4695 h 5046"/>
                                <a:gd name="T28" fmla="*/ 367 w 3607"/>
                                <a:gd name="T29" fmla="*/ 4384 h 5046"/>
                                <a:gd name="T30" fmla="*/ 128 w 3607"/>
                                <a:gd name="T31" fmla="*/ 3982 h 5046"/>
                                <a:gd name="T32" fmla="*/ 10 w 3607"/>
                                <a:gd name="T33" fmla="*/ 3500 h 5046"/>
                                <a:gd name="T34" fmla="*/ 31 w 3607"/>
                                <a:gd name="T35" fmla="*/ 2946 h 5046"/>
                                <a:gd name="T36" fmla="*/ 218 w 3607"/>
                                <a:gd name="T37" fmla="*/ 2326 h 5046"/>
                                <a:gd name="T38" fmla="*/ 545 w 3607"/>
                                <a:gd name="T39" fmla="*/ 1683 h 5046"/>
                                <a:gd name="T40" fmla="*/ 902 w 3607"/>
                                <a:gd name="T41" fmla="*/ 1123 h 5046"/>
                                <a:gd name="T42" fmla="*/ 1279 w 3607"/>
                                <a:gd name="T43" fmla="*/ 662 h 5046"/>
                                <a:gd name="T44" fmla="*/ 1665 w 3607"/>
                                <a:gd name="T45" fmla="*/ 315 h 5046"/>
                                <a:gd name="T46" fmla="*/ 2048 w 3607"/>
                                <a:gd name="T47" fmla="*/ 90 h 5046"/>
                                <a:gd name="T48" fmla="*/ 2416 w 3607"/>
                                <a:gd name="T49" fmla="*/ 0 h 5046"/>
                                <a:gd name="T50" fmla="*/ 2541 w 3607"/>
                                <a:gd name="T51" fmla="*/ 346 h 5046"/>
                                <a:gd name="T52" fmla="*/ 2844 w 3607"/>
                                <a:gd name="T53" fmla="*/ 551 h 5046"/>
                                <a:gd name="T54" fmla="*/ 3079 w 3607"/>
                                <a:gd name="T55" fmla="*/ 900 h 5046"/>
                                <a:gd name="T56" fmla="*/ 3243 w 3607"/>
                                <a:gd name="T57" fmla="*/ 1362 h 5046"/>
                                <a:gd name="T58" fmla="*/ 3335 w 3607"/>
                                <a:gd name="T59" fmla="*/ 1903 h 5046"/>
                                <a:gd name="T60" fmla="*/ 3354 w 3607"/>
                                <a:gd name="T61" fmla="*/ 2493 h 5046"/>
                                <a:gd name="T62" fmla="*/ 3295 w 3607"/>
                                <a:gd name="T63" fmla="*/ 3099 h 5046"/>
                                <a:gd name="T64" fmla="*/ 3173 w 3607"/>
                                <a:gd name="T65" fmla="*/ 3691 h 5046"/>
                                <a:gd name="T66" fmla="*/ 2966 w 3607"/>
                                <a:gd name="T67" fmla="*/ 4178 h 5046"/>
                                <a:gd name="T68" fmla="*/ 2678 w 3607"/>
                                <a:gd name="T69" fmla="*/ 4541 h 5046"/>
                                <a:gd name="T70" fmla="*/ 2326 w 3607"/>
                                <a:gd name="T71" fmla="*/ 4780 h 5046"/>
                                <a:gd name="T72" fmla="*/ 1927 w 3607"/>
                                <a:gd name="T73" fmla="*/ 4899 h 5046"/>
                                <a:gd name="T74" fmla="*/ 1502 w 3607"/>
                                <a:gd name="T75" fmla="*/ 4894 h 5046"/>
                                <a:gd name="T76" fmla="*/ 1077 w 3607"/>
                                <a:gd name="T77" fmla="*/ 4772 h 5046"/>
                                <a:gd name="T78" fmla="*/ 719 w 3607"/>
                                <a:gd name="T79" fmla="*/ 4556 h 5046"/>
                                <a:gd name="T80" fmla="*/ 418 w 3607"/>
                                <a:gd name="T81" fmla="*/ 4244 h 5046"/>
                                <a:gd name="T82" fmla="*/ 204 w 3607"/>
                                <a:gd name="T83" fmla="*/ 3844 h 5046"/>
                                <a:gd name="T84" fmla="*/ 109 w 3607"/>
                                <a:gd name="T85" fmla="*/ 3363 h 5046"/>
                                <a:gd name="T86" fmla="*/ 164 w 3607"/>
                                <a:gd name="T87" fmla="*/ 2812 h 5046"/>
                                <a:gd name="T88" fmla="*/ 399 w 3607"/>
                                <a:gd name="T89" fmla="*/ 2200 h 5046"/>
                                <a:gd name="T90" fmla="*/ 707 w 3607"/>
                                <a:gd name="T91" fmla="*/ 1635 h 5046"/>
                                <a:gd name="T92" fmla="*/ 1027 w 3607"/>
                                <a:gd name="T93" fmla="*/ 1167 h 5046"/>
                                <a:gd name="T94" fmla="*/ 1363 w 3607"/>
                                <a:gd name="T95" fmla="*/ 794 h 5046"/>
                                <a:gd name="T96" fmla="*/ 1704 w 3607"/>
                                <a:gd name="T97" fmla="*/ 523 h 5046"/>
                                <a:gd name="T98" fmla="*/ 2040 w 3607"/>
                                <a:gd name="T99" fmla="*/ 361 h 5046"/>
                                <a:gd name="T100" fmla="*/ 2360 w 3607"/>
                                <a:gd name="T101" fmla="*/ 314 h 50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3607" h="5046">
                                  <a:moveTo>
                                    <a:pt x="2691" y="33"/>
                                  </a:moveTo>
                                  <a:lnTo>
                                    <a:pt x="2767" y="66"/>
                                  </a:lnTo>
                                  <a:lnTo>
                                    <a:pt x="2838" y="105"/>
                                  </a:lnTo>
                                  <a:lnTo>
                                    <a:pt x="2907" y="154"/>
                                  </a:lnTo>
                                  <a:lnTo>
                                    <a:pt x="2972" y="208"/>
                                  </a:lnTo>
                                  <a:lnTo>
                                    <a:pt x="3035" y="271"/>
                                  </a:lnTo>
                                  <a:lnTo>
                                    <a:pt x="3094" y="340"/>
                                  </a:lnTo>
                                  <a:lnTo>
                                    <a:pt x="3151" y="416"/>
                                  </a:lnTo>
                                  <a:lnTo>
                                    <a:pt x="3203" y="497"/>
                                  </a:lnTo>
                                  <a:lnTo>
                                    <a:pt x="3253" y="584"/>
                                  </a:lnTo>
                                  <a:lnTo>
                                    <a:pt x="3301" y="677"/>
                                  </a:lnTo>
                                  <a:lnTo>
                                    <a:pt x="3343" y="776"/>
                                  </a:lnTo>
                                  <a:lnTo>
                                    <a:pt x="3384" y="879"/>
                                  </a:lnTo>
                                  <a:lnTo>
                                    <a:pt x="3421" y="985"/>
                                  </a:lnTo>
                                  <a:lnTo>
                                    <a:pt x="3454" y="1098"/>
                                  </a:lnTo>
                                  <a:lnTo>
                                    <a:pt x="3485" y="1214"/>
                                  </a:lnTo>
                                  <a:lnTo>
                                    <a:pt x="3512" y="1333"/>
                                  </a:lnTo>
                                  <a:lnTo>
                                    <a:pt x="3536" y="1455"/>
                                  </a:lnTo>
                                  <a:lnTo>
                                    <a:pt x="3556" y="1582"/>
                                  </a:lnTo>
                                  <a:lnTo>
                                    <a:pt x="3572" y="1710"/>
                                  </a:lnTo>
                                  <a:lnTo>
                                    <a:pt x="3587" y="1841"/>
                                  </a:lnTo>
                                  <a:lnTo>
                                    <a:pt x="3597" y="1975"/>
                                  </a:lnTo>
                                  <a:lnTo>
                                    <a:pt x="3603" y="2110"/>
                                  </a:lnTo>
                                  <a:lnTo>
                                    <a:pt x="3607" y="2246"/>
                                  </a:lnTo>
                                  <a:lnTo>
                                    <a:pt x="3607" y="2384"/>
                                  </a:lnTo>
                                  <a:lnTo>
                                    <a:pt x="3604" y="2522"/>
                                  </a:lnTo>
                                  <a:lnTo>
                                    <a:pt x="3597" y="2662"/>
                                  </a:lnTo>
                                  <a:lnTo>
                                    <a:pt x="3587" y="2802"/>
                                  </a:lnTo>
                                  <a:lnTo>
                                    <a:pt x="3574" y="2941"/>
                                  </a:lnTo>
                                  <a:lnTo>
                                    <a:pt x="3556" y="3080"/>
                                  </a:lnTo>
                                  <a:lnTo>
                                    <a:pt x="3536" y="3218"/>
                                  </a:lnTo>
                                  <a:lnTo>
                                    <a:pt x="3511" y="3356"/>
                                  </a:lnTo>
                                  <a:lnTo>
                                    <a:pt x="3483" y="3492"/>
                                  </a:lnTo>
                                  <a:lnTo>
                                    <a:pt x="3447" y="3617"/>
                                  </a:lnTo>
                                  <a:lnTo>
                                    <a:pt x="3406" y="3738"/>
                                  </a:lnTo>
                                  <a:lnTo>
                                    <a:pt x="3364" y="3853"/>
                                  </a:lnTo>
                                  <a:lnTo>
                                    <a:pt x="3317" y="3962"/>
                                  </a:lnTo>
                                  <a:lnTo>
                                    <a:pt x="3268" y="4066"/>
                                  </a:lnTo>
                                  <a:lnTo>
                                    <a:pt x="3215" y="4166"/>
                                  </a:lnTo>
                                  <a:lnTo>
                                    <a:pt x="3161" y="4259"/>
                                  </a:lnTo>
                                  <a:lnTo>
                                    <a:pt x="3103" y="4347"/>
                                  </a:lnTo>
                                  <a:lnTo>
                                    <a:pt x="3042" y="4430"/>
                                  </a:lnTo>
                                  <a:lnTo>
                                    <a:pt x="2979" y="4507"/>
                                  </a:lnTo>
                                  <a:lnTo>
                                    <a:pt x="2914" y="4579"/>
                                  </a:lnTo>
                                  <a:lnTo>
                                    <a:pt x="2847" y="4646"/>
                                  </a:lnTo>
                                  <a:lnTo>
                                    <a:pt x="2775" y="4708"/>
                                  </a:lnTo>
                                  <a:lnTo>
                                    <a:pt x="2703" y="4765"/>
                                  </a:lnTo>
                                  <a:lnTo>
                                    <a:pt x="2628" y="4816"/>
                                  </a:lnTo>
                                  <a:lnTo>
                                    <a:pt x="2552" y="4862"/>
                                  </a:lnTo>
                                  <a:lnTo>
                                    <a:pt x="2473" y="4902"/>
                                  </a:lnTo>
                                  <a:lnTo>
                                    <a:pt x="2392" y="4939"/>
                                  </a:lnTo>
                                  <a:lnTo>
                                    <a:pt x="2309" y="4969"/>
                                  </a:lnTo>
                                  <a:lnTo>
                                    <a:pt x="2225" y="4995"/>
                                  </a:lnTo>
                                  <a:lnTo>
                                    <a:pt x="2140" y="5015"/>
                                  </a:lnTo>
                                  <a:lnTo>
                                    <a:pt x="2052" y="5030"/>
                                  </a:lnTo>
                                  <a:lnTo>
                                    <a:pt x="1963" y="5041"/>
                                  </a:lnTo>
                                  <a:lnTo>
                                    <a:pt x="1872" y="5046"/>
                                  </a:lnTo>
                                  <a:lnTo>
                                    <a:pt x="1780" y="5046"/>
                                  </a:lnTo>
                                  <a:lnTo>
                                    <a:pt x="1687" y="5041"/>
                                  </a:lnTo>
                                  <a:lnTo>
                                    <a:pt x="1593" y="5031"/>
                                  </a:lnTo>
                                  <a:lnTo>
                                    <a:pt x="1497" y="5017"/>
                                  </a:lnTo>
                                  <a:lnTo>
                                    <a:pt x="1401" y="4997"/>
                                  </a:lnTo>
                                  <a:lnTo>
                                    <a:pt x="1304" y="4972"/>
                                  </a:lnTo>
                                  <a:lnTo>
                                    <a:pt x="1205" y="4942"/>
                                  </a:lnTo>
                                  <a:lnTo>
                                    <a:pt x="1106" y="4908"/>
                                  </a:lnTo>
                                  <a:lnTo>
                                    <a:pt x="1020" y="4874"/>
                                  </a:lnTo>
                                  <a:lnTo>
                                    <a:pt x="936" y="4835"/>
                                  </a:lnTo>
                                  <a:lnTo>
                                    <a:pt x="855" y="4792"/>
                                  </a:lnTo>
                                  <a:lnTo>
                                    <a:pt x="776" y="4745"/>
                                  </a:lnTo>
                                  <a:lnTo>
                                    <a:pt x="700" y="4695"/>
                                  </a:lnTo>
                                  <a:lnTo>
                                    <a:pt x="628" y="4639"/>
                                  </a:lnTo>
                                  <a:lnTo>
                                    <a:pt x="556" y="4581"/>
                                  </a:lnTo>
                                  <a:lnTo>
                                    <a:pt x="490" y="4519"/>
                                  </a:lnTo>
                                  <a:lnTo>
                                    <a:pt x="427" y="4452"/>
                                  </a:lnTo>
                                  <a:lnTo>
                                    <a:pt x="367" y="4384"/>
                                  </a:lnTo>
                                  <a:lnTo>
                                    <a:pt x="311" y="4310"/>
                                  </a:lnTo>
                                  <a:lnTo>
                                    <a:pt x="259" y="4233"/>
                                  </a:lnTo>
                                  <a:lnTo>
                                    <a:pt x="211" y="4153"/>
                                  </a:lnTo>
                                  <a:lnTo>
                                    <a:pt x="167" y="4070"/>
                                  </a:lnTo>
                                  <a:lnTo>
                                    <a:pt x="128" y="3982"/>
                                  </a:lnTo>
                                  <a:lnTo>
                                    <a:pt x="95" y="3892"/>
                                  </a:lnTo>
                                  <a:lnTo>
                                    <a:pt x="65" y="3799"/>
                                  </a:lnTo>
                                  <a:lnTo>
                                    <a:pt x="42" y="3703"/>
                                  </a:lnTo>
                                  <a:lnTo>
                                    <a:pt x="23" y="3603"/>
                                  </a:lnTo>
                                  <a:lnTo>
                                    <a:pt x="10" y="3500"/>
                                  </a:lnTo>
                                  <a:lnTo>
                                    <a:pt x="1" y="3395"/>
                                  </a:lnTo>
                                  <a:lnTo>
                                    <a:pt x="0" y="3287"/>
                                  </a:lnTo>
                                  <a:lnTo>
                                    <a:pt x="4" y="3176"/>
                                  </a:lnTo>
                                  <a:lnTo>
                                    <a:pt x="14" y="3062"/>
                                  </a:lnTo>
                                  <a:lnTo>
                                    <a:pt x="31" y="2946"/>
                                  </a:lnTo>
                                  <a:lnTo>
                                    <a:pt x="55" y="2826"/>
                                  </a:lnTo>
                                  <a:lnTo>
                                    <a:pt x="86" y="2704"/>
                                  </a:lnTo>
                                  <a:lnTo>
                                    <a:pt x="122" y="2581"/>
                                  </a:lnTo>
                                  <a:lnTo>
                                    <a:pt x="166" y="2455"/>
                                  </a:lnTo>
                                  <a:lnTo>
                                    <a:pt x="218" y="2326"/>
                                  </a:lnTo>
                                  <a:lnTo>
                                    <a:pt x="278" y="2195"/>
                                  </a:lnTo>
                                  <a:lnTo>
                                    <a:pt x="344" y="2063"/>
                                  </a:lnTo>
                                  <a:lnTo>
                                    <a:pt x="409" y="1932"/>
                                  </a:lnTo>
                                  <a:lnTo>
                                    <a:pt x="476" y="1806"/>
                                  </a:lnTo>
                                  <a:lnTo>
                                    <a:pt x="545" y="1683"/>
                                  </a:lnTo>
                                  <a:lnTo>
                                    <a:pt x="613" y="1563"/>
                                  </a:lnTo>
                                  <a:lnTo>
                                    <a:pt x="683" y="1447"/>
                                  </a:lnTo>
                                  <a:lnTo>
                                    <a:pt x="756" y="1334"/>
                                  </a:lnTo>
                                  <a:lnTo>
                                    <a:pt x="828" y="1227"/>
                                  </a:lnTo>
                                  <a:lnTo>
                                    <a:pt x="902" y="1123"/>
                                  </a:lnTo>
                                  <a:lnTo>
                                    <a:pt x="976" y="1022"/>
                                  </a:lnTo>
                                  <a:lnTo>
                                    <a:pt x="1051" y="926"/>
                                  </a:lnTo>
                                  <a:lnTo>
                                    <a:pt x="1127" y="834"/>
                                  </a:lnTo>
                                  <a:lnTo>
                                    <a:pt x="1203" y="746"/>
                                  </a:lnTo>
                                  <a:lnTo>
                                    <a:pt x="1279" y="662"/>
                                  </a:lnTo>
                                  <a:lnTo>
                                    <a:pt x="1356" y="584"/>
                                  </a:lnTo>
                                  <a:lnTo>
                                    <a:pt x="1433" y="509"/>
                                  </a:lnTo>
                                  <a:lnTo>
                                    <a:pt x="1510" y="439"/>
                                  </a:lnTo>
                                  <a:lnTo>
                                    <a:pt x="1588" y="374"/>
                                  </a:lnTo>
                                  <a:lnTo>
                                    <a:pt x="1665" y="315"/>
                                  </a:lnTo>
                                  <a:lnTo>
                                    <a:pt x="1742" y="259"/>
                                  </a:lnTo>
                                  <a:lnTo>
                                    <a:pt x="1819" y="210"/>
                                  </a:lnTo>
                                  <a:lnTo>
                                    <a:pt x="1895" y="165"/>
                                  </a:lnTo>
                                  <a:lnTo>
                                    <a:pt x="1972" y="124"/>
                                  </a:lnTo>
                                  <a:lnTo>
                                    <a:pt x="2048" y="90"/>
                                  </a:lnTo>
                                  <a:lnTo>
                                    <a:pt x="2123" y="60"/>
                                  </a:lnTo>
                                  <a:lnTo>
                                    <a:pt x="2198" y="38"/>
                                  </a:lnTo>
                                  <a:lnTo>
                                    <a:pt x="2271" y="19"/>
                                  </a:lnTo>
                                  <a:lnTo>
                                    <a:pt x="2344" y="7"/>
                                  </a:lnTo>
                                  <a:lnTo>
                                    <a:pt x="2416" y="0"/>
                                  </a:lnTo>
                                  <a:lnTo>
                                    <a:pt x="2486" y="0"/>
                                  </a:lnTo>
                                  <a:lnTo>
                                    <a:pt x="2556" y="5"/>
                                  </a:lnTo>
                                  <a:lnTo>
                                    <a:pt x="2625" y="17"/>
                                  </a:lnTo>
                                  <a:lnTo>
                                    <a:pt x="2691" y="33"/>
                                  </a:lnTo>
                                  <a:close/>
                                  <a:moveTo>
                                    <a:pt x="2541" y="346"/>
                                  </a:moveTo>
                                  <a:lnTo>
                                    <a:pt x="2607" y="373"/>
                                  </a:lnTo>
                                  <a:lnTo>
                                    <a:pt x="2670" y="408"/>
                                  </a:lnTo>
                                  <a:lnTo>
                                    <a:pt x="2730" y="449"/>
                                  </a:lnTo>
                                  <a:lnTo>
                                    <a:pt x="2788" y="497"/>
                                  </a:lnTo>
                                  <a:lnTo>
                                    <a:pt x="2844" y="551"/>
                                  </a:lnTo>
                                  <a:lnTo>
                                    <a:pt x="2896" y="610"/>
                                  </a:lnTo>
                                  <a:lnTo>
                                    <a:pt x="2946" y="675"/>
                                  </a:lnTo>
                                  <a:lnTo>
                                    <a:pt x="2992" y="745"/>
                                  </a:lnTo>
                                  <a:lnTo>
                                    <a:pt x="3037" y="819"/>
                                  </a:lnTo>
                                  <a:lnTo>
                                    <a:pt x="3079" y="900"/>
                                  </a:lnTo>
                                  <a:lnTo>
                                    <a:pt x="3117" y="984"/>
                                  </a:lnTo>
                                  <a:lnTo>
                                    <a:pt x="3152" y="1073"/>
                                  </a:lnTo>
                                  <a:lnTo>
                                    <a:pt x="3186" y="1165"/>
                                  </a:lnTo>
                                  <a:lnTo>
                                    <a:pt x="3217" y="1261"/>
                                  </a:lnTo>
                                  <a:lnTo>
                                    <a:pt x="3243" y="1362"/>
                                  </a:lnTo>
                                  <a:lnTo>
                                    <a:pt x="3268" y="1465"/>
                                  </a:lnTo>
                                  <a:lnTo>
                                    <a:pt x="3289" y="1570"/>
                                  </a:lnTo>
                                  <a:lnTo>
                                    <a:pt x="3308" y="1679"/>
                                  </a:lnTo>
                                  <a:lnTo>
                                    <a:pt x="3323" y="1790"/>
                                  </a:lnTo>
                                  <a:lnTo>
                                    <a:pt x="3335" y="1903"/>
                                  </a:lnTo>
                                  <a:lnTo>
                                    <a:pt x="3346" y="2019"/>
                                  </a:lnTo>
                                  <a:lnTo>
                                    <a:pt x="3352" y="2135"/>
                                  </a:lnTo>
                                  <a:lnTo>
                                    <a:pt x="3355" y="2253"/>
                                  </a:lnTo>
                                  <a:lnTo>
                                    <a:pt x="3356" y="2373"/>
                                  </a:lnTo>
                                  <a:lnTo>
                                    <a:pt x="3354" y="2493"/>
                                  </a:lnTo>
                                  <a:lnTo>
                                    <a:pt x="3348" y="2614"/>
                                  </a:lnTo>
                                  <a:lnTo>
                                    <a:pt x="3340" y="2735"/>
                                  </a:lnTo>
                                  <a:lnTo>
                                    <a:pt x="3328" y="2857"/>
                                  </a:lnTo>
                                  <a:lnTo>
                                    <a:pt x="3313" y="2978"/>
                                  </a:lnTo>
                                  <a:lnTo>
                                    <a:pt x="3295" y="3099"/>
                                  </a:lnTo>
                                  <a:lnTo>
                                    <a:pt x="3273" y="3220"/>
                                  </a:lnTo>
                                  <a:lnTo>
                                    <a:pt x="3250" y="3338"/>
                                  </a:lnTo>
                                  <a:lnTo>
                                    <a:pt x="3228" y="3461"/>
                                  </a:lnTo>
                                  <a:lnTo>
                                    <a:pt x="3202" y="3578"/>
                                  </a:lnTo>
                                  <a:lnTo>
                                    <a:pt x="3173" y="3691"/>
                                  </a:lnTo>
                                  <a:lnTo>
                                    <a:pt x="3138" y="3797"/>
                                  </a:lnTo>
                                  <a:lnTo>
                                    <a:pt x="3100" y="3900"/>
                                  </a:lnTo>
                                  <a:lnTo>
                                    <a:pt x="3060" y="3998"/>
                                  </a:lnTo>
                                  <a:lnTo>
                                    <a:pt x="3015" y="4090"/>
                                  </a:lnTo>
                                  <a:lnTo>
                                    <a:pt x="2966" y="4178"/>
                                  </a:lnTo>
                                  <a:lnTo>
                                    <a:pt x="2914" y="4259"/>
                                  </a:lnTo>
                                  <a:lnTo>
                                    <a:pt x="2860" y="4337"/>
                                  </a:lnTo>
                                  <a:lnTo>
                                    <a:pt x="2801" y="4410"/>
                                  </a:lnTo>
                                  <a:lnTo>
                                    <a:pt x="2741" y="4478"/>
                                  </a:lnTo>
                                  <a:lnTo>
                                    <a:pt x="2678" y="4541"/>
                                  </a:lnTo>
                                  <a:lnTo>
                                    <a:pt x="2612" y="4598"/>
                                  </a:lnTo>
                                  <a:lnTo>
                                    <a:pt x="2544" y="4651"/>
                                  </a:lnTo>
                                  <a:lnTo>
                                    <a:pt x="2473" y="4700"/>
                                  </a:lnTo>
                                  <a:lnTo>
                                    <a:pt x="2401" y="4742"/>
                                  </a:lnTo>
                                  <a:lnTo>
                                    <a:pt x="2326" y="4780"/>
                                  </a:lnTo>
                                  <a:lnTo>
                                    <a:pt x="2249" y="4813"/>
                                  </a:lnTo>
                                  <a:lnTo>
                                    <a:pt x="2171" y="4842"/>
                                  </a:lnTo>
                                  <a:lnTo>
                                    <a:pt x="2091" y="4866"/>
                                  </a:lnTo>
                                  <a:lnTo>
                                    <a:pt x="2010" y="4884"/>
                                  </a:lnTo>
                                  <a:lnTo>
                                    <a:pt x="1927" y="4899"/>
                                  </a:lnTo>
                                  <a:lnTo>
                                    <a:pt x="1844" y="4907"/>
                                  </a:lnTo>
                                  <a:lnTo>
                                    <a:pt x="1760" y="4911"/>
                                  </a:lnTo>
                                  <a:lnTo>
                                    <a:pt x="1675" y="4911"/>
                                  </a:lnTo>
                                  <a:lnTo>
                                    <a:pt x="1588" y="4905"/>
                                  </a:lnTo>
                                  <a:lnTo>
                                    <a:pt x="1502" y="4894"/>
                                  </a:lnTo>
                                  <a:lnTo>
                                    <a:pt x="1415" y="4879"/>
                                  </a:lnTo>
                                  <a:lnTo>
                                    <a:pt x="1327" y="4857"/>
                                  </a:lnTo>
                                  <a:lnTo>
                                    <a:pt x="1241" y="4832"/>
                                  </a:lnTo>
                                  <a:lnTo>
                                    <a:pt x="1153" y="4803"/>
                                  </a:lnTo>
                                  <a:lnTo>
                                    <a:pt x="1077" y="4772"/>
                                  </a:lnTo>
                                  <a:lnTo>
                                    <a:pt x="1002" y="4736"/>
                                  </a:lnTo>
                                  <a:lnTo>
                                    <a:pt x="929" y="4697"/>
                                  </a:lnTo>
                                  <a:lnTo>
                                    <a:pt x="858" y="4655"/>
                                  </a:lnTo>
                                  <a:lnTo>
                                    <a:pt x="788" y="4607"/>
                                  </a:lnTo>
                                  <a:lnTo>
                                    <a:pt x="719" y="4556"/>
                                  </a:lnTo>
                                  <a:lnTo>
                                    <a:pt x="654" y="4502"/>
                                  </a:lnTo>
                                  <a:lnTo>
                                    <a:pt x="590" y="4443"/>
                                  </a:lnTo>
                                  <a:lnTo>
                                    <a:pt x="529" y="4380"/>
                                  </a:lnTo>
                                  <a:lnTo>
                                    <a:pt x="472" y="4314"/>
                                  </a:lnTo>
                                  <a:lnTo>
                                    <a:pt x="418" y="4244"/>
                                  </a:lnTo>
                                  <a:lnTo>
                                    <a:pt x="367" y="4170"/>
                                  </a:lnTo>
                                  <a:lnTo>
                                    <a:pt x="320" y="4093"/>
                                  </a:lnTo>
                                  <a:lnTo>
                                    <a:pt x="278" y="4013"/>
                                  </a:lnTo>
                                  <a:lnTo>
                                    <a:pt x="239" y="3930"/>
                                  </a:lnTo>
                                  <a:lnTo>
                                    <a:pt x="204" y="3844"/>
                                  </a:lnTo>
                                  <a:lnTo>
                                    <a:pt x="175" y="3754"/>
                                  </a:lnTo>
                                  <a:lnTo>
                                    <a:pt x="151" y="3660"/>
                                  </a:lnTo>
                                  <a:lnTo>
                                    <a:pt x="131" y="3564"/>
                                  </a:lnTo>
                                  <a:lnTo>
                                    <a:pt x="118" y="3465"/>
                                  </a:lnTo>
                                  <a:lnTo>
                                    <a:pt x="109" y="3363"/>
                                  </a:lnTo>
                                  <a:lnTo>
                                    <a:pt x="107" y="3257"/>
                                  </a:lnTo>
                                  <a:lnTo>
                                    <a:pt x="112" y="3151"/>
                                  </a:lnTo>
                                  <a:lnTo>
                                    <a:pt x="122" y="3041"/>
                                  </a:lnTo>
                                  <a:lnTo>
                                    <a:pt x="140" y="2927"/>
                                  </a:lnTo>
                                  <a:lnTo>
                                    <a:pt x="164" y="2812"/>
                                  </a:lnTo>
                                  <a:lnTo>
                                    <a:pt x="196" y="2694"/>
                                  </a:lnTo>
                                  <a:lnTo>
                                    <a:pt x="235" y="2574"/>
                                  </a:lnTo>
                                  <a:lnTo>
                                    <a:pt x="281" y="2451"/>
                                  </a:lnTo>
                                  <a:lnTo>
                                    <a:pt x="336" y="2327"/>
                                  </a:lnTo>
                                  <a:lnTo>
                                    <a:pt x="399" y="2200"/>
                                  </a:lnTo>
                                  <a:lnTo>
                                    <a:pt x="471" y="2071"/>
                                  </a:lnTo>
                                  <a:lnTo>
                                    <a:pt x="528" y="1956"/>
                                  </a:lnTo>
                                  <a:lnTo>
                                    <a:pt x="586" y="1846"/>
                                  </a:lnTo>
                                  <a:lnTo>
                                    <a:pt x="647" y="1738"/>
                                  </a:lnTo>
                                  <a:lnTo>
                                    <a:pt x="707" y="1635"/>
                                  </a:lnTo>
                                  <a:lnTo>
                                    <a:pt x="770" y="1535"/>
                                  </a:lnTo>
                                  <a:lnTo>
                                    <a:pt x="833" y="1437"/>
                                  </a:lnTo>
                                  <a:lnTo>
                                    <a:pt x="897" y="1344"/>
                                  </a:lnTo>
                                  <a:lnTo>
                                    <a:pt x="961" y="1254"/>
                                  </a:lnTo>
                                  <a:lnTo>
                                    <a:pt x="1027" y="1167"/>
                                  </a:lnTo>
                                  <a:lnTo>
                                    <a:pt x="1092" y="1086"/>
                                  </a:lnTo>
                                  <a:lnTo>
                                    <a:pt x="1160" y="1006"/>
                                  </a:lnTo>
                                  <a:lnTo>
                                    <a:pt x="1228" y="932"/>
                                  </a:lnTo>
                                  <a:lnTo>
                                    <a:pt x="1295" y="862"/>
                                  </a:lnTo>
                                  <a:lnTo>
                                    <a:pt x="1363" y="794"/>
                                  </a:lnTo>
                                  <a:lnTo>
                                    <a:pt x="1430" y="732"/>
                                  </a:lnTo>
                                  <a:lnTo>
                                    <a:pt x="1499" y="674"/>
                                  </a:lnTo>
                                  <a:lnTo>
                                    <a:pt x="1568" y="619"/>
                                  </a:lnTo>
                                  <a:lnTo>
                                    <a:pt x="1636" y="570"/>
                                  </a:lnTo>
                                  <a:lnTo>
                                    <a:pt x="1704" y="523"/>
                                  </a:lnTo>
                                  <a:lnTo>
                                    <a:pt x="1772" y="482"/>
                                  </a:lnTo>
                                  <a:lnTo>
                                    <a:pt x="1840" y="445"/>
                                  </a:lnTo>
                                  <a:lnTo>
                                    <a:pt x="1907" y="412"/>
                                  </a:lnTo>
                                  <a:lnTo>
                                    <a:pt x="1974" y="384"/>
                                  </a:lnTo>
                                  <a:lnTo>
                                    <a:pt x="2040" y="361"/>
                                  </a:lnTo>
                                  <a:lnTo>
                                    <a:pt x="2106" y="342"/>
                                  </a:lnTo>
                                  <a:lnTo>
                                    <a:pt x="2171" y="328"/>
                                  </a:lnTo>
                                  <a:lnTo>
                                    <a:pt x="2236" y="318"/>
                                  </a:lnTo>
                                  <a:lnTo>
                                    <a:pt x="2299" y="314"/>
                                  </a:lnTo>
                                  <a:lnTo>
                                    <a:pt x="2360" y="314"/>
                                  </a:lnTo>
                                  <a:lnTo>
                                    <a:pt x="2422" y="320"/>
                                  </a:lnTo>
                                  <a:lnTo>
                                    <a:pt x="2482" y="330"/>
                                  </a:lnTo>
                                  <a:lnTo>
                                    <a:pt x="2541" y="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>
                                <a:lumMod val="25000"/>
                                <a:lumOff val="75000"/>
                                <a:alpha val="53999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410"/>
                          <wps:cNvSpPr>
                            <a:spLocks noEditPoints="1"/>
                          </wps:cNvSpPr>
                          <wps:spPr bwMode="auto">
                            <a:xfrm rot="5400000">
                              <a:off x="4638" y="4650"/>
                              <a:ext cx="1629" cy="1584"/>
                            </a:xfrm>
                            <a:custGeom>
                              <a:avLst/>
                              <a:gdLst>
                                <a:gd name="T0" fmla="*/ 3243 w 3575"/>
                                <a:gd name="T1" fmla="*/ 3040 h 3156"/>
                                <a:gd name="T2" fmla="*/ 2899 w 3575"/>
                                <a:gd name="T3" fmla="*/ 3141 h 3156"/>
                                <a:gd name="T4" fmla="*/ 2477 w 3575"/>
                                <a:gd name="T5" fmla="*/ 3149 h 3156"/>
                                <a:gd name="T6" fmla="*/ 2006 w 3575"/>
                                <a:gd name="T7" fmla="*/ 3069 h 3156"/>
                                <a:gd name="T8" fmla="*/ 1512 w 3575"/>
                                <a:gd name="T9" fmla="*/ 2915 h 3156"/>
                                <a:gd name="T10" fmla="*/ 1026 w 3575"/>
                                <a:gd name="T11" fmla="*/ 2693 h 3156"/>
                                <a:gd name="T12" fmla="*/ 592 w 3575"/>
                                <a:gd name="T13" fmla="*/ 2411 h 3156"/>
                                <a:gd name="T14" fmla="*/ 284 w 3575"/>
                                <a:gd name="T15" fmla="*/ 2096 h 3156"/>
                                <a:gd name="T16" fmla="*/ 89 w 3575"/>
                                <a:gd name="T17" fmla="*/ 1768 h 3156"/>
                                <a:gd name="T18" fmla="*/ 4 w 3575"/>
                                <a:gd name="T19" fmla="*/ 1433 h 3156"/>
                                <a:gd name="T20" fmla="*/ 25 w 3575"/>
                                <a:gd name="T21" fmla="*/ 1096 h 3156"/>
                                <a:gd name="T22" fmla="*/ 146 w 3575"/>
                                <a:gd name="T23" fmla="*/ 768 h 3156"/>
                                <a:gd name="T24" fmla="*/ 364 w 3575"/>
                                <a:gd name="T25" fmla="*/ 454 h 3156"/>
                                <a:gd name="T26" fmla="*/ 625 w 3575"/>
                                <a:gd name="T27" fmla="*/ 219 h 3156"/>
                                <a:gd name="T28" fmla="*/ 938 w 3575"/>
                                <a:gd name="T29" fmla="*/ 64 h 3156"/>
                                <a:gd name="T30" fmla="*/ 1289 w 3575"/>
                                <a:gd name="T31" fmla="*/ 0 h 3156"/>
                                <a:gd name="T32" fmla="*/ 1668 w 3575"/>
                                <a:gd name="T33" fmla="*/ 43 h 3156"/>
                                <a:gd name="T34" fmla="*/ 2059 w 3575"/>
                                <a:gd name="T35" fmla="*/ 206 h 3156"/>
                                <a:gd name="T36" fmla="*/ 2454 w 3575"/>
                                <a:gd name="T37" fmla="*/ 503 h 3156"/>
                                <a:gd name="T38" fmla="*/ 2830 w 3575"/>
                                <a:gd name="T39" fmla="*/ 908 h 3156"/>
                                <a:gd name="T40" fmla="*/ 3137 w 3575"/>
                                <a:gd name="T41" fmla="*/ 1313 h 3156"/>
                                <a:gd name="T42" fmla="*/ 3367 w 3575"/>
                                <a:gd name="T43" fmla="*/ 1706 h 3156"/>
                                <a:gd name="T44" fmla="*/ 3514 w 3575"/>
                                <a:gd name="T45" fmla="*/ 2075 h 3156"/>
                                <a:gd name="T46" fmla="*/ 3574 w 3575"/>
                                <a:gd name="T47" fmla="*/ 2409 h 3156"/>
                                <a:gd name="T48" fmla="*/ 3540 w 3575"/>
                                <a:gd name="T49" fmla="*/ 2696 h 3156"/>
                                <a:gd name="T50" fmla="*/ 3259 w 3575"/>
                                <a:gd name="T51" fmla="*/ 2693 h 3156"/>
                                <a:gd name="T52" fmla="*/ 3032 w 3575"/>
                                <a:gd name="T53" fmla="*/ 2855 h 3156"/>
                                <a:gd name="T54" fmla="*/ 2718 w 3575"/>
                                <a:gd name="T55" fmla="*/ 2931 h 3156"/>
                                <a:gd name="T56" fmla="*/ 2344 w 3575"/>
                                <a:gd name="T57" fmla="*/ 2926 h 3156"/>
                                <a:gd name="T58" fmla="*/ 1930 w 3575"/>
                                <a:gd name="T59" fmla="*/ 2849 h 3156"/>
                                <a:gd name="T60" fmla="*/ 1501 w 3575"/>
                                <a:gd name="T61" fmla="*/ 2705 h 3156"/>
                                <a:gd name="T62" fmla="*/ 1081 w 3575"/>
                                <a:gd name="T63" fmla="*/ 2501 h 3156"/>
                                <a:gd name="T64" fmla="*/ 689 w 3575"/>
                                <a:gd name="T65" fmla="*/ 2256 h 3156"/>
                                <a:gd name="T66" fmla="*/ 394 w 3575"/>
                                <a:gd name="T67" fmla="*/ 1979 h 3156"/>
                                <a:gd name="T68" fmla="*/ 210 w 3575"/>
                                <a:gd name="T69" fmla="*/ 1676 h 3156"/>
                                <a:gd name="T70" fmla="*/ 132 w 3575"/>
                                <a:gd name="T71" fmla="*/ 1359 h 3156"/>
                                <a:gd name="T72" fmla="*/ 153 w 3575"/>
                                <a:gd name="T73" fmla="*/ 1043 h 3156"/>
                                <a:gd name="T74" fmla="*/ 269 w 3575"/>
                                <a:gd name="T75" fmla="*/ 740 h 3156"/>
                                <a:gd name="T76" fmla="*/ 470 w 3575"/>
                                <a:gd name="T77" fmla="*/ 469 h 3156"/>
                                <a:gd name="T78" fmla="*/ 720 w 3575"/>
                                <a:gd name="T79" fmla="*/ 270 h 3156"/>
                                <a:gd name="T80" fmla="*/ 1025 w 3575"/>
                                <a:gd name="T81" fmla="*/ 137 h 3156"/>
                                <a:gd name="T82" fmla="*/ 1369 w 3575"/>
                                <a:gd name="T83" fmla="*/ 91 h 3156"/>
                                <a:gd name="T84" fmla="*/ 1740 w 3575"/>
                                <a:gd name="T85" fmla="*/ 152 h 3156"/>
                                <a:gd name="T86" fmla="*/ 2121 w 3575"/>
                                <a:gd name="T87" fmla="*/ 336 h 3156"/>
                                <a:gd name="T88" fmla="*/ 2498 w 3575"/>
                                <a:gd name="T89" fmla="*/ 667 h 3156"/>
                                <a:gd name="T90" fmla="*/ 2822 w 3575"/>
                                <a:gd name="T91" fmla="*/ 1038 h 3156"/>
                                <a:gd name="T92" fmla="*/ 3072 w 3575"/>
                                <a:gd name="T93" fmla="*/ 1391 h 3156"/>
                                <a:gd name="T94" fmla="*/ 3251 w 3575"/>
                                <a:gd name="T95" fmla="*/ 1730 h 3156"/>
                                <a:gd name="T96" fmla="*/ 3354 w 3575"/>
                                <a:gd name="T97" fmla="*/ 2047 h 3156"/>
                                <a:gd name="T98" fmla="*/ 3381 w 3575"/>
                                <a:gd name="T99" fmla="*/ 2330 h 3156"/>
                                <a:gd name="T100" fmla="*/ 3330 w 3575"/>
                                <a:gd name="T101" fmla="*/ 2572 h 3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3575" h="3156">
                                  <a:moveTo>
                                    <a:pt x="3443" y="2886"/>
                                  </a:moveTo>
                                  <a:lnTo>
                                    <a:pt x="3400" y="2931"/>
                                  </a:lnTo>
                                  <a:lnTo>
                                    <a:pt x="3353" y="2971"/>
                                  </a:lnTo>
                                  <a:lnTo>
                                    <a:pt x="3300" y="3008"/>
                                  </a:lnTo>
                                  <a:lnTo>
                                    <a:pt x="3243" y="3040"/>
                                  </a:lnTo>
                                  <a:lnTo>
                                    <a:pt x="3182" y="3068"/>
                                  </a:lnTo>
                                  <a:lnTo>
                                    <a:pt x="3117" y="3092"/>
                                  </a:lnTo>
                                  <a:lnTo>
                                    <a:pt x="3047" y="3112"/>
                                  </a:lnTo>
                                  <a:lnTo>
                                    <a:pt x="2975" y="3128"/>
                                  </a:lnTo>
                                  <a:lnTo>
                                    <a:pt x="2899" y="3141"/>
                                  </a:lnTo>
                                  <a:lnTo>
                                    <a:pt x="2819" y="3150"/>
                                  </a:lnTo>
                                  <a:lnTo>
                                    <a:pt x="2737" y="3155"/>
                                  </a:lnTo>
                                  <a:lnTo>
                                    <a:pt x="2653" y="3156"/>
                                  </a:lnTo>
                                  <a:lnTo>
                                    <a:pt x="2567" y="3153"/>
                                  </a:lnTo>
                                  <a:lnTo>
                                    <a:pt x="2477" y="3149"/>
                                  </a:lnTo>
                                  <a:lnTo>
                                    <a:pt x="2385" y="3139"/>
                                  </a:lnTo>
                                  <a:lnTo>
                                    <a:pt x="2293" y="3126"/>
                                  </a:lnTo>
                                  <a:lnTo>
                                    <a:pt x="2198" y="3111"/>
                                  </a:lnTo>
                                  <a:lnTo>
                                    <a:pt x="2102" y="3092"/>
                                  </a:lnTo>
                                  <a:lnTo>
                                    <a:pt x="2006" y="3069"/>
                                  </a:lnTo>
                                  <a:lnTo>
                                    <a:pt x="1907" y="3044"/>
                                  </a:lnTo>
                                  <a:lnTo>
                                    <a:pt x="1809" y="3016"/>
                                  </a:lnTo>
                                  <a:lnTo>
                                    <a:pt x="1710" y="2985"/>
                                  </a:lnTo>
                                  <a:lnTo>
                                    <a:pt x="1611" y="2952"/>
                                  </a:lnTo>
                                  <a:lnTo>
                                    <a:pt x="1512" y="2915"/>
                                  </a:lnTo>
                                  <a:lnTo>
                                    <a:pt x="1414" y="2875"/>
                                  </a:lnTo>
                                  <a:lnTo>
                                    <a:pt x="1315" y="2834"/>
                                  </a:lnTo>
                                  <a:lnTo>
                                    <a:pt x="1217" y="2789"/>
                                  </a:lnTo>
                                  <a:lnTo>
                                    <a:pt x="1121" y="2742"/>
                                  </a:lnTo>
                                  <a:lnTo>
                                    <a:pt x="1026" y="2693"/>
                                  </a:lnTo>
                                  <a:lnTo>
                                    <a:pt x="931" y="2641"/>
                                  </a:lnTo>
                                  <a:lnTo>
                                    <a:pt x="840" y="2587"/>
                                  </a:lnTo>
                                  <a:lnTo>
                                    <a:pt x="749" y="2530"/>
                                  </a:lnTo>
                                  <a:lnTo>
                                    <a:pt x="668" y="2471"/>
                                  </a:lnTo>
                                  <a:lnTo>
                                    <a:pt x="592" y="2411"/>
                                  </a:lnTo>
                                  <a:lnTo>
                                    <a:pt x="522" y="2349"/>
                                  </a:lnTo>
                                  <a:lnTo>
                                    <a:pt x="456" y="2287"/>
                                  </a:lnTo>
                                  <a:lnTo>
                                    <a:pt x="394" y="2224"/>
                                  </a:lnTo>
                                  <a:lnTo>
                                    <a:pt x="337" y="2160"/>
                                  </a:lnTo>
                                  <a:lnTo>
                                    <a:pt x="284" y="2096"/>
                                  </a:lnTo>
                                  <a:lnTo>
                                    <a:pt x="236" y="2031"/>
                                  </a:lnTo>
                                  <a:lnTo>
                                    <a:pt x="192" y="1966"/>
                                  </a:lnTo>
                                  <a:lnTo>
                                    <a:pt x="153" y="1901"/>
                                  </a:lnTo>
                                  <a:lnTo>
                                    <a:pt x="119" y="1834"/>
                                  </a:lnTo>
                                  <a:lnTo>
                                    <a:pt x="89" y="1768"/>
                                  </a:lnTo>
                                  <a:lnTo>
                                    <a:pt x="64" y="1702"/>
                                  </a:lnTo>
                                  <a:lnTo>
                                    <a:pt x="43" y="1634"/>
                                  </a:lnTo>
                                  <a:lnTo>
                                    <a:pt x="25" y="1567"/>
                                  </a:lnTo>
                                  <a:lnTo>
                                    <a:pt x="13" y="1500"/>
                                  </a:lnTo>
                                  <a:lnTo>
                                    <a:pt x="4" y="1433"/>
                                  </a:lnTo>
                                  <a:lnTo>
                                    <a:pt x="0" y="1365"/>
                                  </a:lnTo>
                                  <a:lnTo>
                                    <a:pt x="0" y="1298"/>
                                  </a:lnTo>
                                  <a:lnTo>
                                    <a:pt x="4" y="1230"/>
                                  </a:lnTo>
                                  <a:lnTo>
                                    <a:pt x="12" y="1164"/>
                                  </a:lnTo>
                                  <a:lnTo>
                                    <a:pt x="25" y="1096"/>
                                  </a:lnTo>
                                  <a:lnTo>
                                    <a:pt x="41" y="1030"/>
                                  </a:lnTo>
                                  <a:lnTo>
                                    <a:pt x="62" y="964"/>
                                  </a:lnTo>
                                  <a:lnTo>
                                    <a:pt x="86" y="899"/>
                                  </a:lnTo>
                                  <a:lnTo>
                                    <a:pt x="114" y="834"/>
                                  </a:lnTo>
                                  <a:lnTo>
                                    <a:pt x="146" y="768"/>
                                  </a:lnTo>
                                  <a:lnTo>
                                    <a:pt x="182" y="703"/>
                                  </a:lnTo>
                                  <a:lnTo>
                                    <a:pt x="222" y="641"/>
                                  </a:lnTo>
                                  <a:lnTo>
                                    <a:pt x="266" y="577"/>
                                  </a:lnTo>
                                  <a:lnTo>
                                    <a:pt x="313" y="515"/>
                                  </a:lnTo>
                                  <a:lnTo>
                                    <a:pt x="364" y="454"/>
                                  </a:lnTo>
                                  <a:lnTo>
                                    <a:pt x="412" y="400"/>
                                  </a:lnTo>
                                  <a:lnTo>
                                    <a:pt x="462" y="352"/>
                                  </a:lnTo>
                                  <a:lnTo>
                                    <a:pt x="515" y="304"/>
                                  </a:lnTo>
                                  <a:lnTo>
                                    <a:pt x="570" y="261"/>
                                  </a:lnTo>
                                  <a:lnTo>
                                    <a:pt x="625" y="219"/>
                                  </a:lnTo>
                                  <a:lnTo>
                                    <a:pt x="685" y="181"/>
                                  </a:lnTo>
                                  <a:lnTo>
                                    <a:pt x="745" y="147"/>
                                  </a:lnTo>
                                  <a:lnTo>
                                    <a:pt x="808" y="116"/>
                                  </a:lnTo>
                                  <a:lnTo>
                                    <a:pt x="872" y="88"/>
                                  </a:lnTo>
                                  <a:lnTo>
                                    <a:pt x="938" y="64"/>
                                  </a:lnTo>
                                  <a:lnTo>
                                    <a:pt x="1006" y="44"/>
                                  </a:lnTo>
                                  <a:lnTo>
                                    <a:pt x="1075" y="26"/>
                                  </a:lnTo>
                                  <a:lnTo>
                                    <a:pt x="1145" y="14"/>
                                  </a:lnTo>
                                  <a:lnTo>
                                    <a:pt x="1216" y="5"/>
                                  </a:lnTo>
                                  <a:lnTo>
                                    <a:pt x="1289" y="0"/>
                                  </a:lnTo>
                                  <a:lnTo>
                                    <a:pt x="1363" y="0"/>
                                  </a:lnTo>
                                  <a:lnTo>
                                    <a:pt x="1438" y="4"/>
                                  </a:lnTo>
                                  <a:lnTo>
                                    <a:pt x="1514" y="12"/>
                                  </a:lnTo>
                                  <a:lnTo>
                                    <a:pt x="1589" y="25"/>
                                  </a:lnTo>
                                  <a:lnTo>
                                    <a:pt x="1668" y="43"/>
                                  </a:lnTo>
                                  <a:lnTo>
                                    <a:pt x="1745" y="65"/>
                                  </a:lnTo>
                                  <a:lnTo>
                                    <a:pt x="1823" y="92"/>
                                  </a:lnTo>
                                  <a:lnTo>
                                    <a:pt x="1901" y="126"/>
                                  </a:lnTo>
                                  <a:lnTo>
                                    <a:pt x="1981" y="162"/>
                                  </a:lnTo>
                                  <a:lnTo>
                                    <a:pt x="2059" y="206"/>
                                  </a:lnTo>
                                  <a:lnTo>
                                    <a:pt x="2139" y="255"/>
                                  </a:lnTo>
                                  <a:lnTo>
                                    <a:pt x="2218" y="308"/>
                                  </a:lnTo>
                                  <a:lnTo>
                                    <a:pt x="2297" y="367"/>
                                  </a:lnTo>
                                  <a:lnTo>
                                    <a:pt x="2376" y="432"/>
                                  </a:lnTo>
                                  <a:lnTo>
                                    <a:pt x="2454" y="503"/>
                                  </a:lnTo>
                                  <a:lnTo>
                                    <a:pt x="2532" y="580"/>
                                  </a:lnTo>
                                  <a:lnTo>
                                    <a:pt x="2611" y="663"/>
                                  </a:lnTo>
                                  <a:lnTo>
                                    <a:pt x="2686" y="745"/>
                                  </a:lnTo>
                                  <a:lnTo>
                                    <a:pt x="2760" y="827"/>
                                  </a:lnTo>
                                  <a:lnTo>
                                    <a:pt x="2830" y="908"/>
                                  </a:lnTo>
                                  <a:lnTo>
                                    <a:pt x="2898" y="990"/>
                                  </a:lnTo>
                                  <a:lnTo>
                                    <a:pt x="2962" y="1070"/>
                                  </a:lnTo>
                                  <a:lnTo>
                                    <a:pt x="3023" y="1152"/>
                                  </a:lnTo>
                                  <a:lnTo>
                                    <a:pt x="3083" y="1233"/>
                                  </a:lnTo>
                                  <a:lnTo>
                                    <a:pt x="3137" y="1313"/>
                                  </a:lnTo>
                                  <a:lnTo>
                                    <a:pt x="3191" y="1394"/>
                                  </a:lnTo>
                                  <a:lnTo>
                                    <a:pt x="3239" y="1473"/>
                                  </a:lnTo>
                                  <a:lnTo>
                                    <a:pt x="3285" y="1551"/>
                                  </a:lnTo>
                                  <a:lnTo>
                                    <a:pt x="3328" y="1629"/>
                                  </a:lnTo>
                                  <a:lnTo>
                                    <a:pt x="3367" y="1706"/>
                                  </a:lnTo>
                                  <a:lnTo>
                                    <a:pt x="3404" y="1782"/>
                                  </a:lnTo>
                                  <a:lnTo>
                                    <a:pt x="3437" y="1857"/>
                                  </a:lnTo>
                                  <a:lnTo>
                                    <a:pt x="3466" y="1931"/>
                                  </a:lnTo>
                                  <a:lnTo>
                                    <a:pt x="3492" y="2004"/>
                                  </a:lnTo>
                                  <a:lnTo>
                                    <a:pt x="3514" y="2075"/>
                                  </a:lnTo>
                                  <a:lnTo>
                                    <a:pt x="3533" y="2146"/>
                                  </a:lnTo>
                                  <a:lnTo>
                                    <a:pt x="3549" y="2213"/>
                                  </a:lnTo>
                                  <a:lnTo>
                                    <a:pt x="3562" y="2281"/>
                                  </a:lnTo>
                                  <a:lnTo>
                                    <a:pt x="3569" y="2346"/>
                                  </a:lnTo>
                                  <a:lnTo>
                                    <a:pt x="3574" y="2409"/>
                                  </a:lnTo>
                                  <a:lnTo>
                                    <a:pt x="3575" y="2470"/>
                                  </a:lnTo>
                                  <a:lnTo>
                                    <a:pt x="3572" y="2530"/>
                                  </a:lnTo>
                                  <a:lnTo>
                                    <a:pt x="3565" y="2587"/>
                                  </a:lnTo>
                                  <a:lnTo>
                                    <a:pt x="3555" y="2643"/>
                                  </a:lnTo>
                                  <a:lnTo>
                                    <a:pt x="3540" y="2696"/>
                                  </a:lnTo>
                                  <a:lnTo>
                                    <a:pt x="3523" y="2747"/>
                                  </a:lnTo>
                                  <a:lnTo>
                                    <a:pt x="3500" y="2796"/>
                                  </a:lnTo>
                                  <a:lnTo>
                                    <a:pt x="3474" y="2842"/>
                                  </a:lnTo>
                                  <a:lnTo>
                                    <a:pt x="3443" y="2886"/>
                                  </a:lnTo>
                                  <a:close/>
                                  <a:moveTo>
                                    <a:pt x="3259" y="2693"/>
                                  </a:moveTo>
                                  <a:lnTo>
                                    <a:pt x="3223" y="2733"/>
                                  </a:lnTo>
                                  <a:lnTo>
                                    <a:pt x="3180" y="2768"/>
                                  </a:lnTo>
                                  <a:lnTo>
                                    <a:pt x="3135" y="2802"/>
                                  </a:lnTo>
                                  <a:lnTo>
                                    <a:pt x="3085" y="2830"/>
                                  </a:lnTo>
                                  <a:lnTo>
                                    <a:pt x="3032" y="2855"/>
                                  </a:lnTo>
                                  <a:lnTo>
                                    <a:pt x="2976" y="2877"/>
                                  </a:lnTo>
                                  <a:lnTo>
                                    <a:pt x="2915" y="2895"/>
                                  </a:lnTo>
                                  <a:lnTo>
                                    <a:pt x="2853" y="2911"/>
                                  </a:lnTo>
                                  <a:lnTo>
                                    <a:pt x="2787" y="2922"/>
                                  </a:lnTo>
                                  <a:lnTo>
                                    <a:pt x="2718" y="2931"/>
                                  </a:lnTo>
                                  <a:lnTo>
                                    <a:pt x="2647" y="2937"/>
                                  </a:lnTo>
                                  <a:lnTo>
                                    <a:pt x="2575" y="2938"/>
                                  </a:lnTo>
                                  <a:lnTo>
                                    <a:pt x="2499" y="2938"/>
                                  </a:lnTo>
                                  <a:lnTo>
                                    <a:pt x="2422" y="2933"/>
                                  </a:lnTo>
                                  <a:lnTo>
                                    <a:pt x="2344" y="2926"/>
                                  </a:lnTo>
                                  <a:lnTo>
                                    <a:pt x="2263" y="2916"/>
                                  </a:lnTo>
                                  <a:lnTo>
                                    <a:pt x="2181" y="2903"/>
                                  </a:lnTo>
                                  <a:lnTo>
                                    <a:pt x="2098" y="2888"/>
                                  </a:lnTo>
                                  <a:lnTo>
                                    <a:pt x="2014" y="2869"/>
                                  </a:lnTo>
                                  <a:lnTo>
                                    <a:pt x="1930" y="2849"/>
                                  </a:lnTo>
                                  <a:lnTo>
                                    <a:pt x="1844" y="2825"/>
                                  </a:lnTo>
                                  <a:lnTo>
                                    <a:pt x="1759" y="2798"/>
                                  </a:lnTo>
                                  <a:lnTo>
                                    <a:pt x="1672" y="2770"/>
                                  </a:lnTo>
                                  <a:lnTo>
                                    <a:pt x="1587" y="2738"/>
                                  </a:lnTo>
                                  <a:lnTo>
                                    <a:pt x="1501" y="2705"/>
                                  </a:lnTo>
                                  <a:lnTo>
                                    <a:pt x="1415" y="2668"/>
                                  </a:lnTo>
                                  <a:lnTo>
                                    <a:pt x="1331" y="2630"/>
                                  </a:lnTo>
                                  <a:lnTo>
                                    <a:pt x="1247" y="2588"/>
                                  </a:lnTo>
                                  <a:lnTo>
                                    <a:pt x="1164" y="2546"/>
                                  </a:lnTo>
                                  <a:lnTo>
                                    <a:pt x="1081" y="2501"/>
                                  </a:lnTo>
                                  <a:lnTo>
                                    <a:pt x="1000" y="2454"/>
                                  </a:lnTo>
                                  <a:lnTo>
                                    <a:pt x="921" y="2405"/>
                                  </a:lnTo>
                                  <a:lnTo>
                                    <a:pt x="839" y="2356"/>
                                  </a:lnTo>
                                  <a:lnTo>
                                    <a:pt x="762" y="2307"/>
                                  </a:lnTo>
                                  <a:lnTo>
                                    <a:pt x="689" y="2256"/>
                                  </a:lnTo>
                                  <a:lnTo>
                                    <a:pt x="621" y="2202"/>
                                  </a:lnTo>
                                  <a:lnTo>
                                    <a:pt x="558" y="2149"/>
                                  </a:lnTo>
                                  <a:lnTo>
                                    <a:pt x="498" y="2094"/>
                                  </a:lnTo>
                                  <a:lnTo>
                                    <a:pt x="444" y="2037"/>
                                  </a:lnTo>
                                  <a:lnTo>
                                    <a:pt x="394" y="1979"/>
                                  </a:lnTo>
                                  <a:lnTo>
                                    <a:pt x="349" y="1919"/>
                                  </a:lnTo>
                                  <a:lnTo>
                                    <a:pt x="307" y="1859"/>
                                  </a:lnTo>
                                  <a:lnTo>
                                    <a:pt x="271" y="1799"/>
                                  </a:lnTo>
                                  <a:lnTo>
                                    <a:pt x="239" y="1737"/>
                                  </a:lnTo>
                                  <a:lnTo>
                                    <a:pt x="210" y="1676"/>
                                  </a:lnTo>
                                  <a:lnTo>
                                    <a:pt x="186" y="1613"/>
                                  </a:lnTo>
                                  <a:lnTo>
                                    <a:pt x="166" y="1550"/>
                                  </a:lnTo>
                                  <a:lnTo>
                                    <a:pt x="151" y="1487"/>
                                  </a:lnTo>
                                  <a:lnTo>
                                    <a:pt x="139" y="1423"/>
                                  </a:lnTo>
                                  <a:lnTo>
                                    <a:pt x="132" y="1359"/>
                                  </a:lnTo>
                                  <a:lnTo>
                                    <a:pt x="128" y="1297"/>
                                  </a:lnTo>
                                  <a:lnTo>
                                    <a:pt x="128" y="1233"/>
                                  </a:lnTo>
                                  <a:lnTo>
                                    <a:pt x="133" y="1169"/>
                                  </a:lnTo>
                                  <a:lnTo>
                                    <a:pt x="141" y="1106"/>
                                  </a:lnTo>
                                  <a:lnTo>
                                    <a:pt x="153" y="1043"/>
                                  </a:lnTo>
                                  <a:lnTo>
                                    <a:pt x="169" y="982"/>
                                  </a:lnTo>
                                  <a:lnTo>
                                    <a:pt x="189" y="920"/>
                                  </a:lnTo>
                                  <a:lnTo>
                                    <a:pt x="213" y="860"/>
                                  </a:lnTo>
                                  <a:lnTo>
                                    <a:pt x="239" y="799"/>
                                  </a:lnTo>
                                  <a:lnTo>
                                    <a:pt x="269" y="740"/>
                                  </a:lnTo>
                                  <a:lnTo>
                                    <a:pt x="304" y="682"/>
                                  </a:lnTo>
                                  <a:lnTo>
                                    <a:pt x="342" y="625"/>
                                  </a:lnTo>
                                  <a:lnTo>
                                    <a:pt x="383" y="570"/>
                                  </a:lnTo>
                                  <a:lnTo>
                                    <a:pt x="428" y="515"/>
                                  </a:lnTo>
                                  <a:lnTo>
                                    <a:pt x="470" y="469"/>
                                  </a:lnTo>
                                  <a:lnTo>
                                    <a:pt x="515" y="425"/>
                                  </a:lnTo>
                                  <a:lnTo>
                                    <a:pt x="562" y="382"/>
                                  </a:lnTo>
                                  <a:lnTo>
                                    <a:pt x="613" y="342"/>
                                  </a:lnTo>
                                  <a:lnTo>
                                    <a:pt x="666" y="304"/>
                                  </a:lnTo>
                                  <a:lnTo>
                                    <a:pt x="720" y="270"/>
                                  </a:lnTo>
                                  <a:lnTo>
                                    <a:pt x="777" y="237"/>
                                  </a:lnTo>
                                  <a:lnTo>
                                    <a:pt x="836" y="207"/>
                                  </a:lnTo>
                                  <a:lnTo>
                                    <a:pt x="897" y="181"/>
                                  </a:lnTo>
                                  <a:lnTo>
                                    <a:pt x="960" y="157"/>
                                  </a:lnTo>
                                  <a:lnTo>
                                    <a:pt x="1025" y="137"/>
                                  </a:lnTo>
                                  <a:lnTo>
                                    <a:pt x="1091" y="121"/>
                                  </a:lnTo>
                                  <a:lnTo>
                                    <a:pt x="1159" y="108"/>
                                  </a:lnTo>
                                  <a:lnTo>
                                    <a:pt x="1228" y="98"/>
                                  </a:lnTo>
                                  <a:lnTo>
                                    <a:pt x="1298" y="92"/>
                                  </a:lnTo>
                                  <a:lnTo>
                                    <a:pt x="1369" y="91"/>
                                  </a:lnTo>
                                  <a:lnTo>
                                    <a:pt x="1442" y="94"/>
                                  </a:lnTo>
                                  <a:lnTo>
                                    <a:pt x="1515" y="102"/>
                                  </a:lnTo>
                                  <a:lnTo>
                                    <a:pt x="1589" y="112"/>
                                  </a:lnTo>
                                  <a:lnTo>
                                    <a:pt x="1664" y="129"/>
                                  </a:lnTo>
                                  <a:lnTo>
                                    <a:pt x="1740" y="152"/>
                                  </a:lnTo>
                                  <a:lnTo>
                                    <a:pt x="1816" y="178"/>
                                  </a:lnTo>
                                  <a:lnTo>
                                    <a:pt x="1892" y="208"/>
                                  </a:lnTo>
                                  <a:lnTo>
                                    <a:pt x="1968" y="246"/>
                                  </a:lnTo>
                                  <a:lnTo>
                                    <a:pt x="2044" y="289"/>
                                  </a:lnTo>
                                  <a:lnTo>
                                    <a:pt x="2121" y="336"/>
                                  </a:lnTo>
                                  <a:lnTo>
                                    <a:pt x="2197" y="391"/>
                                  </a:lnTo>
                                  <a:lnTo>
                                    <a:pt x="2273" y="450"/>
                                  </a:lnTo>
                                  <a:lnTo>
                                    <a:pt x="2348" y="516"/>
                                  </a:lnTo>
                                  <a:lnTo>
                                    <a:pt x="2423" y="589"/>
                                  </a:lnTo>
                                  <a:lnTo>
                                    <a:pt x="2498" y="667"/>
                                  </a:lnTo>
                                  <a:lnTo>
                                    <a:pt x="2571" y="753"/>
                                  </a:lnTo>
                                  <a:lnTo>
                                    <a:pt x="2638" y="824"/>
                                  </a:lnTo>
                                  <a:lnTo>
                                    <a:pt x="2702" y="895"/>
                                  </a:lnTo>
                                  <a:lnTo>
                                    <a:pt x="2764" y="966"/>
                                  </a:lnTo>
                                  <a:lnTo>
                                    <a:pt x="2822" y="1038"/>
                                  </a:lnTo>
                                  <a:lnTo>
                                    <a:pt x="2877" y="1110"/>
                                  </a:lnTo>
                                  <a:lnTo>
                                    <a:pt x="2931" y="1181"/>
                                  </a:lnTo>
                                  <a:lnTo>
                                    <a:pt x="2981" y="1250"/>
                                  </a:lnTo>
                                  <a:lnTo>
                                    <a:pt x="3028" y="1321"/>
                                  </a:lnTo>
                                  <a:lnTo>
                                    <a:pt x="3072" y="1391"/>
                                  </a:lnTo>
                                  <a:lnTo>
                                    <a:pt x="3113" y="1460"/>
                                  </a:lnTo>
                                  <a:lnTo>
                                    <a:pt x="3153" y="1529"/>
                                  </a:lnTo>
                                  <a:lnTo>
                                    <a:pt x="3188" y="1597"/>
                                  </a:lnTo>
                                  <a:lnTo>
                                    <a:pt x="3220" y="1664"/>
                                  </a:lnTo>
                                  <a:lnTo>
                                    <a:pt x="3251" y="1730"/>
                                  </a:lnTo>
                                  <a:lnTo>
                                    <a:pt x="3277" y="1796"/>
                                  </a:lnTo>
                                  <a:lnTo>
                                    <a:pt x="3301" y="1860"/>
                                  </a:lnTo>
                                  <a:lnTo>
                                    <a:pt x="3322" y="1924"/>
                                  </a:lnTo>
                                  <a:lnTo>
                                    <a:pt x="3340" y="1986"/>
                                  </a:lnTo>
                                  <a:lnTo>
                                    <a:pt x="3354" y="2047"/>
                                  </a:lnTo>
                                  <a:lnTo>
                                    <a:pt x="3366" y="2107"/>
                                  </a:lnTo>
                                  <a:lnTo>
                                    <a:pt x="3376" y="2165"/>
                                  </a:lnTo>
                                  <a:lnTo>
                                    <a:pt x="3380" y="2221"/>
                                  </a:lnTo>
                                  <a:lnTo>
                                    <a:pt x="3383" y="2277"/>
                                  </a:lnTo>
                                  <a:lnTo>
                                    <a:pt x="3381" y="2330"/>
                                  </a:lnTo>
                                  <a:lnTo>
                                    <a:pt x="3378" y="2382"/>
                                  </a:lnTo>
                                  <a:lnTo>
                                    <a:pt x="3371" y="2433"/>
                                  </a:lnTo>
                                  <a:lnTo>
                                    <a:pt x="3360" y="2481"/>
                                  </a:lnTo>
                                  <a:lnTo>
                                    <a:pt x="3347" y="2528"/>
                                  </a:lnTo>
                                  <a:lnTo>
                                    <a:pt x="3330" y="2572"/>
                                  </a:lnTo>
                                  <a:lnTo>
                                    <a:pt x="3310" y="2615"/>
                                  </a:lnTo>
                                  <a:lnTo>
                                    <a:pt x="3287" y="2655"/>
                                  </a:lnTo>
                                  <a:lnTo>
                                    <a:pt x="3259" y="26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4">
                                <a:lumMod val="40000"/>
                                <a:lumOff val="60000"/>
                                <a:alpha val="53999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411"/>
                          <wps:cNvSpPr>
                            <a:spLocks noEditPoints="1"/>
                          </wps:cNvSpPr>
                          <wps:spPr bwMode="auto">
                            <a:xfrm rot="5400000">
                              <a:off x="2469" y="4359"/>
                              <a:ext cx="1822" cy="2503"/>
                            </a:xfrm>
                            <a:custGeom>
                              <a:avLst/>
                              <a:gdLst>
                                <a:gd name="T0" fmla="*/ 299 w 3997"/>
                                <a:gd name="T1" fmla="*/ 4648 h 4989"/>
                                <a:gd name="T2" fmla="*/ 97 w 3997"/>
                                <a:gd name="T3" fmla="*/ 4211 h 4989"/>
                                <a:gd name="T4" fmla="*/ 7 w 3997"/>
                                <a:gd name="T5" fmla="*/ 3652 h 4989"/>
                                <a:gd name="T6" fmla="*/ 20 w 3997"/>
                                <a:gd name="T7" fmla="*/ 3012 h 4989"/>
                                <a:gd name="T8" fmla="*/ 131 w 3997"/>
                                <a:gd name="T9" fmla="*/ 2327 h 4989"/>
                                <a:gd name="T10" fmla="*/ 333 w 3997"/>
                                <a:gd name="T11" fmla="*/ 1639 h 4989"/>
                                <a:gd name="T12" fmla="*/ 625 w 3997"/>
                                <a:gd name="T13" fmla="*/ 1010 h 4989"/>
                                <a:gd name="T14" fmla="*/ 985 w 3997"/>
                                <a:gd name="T15" fmla="*/ 540 h 4989"/>
                                <a:gd name="T16" fmla="*/ 1384 w 3997"/>
                                <a:gd name="T17" fmla="*/ 218 h 4989"/>
                                <a:gd name="T18" fmla="*/ 1815 w 3997"/>
                                <a:gd name="T19" fmla="*/ 41 h 4989"/>
                                <a:gd name="T20" fmla="*/ 2265 w 3997"/>
                                <a:gd name="T21" fmla="*/ 4 h 4989"/>
                                <a:gd name="T22" fmla="*/ 2727 w 3997"/>
                                <a:gd name="T23" fmla="*/ 101 h 4989"/>
                                <a:gd name="T24" fmla="*/ 3188 w 3997"/>
                                <a:gd name="T25" fmla="*/ 331 h 4989"/>
                                <a:gd name="T26" fmla="*/ 3550 w 3997"/>
                                <a:gd name="T27" fmla="*/ 631 h 4989"/>
                                <a:gd name="T28" fmla="*/ 3818 w 3997"/>
                                <a:gd name="T29" fmla="*/ 1016 h 4989"/>
                                <a:gd name="T30" fmla="*/ 3970 w 3997"/>
                                <a:gd name="T31" fmla="*/ 1470 h 4989"/>
                                <a:gd name="T32" fmla="*/ 3986 w 3997"/>
                                <a:gd name="T33" fmla="*/ 1980 h 4989"/>
                                <a:gd name="T34" fmla="*/ 3844 w 3997"/>
                                <a:gd name="T35" fmla="*/ 2532 h 4989"/>
                                <a:gd name="T36" fmla="*/ 3523 w 3997"/>
                                <a:gd name="T37" fmla="*/ 3115 h 4989"/>
                                <a:gd name="T38" fmla="*/ 3056 w 3997"/>
                                <a:gd name="T39" fmla="*/ 3690 h 4989"/>
                                <a:gd name="T40" fmla="*/ 2576 w 3997"/>
                                <a:gd name="T41" fmla="*/ 4177 h 4989"/>
                                <a:gd name="T42" fmla="*/ 2098 w 3997"/>
                                <a:gd name="T43" fmla="*/ 4557 h 4989"/>
                                <a:gd name="T44" fmla="*/ 1636 w 3997"/>
                                <a:gd name="T45" fmla="*/ 4823 h 4989"/>
                                <a:gd name="T46" fmla="*/ 1203 w 3997"/>
                                <a:gd name="T47" fmla="*/ 4967 h 4989"/>
                                <a:gd name="T48" fmla="*/ 814 w 3997"/>
                                <a:gd name="T49" fmla="*/ 4977 h 4989"/>
                                <a:gd name="T50" fmla="*/ 762 w 3997"/>
                                <a:gd name="T51" fmla="*/ 4604 h 4989"/>
                                <a:gd name="T52" fmla="*/ 502 w 3997"/>
                                <a:gd name="T53" fmla="*/ 4333 h 4989"/>
                                <a:gd name="T54" fmla="*/ 342 w 3997"/>
                                <a:gd name="T55" fmla="*/ 3932 h 4989"/>
                                <a:gd name="T56" fmla="*/ 275 w 3997"/>
                                <a:gd name="T57" fmla="*/ 3433 h 4989"/>
                                <a:gd name="T58" fmla="*/ 300 w 3997"/>
                                <a:gd name="T59" fmla="*/ 2868 h 4989"/>
                                <a:gd name="T60" fmla="*/ 409 w 3997"/>
                                <a:gd name="T61" fmla="*/ 2271 h 4989"/>
                                <a:gd name="T62" fmla="*/ 600 w 3997"/>
                                <a:gd name="T63" fmla="*/ 1676 h 4989"/>
                                <a:gd name="T64" fmla="*/ 851 w 3997"/>
                                <a:gd name="T65" fmla="*/ 1107 h 4989"/>
                                <a:gd name="T66" fmla="*/ 1162 w 3997"/>
                                <a:gd name="T67" fmla="*/ 663 h 4989"/>
                                <a:gd name="T68" fmla="*/ 1530 w 3997"/>
                                <a:gd name="T69" fmla="*/ 361 h 4989"/>
                                <a:gd name="T70" fmla="*/ 1936 w 3997"/>
                                <a:gd name="T71" fmla="*/ 196 h 4989"/>
                                <a:gd name="T72" fmla="*/ 2360 w 3997"/>
                                <a:gd name="T73" fmla="*/ 164 h 4989"/>
                                <a:gd name="T74" fmla="*/ 2787 w 3997"/>
                                <a:gd name="T75" fmla="*/ 260 h 4989"/>
                                <a:gd name="T76" fmla="*/ 3188 w 3997"/>
                                <a:gd name="T77" fmla="*/ 474 h 4989"/>
                                <a:gd name="T78" fmla="*/ 3501 w 3997"/>
                                <a:gd name="T79" fmla="*/ 766 h 4989"/>
                                <a:gd name="T80" fmla="*/ 3736 w 3997"/>
                                <a:gd name="T81" fmla="*/ 1145 h 4989"/>
                                <a:gd name="T82" fmla="*/ 3864 w 3997"/>
                                <a:gd name="T83" fmla="*/ 1594 h 4989"/>
                                <a:gd name="T84" fmla="*/ 3856 w 3997"/>
                                <a:gd name="T85" fmla="*/ 2097 h 4989"/>
                                <a:gd name="T86" fmla="*/ 3681 w 3997"/>
                                <a:gd name="T87" fmla="*/ 2639 h 4989"/>
                                <a:gd name="T88" fmla="*/ 3314 w 3997"/>
                                <a:gd name="T89" fmla="*/ 3203 h 4989"/>
                                <a:gd name="T90" fmla="*/ 2882 w 3997"/>
                                <a:gd name="T91" fmla="*/ 3704 h 4989"/>
                                <a:gd name="T92" fmla="*/ 2460 w 3997"/>
                                <a:gd name="T93" fmla="*/ 4104 h 4989"/>
                                <a:gd name="T94" fmla="*/ 2042 w 3997"/>
                                <a:gd name="T95" fmla="*/ 4406 h 4989"/>
                                <a:gd name="T96" fmla="*/ 1640 w 3997"/>
                                <a:gd name="T97" fmla="*/ 4605 h 4989"/>
                                <a:gd name="T98" fmla="*/ 1268 w 3997"/>
                                <a:gd name="T99" fmla="*/ 4697 h 4989"/>
                                <a:gd name="T100" fmla="*/ 936 w 3997"/>
                                <a:gd name="T101" fmla="*/ 4674 h 49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3997" h="4989">
                                  <a:moveTo>
                                    <a:pt x="543" y="4884"/>
                                  </a:moveTo>
                                  <a:lnTo>
                                    <a:pt x="476" y="4836"/>
                                  </a:lnTo>
                                  <a:lnTo>
                                    <a:pt x="412" y="4781"/>
                                  </a:lnTo>
                                  <a:lnTo>
                                    <a:pt x="352" y="4718"/>
                                  </a:lnTo>
                                  <a:lnTo>
                                    <a:pt x="299" y="4648"/>
                                  </a:lnTo>
                                  <a:lnTo>
                                    <a:pt x="249" y="4572"/>
                                  </a:lnTo>
                                  <a:lnTo>
                                    <a:pt x="204" y="4490"/>
                                  </a:lnTo>
                                  <a:lnTo>
                                    <a:pt x="165" y="4403"/>
                                  </a:lnTo>
                                  <a:lnTo>
                                    <a:pt x="128" y="4309"/>
                                  </a:lnTo>
                                  <a:lnTo>
                                    <a:pt x="97" y="4211"/>
                                  </a:lnTo>
                                  <a:lnTo>
                                    <a:pt x="71" y="4108"/>
                                  </a:lnTo>
                                  <a:lnTo>
                                    <a:pt x="49" y="4000"/>
                                  </a:lnTo>
                                  <a:lnTo>
                                    <a:pt x="30" y="3888"/>
                                  </a:lnTo>
                                  <a:lnTo>
                                    <a:pt x="17" y="3772"/>
                                  </a:lnTo>
                                  <a:lnTo>
                                    <a:pt x="7" y="3652"/>
                                  </a:lnTo>
                                  <a:lnTo>
                                    <a:pt x="1" y="3529"/>
                                  </a:lnTo>
                                  <a:lnTo>
                                    <a:pt x="0" y="3403"/>
                                  </a:lnTo>
                                  <a:lnTo>
                                    <a:pt x="3" y="3276"/>
                                  </a:lnTo>
                                  <a:lnTo>
                                    <a:pt x="10" y="3144"/>
                                  </a:lnTo>
                                  <a:lnTo>
                                    <a:pt x="20" y="3012"/>
                                  </a:lnTo>
                                  <a:lnTo>
                                    <a:pt x="35" y="2877"/>
                                  </a:lnTo>
                                  <a:lnTo>
                                    <a:pt x="54" y="2740"/>
                                  </a:lnTo>
                                  <a:lnTo>
                                    <a:pt x="75" y="2603"/>
                                  </a:lnTo>
                                  <a:lnTo>
                                    <a:pt x="101" y="2466"/>
                                  </a:lnTo>
                                  <a:lnTo>
                                    <a:pt x="131" y="2327"/>
                                  </a:lnTo>
                                  <a:lnTo>
                                    <a:pt x="164" y="2189"/>
                                  </a:lnTo>
                                  <a:lnTo>
                                    <a:pt x="202" y="2050"/>
                                  </a:lnTo>
                                  <a:lnTo>
                                    <a:pt x="242" y="1913"/>
                                  </a:lnTo>
                                  <a:lnTo>
                                    <a:pt x="286" y="1775"/>
                                  </a:lnTo>
                                  <a:lnTo>
                                    <a:pt x="333" y="1639"/>
                                  </a:lnTo>
                                  <a:lnTo>
                                    <a:pt x="384" y="1504"/>
                                  </a:lnTo>
                                  <a:lnTo>
                                    <a:pt x="438" y="1371"/>
                                  </a:lnTo>
                                  <a:lnTo>
                                    <a:pt x="496" y="1240"/>
                                  </a:lnTo>
                                  <a:lnTo>
                                    <a:pt x="560" y="1122"/>
                                  </a:lnTo>
                                  <a:lnTo>
                                    <a:pt x="625" y="1010"/>
                                  </a:lnTo>
                                  <a:lnTo>
                                    <a:pt x="694" y="904"/>
                                  </a:lnTo>
                                  <a:lnTo>
                                    <a:pt x="764" y="804"/>
                                  </a:lnTo>
                                  <a:lnTo>
                                    <a:pt x="835" y="710"/>
                                  </a:lnTo>
                                  <a:lnTo>
                                    <a:pt x="909" y="622"/>
                                  </a:lnTo>
                                  <a:lnTo>
                                    <a:pt x="985" y="540"/>
                                  </a:lnTo>
                                  <a:lnTo>
                                    <a:pt x="1062" y="463"/>
                                  </a:lnTo>
                                  <a:lnTo>
                                    <a:pt x="1140" y="393"/>
                                  </a:lnTo>
                                  <a:lnTo>
                                    <a:pt x="1221" y="329"/>
                                  </a:lnTo>
                                  <a:lnTo>
                                    <a:pt x="1301" y="271"/>
                                  </a:lnTo>
                                  <a:lnTo>
                                    <a:pt x="1384" y="218"/>
                                  </a:lnTo>
                                  <a:lnTo>
                                    <a:pt x="1468" y="172"/>
                                  </a:lnTo>
                                  <a:lnTo>
                                    <a:pt x="1553" y="131"/>
                                  </a:lnTo>
                                  <a:lnTo>
                                    <a:pt x="1639" y="95"/>
                                  </a:lnTo>
                                  <a:lnTo>
                                    <a:pt x="1727" y="65"/>
                                  </a:lnTo>
                                  <a:lnTo>
                                    <a:pt x="1815" y="41"/>
                                  </a:lnTo>
                                  <a:lnTo>
                                    <a:pt x="1904" y="23"/>
                                  </a:lnTo>
                                  <a:lnTo>
                                    <a:pt x="1993" y="10"/>
                                  </a:lnTo>
                                  <a:lnTo>
                                    <a:pt x="2083" y="1"/>
                                  </a:lnTo>
                                  <a:lnTo>
                                    <a:pt x="2174" y="0"/>
                                  </a:lnTo>
                                  <a:lnTo>
                                    <a:pt x="2265" y="4"/>
                                  </a:lnTo>
                                  <a:lnTo>
                                    <a:pt x="2357" y="12"/>
                                  </a:lnTo>
                                  <a:lnTo>
                                    <a:pt x="2449" y="26"/>
                                  </a:lnTo>
                                  <a:lnTo>
                                    <a:pt x="2542" y="46"/>
                                  </a:lnTo>
                                  <a:lnTo>
                                    <a:pt x="2634" y="71"/>
                                  </a:lnTo>
                                  <a:lnTo>
                                    <a:pt x="2727" y="101"/>
                                  </a:lnTo>
                                  <a:lnTo>
                                    <a:pt x="2819" y="136"/>
                                  </a:lnTo>
                                  <a:lnTo>
                                    <a:pt x="2912" y="178"/>
                                  </a:lnTo>
                                  <a:lnTo>
                                    <a:pt x="3004" y="223"/>
                                  </a:lnTo>
                                  <a:lnTo>
                                    <a:pt x="3097" y="274"/>
                                  </a:lnTo>
                                  <a:lnTo>
                                    <a:pt x="3188" y="331"/>
                                  </a:lnTo>
                                  <a:lnTo>
                                    <a:pt x="3268" y="383"/>
                                  </a:lnTo>
                                  <a:lnTo>
                                    <a:pt x="3343" y="440"/>
                                  </a:lnTo>
                                  <a:lnTo>
                                    <a:pt x="3416" y="501"/>
                                  </a:lnTo>
                                  <a:lnTo>
                                    <a:pt x="3485" y="565"/>
                                  </a:lnTo>
                                  <a:lnTo>
                                    <a:pt x="3550" y="631"/>
                                  </a:lnTo>
                                  <a:lnTo>
                                    <a:pt x="3611" y="702"/>
                                  </a:lnTo>
                                  <a:lnTo>
                                    <a:pt x="3670" y="777"/>
                                  </a:lnTo>
                                  <a:lnTo>
                                    <a:pt x="3723" y="854"/>
                                  </a:lnTo>
                                  <a:lnTo>
                                    <a:pt x="3773" y="933"/>
                                  </a:lnTo>
                                  <a:lnTo>
                                    <a:pt x="3818" y="1016"/>
                                  </a:lnTo>
                                  <a:lnTo>
                                    <a:pt x="3858" y="1102"/>
                                  </a:lnTo>
                                  <a:lnTo>
                                    <a:pt x="3894" y="1190"/>
                                  </a:lnTo>
                                  <a:lnTo>
                                    <a:pt x="3925" y="1282"/>
                                  </a:lnTo>
                                  <a:lnTo>
                                    <a:pt x="3949" y="1375"/>
                                  </a:lnTo>
                                  <a:lnTo>
                                    <a:pt x="3970" y="1470"/>
                                  </a:lnTo>
                                  <a:lnTo>
                                    <a:pt x="3985" y="1568"/>
                                  </a:lnTo>
                                  <a:lnTo>
                                    <a:pt x="3995" y="1669"/>
                                  </a:lnTo>
                                  <a:lnTo>
                                    <a:pt x="3997" y="1771"/>
                                  </a:lnTo>
                                  <a:lnTo>
                                    <a:pt x="3995" y="1875"/>
                                  </a:lnTo>
                                  <a:lnTo>
                                    <a:pt x="3986" y="1980"/>
                                  </a:lnTo>
                                  <a:lnTo>
                                    <a:pt x="3971" y="2088"/>
                                  </a:lnTo>
                                  <a:lnTo>
                                    <a:pt x="3949" y="2197"/>
                                  </a:lnTo>
                                  <a:lnTo>
                                    <a:pt x="3921" y="2307"/>
                                  </a:lnTo>
                                  <a:lnTo>
                                    <a:pt x="3887" y="2419"/>
                                  </a:lnTo>
                                  <a:lnTo>
                                    <a:pt x="3844" y="2532"/>
                                  </a:lnTo>
                                  <a:lnTo>
                                    <a:pt x="3795" y="2647"/>
                                  </a:lnTo>
                                  <a:lnTo>
                                    <a:pt x="3738" y="2762"/>
                                  </a:lnTo>
                                  <a:lnTo>
                                    <a:pt x="3674" y="2879"/>
                                  </a:lnTo>
                                  <a:lnTo>
                                    <a:pt x="3602" y="2996"/>
                                  </a:lnTo>
                                  <a:lnTo>
                                    <a:pt x="3523" y="3115"/>
                                  </a:lnTo>
                                  <a:lnTo>
                                    <a:pt x="3435" y="3233"/>
                                  </a:lnTo>
                                  <a:lnTo>
                                    <a:pt x="3340" y="3351"/>
                                  </a:lnTo>
                                  <a:lnTo>
                                    <a:pt x="3246" y="3469"/>
                                  </a:lnTo>
                                  <a:lnTo>
                                    <a:pt x="3151" y="3581"/>
                                  </a:lnTo>
                                  <a:lnTo>
                                    <a:pt x="3056" y="3690"/>
                                  </a:lnTo>
                                  <a:lnTo>
                                    <a:pt x="2962" y="3795"/>
                                  </a:lnTo>
                                  <a:lnTo>
                                    <a:pt x="2865" y="3897"/>
                                  </a:lnTo>
                                  <a:lnTo>
                                    <a:pt x="2769" y="3994"/>
                                  </a:lnTo>
                                  <a:lnTo>
                                    <a:pt x="2673" y="4088"/>
                                  </a:lnTo>
                                  <a:lnTo>
                                    <a:pt x="2576" y="4177"/>
                                  </a:lnTo>
                                  <a:lnTo>
                                    <a:pt x="2480" y="4261"/>
                                  </a:lnTo>
                                  <a:lnTo>
                                    <a:pt x="2384" y="4341"/>
                                  </a:lnTo>
                                  <a:lnTo>
                                    <a:pt x="2288" y="4418"/>
                                  </a:lnTo>
                                  <a:lnTo>
                                    <a:pt x="2193" y="4489"/>
                                  </a:lnTo>
                                  <a:lnTo>
                                    <a:pt x="2098" y="4557"/>
                                  </a:lnTo>
                                  <a:lnTo>
                                    <a:pt x="2003" y="4620"/>
                                  </a:lnTo>
                                  <a:lnTo>
                                    <a:pt x="1910" y="4678"/>
                                  </a:lnTo>
                                  <a:lnTo>
                                    <a:pt x="1817" y="4731"/>
                                  </a:lnTo>
                                  <a:lnTo>
                                    <a:pt x="1726" y="4779"/>
                                  </a:lnTo>
                                  <a:lnTo>
                                    <a:pt x="1636" y="4823"/>
                                  </a:lnTo>
                                  <a:lnTo>
                                    <a:pt x="1546" y="4862"/>
                                  </a:lnTo>
                                  <a:lnTo>
                                    <a:pt x="1458" y="4895"/>
                                  </a:lnTo>
                                  <a:lnTo>
                                    <a:pt x="1371" y="4924"/>
                                  </a:lnTo>
                                  <a:lnTo>
                                    <a:pt x="1286" y="4948"/>
                                  </a:lnTo>
                                  <a:lnTo>
                                    <a:pt x="1203" y="4967"/>
                                  </a:lnTo>
                                  <a:lnTo>
                                    <a:pt x="1121" y="4980"/>
                                  </a:lnTo>
                                  <a:lnTo>
                                    <a:pt x="1040" y="4987"/>
                                  </a:lnTo>
                                  <a:lnTo>
                                    <a:pt x="963" y="4989"/>
                                  </a:lnTo>
                                  <a:lnTo>
                                    <a:pt x="887" y="4985"/>
                                  </a:lnTo>
                                  <a:lnTo>
                                    <a:pt x="814" y="4977"/>
                                  </a:lnTo>
                                  <a:lnTo>
                                    <a:pt x="743" y="4962"/>
                                  </a:lnTo>
                                  <a:lnTo>
                                    <a:pt x="674" y="4942"/>
                                  </a:lnTo>
                                  <a:lnTo>
                                    <a:pt x="607" y="4916"/>
                                  </a:lnTo>
                                  <a:lnTo>
                                    <a:pt x="543" y="4884"/>
                                  </a:lnTo>
                                  <a:close/>
                                  <a:moveTo>
                                    <a:pt x="762" y="4604"/>
                                  </a:moveTo>
                                  <a:lnTo>
                                    <a:pt x="702" y="4562"/>
                                  </a:lnTo>
                                  <a:lnTo>
                                    <a:pt x="645" y="4513"/>
                                  </a:lnTo>
                                  <a:lnTo>
                                    <a:pt x="594" y="4459"/>
                                  </a:lnTo>
                                  <a:lnTo>
                                    <a:pt x="546" y="4398"/>
                                  </a:lnTo>
                                  <a:lnTo>
                                    <a:pt x="502" y="4333"/>
                                  </a:lnTo>
                                  <a:lnTo>
                                    <a:pt x="463" y="4262"/>
                                  </a:lnTo>
                                  <a:lnTo>
                                    <a:pt x="426" y="4186"/>
                                  </a:lnTo>
                                  <a:lnTo>
                                    <a:pt x="394" y="4106"/>
                                  </a:lnTo>
                                  <a:lnTo>
                                    <a:pt x="365" y="4020"/>
                                  </a:lnTo>
                                  <a:lnTo>
                                    <a:pt x="342" y="3932"/>
                                  </a:lnTo>
                                  <a:lnTo>
                                    <a:pt x="322" y="3838"/>
                                  </a:lnTo>
                                  <a:lnTo>
                                    <a:pt x="304" y="3742"/>
                                  </a:lnTo>
                                  <a:lnTo>
                                    <a:pt x="291" y="3641"/>
                                  </a:lnTo>
                                  <a:lnTo>
                                    <a:pt x="281" y="3538"/>
                                  </a:lnTo>
                                  <a:lnTo>
                                    <a:pt x="275" y="3433"/>
                                  </a:lnTo>
                                  <a:lnTo>
                                    <a:pt x="274" y="3324"/>
                                  </a:lnTo>
                                  <a:lnTo>
                                    <a:pt x="275" y="3213"/>
                                  </a:lnTo>
                                  <a:lnTo>
                                    <a:pt x="280" y="3100"/>
                                  </a:lnTo>
                                  <a:lnTo>
                                    <a:pt x="288" y="2984"/>
                                  </a:lnTo>
                                  <a:lnTo>
                                    <a:pt x="300" y="2868"/>
                                  </a:lnTo>
                                  <a:lnTo>
                                    <a:pt x="316" y="2751"/>
                                  </a:lnTo>
                                  <a:lnTo>
                                    <a:pt x="333" y="2631"/>
                                  </a:lnTo>
                                  <a:lnTo>
                                    <a:pt x="356" y="2512"/>
                                  </a:lnTo>
                                  <a:lnTo>
                                    <a:pt x="381" y="2392"/>
                                  </a:lnTo>
                                  <a:lnTo>
                                    <a:pt x="409" y="2271"/>
                                  </a:lnTo>
                                  <a:lnTo>
                                    <a:pt x="441" y="2152"/>
                                  </a:lnTo>
                                  <a:lnTo>
                                    <a:pt x="476" y="2031"/>
                                  </a:lnTo>
                                  <a:lnTo>
                                    <a:pt x="514" y="1911"/>
                                  </a:lnTo>
                                  <a:lnTo>
                                    <a:pt x="555" y="1793"/>
                                  </a:lnTo>
                                  <a:lnTo>
                                    <a:pt x="600" y="1676"/>
                                  </a:lnTo>
                                  <a:lnTo>
                                    <a:pt x="647" y="1559"/>
                                  </a:lnTo>
                                  <a:lnTo>
                                    <a:pt x="698" y="1444"/>
                                  </a:lnTo>
                                  <a:lnTo>
                                    <a:pt x="745" y="1327"/>
                                  </a:lnTo>
                                  <a:lnTo>
                                    <a:pt x="796" y="1214"/>
                                  </a:lnTo>
                                  <a:lnTo>
                                    <a:pt x="851" y="1107"/>
                                  </a:lnTo>
                                  <a:lnTo>
                                    <a:pt x="907" y="1007"/>
                                  </a:lnTo>
                                  <a:lnTo>
                                    <a:pt x="968" y="913"/>
                                  </a:lnTo>
                                  <a:lnTo>
                                    <a:pt x="1030" y="824"/>
                                  </a:lnTo>
                                  <a:lnTo>
                                    <a:pt x="1095" y="740"/>
                                  </a:lnTo>
                                  <a:lnTo>
                                    <a:pt x="1162" y="663"/>
                                  </a:lnTo>
                                  <a:lnTo>
                                    <a:pt x="1232" y="591"/>
                                  </a:lnTo>
                                  <a:lnTo>
                                    <a:pt x="1304" y="526"/>
                                  </a:lnTo>
                                  <a:lnTo>
                                    <a:pt x="1377" y="466"/>
                                  </a:lnTo>
                                  <a:lnTo>
                                    <a:pt x="1453" y="410"/>
                                  </a:lnTo>
                                  <a:lnTo>
                                    <a:pt x="1530" y="361"/>
                                  </a:lnTo>
                                  <a:lnTo>
                                    <a:pt x="1608" y="316"/>
                                  </a:lnTo>
                                  <a:lnTo>
                                    <a:pt x="1689" y="279"/>
                                  </a:lnTo>
                                  <a:lnTo>
                                    <a:pt x="1770" y="245"/>
                                  </a:lnTo>
                                  <a:lnTo>
                                    <a:pt x="1853" y="218"/>
                                  </a:lnTo>
                                  <a:lnTo>
                                    <a:pt x="1936" y="196"/>
                                  </a:lnTo>
                                  <a:lnTo>
                                    <a:pt x="2020" y="179"/>
                                  </a:lnTo>
                                  <a:lnTo>
                                    <a:pt x="2104" y="167"/>
                                  </a:lnTo>
                                  <a:lnTo>
                                    <a:pt x="2189" y="161"/>
                                  </a:lnTo>
                                  <a:lnTo>
                                    <a:pt x="2275" y="160"/>
                                  </a:lnTo>
                                  <a:lnTo>
                                    <a:pt x="2360" y="164"/>
                                  </a:lnTo>
                                  <a:lnTo>
                                    <a:pt x="2447" y="173"/>
                                  </a:lnTo>
                                  <a:lnTo>
                                    <a:pt x="2532" y="187"/>
                                  </a:lnTo>
                                  <a:lnTo>
                                    <a:pt x="2618" y="206"/>
                                  </a:lnTo>
                                  <a:lnTo>
                                    <a:pt x="2703" y="231"/>
                                  </a:lnTo>
                                  <a:lnTo>
                                    <a:pt x="2787" y="260"/>
                                  </a:lnTo>
                                  <a:lnTo>
                                    <a:pt x="2871" y="294"/>
                                  </a:lnTo>
                                  <a:lnTo>
                                    <a:pt x="2954" y="333"/>
                                  </a:lnTo>
                                  <a:lnTo>
                                    <a:pt x="3037" y="378"/>
                                  </a:lnTo>
                                  <a:lnTo>
                                    <a:pt x="3118" y="427"/>
                                  </a:lnTo>
                                  <a:lnTo>
                                    <a:pt x="3188" y="474"/>
                                  </a:lnTo>
                                  <a:lnTo>
                                    <a:pt x="3256" y="525"/>
                                  </a:lnTo>
                                  <a:lnTo>
                                    <a:pt x="3321" y="579"/>
                                  </a:lnTo>
                                  <a:lnTo>
                                    <a:pt x="3384" y="639"/>
                                  </a:lnTo>
                                  <a:lnTo>
                                    <a:pt x="3443" y="701"/>
                                  </a:lnTo>
                                  <a:lnTo>
                                    <a:pt x="3501" y="766"/>
                                  </a:lnTo>
                                  <a:lnTo>
                                    <a:pt x="3556" y="836"/>
                                  </a:lnTo>
                                  <a:lnTo>
                                    <a:pt x="3606" y="909"/>
                                  </a:lnTo>
                                  <a:lnTo>
                                    <a:pt x="3653" y="984"/>
                                  </a:lnTo>
                                  <a:lnTo>
                                    <a:pt x="3697" y="1064"/>
                                  </a:lnTo>
                                  <a:lnTo>
                                    <a:pt x="3736" y="1145"/>
                                  </a:lnTo>
                                  <a:lnTo>
                                    <a:pt x="3772" y="1231"/>
                                  </a:lnTo>
                                  <a:lnTo>
                                    <a:pt x="3801" y="1317"/>
                                  </a:lnTo>
                                  <a:lnTo>
                                    <a:pt x="3827" y="1407"/>
                                  </a:lnTo>
                                  <a:lnTo>
                                    <a:pt x="3849" y="1499"/>
                                  </a:lnTo>
                                  <a:lnTo>
                                    <a:pt x="3864" y="1594"/>
                                  </a:lnTo>
                                  <a:lnTo>
                                    <a:pt x="3874" y="1691"/>
                                  </a:lnTo>
                                  <a:lnTo>
                                    <a:pt x="3878" y="1789"/>
                                  </a:lnTo>
                                  <a:lnTo>
                                    <a:pt x="3877" y="1890"/>
                                  </a:lnTo>
                                  <a:lnTo>
                                    <a:pt x="3870" y="1993"/>
                                  </a:lnTo>
                                  <a:lnTo>
                                    <a:pt x="3856" y="2097"/>
                                  </a:lnTo>
                                  <a:lnTo>
                                    <a:pt x="3834" y="2203"/>
                                  </a:lnTo>
                                  <a:lnTo>
                                    <a:pt x="3807" y="2309"/>
                                  </a:lnTo>
                                  <a:lnTo>
                                    <a:pt x="3773" y="2418"/>
                                  </a:lnTo>
                                  <a:lnTo>
                                    <a:pt x="3731" y="2528"/>
                                  </a:lnTo>
                                  <a:lnTo>
                                    <a:pt x="3681" y="2639"/>
                                  </a:lnTo>
                                  <a:lnTo>
                                    <a:pt x="3625" y="2750"/>
                                  </a:lnTo>
                                  <a:lnTo>
                                    <a:pt x="3559" y="2862"/>
                                  </a:lnTo>
                                  <a:lnTo>
                                    <a:pt x="3486" y="2975"/>
                                  </a:lnTo>
                                  <a:lnTo>
                                    <a:pt x="3404" y="3088"/>
                                  </a:lnTo>
                                  <a:lnTo>
                                    <a:pt x="3314" y="3203"/>
                                  </a:lnTo>
                                  <a:lnTo>
                                    <a:pt x="3214" y="3317"/>
                                  </a:lnTo>
                                  <a:lnTo>
                                    <a:pt x="3132" y="3419"/>
                                  </a:lnTo>
                                  <a:lnTo>
                                    <a:pt x="3049" y="3518"/>
                                  </a:lnTo>
                                  <a:lnTo>
                                    <a:pt x="2965" y="3613"/>
                                  </a:lnTo>
                                  <a:lnTo>
                                    <a:pt x="2882" y="3704"/>
                                  </a:lnTo>
                                  <a:lnTo>
                                    <a:pt x="2798" y="3792"/>
                                  </a:lnTo>
                                  <a:lnTo>
                                    <a:pt x="2714" y="3876"/>
                                  </a:lnTo>
                                  <a:lnTo>
                                    <a:pt x="2629" y="3955"/>
                                  </a:lnTo>
                                  <a:lnTo>
                                    <a:pt x="2544" y="4032"/>
                                  </a:lnTo>
                                  <a:lnTo>
                                    <a:pt x="2460" y="4104"/>
                                  </a:lnTo>
                                  <a:lnTo>
                                    <a:pt x="2376" y="4173"/>
                                  </a:lnTo>
                                  <a:lnTo>
                                    <a:pt x="2291" y="4237"/>
                                  </a:lnTo>
                                  <a:lnTo>
                                    <a:pt x="2208" y="4297"/>
                                  </a:lnTo>
                                  <a:lnTo>
                                    <a:pt x="2125" y="4354"/>
                                  </a:lnTo>
                                  <a:lnTo>
                                    <a:pt x="2042" y="4406"/>
                                  </a:lnTo>
                                  <a:lnTo>
                                    <a:pt x="1961" y="4455"/>
                                  </a:lnTo>
                                  <a:lnTo>
                                    <a:pt x="1879" y="4499"/>
                                  </a:lnTo>
                                  <a:lnTo>
                                    <a:pt x="1798" y="4539"/>
                                  </a:lnTo>
                                  <a:lnTo>
                                    <a:pt x="1719" y="4575"/>
                                  </a:lnTo>
                                  <a:lnTo>
                                    <a:pt x="1640" y="4605"/>
                                  </a:lnTo>
                                  <a:lnTo>
                                    <a:pt x="1563" y="4633"/>
                                  </a:lnTo>
                                  <a:lnTo>
                                    <a:pt x="1487" y="4655"/>
                                  </a:lnTo>
                                  <a:lnTo>
                                    <a:pt x="1413" y="4674"/>
                                  </a:lnTo>
                                  <a:lnTo>
                                    <a:pt x="1339" y="4687"/>
                                  </a:lnTo>
                                  <a:lnTo>
                                    <a:pt x="1268" y="4697"/>
                                  </a:lnTo>
                                  <a:lnTo>
                                    <a:pt x="1198" y="4701"/>
                                  </a:lnTo>
                                  <a:lnTo>
                                    <a:pt x="1129" y="4701"/>
                                  </a:lnTo>
                                  <a:lnTo>
                                    <a:pt x="1063" y="4697"/>
                                  </a:lnTo>
                                  <a:lnTo>
                                    <a:pt x="999" y="4688"/>
                                  </a:lnTo>
                                  <a:lnTo>
                                    <a:pt x="936" y="4674"/>
                                  </a:lnTo>
                                  <a:lnTo>
                                    <a:pt x="875" y="4655"/>
                                  </a:lnTo>
                                  <a:lnTo>
                                    <a:pt x="817" y="4633"/>
                                  </a:lnTo>
                                  <a:lnTo>
                                    <a:pt x="762" y="46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40000"/>
                                <a:lumOff val="60000"/>
                                <a:alpha val="53999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412"/>
                          <wps:cNvSpPr>
                            <a:spLocks noEditPoints="1"/>
                          </wps:cNvSpPr>
                          <wps:spPr bwMode="auto">
                            <a:xfrm rot="5400000">
                              <a:off x="5360" y="7488"/>
                              <a:ext cx="2964" cy="2707"/>
                            </a:xfrm>
                            <a:custGeom>
                              <a:avLst/>
                              <a:gdLst>
                                <a:gd name="T0" fmla="*/ 502 w 6503"/>
                                <a:gd name="T1" fmla="*/ 311 h 5391"/>
                                <a:gd name="T2" fmla="*/ 1094 w 6503"/>
                                <a:gd name="T3" fmla="*/ 78 h 5391"/>
                                <a:gd name="T4" fmla="*/ 1837 w 6503"/>
                                <a:gd name="T5" fmla="*/ 0 h 5391"/>
                                <a:gd name="T6" fmla="*/ 2683 w 6503"/>
                                <a:gd name="T7" fmla="*/ 65 h 5391"/>
                                <a:gd name="T8" fmla="*/ 3577 w 6503"/>
                                <a:gd name="T9" fmla="*/ 260 h 5391"/>
                                <a:gd name="T10" fmla="*/ 4470 w 6503"/>
                                <a:gd name="T11" fmla="*/ 577 h 5391"/>
                                <a:gd name="T12" fmla="*/ 5279 w 6503"/>
                                <a:gd name="T13" fmla="*/ 1008 h 5391"/>
                                <a:gd name="T14" fmla="*/ 5873 w 6503"/>
                                <a:gd name="T15" fmla="*/ 1514 h 5391"/>
                                <a:gd name="T16" fmla="*/ 6268 w 6503"/>
                                <a:gd name="T17" fmla="*/ 2064 h 5391"/>
                                <a:gd name="T18" fmla="*/ 6471 w 6503"/>
                                <a:gd name="T19" fmla="*/ 2643 h 5391"/>
                                <a:gd name="T20" fmla="*/ 6488 w 6503"/>
                                <a:gd name="T21" fmla="*/ 3239 h 5391"/>
                                <a:gd name="T22" fmla="*/ 6325 w 6503"/>
                                <a:gd name="T23" fmla="*/ 3839 h 5391"/>
                                <a:gd name="T24" fmla="*/ 5988 w 6503"/>
                                <a:gd name="T25" fmla="*/ 4430 h 5391"/>
                                <a:gd name="T26" fmla="*/ 5564 w 6503"/>
                                <a:gd name="T27" fmla="*/ 4882 h 5391"/>
                                <a:gd name="T28" fmla="*/ 5037 w 6503"/>
                                <a:gd name="T29" fmla="*/ 5207 h 5391"/>
                                <a:gd name="T30" fmla="*/ 4426 w 6503"/>
                                <a:gd name="T31" fmla="*/ 5374 h 5391"/>
                                <a:gd name="T32" fmla="*/ 3753 w 6503"/>
                                <a:gd name="T33" fmla="*/ 5357 h 5391"/>
                                <a:gd name="T34" fmla="*/ 3034 w 6503"/>
                                <a:gd name="T35" fmla="*/ 5131 h 5391"/>
                                <a:gd name="T36" fmla="*/ 2290 w 6503"/>
                                <a:gd name="T37" fmla="*/ 4665 h 5391"/>
                                <a:gd name="T38" fmla="*/ 1563 w 6503"/>
                                <a:gd name="T39" fmla="*/ 4009 h 5391"/>
                                <a:gd name="T40" fmla="*/ 957 w 6503"/>
                                <a:gd name="T41" fmla="*/ 3343 h 5391"/>
                                <a:gd name="T42" fmla="*/ 490 w 6503"/>
                                <a:gd name="T43" fmla="*/ 2684 h 5391"/>
                                <a:gd name="T44" fmla="*/ 172 w 6503"/>
                                <a:gd name="T45" fmla="*/ 2057 h 5391"/>
                                <a:gd name="T46" fmla="*/ 16 w 6503"/>
                                <a:gd name="T47" fmla="*/ 1477 h 5391"/>
                                <a:gd name="T48" fmla="*/ 30 w 6503"/>
                                <a:gd name="T49" fmla="*/ 964 h 5391"/>
                                <a:gd name="T50" fmla="*/ 526 w 6503"/>
                                <a:gd name="T51" fmla="*/ 924 h 5391"/>
                                <a:gd name="T52" fmla="*/ 903 w 6503"/>
                                <a:gd name="T53" fmla="*/ 601 h 5391"/>
                                <a:gd name="T54" fmla="*/ 1445 w 6503"/>
                                <a:gd name="T55" fmla="*/ 420 h 5391"/>
                                <a:gd name="T56" fmla="*/ 2108 w 6503"/>
                                <a:gd name="T57" fmla="*/ 371 h 5391"/>
                                <a:gd name="T58" fmla="*/ 2850 w 6503"/>
                                <a:gd name="T59" fmla="*/ 443 h 5391"/>
                                <a:gd name="T60" fmla="*/ 3629 w 6503"/>
                                <a:gd name="T61" fmla="*/ 631 h 5391"/>
                                <a:gd name="T62" fmla="*/ 4403 w 6503"/>
                                <a:gd name="T63" fmla="*/ 925 h 5391"/>
                                <a:gd name="T64" fmla="*/ 5134 w 6503"/>
                                <a:gd name="T65" fmla="*/ 1297 h 5391"/>
                                <a:gd name="T66" fmla="*/ 5698 w 6503"/>
                                <a:gd name="T67" fmla="*/ 1739 h 5391"/>
                                <a:gd name="T68" fmla="*/ 6070 w 6503"/>
                                <a:gd name="T69" fmla="*/ 2245 h 5391"/>
                                <a:gd name="T70" fmla="*/ 6258 w 6503"/>
                                <a:gd name="T71" fmla="*/ 2791 h 5391"/>
                                <a:gd name="T72" fmla="*/ 6269 w 6503"/>
                                <a:gd name="T73" fmla="*/ 3352 h 5391"/>
                                <a:gd name="T74" fmla="*/ 6110 w 6503"/>
                                <a:gd name="T75" fmla="*/ 3906 h 5391"/>
                                <a:gd name="T76" fmla="*/ 5800 w 6503"/>
                                <a:gd name="T77" fmla="*/ 4418 h 5391"/>
                                <a:gd name="T78" fmla="*/ 5389 w 6503"/>
                                <a:gd name="T79" fmla="*/ 4809 h 5391"/>
                                <a:gd name="T80" fmla="*/ 4872 w 6503"/>
                                <a:gd name="T81" fmla="*/ 5089 h 5391"/>
                                <a:gd name="T82" fmla="*/ 4271 w 6503"/>
                                <a:gd name="T83" fmla="*/ 5226 h 5391"/>
                                <a:gd name="T84" fmla="*/ 3608 w 6503"/>
                                <a:gd name="T85" fmla="*/ 5177 h 5391"/>
                                <a:gd name="T86" fmla="*/ 2906 w 6503"/>
                                <a:gd name="T87" fmla="*/ 4909 h 5391"/>
                                <a:gd name="T88" fmla="*/ 2188 w 6503"/>
                                <a:gd name="T89" fmla="*/ 4384 h 5391"/>
                                <a:gd name="T90" fmla="*/ 1559 w 6503"/>
                                <a:gd name="T91" fmla="*/ 3779 h 5391"/>
                                <a:gd name="T92" fmla="*/ 1062 w 6503"/>
                                <a:gd name="T93" fmla="*/ 3195 h 5391"/>
                                <a:gd name="T94" fmla="*/ 693 w 6503"/>
                                <a:gd name="T95" fmla="*/ 2623 h 5391"/>
                                <a:gd name="T96" fmla="*/ 459 w 6503"/>
                                <a:gd name="T97" fmla="*/ 2079 h 5391"/>
                                <a:gd name="T98" fmla="*/ 367 w 6503"/>
                                <a:gd name="T99" fmla="*/ 1582 h 5391"/>
                                <a:gd name="T100" fmla="*/ 421 w 6503"/>
                                <a:gd name="T101" fmla="*/ 1147 h 53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6503" h="5391">
                                  <a:moveTo>
                                    <a:pt x="172" y="616"/>
                                  </a:moveTo>
                                  <a:lnTo>
                                    <a:pt x="241" y="529"/>
                                  </a:lnTo>
                                  <a:lnTo>
                                    <a:pt x="319" y="450"/>
                                  </a:lnTo>
                                  <a:lnTo>
                                    <a:pt x="406" y="378"/>
                                  </a:lnTo>
                                  <a:lnTo>
                                    <a:pt x="502" y="311"/>
                                  </a:lnTo>
                                  <a:lnTo>
                                    <a:pt x="605" y="252"/>
                                  </a:lnTo>
                                  <a:lnTo>
                                    <a:pt x="717" y="199"/>
                                  </a:lnTo>
                                  <a:lnTo>
                                    <a:pt x="835" y="153"/>
                                  </a:lnTo>
                                  <a:lnTo>
                                    <a:pt x="961" y="112"/>
                                  </a:lnTo>
                                  <a:lnTo>
                                    <a:pt x="1094" y="78"/>
                                  </a:lnTo>
                                  <a:lnTo>
                                    <a:pt x="1231" y="51"/>
                                  </a:lnTo>
                                  <a:lnTo>
                                    <a:pt x="1376" y="30"/>
                                  </a:lnTo>
                                  <a:lnTo>
                                    <a:pt x="1524" y="14"/>
                                  </a:lnTo>
                                  <a:lnTo>
                                    <a:pt x="1678" y="4"/>
                                  </a:lnTo>
                                  <a:lnTo>
                                    <a:pt x="1837" y="0"/>
                                  </a:lnTo>
                                  <a:lnTo>
                                    <a:pt x="2000" y="2"/>
                                  </a:lnTo>
                                  <a:lnTo>
                                    <a:pt x="2166" y="9"/>
                                  </a:lnTo>
                                  <a:lnTo>
                                    <a:pt x="2336" y="22"/>
                                  </a:lnTo>
                                  <a:lnTo>
                                    <a:pt x="2507" y="41"/>
                                  </a:lnTo>
                                  <a:lnTo>
                                    <a:pt x="2683" y="65"/>
                                  </a:lnTo>
                                  <a:lnTo>
                                    <a:pt x="2859" y="94"/>
                                  </a:lnTo>
                                  <a:lnTo>
                                    <a:pt x="3038" y="128"/>
                                  </a:lnTo>
                                  <a:lnTo>
                                    <a:pt x="3217" y="167"/>
                                  </a:lnTo>
                                  <a:lnTo>
                                    <a:pt x="3397" y="212"/>
                                  </a:lnTo>
                                  <a:lnTo>
                                    <a:pt x="3577" y="260"/>
                                  </a:lnTo>
                                  <a:lnTo>
                                    <a:pt x="3757" y="315"/>
                                  </a:lnTo>
                                  <a:lnTo>
                                    <a:pt x="3938" y="373"/>
                                  </a:lnTo>
                                  <a:lnTo>
                                    <a:pt x="4117" y="437"/>
                                  </a:lnTo>
                                  <a:lnTo>
                                    <a:pt x="4295" y="504"/>
                                  </a:lnTo>
                                  <a:lnTo>
                                    <a:pt x="4470" y="577"/>
                                  </a:lnTo>
                                  <a:lnTo>
                                    <a:pt x="4645" y="654"/>
                                  </a:lnTo>
                                  <a:lnTo>
                                    <a:pt x="4817" y="734"/>
                                  </a:lnTo>
                                  <a:lnTo>
                                    <a:pt x="4985" y="819"/>
                                  </a:lnTo>
                                  <a:lnTo>
                                    <a:pt x="5137" y="913"/>
                                  </a:lnTo>
                                  <a:lnTo>
                                    <a:pt x="5279" y="1008"/>
                                  </a:lnTo>
                                  <a:lnTo>
                                    <a:pt x="5414" y="1105"/>
                                  </a:lnTo>
                                  <a:lnTo>
                                    <a:pt x="5541" y="1204"/>
                                  </a:lnTo>
                                  <a:lnTo>
                                    <a:pt x="5660" y="1306"/>
                                  </a:lnTo>
                                  <a:lnTo>
                                    <a:pt x="5771" y="1409"/>
                                  </a:lnTo>
                                  <a:lnTo>
                                    <a:pt x="5873" y="1514"/>
                                  </a:lnTo>
                                  <a:lnTo>
                                    <a:pt x="5968" y="1621"/>
                                  </a:lnTo>
                                  <a:lnTo>
                                    <a:pt x="6055" y="1730"/>
                                  </a:lnTo>
                                  <a:lnTo>
                                    <a:pt x="6134" y="1840"/>
                                  </a:lnTo>
                                  <a:lnTo>
                                    <a:pt x="6205" y="1951"/>
                                  </a:lnTo>
                                  <a:lnTo>
                                    <a:pt x="6268" y="2064"/>
                                  </a:lnTo>
                                  <a:lnTo>
                                    <a:pt x="6324" y="2178"/>
                                  </a:lnTo>
                                  <a:lnTo>
                                    <a:pt x="6373" y="2292"/>
                                  </a:lnTo>
                                  <a:lnTo>
                                    <a:pt x="6413" y="2408"/>
                                  </a:lnTo>
                                  <a:lnTo>
                                    <a:pt x="6446" y="2526"/>
                                  </a:lnTo>
                                  <a:lnTo>
                                    <a:pt x="6471" y="2643"/>
                                  </a:lnTo>
                                  <a:lnTo>
                                    <a:pt x="6489" y="2761"/>
                                  </a:lnTo>
                                  <a:lnTo>
                                    <a:pt x="6499" y="2880"/>
                                  </a:lnTo>
                                  <a:lnTo>
                                    <a:pt x="6503" y="2999"/>
                                  </a:lnTo>
                                  <a:lnTo>
                                    <a:pt x="6499" y="3119"/>
                                  </a:lnTo>
                                  <a:lnTo>
                                    <a:pt x="6488" y="3239"/>
                                  </a:lnTo>
                                  <a:lnTo>
                                    <a:pt x="6470" y="3358"/>
                                  </a:lnTo>
                                  <a:lnTo>
                                    <a:pt x="6444" y="3479"/>
                                  </a:lnTo>
                                  <a:lnTo>
                                    <a:pt x="6410" y="3599"/>
                                  </a:lnTo>
                                  <a:lnTo>
                                    <a:pt x="6371" y="3719"/>
                                  </a:lnTo>
                                  <a:lnTo>
                                    <a:pt x="6325" y="3839"/>
                                  </a:lnTo>
                                  <a:lnTo>
                                    <a:pt x="6271" y="3957"/>
                                  </a:lnTo>
                                  <a:lnTo>
                                    <a:pt x="6210" y="4077"/>
                                  </a:lnTo>
                                  <a:lnTo>
                                    <a:pt x="6144" y="4195"/>
                                  </a:lnTo>
                                  <a:lnTo>
                                    <a:pt x="6069" y="4313"/>
                                  </a:lnTo>
                                  <a:lnTo>
                                    <a:pt x="5988" y="4430"/>
                                  </a:lnTo>
                                  <a:lnTo>
                                    <a:pt x="5912" y="4529"/>
                                  </a:lnTo>
                                  <a:lnTo>
                                    <a:pt x="5832" y="4624"/>
                                  </a:lnTo>
                                  <a:lnTo>
                                    <a:pt x="5748" y="4715"/>
                                  </a:lnTo>
                                  <a:lnTo>
                                    <a:pt x="5657" y="4802"/>
                                  </a:lnTo>
                                  <a:lnTo>
                                    <a:pt x="5564" y="4882"/>
                                  </a:lnTo>
                                  <a:lnTo>
                                    <a:pt x="5466" y="4959"/>
                                  </a:lnTo>
                                  <a:lnTo>
                                    <a:pt x="5364" y="5029"/>
                                  </a:lnTo>
                                  <a:lnTo>
                                    <a:pt x="5259" y="5094"/>
                                  </a:lnTo>
                                  <a:lnTo>
                                    <a:pt x="5150" y="5153"/>
                                  </a:lnTo>
                                  <a:lnTo>
                                    <a:pt x="5037" y="5207"/>
                                  </a:lnTo>
                                  <a:lnTo>
                                    <a:pt x="4921" y="5253"/>
                                  </a:lnTo>
                                  <a:lnTo>
                                    <a:pt x="4801" y="5294"/>
                                  </a:lnTo>
                                  <a:lnTo>
                                    <a:pt x="4679" y="5327"/>
                                  </a:lnTo>
                                  <a:lnTo>
                                    <a:pt x="4554" y="5355"/>
                                  </a:lnTo>
                                  <a:lnTo>
                                    <a:pt x="4426" y="5374"/>
                                  </a:lnTo>
                                  <a:lnTo>
                                    <a:pt x="4296" y="5387"/>
                                  </a:lnTo>
                                  <a:lnTo>
                                    <a:pt x="4164" y="5391"/>
                                  </a:lnTo>
                                  <a:lnTo>
                                    <a:pt x="4029" y="5388"/>
                                  </a:lnTo>
                                  <a:lnTo>
                                    <a:pt x="3891" y="5377"/>
                                  </a:lnTo>
                                  <a:lnTo>
                                    <a:pt x="3753" y="5357"/>
                                  </a:lnTo>
                                  <a:lnTo>
                                    <a:pt x="3612" y="5330"/>
                                  </a:lnTo>
                                  <a:lnTo>
                                    <a:pt x="3469" y="5293"/>
                                  </a:lnTo>
                                  <a:lnTo>
                                    <a:pt x="3326" y="5248"/>
                                  </a:lnTo>
                                  <a:lnTo>
                                    <a:pt x="3181" y="5194"/>
                                  </a:lnTo>
                                  <a:lnTo>
                                    <a:pt x="3034" y="5131"/>
                                  </a:lnTo>
                                  <a:lnTo>
                                    <a:pt x="2887" y="5057"/>
                                  </a:lnTo>
                                  <a:lnTo>
                                    <a:pt x="2739" y="4974"/>
                                  </a:lnTo>
                                  <a:lnTo>
                                    <a:pt x="2589" y="4882"/>
                                  </a:lnTo>
                                  <a:lnTo>
                                    <a:pt x="2440" y="4779"/>
                                  </a:lnTo>
                                  <a:lnTo>
                                    <a:pt x="2290" y="4665"/>
                                  </a:lnTo>
                                  <a:lnTo>
                                    <a:pt x="2140" y="4541"/>
                                  </a:lnTo>
                                  <a:lnTo>
                                    <a:pt x="1990" y="4406"/>
                                  </a:lnTo>
                                  <a:lnTo>
                                    <a:pt x="1843" y="4275"/>
                                  </a:lnTo>
                                  <a:lnTo>
                                    <a:pt x="1701" y="4142"/>
                                  </a:lnTo>
                                  <a:lnTo>
                                    <a:pt x="1563" y="4009"/>
                                  </a:lnTo>
                                  <a:lnTo>
                                    <a:pt x="1432" y="3876"/>
                                  </a:lnTo>
                                  <a:lnTo>
                                    <a:pt x="1305" y="3743"/>
                                  </a:lnTo>
                                  <a:lnTo>
                                    <a:pt x="1184" y="3609"/>
                                  </a:lnTo>
                                  <a:lnTo>
                                    <a:pt x="1068" y="3475"/>
                                  </a:lnTo>
                                  <a:lnTo>
                                    <a:pt x="957" y="3343"/>
                                  </a:lnTo>
                                  <a:lnTo>
                                    <a:pt x="853" y="3209"/>
                                  </a:lnTo>
                                  <a:lnTo>
                                    <a:pt x="753" y="3078"/>
                                  </a:lnTo>
                                  <a:lnTo>
                                    <a:pt x="660" y="2945"/>
                                  </a:lnTo>
                                  <a:lnTo>
                                    <a:pt x="572" y="2815"/>
                                  </a:lnTo>
                                  <a:lnTo>
                                    <a:pt x="490" y="2684"/>
                                  </a:lnTo>
                                  <a:lnTo>
                                    <a:pt x="414" y="2556"/>
                                  </a:lnTo>
                                  <a:lnTo>
                                    <a:pt x="344" y="2429"/>
                                  </a:lnTo>
                                  <a:lnTo>
                                    <a:pt x="281" y="2303"/>
                                  </a:lnTo>
                                  <a:lnTo>
                                    <a:pt x="223" y="2179"/>
                                  </a:lnTo>
                                  <a:lnTo>
                                    <a:pt x="172" y="2057"/>
                                  </a:lnTo>
                                  <a:lnTo>
                                    <a:pt x="128" y="1936"/>
                                  </a:lnTo>
                                  <a:lnTo>
                                    <a:pt x="90" y="1818"/>
                                  </a:lnTo>
                                  <a:lnTo>
                                    <a:pt x="58" y="1702"/>
                                  </a:lnTo>
                                  <a:lnTo>
                                    <a:pt x="34" y="1588"/>
                                  </a:lnTo>
                                  <a:lnTo>
                                    <a:pt x="16" y="1477"/>
                                  </a:lnTo>
                                  <a:lnTo>
                                    <a:pt x="5" y="1368"/>
                                  </a:lnTo>
                                  <a:lnTo>
                                    <a:pt x="0" y="1262"/>
                                  </a:lnTo>
                                  <a:lnTo>
                                    <a:pt x="4" y="1159"/>
                                  </a:lnTo>
                                  <a:lnTo>
                                    <a:pt x="13" y="1060"/>
                                  </a:lnTo>
                                  <a:lnTo>
                                    <a:pt x="30" y="964"/>
                                  </a:lnTo>
                                  <a:lnTo>
                                    <a:pt x="55" y="871"/>
                                  </a:lnTo>
                                  <a:lnTo>
                                    <a:pt x="87" y="783"/>
                                  </a:lnTo>
                                  <a:lnTo>
                                    <a:pt x="126" y="697"/>
                                  </a:lnTo>
                                  <a:lnTo>
                                    <a:pt x="172" y="616"/>
                                  </a:lnTo>
                                  <a:close/>
                                  <a:moveTo>
                                    <a:pt x="526" y="924"/>
                                  </a:moveTo>
                                  <a:lnTo>
                                    <a:pt x="586" y="848"/>
                                  </a:lnTo>
                                  <a:lnTo>
                                    <a:pt x="655" y="778"/>
                                  </a:lnTo>
                                  <a:lnTo>
                                    <a:pt x="730" y="713"/>
                                  </a:lnTo>
                                  <a:lnTo>
                                    <a:pt x="813" y="655"/>
                                  </a:lnTo>
                                  <a:lnTo>
                                    <a:pt x="903" y="601"/>
                                  </a:lnTo>
                                  <a:lnTo>
                                    <a:pt x="999" y="554"/>
                                  </a:lnTo>
                                  <a:lnTo>
                                    <a:pt x="1102" y="513"/>
                                  </a:lnTo>
                                  <a:lnTo>
                                    <a:pt x="1211" y="476"/>
                                  </a:lnTo>
                                  <a:lnTo>
                                    <a:pt x="1325" y="445"/>
                                  </a:lnTo>
                                  <a:lnTo>
                                    <a:pt x="1445" y="420"/>
                                  </a:lnTo>
                                  <a:lnTo>
                                    <a:pt x="1569" y="400"/>
                                  </a:lnTo>
                                  <a:lnTo>
                                    <a:pt x="1697" y="385"/>
                                  </a:lnTo>
                                  <a:lnTo>
                                    <a:pt x="1830" y="375"/>
                                  </a:lnTo>
                                  <a:lnTo>
                                    <a:pt x="1968" y="369"/>
                                  </a:lnTo>
                                  <a:lnTo>
                                    <a:pt x="2108" y="371"/>
                                  </a:lnTo>
                                  <a:lnTo>
                                    <a:pt x="2251" y="375"/>
                                  </a:lnTo>
                                  <a:lnTo>
                                    <a:pt x="2398" y="385"/>
                                  </a:lnTo>
                                  <a:lnTo>
                                    <a:pt x="2547" y="400"/>
                                  </a:lnTo>
                                  <a:lnTo>
                                    <a:pt x="2697" y="419"/>
                                  </a:lnTo>
                                  <a:lnTo>
                                    <a:pt x="2850" y="443"/>
                                  </a:lnTo>
                                  <a:lnTo>
                                    <a:pt x="3004" y="472"/>
                                  </a:lnTo>
                                  <a:lnTo>
                                    <a:pt x="3161" y="506"/>
                                  </a:lnTo>
                                  <a:lnTo>
                                    <a:pt x="3316" y="542"/>
                                  </a:lnTo>
                                  <a:lnTo>
                                    <a:pt x="3473" y="585"/>
                                  </a:lnTo>
                                  <a:lnTo>
                                    <a:pt x="3629" y="631"/>
                                  </a:lnTo>
                                  <a:lnTo>
                                    <a:pt x="3786" y="682"/>
                                  </a:lnTo>
                                  <a:lnTo>
                                    <a:pt x="3942" y="736"/>
                                  </a:lnTo>
                                  <a:lnTo>
                                    <a:pt x="4097" y="796"/>
                                  </a:lnTo>
                                  <a:lnTo>
                                    <a:pt x="4251" y="858"/>
                                  </a:lnTo>
                                  <a:lnTo>
                                    <a:pt x="4403" y="925"/>
                                  </a:lnTo>
                                  <a:lnTo>
                                    <a:pt x="4553" y="996"/>
                                  </a:lnTo>
                                  <a:lnTo>
                                    <a:pt x="4702" y="1070"/>
                                  </a:lnTo>
                                  <a:lnTo>
                                    <a:pt x="4853" y="1141"/>
                                  </a:lnTo>
                                  <a:lnTo>
                                    <a:pt x="4998" y="1217"/>
                                  </a:lnTo>
                                  <a:lnTo>
                                    <a:pt x="5134" y="1297"/>
                                  </a:lnTo>
                                  <a:lnTo>
                                    <a:pt x="5262" y="1379"/>
                                  </a:lnTo>
                                  <a:lnTo>
                                    <a:pt x="5382" y="1465"/>
                                  </a:lnTo>
                                  <a:lnTo>
                                    <a:pt x="5495" y="1554"/>
                                  </a:lnTo>
                                  <a:lnTo>
                                    <a:pt x="5600" y="1645"/>
                                  </a:lnTo>
                                  <a:lnTo>
                                    <a:pt x="5698" y="1739"/>
                                  </a:lnTo>
                                  <a:lnTo>
                                    <a:pt x="5787" y="1837"/>
                                  </a:lnTo>
                                  <a:lnTo>
                                    <a:pt x="5869" y="1936"/>
                                  </a:lnTo>
                                  <a:lnTo>
                                    <a:pt x="5943" y="2037"/>
                                  </a:lnTo>
                                  <a:lnTo>
                                    <a:pt x="6011" y="2141"/>
                                  </a:lnTo>
                                  <a:lnTo>
                                    <a:pt x="6070" y="2245"/>
                                  </a:lnTo>
                                  <a:lnTo>
                                    <a:pt x="6122" y="2353"/>
                                  </a:lnTo>
                                  <a:lnTo>
                                    <a:pt x="6166" y="2461"/>
                                  </a:lnTo>
                                  <a:lnTo>
                                    <a:pt x="6204" y="2570"/>
                                  </a:lnTo>
                                  <a:lnTo>
                                    <a:pt x="6235" y="2680"/>
                                  </a:lnTo>
                                  <a:lnTo>
                                    <a:pt x="6258" y="2791"/>
                                  </a:lnTo>
                                  <a:lnTo>
                                    <a:pt x="6274" y="2902"/>
                                  </a:lnTo>
                                  <a:lnTo>
                                    <a:pt x="6284" y="3015"/>
                                  </a:lnTo>
                                  <a:lnTo>
                                    <a:pt x="6286" y="3127"/>
                                  </a:lnTo>
                                  <a:lnTo>
                                    <a:pt x="6281" y="3240"/>
                                  </a:lnTo>
                                  <a:lnTo>
                                    <a:pt x="6269" y="3352"/>
                                  </a:lnTo>
                                  <a:lnTo>
                                    <a:pt x="6250" y="3465"/>
                                  </a:lnTo>
                                  <a:lnTo>
                                    <a:pt x="6225" y="3576"/>
                                  </a:lnTo>
                                  <a:lnTo>
                                    <a:pt x="6195" y="3687"/>
                                  </a:lnTo>
                                  <a:lnTo>
                                    <a:pt x="6156" y="3797"/>
                                  </a:lnTo>
                                  <a:lnTo>
                                    <a:pt x="6110" y="3906"/>
                                  </a:lnTo>
                                  <a:lnTo>
                                    <a:pt x="6059" y="4015"/>
                                  </a:lnTo>
                                  <a:lnTo>
                                    <a:pt x="6001" y="4122"/>
                                  </a:lnTo>
                                  <a:lnTo>
                                    <a:pt x="5937" y="4226"/>
                                  </a:lnTo>
                                  <a:lnTo>
                                    <a:pt x="5866" y="4329"/>
                                  </a:lnTo>
                                  <a:lnTo>
                                    <a:pt x="5800" y="4418"/>
                                  </a:lnTo>
                                  <a:lnTo>
                                    <a:pt x="5727" y="4503"/>
                                  </a:lnTo>
                                  <a:lnTo>
                                    <a:pt x="5649" y="4585"/>
                                  </a:lnTo>
                                  <a:lnTo>
                                    <a:pt x="5567" y="4663"/>
                                  </a:lnTo>
                                  <a:lnTo>
                                    <a:pt x="5481" y="4738"/>
                                  </a:lnTo>
                                  <a:lnTo>
                                    <a:pt x="5389" y="4809"/>
                                  </a:lnTo>
                                  <a:lnTo>
                                    <a:pt x="5293" y="4875"/>
                                  </a:lnTo>
                                  <a:lnTo>
                                    <a:pt x="5194" y="4937"/>
                                  </a:lnTo>
                                  <a:lnTo>
                                    <a:pt x="5091" y="4992"/>
                                  </a:lnTo>
                                  <a:lnTo>
                                    <a:pt x="4984" y="5044"/>
                                  </a:lnTo>
                                  <a:lnTo>
                                    <a:pt x="4872" y="5089"/>
                                  </a:lnTo>
                                  <a:lnTo>
                                    <a:pt x="4758" y="5130"/>
                                  </a:lnTo>
                                  <a:lnTo>
                                    <a:pt x="4641" y="5164"/>
                                  </a:lnTo>
                                  <a:lnTo>
                                    <a:pt x="4520" y="5191"/>
                                  </a:lnTo>
                                  <a:lnTo>
                                    <a:pt x="4397" y="5211"/>
                                  </a:lnTo>
                                  <a:lnTo>
                                    <a:pt x="4271" y="5226"/>
                                  </a:lnTo>
                                  <a:lnTo>
                                    <a:pt x="4143" y="5231"/>
                                  </a:lnTo>
                                  <a:lnTo>
                                    <a:pt x="4012" y="5230"/>
                                  </a:lnTo>
                                  <a:lnTo>
                                    <a:pt x="3880" y="5221"/>
                                  </a:lnTo>
                                  <a:lnTo>
                                    <a:pt x="3744" y="5203"/>
                                  </a:lnTo>
                                  <a:lnTo>
                                    <a:pt x="3608" y="5177"/>
                                  </a:lnTo>
                                  <a:lnTo>
                                    <a:pt x="3470" y="5143"/>
                                  </a:lnTo>
                                  <a:lnTo>
                                    <a:pt x="3331" y="5099"/>
                                  </a:lnTo>
                                  <a:lnTo>
                                    <a:pt x="3191" y="5046"/>
                                  </a:lnTo>
                                  <a:lnTo>
                                    <a:pt x="3048" y="4982"/>
                                  </a:lnTo>
                                  <a:lnTo>
                                    <a:pt x="2906" y="4909"/>
                                  </a:lnTo>
                                  <a:lnTo>
                                    <a:pt x="2764" y="4825"/>
                                  </a:lnTo>
                                  <a:lnTo>
                                    <a:pt x="2620" y="4732"/>
                                  </a:lnTo>
                                  <a:lnTo>
                                    <a:pt x="2475" y="4626"/>
                                  </a:lnTo>
                                  <a:lnTo>
                                    <a:pt x="2332" y="4510"/>
                                  </a:lnTo>
                                  <a:lnTo>
                                    <a:pt x="2188" y="4384"/>
                                  </a:lnTo>
                                  <a:lnTo>
                                    <a:pt x="2045" y="4244"/>
                                  </a:lnTo>
                                  <a:lnTo>
                                    <a:pt x="1916" y="4128"/>
                                  </a:lnTo>
                                  <a:lnTo>
                                    <a:pt x="1792" y="4012"/>
                                  </a:lnTo>
                                  <a:lnTo>
                                    <a:pt x="1673" y="3896"/>
                                  </a:lnTo>
                                  <a:lnTo>
                                    <a:pt x="1559" y="3779"/>
                                  </a:lnTo>
                                  <a:lnTo>
                                    <a:pt x="1448" y="3661"/>
                                  </a:lnTo>
                                  <a:lnTo>
                                    <a:pt x="1344" y="3544"/>
                                  </a:lnTo>
                                  <a:lnTo>
                                    <a:pt x="1244" y="3428"/>
                                  </a:lnTo>
                                  <a:lnTo>
                                    <a:pt x="1151" y="3311"/>
                                  </a:lnTo>
                                  <a:lnTo>
                                    <a:pt x="1062" y="3195"/>
                                  </a:lnTo>
                                  <a:lnTo>
                                    <a:pt x="978" y="3079"/>
                                  </a:lnTo>
                                  <a:lnTo>
                                    <a:pt x="898" y="2963"/>
                                  </a:lnTo>
                                  <a:lnTo>
                                    <a:pt x="825" y="2849"/>
                                  </a:lnTo>
                                  <a:lnTo>
                                    <a:pt x="756" y="2735"/>
                                  </a:lnTo>
                                  <a:lnTo>
                                    <a:pt x="693" y="2623"/>
                                  </a:lnTo>
                                  <a:lnTo>
                                    <a:pt x="635" y="2511"/>
                                  </a:lnTo>
                                  <a:lnTo>
                                    <a:pt x="583" y="2401"/>
                                  </a:lnTo>
                                  <a:lnTo>
                                    <a:pt x="536" y="2292"/>
                                  </a:lnTo>
                                  <a:lnTo>
                                    <a:pt x="495" y="2185"/>
                                  </a:lnTo>
                                  <a:lnTo>
                                    <a:pt x="459" y="2079"/>
                                  </a:lnTo>
                                  <a:lnTo>
                                    <a:pt x="430" y="1976"/>
                                  </a:lnTo>
                                  <a:lnTo>
                                    <a:pt x="405" y="1874"/>
                                  </a:lnTo>
                                  <a:lnTo>
                                    <a:pt x="387" y="1775"/>
                                  </a:lnTo>
                                  <a:lnTo>
                                    <a:pt x="374" y="1678"/>
                                  </a:lnTo>
                                  <a:lnTo>
                                    <a:pt x="367" y="1582"/>
                                  </a:lnTo>
                                  <a:lnTo>
                                    <a:pt x="366" y="1490"/>
                                  </a:lnTo>
                                  <a:lnTo>
                                    <a:pt x="370" y="1400"/>
                                  </a:lnTo>
                                  <a:lnTo>
                                    <a:pt x="381" y="1313"/>
                                  </a:lnTo>
                                  <a:lnTo>
                                    <a:pt x="398" y="1229"/>
                                  </a:lnTo>
                                  <a:lnTo>
                                    <a:pt x="421" y="1147"/>
                                  </a:lnTo>
                                  <a:lnTo>
                                    <a:pt x="450" y="1069"/>
                                  </a:lnTo>
                                  <a:lnTo>
                                    <a:pt x="485" y="995"/>
                                  </a:lnTo>
                                  <a:lnTo>
                                    <a:pt x="526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40000"/>
                                <a:lumOff val="60000"/>
                                <a:alpha val="53999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413"/>
                          <wps:cNvSpPr>
                            <a:spLocks noEditPoints="1"/>
                          </wps:cNvSpPr>
                          <wps:spPr bwMode="auto">
                            <a:xfrm rot="3898226">
                              <a:off x="4024" y="7732"/>
                              <a:ext cx="1243" cy="1883"/>
                            </a:xfrm>
                            <a:custGeom>
                              <a:avLst/>
                              <a:gdLst>
                                <a:gd name="T0" fmla="*/ 908 w 2725"/>
                                <a:gd name="T1" fmla="*/ 8 h 3753"/>
                                <a:gd name="T2" fmla="*/ 1240 w 2725"/>
                                <a:gd name="T3" fmla="*/ 124 h 3753"/>
                                <a:gd name="T4" fmla="*/ 1581 w 2725"/>
                                <a:gd name="T5" fmla="*/ 361 h 3753"/>
                                <a:gd name="T6" fmla="*/ 1912 w 2725"/>
                                <a:gd name="T7" fmla="*/ 693 h 3753"/>
                                <a:gd name="T8" fmla="*/ 2215 w 2725"/>
                                <a:gd name="T9" fmla="*/ 1099 h 3753"/>
                                <a:gd name="T10" fmla="*/ 2476 w 2725"/>
                                <a:gd name="T11" fmla="*/ 1554 h 3753"/>
                                <a:gd name="T12" fmla="*/ 2659 w 2725"/>
                                <a:gd name="T13" fmla="*/ 2027 h 3753"/>
                                <a:gd name="T14" fmla="*/ 2724 w 2725"/>
                                <a:gd name="T15" fmla="*/ 2454 h 3753"/>
                                <a:gd name="T16" fmla="*/ 2691 w 2725"/>
                                <a:gd name="T17" fmla="*/ 2827 h 3753"/>
                                <a:gd name="T18" fmla="*/ 2566 w 2725"/>
                                <a:gd name="T19" fmla="*/ 3143 h 3753"/>
                                <a:gd name="T20" fmla="*/ 2358 w 2725"/>
                                <a:gd name="T21" fmla="*/ 3397 h 3753"/>
                                <a:gd name="T22" fmla="*/ 2072 w 2725"/>
                                <a:gd name="T23" fmla="*/ 3590 h 3753"/>
                                <a:gd name="T24" fmla="*/ 1717 w 2725"/>
                                <a:gd name="T25" fmla="*/ 3717 h 3753"/>
                                <a:gd name="T26" fmla="*/ 1376 w 2725"/>
                                <a:gd name="T27" fmla="*/ 3753 h 3753"/>
                                <a:gd name="T28" fmla="*/ 1036 w 2725"/>
                                <a:gd name="T29" fmla="*/ 3698 h 3753"/>
                                <a:gd name="T30" fmla="*/ 721 w 2725"/>
                                <a:gd name="T31" fmla="*/ 3549 h 3753"/>
                                <a:gd name="T32" fmla="*/ 443 w 2725"/>
                                <a:gd name="T33" fmla="*/ 3299 h 3753"/>
                                <a:gd name="T34" fmla="*/ 225 w 2725"/>
                                <a:gd name="T35" fmla="*/ 2944 h 3753"/>
                                <a:gd name="T36" fmla="*/ 82 w 2725"/>
                                <a:gd name="T37" fmla="*/ 2481 h 3753"/>
                                <a:gd name="T38" fmla="*/ 14 w 2725"/>
                                <a:gd name="T39" fmla="*/ 1943 h 3753"/>
                                <a:gd name="T40" fmla="*/ 1 w 2725"/>
                                <a:gd name="T41" fmla="*/ 1444 h 3753"/>
                                <a:gd name="T42" fmla="*/ 44 w 2725"/>
                                <a:gd name="T43" fmla="*/ 999 h 3753"/>
                                <a:gd name="T44" fmla="*/ 139 w 2725"/>
                                <a:gd name="T45" fmla="*/ 622 h 3753"/>
                                <a:gd name="T46" fmla="*/ 282 w 2725"/>
                                <a:gd name="T47" fmla="*/ 321 h 3753"/>
                                <a:gd name="T48" fmla="*/ 474 w 2725"/>
                                <a:gd name="T49" fmla="*/ 111 h 3753"/>
                                <a:gd name="T50" fmla="*/ 696 w 2725"/>
                                <a:gd name="T51" fmla="*/ 274 h 3753"/>
                                <a:gd name="T52" fmla="*/ 971 w 2725"/>
                                <a:gd name="T53" fmla="*/ 275 h 3753"/>
                                <a:gd name="T54" fmla="*/ 1264 w 2725"/>
                                <a:gd name="T55" fmla="*/ 394 h 3753"/>
                                <a:gd name="T56" fmla="*/ 1561 w 2725"/>
                                <a:gd name="T57" fmla="*/ 613 h 3753"/>
                                <a:gd name="T58" fmla="*/ 1845 w 2725"/>
                                <a:gd name="T59" fmla="*/ 913 h 3753"/>
                                <a:gd name="T60" fmla="*/ 2104 w 2725"/>
                                <a:gd name="T61" fmla="*/ 1273 h 3753"/>
                                <a:gd name="T62" fmla="*/ 2322 w 2725"/>
                                <a:gd name="T63" fmla="*/ 1676 h 3753"/>
                                <a:gd name="T64" fmla="*/ 2493 w 2725"/>
                                <a:gd name="T65" fmla="*/ 2095 h 3753"/>
                                <a:gd name="T66" fmla="*/ 2569 w 2725"/>
                                <a:gd name="T67" fmla="*/ 2484 h 3753"/>
                                <a:gd name="T68" fmla="*/ 2543 w 2725"/>
                                <a:gd name="T69" fmla="*/ 2830 h 3753"/>
                                <a:gd name="T70" fmla="*/ 2424 w 2725"/>
                                <a:gd name="T71" fmla="*/ 3127 h 3753"/>
                                <a:gd name="T72" fmla="*/ 2225 w 2725"/>
                                <a:gd name="T73" fmla="*/ 3367 h 3753"/>
                                <a:gd name="T74" fmla="*/ 1958 w 2725"/>
                                <a:gd name="T75" fmla="*/ 3542 h 3753"/>
                                <a:gd name="T76" fmla="*/ 1642 w 2725"/>
                                <a:gd name="T77" fmla="*/ 3644 h 3753"/>
                                <a:gd name="T78" fmla="*/ 1328 w 2725"/>
                                <a:gd name="T79" fmla="*/ 3659 h 3753"/>
                                <a:gd name="T80" fmla="*/ 1010 w 2725"/>
                                <a:gd name="T81" fmla="*/ 3590 h 3753"/>
                                <a:gd name="T82" fmla="*/ 709 w 2725"/>
                                <a:gd name="T83" fmla="*/ 3429 h 3753"/>
                                <a:gd name="T84" fmla="*/ 448 w 2725"/>
                                <a:gd name="T85" fmla="*/ 3170 h 3753"/>
                                <a:gd name="T86" fmla="*/ 251 w 2725"/>
                                <a:gd name="T87" fmla="*/ 2803 h 3753"/>
                                <a:gd name="T88" fmla="*/ 141 w 2725"/>
                                <a:gd name="T89" fmla="*/ 2323 h 3753"/>
                                <a:gd name="T90" fmla="*/ 96 w 2725"/>
                                <a:gd name="T91" fmla="*/ 1844 h 3753"/>
                                <a:gd name="T92" fmla="*/ 98 w 2725"/>
                                <a:gd name="T93" fmla="*/ 1420 h 3753"/>
                                <a:gd name="T94" fmla="*/ 152 w 2725"/>
                                <a:gd name="T95" fmla="*/ 1047 h 3753"/>
                                <a:gd name="T96" fmla="*/ 250 w 2725"/>
                                <a:gd name="T97" fmla="*/ 735 h 3753"/>
                                <a:gd name="T98" fmla="*/ 391 w 2725"/>
                                <a:gd name="T99" fmla="*/ 494 h 3753"/>
                                <a:gd name="T100" fmla="*/ 572 w 2725"/>
                                <a:gd name="T101" fmla="*/ 330 h 37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2725" h="3753">
                                  <a:moveTo>
                                    <a:pt x="659" y="17"/>
                                  </a:moveTo>
                                  <a:lnTo>
                                    <a:pt x="720" y="6"/>
                                  </a:lnTo>
                                  <a:lnTo>
                                    <a:pt x="781" y="0"/>
                                  </a:lnTo>
                                  <a:lnTo>
                                    <a:pt x="844" y="1"/>
                                  </a:lnTo>
                                  <a:lnTo>
                                    <a:pt x="908" y="8"/>
                                  </a:lnTo>
                                  <a:lnTo>
                                    <a:pt x="974" y="21"/>
                                  </a:lnTo>
                                  <a:lnTo>
                                    <a:pt x="1039" y="39"/>
                                  </a:lnTo>
                                  <a:lnTo>
                                    <a:pt x="1105" y="63"/>
                                  </a:lnTo>
                                  <a:lnTo>
                                    <a:pt x="1173" y="91"/>
                                  </a:lnTo>
                                  <a:lnTo>
                                    <a:pt x="1240" y="124"/>
                                  </a:lnTo>
                                  <a:lnTo>
                                    <a:pt x="1308" y="163"/>
                                  </a:lnTo>
                                  <a:lnTo>
                                    <a:pt x="1377" y="206"/>
                                  </a:lnTo>
                                  <a:lnTo>
                                    <a:pt x="1444" y="253"/>
                                  </a:lnTo>
                                  <a:lnTo>
                                    <a:pt x="1513" y="306"/>
                                  </a:lnTo>
                                  <a:lnTo>
                                    <a:pt x="1581" y="361"/>
                                  </a:lnTo>
                                  <a:lnTo>
                                    <a:pt x="1648" y="420"/>
                                  </a:lnTo>
                                  <a:lnTo>
                                    <a:pt x="1715" y="483"/>
                                  </a:lnTo>
                                  <a:lnTo>
                                    <a:pt x="1781" y="550"/>
                                  </a:lnTo>
                                  <a:lnTo>
                                    <a:pt x="1848" y="621"/>
                                  </a:lnTo>
                                  <a:lnTo>
                                    <a:pt x="1912" y="693"/>
                                  </a:lnTo>
                                  <a:lnTo>
                                    <a:pt x="1976" y="769"/>
                                  </a:lnTo>
                                  <a:lnTo>
                                    <a:pt x="2037" y="848"/>
                                  </a:lnTo>
                                  <a:lnTo>
                                    <a:pt x="2099" y="930"/>
                                  </a:lnTo>
                                  <a:lnTo>
                                    <a:pt x="2158" y="1012"/>
                                  </a:lnTo>
                                  <a:lnTo>
                                    <a:pt x="2215" y="1099"/>
                                  </a:lnTo>
                                  <a:lnTo>
                                    <a:pt x="2272" y="1187"/>
                                  </a:lnTo>
                                  <a:lnTo>
                                    <a:pt x="2326" y="1277"/>
                                  </a:lnTo>
                                  <a:lnTo>
                                    <a:pt x="2378" y="1368"/>
                                  </a:lnTo>
                                  <a:lnTo>
                                    <a:pt x="2429" y="1460"/>
                                  </a:lnTo>
                                  <a:lnTo>
                                    <a:pt x="2476" y="1554"/>
                                  </a:lnTo>
                                  <a:lnTo>
                                    <a:pt x="2521" y="1650"/>
                                  </a:lnTo>
                                  <a:lnTo>
                                    <a:pt x="2564" y="1745"/>
                                  </a:lnTo>
                                  <a:lnTo>
                                    <a:pt x="2603" y="1841"/>
                                  </a:lnTo>
                                  <a:lnTo>
                                    <a:pt x="2634" y="1935"/>
                                  </a:lnTo>
                                  <a:lnTo>
                                    <a:pt x="2659" y="2027"/>
                                  </a:lnTo>
                                  <a:lnTo>
                                    <a:pt x="2680" y="2116"/>
                                  </a:lnTo>
                                  <a:lnTo>
                                    <a:pt x="2698" y="2204"/>
                                  </a:lnTo>
                                  <a:lnTo>
                                    <a:pt x="2711" y="2289"/>
                                  </a:lnTo>
                                  <a:lnTo>
                                    <a:pt x="2719" y="2373"/>
                                  </a:lnTo>
                                  <a:lnTo>
                                    <a:pt x="2724" y="2454"/>
                                  </a:lnTo>
                                  <a:lnTo>
                                    <a:pt x="2725" y="2533"/>
                                  </a:lnTo>
                                  <a:lnTo>
                                    <a:pt x="2723" y="2610"/>
                                  </a:lnTo>
                                  <a:lnTo>
                                    <a:pt x="2716" y="2684"/>
                                  </a:lnTo>
                                  <a:lnTo>
                                    <a:pt x="2705" y="2757"/>
                                  </a:lnTo>
                                  <a:lnTo>
                                    <a:pt x="2691" y="2827"/>
                                  </a:lnTo>
                                  <a:lnTo>
                                    <a:pt x="2673" y="2894"/>
                                  </a:lnTo>
                                  <a:lnTo>
                                    <a:pt x="2652" y="2960"/>
                                  </a:lnTo>
                                  <a:lnTo>
                                    <a:pt x="2627" y="3023"/>
                                  </a:lnTo>
                                  <a:lnTo>
                                    <a:pt x="2598" y="3084"/>
                                  </a:lnTo>
                                  <a:lnTo>
                                    <a:pt x="2566" y="3143"/>
                                  </a:lnTo>
                                  <a:lnTo>
                                    <a:pt x="2531" y="3198"/>
                                  </a:lnTo>
                                  <a:lnTo>
                                    <a:pt x="2493" y="3252"/>
                                  </a:lnTo>
                                  <a:lnTo>
                                    <a:pt x="2451" y="3303"/>
                                  </a:lnTo>
                                  <a:lnTo>
                                    <a:pt x="2406" y="3351"/>
                                  </a:lnTo>
                                  <a:lnTo>
                                    <a:pt x="2358" y="3397"/>
                                  </a:lnTo>
                                  <a:lnTo>
                                    <a:pt x="2307" y="3441"/>
                                  </a:lnTo>
                                  <a:lnTo>
                                    <a:pt x="2252" y="3483"/>
                                  </a:lnTo>
                                  <a:lnTo>
                                    <a:pt x="2195" y="3520"/>
                                  </a:lnTo>
                                  <a:lnTo>
                                    <a:pt x="2135" y="3557"/>
                                  </a:lnTo>
                                  <a:lnTo>
                                    <a:pt x="2072" y="3590"/>
                                  </a:lnTo>
                                  <a:lnTo>
                                    <a:pt x="2007" y="3621"/>
                                  </a:lnTo>
                                  <a:lnTo>
                                    <a:pt x="1938" y="3648"/>
                                  </a:lnTo>
                                  <a:lnTo>
                                    <a:pt x="1867" y="3674"/>
                                  </a:lnTo>
                                  <a:lnTo>
                                    <a:pt x="1793" y="3697"/>
                                  </a:lnTo>
                                  <a:lnTo>
                                    <a:pt x="1717" y="3717"/>
                                  </a:lnTo>
                                  <a:lnTo>
                                    <a:pt x="1650" y="3731"/>
                                  </a:lnTo>
                                  <a:lnTo>
                                    <a:pt x="1581" y="3742"/>
                                  </a:lnTo>
                                  <a:lnTo>
                                    <a:pt x="1512" y="3749"/>
                                  </a:lnTo>
                                  <a:lnTo>
                                    <a:pt x="1443" y="3753"/>
                                  </a:lnTo>
                                  <a:lnTo>
                                    <a:pt x="1376" y="3753"/>
                                  </a:lnTo>
                                  <a:lnTo>
                                    <a:pt x="1307" y="3750"/>
                                  </a:lnTo>
                                  <a:lnTo>
                                    <a:pt x="1238" y="3743"/>
                                  </a:lnTo>
                                  <a:lnTo>
                                    <a:pt x="1170" y="3731"/>
                                  </a:lnTo>
                                  <a:lnTo>
                                    <a:pt x="1103" y="3717"/>
                                  </a:lnTo>
                                  <a:lnTo>
                                    <a:pt x="1036" y="3698"/>
                                  </a:lnTo>
                                  <a:lnTo>
                                    <a:pt x="971" y="3677"/>
                                  </a:lnTo>
                                  <a:lnTo>
                                    <a:pt x="907" y="3651"/>
                                  </a:lnTo>
                                  <a:lnTo>
                                    <a:pt x="843" y="3620"/>
                                  </a:lnTo>
                                  <a:lnTo>
                                    <a:pt x="781" y="3587"/>
                                  </a:lnTo>
                                  <a:lnTo>
                                    <a:pt x="721" y="3549"/>
                                  </a:lnTo>
                                  <a:lnTo>
                                    <a:pt x="662" y="3506"/>
                                  </a:lnTo>
                                  <a:lnTo>
                                    <a:pt x="604" y="3461"/>
                                  </a:lnTo>
                                  <a:lnTo>
                                    <a:pt x="549" y="3412"/>
                                  </a:lnTo>
                                  <a:lnTo>
                                    <a:pt x="496" y="3357"/>
                                  </a:lnTo>
                                  <a:lnTo>
                                    <a:pt x="443" y="3299"/>
                                  </a:lnTo>
                                  <a:lnTo>
                                    <a:pt x="395" y="3236"/>
                                  </a:lnTo>
                                  <a:lnTo>
                                    <a:pt x="349" y="3170"/>
                                  </a:lnTo>
                                  <a:lnTo>
                                    <a:pt x="305" y="3099"/>
                                  </a:lnTo>
                                  <a:lnTo>
                                    <a:pt x="263" y="3023"/>
                                  </a:lnTo>
                                  <a:lnTo>
                                    <a:pt x="225" y="2944"/>
                                  </a:lnTo>
                                  <a:lnTo>
                                    <a:pt x="190" y="2861"/>
                                  </a:lnTo>
                                  <a:lnTo>
                                    <a:pt x="158" y="2772"/>
                                  </a:lnTo>
                                  <a:lnTo>
                                    <a:pt x="128" y="2680"/>
                                  </a:lnTo>
                                  <a:lnTo>
                                    <a:pt x="103" y="2583"/>
                                  </a:lnTo>
                                  <a:lnTo>
                                    <a:pt x="82" y="2481"/>
                                  </a:lnTo>
                                  <a:lnTo>
                                    <a:pt x="63" y="2374"/>
                                  </a:lnTo>
                                  <a:lnTo>
                                    <a:pt x="49" y="2264"/>
                                  </a:lnTo>
                                  <a:lnTo>
                                    <a:pt x="36" y="2155"/>
                                  </a:lnTo>
                                  <a:lnTo>
                                    <a:pt x="24" y="2049"/>
                                  </a:lnTo>
                                  <a:lnTo>
                                    <a:pt x="14" y="1943"/>
                                  </a:lnTo>
                                  <a:lnTo>
                                    <a:pt x="7" y="1839"/>
                                  </a:lnTo>
                                  <a:lnTo>
                                    <a:pt x="2" y="1737"/>
                                  </a:lnTo>
                                  <a:lnTo>
                                    <a:pt x="0" y="1638"/>
                                  </a:lnTo>
                                  <a:lnTo>
                                    <a:pt x="0" y="1539"/>
                                  </a:lnTo>
                                  <a:lnTo>
                                    <a:pt x="1" y="1444"/>
                                  </a:lnTo>
                                  <a:lnTo>
                                    <a:pt x="6" y="1350"/>
                                  </a:lnTo>
                                  <a:lnTo>
                                    <a:pt x="12" y="1259"/>
                                  </a:lnTo>
                                  <a:lnTo>
                                    <a:pt x="20" y="1170"/>
                                  </a:lnTo>
                                  <a:lnTo>
                                    <a:pt x="31" y="1084"/>
                                  </a:lnTo>
                                  <a:lnTo>
                                    <a:pt x="44" y="999"/>
                                  </a:lnTo>
                                  <a:lnTo>
                                    <a:pt x="58" y="918"/>
                                  </a:lnTo>
                                  <a:lnTo>
                                    <a:pt x="76" y="840"/>
                                  </a:lnTo>
                                  <a:lnTo>
                                    <a:pt x="95" y="764"/>
                                  </a:lnTo>
                                  <a:lnTo>
                                    <a:pt x="115" y="692"/>
                                  </a:lnTo>
                                  <a:lnTo>
                                    <a:pt x="139" y="622"/>
                                  </a:lnTo>
                                  <a:lnTo>
                                    <a:pt x="164" y="554"/>
                                  </a:lnTo>
                                  <a:lnTo>
                                    <a:pt x="190" y="491"/>
                                  </a:lnTo>
                                  <a:lnTo>
                                    <a:pt x="219" y="431"/>
                                  </a:lnTo>
                                  <a:lnTo>
                                    <a:pt x="250" y="374"/>
                                  </a:lnTo>
                                  <a:lnTo>
                                    <a:pt x="282" y="321"/>
                                  </a:lnTo>
                                  <a:lnTo>
                                    <a:pt x="317" y="272"/>
                                  </a:lnTo>
                                  <a:lnTo>
                                    <a:pt x="353" y="226"/>
                                  </a:lnTo>
                                  <a:lnTo>
                                    <a:pt x="391" y="184"/>
                                  </a:lnTo>
                                  <a:lnTo>
                                    <a:pt x="432" y="146"/>
                                  </a:lnTo>
                                  <a:lnTo>
                                    <a:pt x="474" y="111"/>
                                  </a:lnTo>
                                  <a:lnTo>
                                    <a:pt x="518" y="82"/>
                                  </a:lnTo>
                                  <a:lnTo>
                                    <a:pt x="563" y="56"/>
                                  </a:lnTo>
                                  <a:lnTo>
                                    <a:pt x="611" y="34"/>
                                  </a:lnTo>
                                  <a:lnTo>
                                    <a:pt x="659" y="17"/>
                                  </a:lnTo>
                                  <a:close/>
                                  <a:moveTo>
                                    <a:pt x="696" y="274"/>
                                  </a:moveTo>
                                  <a:lnTo>
                                    <a:pt x="749" y="264"/>
                                  </a:lnTo>
                                  <a:lnTo>
                                    <a:pt x="803" y="259"/>
                                  </a:lnTo>
                                  <a:lnTo>
                                    <a:pt x="859" y="259"/>
                                  </a:lnTo>
                                  <a:lnTo>
                                    <a:pt x="914" y="265"/>
                                  </a:lnTo>
                                  <a:lnTo>
                                    <a:pt x="971" y="275"/>
                                  </a:lnTo>
                                  <a:lnTo>
                                    <a:pt x="1028" y="290"/>
                                  </a:lnTo>
                                  <a:lnTo>
                                    <a:pt x="1087" y="310"/>
                                  </a:lnTo>
                                  <a:lnTo>
                                    <a:pt x="1146" y="334"/>
                                  </a:lnTo>
                                  <a:lnTo>
                                    <a:pt x="1205" y="362"/>
                                  </a:lnTo>
                                  <a:lnTo>
                                    <a:pt x="1264" y="394"/>
                                  </a:lnTo>
                                  <a:lnTo>
                                    <a:pt x="1323" y="431"/>
                                  </a:lnTo>
                                  <a:lnTo>
                                    <a:pt x="1383" y="471"/>
                                  </a:lnTo>
                                  <a:lnTo>
                                    <a:pt x="1442" y="515"/>
                                  </a:lnTo>
                                  <a:lnTo>
                                    <a:pt x="1501" y="563"/>
                                  </a:lnTo>
                                  <a:lnTo>
                                    <a:pt x="1561" y="613"/>
                                  </a:lnTo>
                                  <a:lnTo>
                                    <a:pt x="1619" y="668"/>
                                  </a:lnTo>
                                  <a:lnTo>
                                    <a:pt x="1677" y="725"/>
                                  </a:lnTo>
                                  <a:lnTo>
                                    <a:pt x="1734" y="785"/>
                                  </a:lnTo>
                                  <a:lnTo>
                                    <a:pt x="1790" y="848"/>
                                  </a:lnTo>
                                  <a:lnTo>
                                    <a:pt x="1845" y="913"/>
                                  </a:lnTo>
                                  <a:lnTo>
                                    <a:pt x="1900" y="981"/>
                                  </a:lnTo>
                                  <a:lnTo>
                                    <a:pt x="1952" y="1050"/>
                                  </a:lnTo>
                                  <a:lnTo>
                                    <a:pt x="2004" y="1123"/>
                                  </a:lnTo>
                                  <a:lnTo>
                                    <a:pt x="2055" y="1197"/>
                                  </a:lnTo>
                                  <a:lnTo>
                                    <a:pt x="2104" y="1273"/>
                                  </a:lnTo>
                                  <a:lnTo>
                                    <a:pt x="2151" y="1350"/>
                                  </a:lnTo>
                                  <a:lnTo>
                                    <a:pt x="2196" y="1429"/>
                                  </a:lnTo>
                                  <a:lnTo>
                                    <a:pt x="2240" y="1510"/>
                                  </a:lnTo>
                                  <a:lnTo>
                                    <a:pt x="2282" y="1593"/>
                                  </a:lnTo>
                                  <a:lnTo>
                                    <a:pt x="2322" y="1676"/>
                                  </a:lnTo>
                                  <a:lnTo>
                                    <a:pt x="2359" y="1758"/>
                                  </a:lnTo>
                                  <a:lnTo>
                                    <a:pt x="2393" y="1844"/>
                                  </a:lnTo>
                                  <a:lnTo>
                                    <a:pt x="2431" y="1929"/>
                                  </a:lnTo>
                                  <a:lnTo>
                                    <a:pt x="2464" y="2012"/>
                                  </a:lnTo>
                                  <a:lnTo>
                                    <a:pt x="2493" y="2095"/>
                                  </a:lnTo>
                                  <a:lnTo>
                                    <a:pt x="2518" y="2175"/>
                                  </a:lnTo>
                                  <a:lnTo>
                                    <a:pt x="2537" y="2255"/>
                                  </a:lnTo>
                                  <a:lnTo>
                                    <a:pt x="2552" y="2333"/>
                                  </a:lnTo>
                                  <a:lnTo>
                                    <a:pt x="2563" y="2409"/>
                                  </a:lnTo>
                                  <a:lnTo>
                                    <a:pt x="2569" y="2484"/>
                                  </a:lnTo>
                                  <a:lnTo>
                                    <a:pt x="2571" y="2557"/>
                                  </a:lnTo>
                                  <a:lnTo>
                                    <a:pt x="2570" y="2628"/>
                                  </a:lnTo>
                                  <a:lnTo>
                                    <a:pt x="2564" y="2698"/>
                                  </a:lnTo>
                                  <a:lnTo>
                                    <a:pt x="2556" y="2765"/>
                                  </a:lnTo>
                                  <a:lnTo>
                                    <a:pt x="2543" y="2830"/>
                                  </a:lnTo>
                                  <a:lnTo>
                                    <a:pt x="2525" y="2894"/>
                                  </a:lnTo>
                                  <a:lnTo>
                                    <a:pt x="2505" y="2956"/>
                                  </a:lnTo>
                                  <a:lnTo>
                                    <a:pt x="2481" y="3015"/>
                                  </a:lnTo>
                                  <a:lnTo>
                                    <a:pt x="2454" y="3072"/>
                                  </a:lnTo>
                                  <a:lnTo>
                                    <a:pt x="2424" y="3127"/>
                                  </a:lnTo>
                                  <a:lnTo>
                                    <a:pt x="2390" y="3179"/>
                                  </a:lnTo>
                                  <a:lnTo>
                                    <a:pt x="2353" y="3230"/>
                                  </a:lnTo>
                                  <a:lnTo>
                                    <a:pt x="2314" y="3278"/>
                                  </a:lnTo>
                                  <a:lnTo>
                                    <a:pt x="2271" y="3323"/>
                                  </a:lnTo>
                                  <a:lnTo>
                                    <a:pt x="2225" y="3367"/>
                                  </a:lnTo>
                                  <a:lnTo>
                                    <a:pt x="2176" y="3407"/>
                                  </a:lnTo>
                                  <a:lnTo>
                                    <a:pt x="2125" y="3445"/>
                                  </a:lnTo>
                                  <a:lnTo>
                                    <a:pt x="2072" y="3480"/>
                                  </a:lnTo>
                                  <a:lnTo>
                                    <a:pt x="2016" y="3512"/>
                                  </a:lnTo>
                                  <a:lnTo>
                                    <a:pt x="1958" y="3542"/>
                                  </a:lnTo>
                                  <a:lnTo>
                                    <a:pt x="1897" y="3569"/>
                                  </a:lnTo>
                                  <a:lnTo>
                                    <a:pt x="1835" y="3593"/>
                                  </a:lnTo>
                                  <a:lnTo>
                                    <a:pt x="1769" y="3614"/>
                                  </a:lnTo>
                                  <a:lnTo>
                                    <a:pt x="1702" y="3632"/>
                                  </a:lnTo>
                                  <a:lnTo>
                                    <a:pt x="1642" y="3644"/>
                                  </a:lnTo>
                                  <a:lnTo>
                                    <a:pt x="1581" y="3653"/>
                                  </a:lnTo>
                                  <a:lnTo>
                                    <a:pt x="1519" y="3660"/>
                                  </a:lnTo>
                                  <a:lnTo>
                                    <a:pt x="1456" y="3663"/>
                                  </a:lnTo>
                                  <a:lnTo>
                                    <a:pt x="1392" y="3663"/>
                                  </a:lnTo>
                                  <a:lnTo>
                                    <a:pt x="1328" y="3659"/>
                                  </a:lnTo>
                                  <a:lnTo>
                                    <a:pt x="1264" y="3652"/>
                                  </a:lnTo>
                                  <a:lnTo>
                                    <a:pt x="1200" y="3642"/>
                                  </a:lnTo>
                                  <a:lnTo>
                                    <a:pt x="1137" y="3628"/>
                                  </a:lnTo>
                                  <a:lnTo>
                                    <a:pt x="1073" y="3612"/>
                                  </a:lnTo>
                                  <a:lnTo>
                                    <a:pt x="1010" y="3590"/>
                                  </a:lnTo>
                                  <a:lnTo>
                                    <a:pt x="948" y="3565"/>
                                  </a:lnTo>
                                  <a:lnTo>
                                    <a:pt x="886" y="3537"/>
                                  </a:lnTo>
                                  <a:lnTo>
                                    <a:pt x="825" y="3505"/>
                                  </a:lnTo>
                                  <a:lnTo>
                                    <a:pt x="767" y="3470"/>
                                  </a:lnTo>
                                  <a:lnTo>
                                    <a:pt x="709" y="3429"/>
                                  </a:lnTo>
                                  <a:lnTo>
                                    <a:pt x="653" y="3385"/>
                                  </a:lnTo>
                                  <a:lnTo>
                                    <a:pt x="599" y="3338"/>
                                  </a:lnTo>
                                  <a:lnTo>
                                    <a:pt x="547" y="3286"/>
                                  </a:lnTo>
                                  <a:lnTo>
                                    <a:pt x="496" y="3229"/>
                                  </a:lnTo>
                                  <a:lnTo>
                                    <a:pt x="448" y="3170"/>
                                  </a:lnTo>
                                  <a:lnTo>
                                    <a:pt x="403" y="3105"/>
                                  </a:lnTo>
                                  <a:lnTo>
                                    <a:pt x="360" y="3036"/>
                                  </a:lnTo>
                                  <a:lnTo>
                                    <a:pt x="321" y="2963"/>
                                  </a:lnTo>
                                  <a:lnTo>
                                    <a:pt x="285" y="2886"/>
                                  </a:lnTo>
                                  <a:lnTo>
                                    <a:pt x="251" y="2803"/>
                                  </a:lnTo>
                                  <a:lnTo>
                                    <a:pt x="222" y="2716"/>
                                  </a:lnTo>
                                  <a:lnTo>
                                    <a:pt x="196" y="2625"/>
                                  </a:lnTo>
                                  <a:lnTo>
                                    <a:pt x="173" y="2529"/>
                                  </a:lnTo>
                                  <a:lnTo>
                                    <a:pt x="155" y="2429"/>
                                  </a:lnTo>
                                  <a:lnTo>
                                    <a:pt x="141" y="2323"/>
                                  </a:lnTo>
                                  <a:lnTo>
                                    <a:pt x="132" y="2213"/>
                                  </a:lnTo>
                                  <a:lnTo>
                                    <a:pt x="119" y="2118"/>
                                  </a:lnTo>
                                  <a:lnTo>
                                    <a:pt x="109" y="2026"/>
                                  </a:lnTo>
                                  <a:lnTo>
                                    <a:pt x="101" y="1934"/>
                                  </a:lnTo>
                                  <a:lnTo>
                                    <a:pt x="96" y="1844"/>
                                  </a:lnTo>
                                  <a:lnTo>
                                    <a:pt x="92" y="1755"/>
                                  </a:lnTo>
                                  <a:lnTo>
                                    <a:pt x="90" y="1669"/>
                                  </a:lnTo>
                                  <a:lnTo>
                                    <a:pt x="91" y="1583"/>
                                  </a:lnTo>
                                  <a:lnTo>
                                    <a:pt x="94" y="1500"/>
                                  </a:lnTo>
                                  <a:lnTo>
                                    <a:pt x="98" y="1420"/>
                                  </a:lnTo>
                                  <a:lnTo>
                                    <a:pt x="105" y="1340"/>
                                  </a:lnTo>
                                  <a:lnTo>
                                    <a:pt x="114" y="1264"/>
                                  </a:lnTo>
                                  <a:lnTo>
                                    <a:pt x="124" y="1189"/>
                                  </a:lnTo>
                                  <a:lnTo>
                                    <a:pt x="137" y="1117"/>
                                  </a:lnTo>
                                  <a:lnTo>
                                    <a:pt x="152" y="1047"/>
                                  </a:lnTo>
                                  <a:lnTo>
                                    <a:pt x="167" y="979"/>
                                  </a:lnTo>
                                  <a:lnTo>
                                    <a:pt x="185" y="914"/>
                                  </a:lnTo>
                                  <a:lnTo>
                                    <a:pt x="205" y="853"/>
                                  </a:lnTo>
                                  <a:lnTo>
                                    <a:pt x="226" y="792"/>
                                  </a:lnTo>
                                  <a:lnTo>
                                    <a:pt x="250" y="735"/>
                                  </a:lnTo>
                                  <a:lnTo>
                                    <a:pt x="275" y="681"/>
                                  </a:lnTo>
                                  <a:lnTo>
                                    <a:pt x="301" y="630"/>
                                  </a:lnTo>
                                  <a:lnTo>
                                    <a:pt x="330" y="581"/>
                                  </a:lnTo>
                                  <a:lnTo>
                                    <a:pt x="359" y="535"/>
                                  </a:lnTo>
                                  <a:lnTo>
                                    <a:pt x="391" y="494"/>
                                  </a:lnTo>
                                  <a:lnTo>
                                    <a:pt x="425" y="455"/>
                                  </a:lnTo>
                                  <a:lnTo>
                                    <a:pt x="459" y="418"/>
                                  </a:lnTo>
                                  <a:lnTo>
                                    <a:pt x="494" y="385"/>
                                  </a:lnTo>
                                  <a:lnTo>
                                    <a:pt x="532" y="356"/>
                                  </a:lnTo>
                                  <a:lnTo>
                                    <a:pt x="572" y="330"/>
                                  </a:lnTo>
                                  <a:lnTo>
                                    <a:pt x="612" y="308"/>
                                  </a:lnTo>
                                  <a:lnTo>
                                    <a:pt x="653" y="289"/>
                                  </a:lnTo>
                                  <a:lnTo>
                                    <a:pt x="696" y="2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75000"/>
                                <a:lumOff val="0"/>
                                <a:alpha val="53999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414"/>
                          <wps:cNvSpPr>
                            <a:spLocks noEditPoints="1"/>
                          </wps:cNvSpPr>
                          <wps:spPr bwMode="auto">
                            <a:xfrm rot="5400000">
                              <a:off x="4023" y="3030"/>
                              <a:ext cx="1667" cy="2109"/>
                            </a:xfrm>
                            <a:custGeom>
                              <a:avLst/>
                              <a:gdLst>
                                <a:gd name="T0" fmla="*/ 624 w 3181"/>
                                <a:gd name="T1" fmla="*/ 5 h 3711"/>
                                <a:gd name="T2" fmla="*/ 991 w 3181"/>
                                <a:gd name="T3" fmla="*/ 35 h 3711"/>
                                <a:gd name="T4" fmla="*/ 1399 w 3181"/>
                                <a:gd name="T5" fmla="*/ 183 h 3711"/>
                                <a:gd name="T6" fmla="*/ 1823 w 3181"/>
                                <a:gd name="T7" fmla="*/ 431 h 3711"/>
                                <a:gd name="T8" fmla="*/ 2239 w 3181"/>
                                <a:gd name="T9" fmla="*/ 762 h 3711"/>
                                <a:gd name="T10" fmla="*/ 2623 w 3181"/>
                                <a:gd name="T11" fmla="*/ 1154 h 3711"/>
                                <a:gd name="T12" fmla="*/ 2935 w 3181"/>
                                <a:gd name="T13" fmla="*/ 1585 h 3711"/>
                                <a:gd name="T14" fmla="*/ 3116 w 3181"/>
                                <a:gd name="T15" fmla="*/ 2000 h 3711"/>
                                <a:gd name="T16" fmla="*/ 3181 w 3181"/>
                                <a:gd name="T17" fmla="*/ 2386 h 3711"/>
                                <a:gd name="T18" fmla="*/ 3138 w 3181"/>
                                <a:gd name="T19" fmla="*/ 2740 h 3711"/>
                                <a:gd name="T20" fmla="*/ 2995 w 3181"/>
                                <a:gd name="T21" fmla="*/ 3054 h 3711"/>
                                <a:gd name="T22" fmla="*/ 2756 w 3181"/>
                                <a:gd name="T23" fmla="*/ 3325 h 3711"/>
                                <a:gd name="T24" fmla="*/ 2430 w 3181"/>
                                <a:gd name="T25" fmla="*/ 3548 h 3711"/>
                                <a:gd name="T26" fmla="*/ 2093 w 3181"/>
                                <a:gd name="T27" fmla="*/ 3676 h 3711"/>
                                <a:gd name="T28" fmla="*/ 1736 w 3181"/>
                                <a:gd name="T29" fmla="*/ 3710 h 3711"/>
                                <a:gd name="T30" fmla="*/ 1376 w 3181"/>
                                <a:gd name="T31" fmla="*/ 3642 h 3711"/>
                                <a:gd name="T32" fmla="*/ 1028 w 3181"/>
                                <a:gd name="T33" fmla="*/ 3462 h 3711"/>
                                <a:gd name="T34" fmla="*/ 712 w 3181"/>
                                <a:gd name="T35" fmla="*/ 3161 h 3711"/>
                                <a:gd name="T36" fmla="*/ 444 w 3181"/>
                                <a:gd name="T37" fmla="*/ 2729 h 3711"/>
                                <a:gd name="T38" fmla="*/ 232 w 3181"/>
                                <a:gd name="T39" fmla="*/ 2202 h 3711"/>
                                <a:gd name="T40" fmla="*/ 87 w 3181"/>
                                <a:gd name="T41" fmla="*/ 1701 h 3711"/>
                                <a:gd name="T42" fmla="*/ 12 w 3181"/>
                                <a:gd name="T43" fmla="*/ 1239 h 3711"/>
                                <a:gd name="T44" fmla="*/ 7 w 3181"/>
                                <a:gd name="T45" fmla="*/ 830 h 3711"/>
                                <a:gd name="T46" fmla="*/ 74 w 3181"/>
                                <a:gd name="T47" fmla="*/ 488 h 3711"/>
                                <a:gd name="T48" fmla="*/ 211 w 3181"/>
                                <a:gd name="T49" fmla="*/ 225 h 3711"/>
                                <a:gd name="T50" fmla="*/ 480 w 3181"/>
                                <a:gd name="T51" fmla="*/ 331 h 3711"/>
                                <a:gd name="T52" fmla="*/ 759 w 3181"/>
                                <a:gd name="T53" fmla="*/ 258 h 3711"/>
                                <a:gd name="T54" fmla="*/ 1088 w 3181"/>
                                <a:gd name="T55" fmla="*/ 301 h 3711"/>
                                <a:gd name="T56" fmla="*/ 1446 w 3181"/>
                                <a:gd name="T57" fmla="*/ 444 h 3711"/>
                                <a:gd name="T58" fmla="*/ 1813 w 3181"/>
                                <a:gd name="T59" fmla="*/ 672 h 3711"/>
                                <a:gd name="T60" fmla="*/ 2172 w 3181"/>
                                <a:gd name="T61" fmla="*/ 968 h 3711"/>
                                <a:gd name="T62" fmla="*/ 2500 w 3181"/>
                                <a:gd name="T63" fmla="*/ 1318 h 3711"/>
                                <a:gd name="T64" fmla="*/ 2786 w 3181"/>
                                <a:gd name="T65" fmla="*/ 1698 h 3711"/>
                                <a:gd name="T66" fmla="*/ 2966 w 3181"/>
                                <a:gd name="T67" fmla="*/ 2073 h 3711"/>
                                <a:gd name="T68" fmla="*/ 3030 w 3181"/>
                                <a:gd name="T69" fmla="*/ 2430 h 3711"/>
                                <a:gd name="T70" fmla="*/ 2989 w 3181"/>
                                <a:gd name="T71" fmla="*/ 2763 h 3711"/>
                                <a:gd name="T72" fmla="*/ 2851 w 3181"/>
                                <a:gd name="T73" fmla="*/ 3058 h 3711"/>
                                <a:gd name="T74" fmla="*/ 2627 w 3181"/>
                                <a:gd name="T75" fmla="*/ 3306 h 3711"/>
                                <a:gd name="T76" fmla="*/ 2335 w 3181"/>
                                <a:gd name="T77" fmla="*/ 3493 h 3711"/>
                                <a:gd name="T78" fmla="*/ 2021 w 3181"/>
                                <a:gd name="T79" fmla="*/ 3593 h 3711"/>
                                <a:gd name="T80" fmla="*/ 1681 w 3181"/>
                                <a:gd name="T81" fmla="*/ 3607 h 3711"/>
                                <a:gd name="T82" fmla="*/ 1332 w 3181"/>
                                <a:gd name="T83" fmla="*/ 3524 h 3711"/>
                                <a:gd name="T84" fmla="*/ 999 w 3181"/>
                                <a:gd name="T85" fmla="*/ 3331 h 3711"/>
                                <a:gd name="T86" fmla="*/ 702 w 3181"/>
                                <a:gd name="T87" fmla="*/ 3013 h 3711"/>
                                <a:gd name="T88" fmla="*/ 463 w 3181"/>
                                <a:gd name="T89" fmla="*/ 2556 h 3711"/>
                                <a:gd name="T90" fmla="*/ 288 w 3181"/>
                                <a:gd name="T91" fmla="*/ 2080 h 3711"/>
                                <a:gd name="T92" fmla="*/ 179 w 3181"/>
                                <a:gd name="T93" fmla="*/ 1650 h 3711"/>
                                <a:gd name="T94" fmla="*/ 133 w 3181"/>
                                <a:gd name="T95" fmla="*/ 1258 h 3711"/>
                                <a:gd name="T96" fmla="*/ 151 w 3181"/>
                                <a:gd name="T97" fmla="*/ 916 h 3711"/>
                                <a:gd name="T98" fmla="*/ 229 w 3181"/>
                                <a:gd name="T99" fmla="*/ 633 h 3711"/>
                                <a:gd name="T100" fmla="*/ 368 w 3181"/>
                                <a:gd name="T101" fmla="*/ 421 h 37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3181" h="3711">
                                  <a:moveTo>
                                    <a:pt x="375" y="81"/>
                                  </a:moveTo>
                                  <a:lnTo>
                                    <a:pt x="433" y="52"/>
                                  </a:lnTo>
                                  <a:lnTo>
                                    <a:pt x="493" y="31"/>
                                  </a:lnTo>
                                  <a:lnTo>
                                    <a:pt x="557" y="16"/>
                                  </a:lnTo>
                                  <a:lnTo>
                                    <a:pt x="624" y="5"/>
                                  </a:lnTo>
                                  <a:lnTo>
                                    <a:pt x="693" y="0"/>
                                  </a:lnTo>
                                  <a:lnTo>
                                    <a:pt x="765" y="2"/>
                                  </a:lnTo>
                                  <a:lnTo>
                                    <a:pt x="838" y="7"/>
                                  </a:lnTo>
                                  <a:lnTo>
                                    <a:pt x="914" y="18"/>
                                  </a:lnTo>
                                  <a:lnTo>
                                    <a:pt x="991" y="35"/>
                                  </a:lnTo>
                                  <a:lnTo>
                                    <a:pt x="1071" y="55"/>
                                  </a:lnTo>
                                  <a:lnTo>
                                    <a:pt x="1152" y="81"/>
                                  </a:lnTo>
                                  <a:lnTo>
                                    <a:pt x="1233" y="110"/>
                                  </a:lnTo>
                                  <a:lnTo>
                                    <a:pt x="1315" y="145"/>
                                  </a:lnTo>
                                  <a:lnTo>
                                    <a:pt x="1399" y="183"/>
                                  </a:lnTo>
                                  <a:lnTo>
                                    <a:pt x="1484" y="225"/>
                                  </a:lnTo>
                                  <a:lnTo>
                                    <a:pt x="1568" y="271"/>
                                  </a:lnTo>
                                  <a:lnTo>
                                    <a:pt x="1653" y="321"/>
                                  </a:lnTo>
                                  <a:lnTo>
                                    <a:pt x="1737" y="375"/>
                                  </a:lnTo>
                                  <a:lnTo>
                                    <a:pt x="1823" y="431"/>
                                  </a:lnTo>
                                  <a:lnTo>
                                    <a:pt x="1907" y="492"/>
                                  </a:lnTo>
                                  <a:lnTo>
                                    <a:pt x="1991" y="554"/>
                                  </a:lnTo>
                                  <a:lnTo>
                                    <a:pt x="2075" y="621"/>
                                  </a:lnTo>
                                  <a:lnTo>
                                    <a:pt x="2157" y="689"/>
                                  </a:lnTo>
                                  <a:lnTo>
                                    <a:pt x="2239" y="762"/>
                                  </a:lnTo>
                                  <a:lnTo>
                                    <a:pt x="2320" y="836"/>
                                  </a:lnTo>
                                  <a:lnTo>
                                    <a:pt x="2398" y="912"/>
                                  </a:lnTo>
                                  <a:lnTo>
                                    <a:pt x="2475" y="991"/>
                                  </a:lnTo>
                                  <a:lnTo>
                                    <a:pt x="2550" y="1072"/>
                                  </a:lnTo>
                                  <a:lnTo>
                                    <a:pt x="2623" y="1154"/>
                                  </a:lnTo>
                                  <a:lnTo>
                                    <a:pt x="2695" y="1238"/>
                                  </a:lnTo>
                                  <a:lnTo>
                                    <a:pt x="2763" y="1324"/>
                                  </a:lnTo>
                                  <a:lnTo>
                                    <a:pt x="2830" y="1412"/>
                                  </a:lnTo>
                                  <a:lnTo>
                                    <a:pt x="2884" y="1498"/>
                                  </a:lnTo>
                                  <a:lnTo>
                                    <a:pt x="2935" y="1585"/>
                                  </a:lnTo>
                                  <a:lnTo>
                                    <a:pt x="2980" y="1670"/>
                                  </a:lnTo>
                                  <a:lnTo>
                                    <a:pt x="3021" y="1754"/>
                                  </a:lnTo>
                                  <a:lnTo>
                                    <a:pt x="3057" y="1837"/>
                                  </a:lnTo>
                                  <a:lnTo>
                                    <a:pt x="3088" y="1919"/>
                                  </a:lnTo>
                                  <a:lnTo>
                                    <a:pt x="3116" y="2000"/>
                                  </a:lnTo>
                                  <a:lnTo>
                                    <a:pt x="3137" y="2080"/>
                                  </a:lnTo>
                                  <a:lnTo>
                                    <a:pt x="3155" y="2159"/>
                                  </a:lnTo>
                                  <a:lnTo>
                                    <a:pt x="3168" y="2236"/>
                                  </a:lnTo>
                                  <a:lnTo>
                                    <a:pt x="3176" y="2312"/>
                                  </a:lnTo>
                                  <a:lnTo>
                                    <a:pt x="3181" y="2386"/>
                                  </a:lnTo>
                                  <a:lnTo>
                                    <a:pt x="3181" y="2461"/>
                                  </a:lnTo>
                                  <a:lnTo>
                                    <a:pt x="3176" y="2532"/>
                                  </a:lnTo>
                                  <a:lnTo>
                                    <a:pt x="3168" y="2603"/>
                                  </a:lnTo>
                                  <a:lnTo>
                                    <a:pt x="3155" y="2673"/>
                                  </a:lnTo>
                                  <a:lnTo>
                                    <a:pt x="3138" y="2740"/>
                                  </a:lnTo>
                                  <a:lnTo>
                                    <a:pt x="3117" y="2807"/>
                                  </a:lnTo>
                                  <a:lnTo>
                                    <a:pt x="3092" y="2871"/>
                                  </a:lnTo>
                                  <a:lnTo>
                                    <a:pt x="3063" y="2933"/>
                                  </a:lnTo>
                                  <a:lnTo>
                                    <a:pt x="3031" y="2995"/>
                                  </a:lnTo>
                                  <a:lnTo>
                                    <a:pt x="2995" y="3054"/>
                                  </a:lnTo>
                                  <a:lnTo>
                                    <a:pt x="2954" y="3112"/>
                                  </a:lnTo>
                                  <a:lnTo>
                                    <a:pt x="2910" y="3169"/>
                                  </a:lnTo>
                                  <a:lnTo>
                                    <a:pt x="2863" y="3222"/>
                                  </a:lnTo>
                                  <a:lnTo>
                                    <a:pt x="2811" y="3276"/>
                                  </a:lnTo>
                                  <a:lnTo>
                                    <a:pt x="2756" y="3325"/>
                                  </a:lnTo>
                                  <a:lnTo>
                                    <a:pt x="2698" y="3374"/>
                                  </a:lnTo>
                                  <a:lnTo>
                                    <a:pt x="2636" y="3420"/>
                                  </a:lnTo>
                                  <a:lnTo>
                                    <a:pt x="2571" y="3465"/>
                                  </a:lnTo>
                                  <a:lnTo>
                                    <a:pt x="2502" y="3508"/>
                                  </a:lnTo>
                                  <a:lnTo>
                                    <a:pt x="2430" y="3548"/>
                                  </a:lnTo>
                                  <a:lnTo>
                                    <a:pt x="2365" y="3580"/>
                                  </a:lnTo>
                                  <a:lnTo>
                                    <a:pt x="2298" y="3610"/>
                                  </a:lnTo>
                                  <a:lnTo>
                                    <a:pt x="2231" y="3634"/>
                                  </a:lnTo>
                                  <a:lnTo>
                                    <a:pt x="2163" y="3657"/>
                                  </a:lnTo>
                                  <a:lnTo>
                                    <a:pt x="2093" y="3676"/>
                                  </a:lnTo>
                                  <a:lnTo>
                                    <a:pt x="2023" y="3690"/>
                                  </a:lnTo>
                                  <a:lnTo>
                                    <a:pt x="1952" y="3701"/>
                                  </a:lnTo>
                                  <a:lnTo>
                                    <a:pt x="1880" y="3708"/>
                                  </a:lnTo>
                                  <a:lnTo>
                                    <a:pt x="1809" y="3711"/>
                                  </a:lnTo>
                                  <a:lnTo>
                                    <a:pt x="1736" y="3710"/>
                                  </a:lnTo>
                                  <a:lnTo>
                                    <a:pt x="1664" y="3705"/>
                                  </a:lnTo>
                                  <a:lnTo>
                                    <a:pt x="1592" y="3696"/>
                                  </a:lnTo>
                                  <a:lnTo>
                                    <a:pt x="1519" y="3682"/>
                                  </a:lnTo>
                                  <a:lnTo>
                                    <a:pt x="1447" y="3664"/>
                                  </a:lnTo>
                                  <a:lnTo>
                                    <a:pt x="1376" y="3642"/>
                                  </a:lnTo>
                                  <a:lnTo>
                                    <a:pt x="1305" y="3615"/>
                                  </a:lnTo>
                                  <a:lnTo>
                                    <a:pt x="1233" y="3583"/>
                                  </a:lnTo>
                                  <a:lnTo>
                                    <a:pt x="1165" y="3548"/>
                                  </a:lnTo>
                                  <a:lnTo>
                                    <a:pt x="1096" y="3508"/>
                                  </a:lnTo>
                                  <a:lnTo>
                                    <a:pt x="1028" y="3462"/>
                                  </a:lnTo>
                                  <a:lnTo>
                                    <a:pt x="962" y="3412"/>
                                  </a:lnTo>
                                  <a:lnTo>
                                    <a:pt x="898" y="3356"/>
                                  </a:lnTo>
                                  <a:lnTo>
                                    <a:pt x="834" y="3296"/>
                                  </a:lnTo>
                                  <a:lnTo>
                                    <a:pt x="772" y="3231"/>
                                  </a:lnTo>
                                  <a:lnTo>
                                    <a:pt x="712" y="3161"/>
                                  </a:lnTo>
                                  <a:lnTo>
                                    <a:pt x="653" y="3085"/>
                                  </a:lnTo>
                                  <a:lnTo>
                                    <a:pt x="598" y="3003"/>
                                  </a:lnTo>
                                  <a:lnTo>
                                    <a:pt x="544" y="2918"/>
                                  </a:lnTo>
                                  <a:lnTo>
                                    <a:pt x="492" y="2826"/>
                                  </a:lnTo>
                                  <a:lnTo>
                                    <a:pt x="444" y="2729"/>
                                  </a:lnTo>
                                  <a:lnTo>
                                    <a:pt x="397" y="2626"/>
                                  </a:lnTo>
                                  <a:lnTo>
                                    <a:pt x="353" y="2517"/>
                                  </a:lnTo>
                                  <a:lnTo>
                                    <a:pt x="310" y="2411"/>
                                  </a:lnTo>
                                  <a:lnTo>
                                    <a:pt x="269" y="2306"/>
                                  </a:lnTo>
                                  <a:lnTo>
                                    <a:pt x="232" y="2202"/>
                                  </a:lnTo>
                                  <a:lnTo>
                                    <a:pt x="198" y="2099"/>
                                  </a:lnTo>
                                  <a:lnTo>
                                    <a:pt x="166" y="1997"/>
                                  </a:lnTo>
                                  <a:lnTo>
                                    <a:pt x="136" y="1897"/>
                                  </a:lnTo>
                                  <a:lnTo>
                                    <a:pt x="110" y="1798"/>
                                  </a:lnTo>
                                  <a:lnTo>
                                    <a:pt x="87" y="1701"/>
                                  </a:lnTo>
                                  <a:lnTo>
                                    <a:pt x="66" y="1605"/>
                                  </a:lnTo>
                                  <a:lnTo>
                                    <a:pt x="49" y="1510"/>
                                  </a:lnTo>
                                  <a:lnTo>
                                    <a:pt x="33" y="1418"/>
                                  </a:lnTo>
                                  <a:lnTo>
                                    <a:pt x="21" y="1328"/>
                                  </a:lnTo>
                                  <a:lnTo>
                                    <a:pt x="12" y="1239"/>
                                  </a:lnTo>
                                  <a:lnTo>
                                    <a:pt x="5" y="1152"/>
                                  </a:lnTo>
                                  <a:lnTo>
                                    <a:pt x="1" y="1068"/>
                                  </a:lnTo>
                                  <a:lnTo>
                                    <a:pt x="0" y="987"/>
                                  </a:lnTo>
                                  <a:lnTo>
                                    <a:pt x="2" y="907"/>
                                  </a:lnTo>
                                  <a:lnTo>
                                    <a:pt x="7" y="830"/>
                                  </a:lnTo>
                                  <a:lnTo>
                                    <a:pt x="14" y="757"/>
                                  </a:lnTo>
                                  <a:lnTo>
                                    <a:pt x="25" y="685"/>
                                  </a:lnTo>
                                  <a:lnTo>
                                    <a:pt x="38" y="617"/>
                                  </a:lnTo>
                                  <a:lnTo>
                                    <a:pt x="53" y="551"/>
                                  </a:lnTo>
                                  <a:lnTo>
                                    <a:pt x="74" y="488"/>
                                  </a:lnTo>
                                  <a:lnTo>
                                    <a:pt x="95" y="429"/>
                                  </a:lnTo>
                                  <a:lnTo>
                                    <a:pt x="120" y="373"/>
                                  </a:lnTo>
                                  <a:lnTo>
                                    <a:pt x="147" y="320"/>
                                  </a:lnTo>
                                  <a:lnTo>
                                    <a:pt x="178" y="271"/>
                                  </a:lnTo>
                                  <a:lnTo>
                                    <a:pt x="211" y="225"/>
                                  </a:lnTo>
                                  <a:lnTo>
                                    <a:pt x="248" y="184"/>
                                  </a:lnTo>
                                  <a:lnTo>
                                    <a:pt x="287" y="145"/>
                                  </a:lnTo>
                                  <a:lnTo>
                                    <a:pt x="330" y="110"/>
                                  </a:lnTo>
                                  <a:lnTo>
                                    <a:pt x="375" y="81"/>
                                  </a:lnTo>
                                  <a:close/>
                                  <a:moveTo>
                                    <a:pt x="480" y="331"/>
                                  </a:moveTo>
                                  <a:lnTo>
                                    <a:pt x="531" y="306"/>
                                  </a:lnTo>
                                  <a:lnTo>
                                    <a:pt x="585" y="287"/>
                                  </a:lnTo>
                                  <a:lnTo>
                                    <a:pt x="640" y="273"/>
                                  </a:lnTo>
                                  <a:lnTo>
                                    <a:pt x="699" y="263"/>
                                  </a:lnTo>
                                  <a:lnTo>
                                    <a:pt x="759" y="258"/>
                                  </a:lnTo>
                                  <a:lnTo>
                                    <a:pt x="821" y="258"/>
                                  </a:lnTo>
                                  <a:lnTo>
                                    <a:pt x="885" y="263"/>
                                  </a:lnTo>
                                  <a:lnTo>
                                    <a:pt x="951" y="271"/>
                                  </a:lnTo>
                                  <a:lnTo>
                                    <a:pt x="1019" y="285"/>
                                  </a:lnTo>
                                  <a:lnTo>
                                    <a:pt x="1088" y="301"/>
                                  </a:lnTo>
                                  <a:lnTo>
                                    <a:pt x="1158" y="322"/>
                                  </a:lnTo>
                                  <a:lnTo>
                                    <a:pt x="1227" y="347"/>
                                  </a:lnTo>
                                  <a:lnTo>
                                    <a:pt x="1300" y="376"/>
                                  </a:lnTo>
                                  <a:lnTo>
                                    <a:pt x="1372" y="409"/>
                                  </a:lnTo>
                                  <a:lnTo>
                                    <a:pt x="1446" y="444"/>
                                  </a:lnTo>
                                  <a:lnTo>
                                    <a:pt x="1519" y="483"/>
                                  </a:lnTo>
                                  <a:lnTo>
                                    <a:pt x="1593" y="526"/>
                                  </a:lnTo>
                                  <a:lnTo>
                                    <a:pt x="1666" y="571"/>
                                  </a:lnTo>
                                  <a:lnTo>
                                    <a:pt x="1740" y="620"/>
                                  </a:lnTo>
                                  <a:lnTo>
                                    <a:pt x="1813" y="672"/>
                                  </a:lnTo>
                                  <a:lnTo>
                                    <a:pt x="1887" y="726"/>
                                  </a:lnTo>
                                  <a:lnTo>
                                    <a:pt x="1959" y="783"/>
                                  </a:lnTo>
                                  <a:lnTo>
                                    <a:pt x="2032" y="842"/>
                                  </a:lnTo>
                                  <a:lnTo>
                                    <a:pt x="2102" y="904"/>
                                  </a:lnTo>
                                  <a:lnTo>
                                    <a:pt x="2172" y="968"/>
                                  </a:lnTo>
                                  <a:lnTo>
                                    <a:pt x="2240" y="1034"/>
                                  </a:lnTo>
                                  <a:lnTo>
                                    <a:pt x="2308" y="1103"/>
                                  </a:lnTo>
                                  <a:lnTo>
                                    <a:pt x="2373" y="1173"/>
                                  </a:lnTo>
                                  <a:lnTo>
                                    <a:pt x="2437" y="1245"/>
                                  </a:lnTo>
                                  <a:lnTo>
                                    <a:pt x="2500" y="1318"/>
                                  </a:lnTo>
                                  <a:lnTo>
                                    <a:pt x="2559" y="1393"/>
                                  </a:lnTo>
                                  <a:lnTo>
                                    <a:pt x="2617" y="1470"/>
                                  </a:lnTo>
                                  <a:lnTo>
                                    <a:pt x="2679" y="1546"/>
                                  </a:lnTo>
                                  <a:lnTo>
                                    <a:pt x="2735" y="1623"/>
                                  </a:lnTo>
                                  <a:lnTo>
                                    <a:pt x="2786" y="1698"/>
                                  </a:lnTo>
                                  <a:lnTo>
                                    <a:pt x="2831" y="1774"/>
                                  </a:lnTo>
                                  <a:lnTo>
                                    <a:pt x="2872" y="1849"/>
                                  </a:lnTo>
                                  <a:lnTo>
                                    <a:pt x="2908" y="1925"/>
                                  </a:lnTo>
                                  <a:lnTo>
                                    <a:pt x="2939" y="1998"/>
                                  </a:lnTo>
                                  <a:lnTo>
                                    <a:pt x="2966" y="2073"/>
                                  </a:lnTo>
                                  <a:lnTo>
                                    <a:pt x="2987" y="2146"/>
                                  </a:lnTo>
                                  <a:lnTo>
                                    <a:pt x="3005" y="2218"/>
                                  </a:lnTo>
                                  <a:lnTo>
                                    <a:pt x="3018" y="2289"/>
                                  </a:lnTo>
                                  <a:lnTo>
                                    <a:pt x="3027" y="2360"/>
                                  </a:lnTo>
                                  <a:lnTo>
                                    <a:pt x="3030" y="2430"/>
                                  </a:lnTo>
                                  <a:lnTo>
                                    <a:pt x="3030" y="2499"/>
                                  </a:lnTo>
                                  <a:lnTo>
                                    <a:pt x="3027" y="2568"/>
                                  </a:lnTo>
                                  <a:lnTo>
                                    <a:pt x="3018" y="2634"/>
                                  </a:lnTo>
                                  <a:lnTo>
                                    <a:pt x="3005" y="2699"/>
                                  </a:lnTo>
                                  <a:lnTo>
                                    <a:pt x="2989" y="2763"/>
                                  </a:lnTo>
                                  <a:lnTo>
                                    <a:pt x="2968" y="2824"/>
                                  </a:lnTo>
                                  <a:lnTo>
                                    <a:pt x="2945" y="2886"/>
                                  </a:lnTo>
                                  <a:lnTo>
                                    <a:pt x="2917" y="2944"/>
                                  </a:lnTo>
                                  <a:lnTo>
                                    <a:pt x="2887" y="3002"/>
                                  </a:lnTo>
                                  <a:lnTo>
                                    <a:pt x="2851" y="3058"/>
                                  </a:lnTo>
                                  <a:lnTo>
                                    <a:pt x="2813" y="3111"/>
                                  </a:lnTo>
                                  <a:lnTo>
                                    <a:pt x="2772" y="3163"/>
                                  </a:lnTo>
                                  <a:lnTo>
                                    <a:pt x="2727" y="3213"/>
                                  </a:lnTo>
                                  <a:lnTo>
                                    <a:pt x="2679" y="3260"/>
                                  </a:lnTo>
                                  <a:lnTo>
                                    <a:pt x="2627" y="3306"/>
                                  </a:lnTo>
                                  <a:lnTo>
                                    <a:pt x="2574" y="3349"/>
                                  </a:lnTo>
                                  <a:lnTo>
                                    <a:pt x="2515" y="3390"/>
                                  </a:lnTo>
                                  <a:lnTo>
                                    <a:pt x="2455" y="3428"/>
                                  </a:lnTo>
                                  <a:lnTo>
                                    <a:pt x="2392" y="3464"/>
                                  </a:lnTo>
                                  <a:lnTo>
                                    <a:pt x="2335" y="3493"/>
                                  </a:lnTo>
                                  <a:lnTo>
                                    <a:pt x="2275" y="3520"/>
                                  </a:lnTo>
                                  <a:lnTo>
                                    <a:pt x="2214" y="3542"/>
                                  </a:lnTo>
                                  <a:lnTo>
                                    <a:pt x="2151" y="3562"/>
                                  </a:lnTo>
                                  <a:lnTo>
                                    <a:pt x="2087" y="3579"/>
                                  </a:lnTo>
                                  <a:lnTo>
                                    <a:pt x="2021" y="3593"/>
                                  </a:lnTo>
                                  <a:lnTo>
                                    <a:pt x="1954" y="3602"/>
                                  </a:lnTo>
                                  <a:lnTo>
                                    <a:pt x="1887" y="3610"/>
                                  </a:lnTo>
                                  <a:lnTo>
                                    <a:pt x="1818" y="3612"/>
                                  </a:lnTo>
                                  <a:lnTo>
                                    <a:pt x="1749" y="3612"/>
                                  </a:lnTo>
                                  <a:lnTo>
                                    <a:pt x="1681" y="3607"/>
                                  </a:lnTo>
                                  <a:lnTo>
                                    <a:pt x="1611" y="3599"/>
                                  </a:lnTo>
                                  <a:lnTo>
                                    <a:pt x="1541" y="3587"/>
                                  </a:lnTo>
                                  <a:lnTo>
                                    <a:pt x="1471" y="3570"/>
                                  </a:lnTo>
                                  <a:lnTo>
                                    <a:pt x="1401" y="3550"/>
                                  </a:lnTo>
                                  <a:lnTo>
                                    <a:pt x="1332" y="3524"/>
                                  </a:lnTo>
                                  <a:lnTo>
                                    <a:pt x="1263" y="3496"/>
                                  </a:lnTo>
                                  <a:lnTo>
                                    <a:pt x="1195" y="3462"/>
                                  </a:lnTo>
                                  <a:lnTo>
                                    <a:pt x="1129" y="3422"/>
                                  </a:lnTo>
                                  <a:lnTo>
                                    <a:pt x="1064" y="3380"/>
                                  </a:lnTo>
                                  <a:lnTo>
                                    <a:pt x="999" y="3331"/>
                                  </a:lnTo>
                                  <a:lnTo>
                                    <a:pt x="936" y="3278"/>
                                  </a:lnTo>
                                  <a:lnTo>
                                    <a:pt x="874" y="3219"/>
                                  </a:lnTo>
                                  <a:lnTo>
                                    <a:pt x="815" y="3156"/>
                                  </a:lnTo>
                                  <a:lnTo>
                                    <a:pt x="758" y="3086"/>
                                  </a:lnTo>
                                  <a:lnTo>
                                    <a:pt x="702" y="3013"/>
                                  </a:lnTo>
                                  <a:lnTo>
                                    <a:pt x="649" y="2932"/>
                                  </a:lnTo>
                                  <a:lnTo>
                                    <a:pt x="598" y="2847"/>
                                  </a:lnTo>
                                  <a:lnTo>
                                    <a:pt x="550" y="2756"/>
                                  </a:lnTo>
                                  <a:lnTo>
                                    <a:pt x="504" y="2659"/>
                                  </a:lnTo>
                                  <a:lnTo>
                                    <a:pt x="463" y="2556"/>
                                  </a:lnTo>
                                  <a:lnTo>
                                    <a:pt x="423" y="2447"/>
                                  </a:lnTo>
                                  <a:lnTo>
                                    <a:pt x="385" y="2353"/>
                                  </a:lnTo>
                                  <a:lnTo>
                                    <a:pt x="350" y="2261"/>
                                  </a:lnTo>
                                  <a:lnTo>
                                    <a:pt x="318" y="2170"/>
                                  </a:lnTo>
                                  <a:lnTo>
                                    <a:pt x="288" y="2080"/>
                                  </a:lnTo>
                                  <a:lnTo>
                                    <a:pt x="261" y="1991"/>
                                  </a:lnTo>
                                  <a:lnTo>
                                    <a:pt x="237" y="1903"/>
                                  </a:lnTo>
                                  <a:lnTo>
                                    <a:pt x="215" y="1818"/>
                                  </a:lnTo>
                                  <a:lnTo>
                                    <a:pt x="196" y="1733"/>
                                  </a:lnTo>
                                  <a:lnTo>
                                    <a:pt x="179" y="1650"/>
                                  </a:lnTo>
                                  <a:lnTo>
                                    <a:pt x="165" y="1567"/>
                                  </a:lnTo>
                                  <a:lnTo>
                                    <a:pt x="153" y="1488"/>
                                  </a:lnTo>
                                  <a:lnTo>
                                    <a:pt x="144" y="1409"/>
                                  </a:lnTo>
                                  <a:lnTo>
                                    <a:pt x="138" y="1332"/>
                                  </a:lnTo>
                                  <a:lnTo>
                                    <a:pt x="133" y="1258"/>
                                  </a:lnTo>
                                  <a:lnTo>
                                    <a:pt x="132" y="1184"/>
                                  </a:lnTo>
                                  <a:lnTo>
                                    <a:pt x="133" y="1115"/>
                                  </a:lnTo>
                                  <a:lnTo>
                                    <a:pt x="135" y="1046"/>
                                  </a:lnTo>
                                  <a:lnTo>
                                    <a:pt x="141" y="980"/>
                                  </a:lnTo>
                                  <a:lnTo>
                                    <a:pt x="151" y="916"/>
                                  </a:lnTo>
                                  <a:lnTo>
                                    <a:pt x="161" y="854"/>
                                  </a:lnTo>
                                  <a:lnTo>
                                    <a:pt x="174" y="795"/>
                                  </a:lnTo>
                                  <a:lnTo>
                                    <a:pt x="190" y="738"/>
                                  </a:lnTo>
                                  <a:lnTo>
                                    <a:pt x="208" y="685"/>
                                  </a:lnTo>
                                  <a:lnTo>
                                    <a:pt x="229" y="633"/>
                                  </a:lnTo>
                                  <a:lnTo>
                                    <a:pt x="251" y="584"/>
                                  </a:lnTo>
                                  <a:lnTo>
                                    <a:pt x="278" y="539"/>
                                  </a:lnTo>
                                  <a:lnTo>
                                    <a:pt x="305" y="496"/>
                                  </a:lnTo>
                                  <a:lnTo>
                                    <a:pt x="336" y="456"/>
                                  </a:lnTo>
                                  <a:lnTo>
                                    <a:pt x="368" y="421"/>
                                  </a:lnTo>
                                  <a:lnTo>
                                    <a:pt x="403" y="388"/>
                                  </a:lnTo>
                                  <a:lnTo>
                                    <a:pt x="440" y="357"/>
                                  </a:lnTo>
                                  <a:lnTo>
                                    <a:pt x="480" y="3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20000"/>
                                <a:lumOff val="80000"/>
                                <a:alpha val="53999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415"/>
                          <wps:cNvSpPr>
                            <a:spLocks noEditPoints="1"/>
                          </wps:cNvSpPr>
                          <wps:spPr bwMode="auto">
                            <a:xfrm rot="5400000">
                              <a:off x="7902" y="4482"/>
                              <a:ext cx="1654" cy="2525"/>
                            </a:xfrm>
                            <a:custGeom>
                              <a:avLst/>
                              <a:gdLst>
                                <a:gd name="T0" fmla="*/ 3037 w 3629"/>
                                <a:gd name="T1" fmla="*/ 4814 h 5033"/>
                                <a:gd name="T2" fmla="*/ 3310 w 3629"/>
                                <a:gd name="T3" fmla="*/ 4434 h 5033"/>
                                <a:gd name="T4" fmla="*/ 3499 w 3629"/>
                                <a:gd name="T5" fmla="*/ 3916 h 5033"/>
                                <a:gd name="T6" fmla="*/ 3605 w 3629"/>
                                <a:gd name="T7" fmla="*/ 3301 h 5033"/>
                                <a:gd name="T8" fmla="*/ 3626 w 3629"/>
                                <a:gd name="T9" fmla="*/ 2627 h 5033"/>
                                <a:gd name="T10" fmla="*/ 3560 w 3629"/>
                                <a:gd name="T11" fmla="*/ 1932 h 5033"/>
                                <a:gd name="T12" fmla="*/ 3396 w 3629"/>
                                <a:gd name="T13" fmla="*/ 1276 h 5033"/>
                                <a:gd name="T14" fmla="*/ 3140 w 3629"/>
                                <a:gd name="T15" fmla="*/ 761 h 5033"/>
                                <a:gd name="T16" fmla="*/ 2817 w 3629"/>
                                <a:gd name="T17" fmla="*/ 379 h 5033"/>
                                <a:gd name="T18" fmla="*/ 2439 w 3629"/>
                                <a:gd name="T19" fmla="*/ 131 h 5033"/>
                                <a:gd name="T20" fmla="*/ 2016 w 3629"/>
                                <a:gd name="T21" fmla="*/ 12 h 5033"/>
                                <a:gd name="T22" fmla="*/ 1557 w 3629"/>
                                <a:gd name="T23" fmla="*/ 20 h 5033"/>
                                <a:gd name="T24" fmla="*/ 1073 w 3629"/>
                                <a:gd name="T25" fmla="*/ 154 h 5033"/>
                                <a:gd name="T26" fmla="*/ 671 w 3629"/>
                                <a:gd name="T27" fmla="*/ 377 h 5033"/>
                                <a:gd name="T28" fmla="*/ 345 w 3629"/>
                                <a:gd name="T29" fmla="*/ 694 h 5033"/>
                                <a:gd name="T30" fmla="*/ 115 w 3629"/>
                                <a:gd name="T31" fmla="*/ 1100 h 5033"/>
                                <a:gd name="T32" fmla="*/ 5 w 3629"/>
                                <a:gd name="T33" fmla="*/ 1585 h 5033"/>
                                <a:gd name="T34" fmla="*/ 39 w 3629"/>
                                <a:gd name="T35" fmla="*/ 2139 h 5033"/>
                                <a:gd name="T36" fmla="*/ 238 w 3629"/>
                                <a:gd name="T37" fmla="*/ 2753 h 5033"/>
                                <a:gd name="T38" fmla="*/ 577 w 3629"/>
                                <a:gd name="T39" fmla="*/ 3391 h 5033"/>
                                <a:gd name="T40" fmla="*/ 947 w 3629"/>
                                <a:gd name="T41" fmla="*/ 3943 h 5033"/>
                                <a:gd name="T42" fmla="*/ 1334 w 3629"/>
                                <a:gd name="T43" fmla="*/ 4396 h 5033"/>
                                <a:gd name="T44" fmla="*/ 1726 w 3629"/>
                                <a:gd name="T45" fmla="*/ 4736 h 5033"/>
                                <a:gd name="T46" fmla="*/ 2114 w 3629"/>
                                <a:gd name="T47" fmla="*/ 4951 h 5033"/>
                                <a:gd name="T48" fmla="*/ 2484 w 3629"/>
                                <a:gd name="T49" fmla="*/ 5033 h 5033"/>
                                <a:gd name="T50" fmla="*/ 2603 w 3629"/>
                                <a:gd name="T51" fmla="*/ 4686 h 5033"/>
                                <a:gd name="T52" fmla="*/ 2900 w 3629"/>
                                <a:gd name="T53" fmla="*/ 4475 h 5033"/>
                                <a:gd name="T54" fmla="*/ 3128 w 3629"/>
                                <a:gd name="T55" fmla="*/ 4121 h 5033"/>
                                <a:gd name="T56" fmla="*/ 3283 w 3629"/>
                                <a:gd name="T57" fmla="*/ 3656 h 5033"/>
                                <a:gd name="T58" fmla="*/ 3364 w 3629"/>
                                <a:gd name="T59" fmla="*/ 3112 h 5033"/>
                                <a:gd name="T60" fmla="*/ 3370 w 3629"/>
                                <a:gd name="T61" fmla="*/ 2523 h 5033"/>
                                <a:gd name="T62" fmla="*/ 3298 w 3629"/>
                                <a:gd name="T63" fmla="*/ 1917 h 5033"/>
                                <a:gd name="T64" fmla="*/ 3164 w 3629"/>
                                <a:gd name="T65" fmla="*/ 1329 h 5033"/>
                                <a:gd name="T66" fmla="*/ 2948 w 3629"/>
                                <a:gd name="T67" fmla="*/ 846 h 5033"/>
                                <a:gd name="T68" fmla="*/ 2651 w 3629"/>
                                <a:gd name="T69" fmla="*/ 489 h 5033"/>
                                <a:gd name="T70" fmla="*/ 2294 w 3629"/>
                                <a:gd name="T71" fmla="*/ 256 h 5033"/>
                                <a:gd name="T72" fmla="*/ 1895 w 3629"/>
                                <a:gd name="T73" fmla="*/ 147 h 5033"/>
                                <a:gd name="T74" fmla="*/ 1469 w 3629"/>
                                <a:gd name="T75" fmla="*/ 161 h 5033"/>
                                <a:gd name="T76" fmla="*/ 1047 w 3629"/>
                                <a:gd name="T77" fmla="*/ 292 h 5033"/>
                                <a:gd name="T78" fmla="*/ 693 w 3629"/>
                                <a:gd name="T79" fmla="*/ 514 h 5033"/>
                                <a:gd name="T80" fmla="*/ 398 w 3629"/>
                                <a:gd name="T81" fmla="*/ 833 h 5033"/>
                                <a:gd name="T82" fmla="*/ 193 w 3629"/>
                                <a:gd name="T83" fmla="*/ 1238 h 5033"/>
                                <a:gd name="T84" fmla="*/ 109 w 3629"/>
                                <a:gd name="T85" fmla="*/ 1721 h 5033"/>
                                <a:gd name="T86" fmla="*/ 175 w 3629"/>
                                <a:gd name="T87" fmla="*/ 2270 h 5033"/>
                                <a:gd name="T88" fmla="*/ 422 w 3629"/>
                                <a:gd name="T89" fmla="*/ 2877 h 5033"/>
                                <a:gd name="T90" fmla="*/ 742 w 3629"/>
                                <a:gd name="T91" fmla="*/ 3436 h 5033"/>
                                <a:gd name="T92" fmla="*/ 1072 w 3629"/>
                                <a:gd name="T93" fmla="*/ 3896 h 5033"/>
                                <a:gd name="T94" fmla="*/ 1414 w 3629"/>
                                <a:gd name="T95" fmla="*/ 4262 h 5033"/>
                                <a:gd name="T96" fmla="*/ 1762 w 3629"/>
                                <a:gd name="T97" fmla="*/ 4526 h 5033"/>
                                <a:gd name="T98" fmla="*/ 2101 w 3629"/>
                                <a:gd name="T99" fmla="*/ 4681 h 5033"/>
                                <a:gd name="T100" fmla="*/ 2422 w 3629"/>
                                <a:gd name="T101" fmla="*/ 4721 h 50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3629" h="5033">
                                  <a:moveTo>
                                    <a:pt x="2759" y="4994"/>
                                  </a:moveTo>
                                  <a:lnTo>
                                    <a:pt x="2833" y="4961"/>
                                  </a:lnTo>
                                  <a:lnTo>
                                    <a:pt x="2904" y="4919"/>
                                  </a:lnTo>
                                  <a:lnTo>
                                    <a:pt x="2972" y="4871"/>
                                  </a:lnTo>
                                  <a:lnTo>
                                    <a:pt x="3037" y="4814"/>
                                  </a:lnTo>
                                  <a:lnTo>
                                    <a:pt x="3097" y="4751"/>
                                  </a:lnTo>
                                  <a:lnTo>
                                    <a:pt x="3155" y="4680"/>
                                  </a:lnTo>
                                  <a:lnTo>
                                    <a:pt x="3210" y="4604"/>
                                  </a:lnTo>
                                  <a:lnTo>
                                    <a:pt x="3262" y="4521"/>
                                  </a:lnTo>
                                  <a:lnTo>
                                    <a:pt x="3310" y="4434"/>
                                  </a:lnTo>
                                  <a:lnTo>
                                    <a:pt x="3355" y="4339"/>
                                  </a:lnTo>
                                  <a:lnTo>
                                    <a:pt x="3396" y="4241"/>
                                  </a:lnTo>
                                  <a:lnTo>
                                    <a:pt x="3434" y="4137"/>
                                  </a:lnTo>
                                  <a:lnTo>
                                    <a:pt x="3468" y="4029"/>
                                  </a:lnTo>
                                  <a:lnTo>
                                    <a:pt x="3499" y="3916"/>
                                  </a:lnTo>
                                  <a:lnTo>
                                    <a:pt x="3528" y="3799"/>
                                  </a:lnTo>
                                  <a:lnTo>
                                    <a:pt x="3551" y="3679"/>
                                  </a:lnTo>
                                  <a:lnTo>
                                    <a:pt x="3573" y="3556"/>
                                  </a:lnTo>
                                  <a:lnTo>
                                    <a:pt x="3591" y="3430"/>
                                  </a:lnTo>
                                  <a:lnTo>
                                    <a:pt x="3605" y="3301"/>
                                  </a:lnTo>
                                  <a:lnTo>
                                    <a:pt x="3617" y="3169"/>
                                  </a:lnTo>
                                  <a:lnTo>
                                    <a:pt x="3624" y="3036"/>
                                  </a:lnTo>
                                  <a:lnTo>
                                    <a:pt x="3627" y="2900"/>
                                  </a:lnTo>
                                  <a:lnTo>
                                    <a:pt x="3629" y="2764"/>
                                  </a:lnTo>
                                  <a:lnTo>
                                    <a:pt x="3626" y="2627"/>
                                  </a:lnTo>
                                  <a:lnTo>
                                    <a:pt x="3619" y="2488"/>
                                  </a:lnTo>
                                  <a:lnTo>
                                    <a:pt x="3610" y="2348"/>
                                  </a:lnTo>
                                  <a:lnTo>
                                    <a:pt x="3597" y="2210"/>
                                  </a:lnTo>
                                  <a:lnTo>
                                    <a:pt x="3580" y="2070"/>
                                  </a:lnTo>
                                  <a:lnTo>
                                    <a:pt x="3560" y="1932"/>
                                  </a:lnTo>
                                  <a:lnTo>
                                    <a:pt x="3536" y="1793"/>
                                  </a:lnTo>
                                  <a:lnTo>
                                    <a:pt x="3509" y="1656"/>
                                  </a:lnTo>
                                  <a:lnTo>
                                    <a:pt x="3478" y="1521"/>
                                  </a:lnTo>
                                  <a:lnTo>
                                    <a:pt x="3439" y="1395"/>
                                  </a:lnTo>
                                  <a:lnTo>
                                    <a:pt x="3396" y="1276"/>
                                  </a:lnTo>
                                  <a:lnTo>
                                    <a:pt x="3351" y="1162"/>
                                  </a:lnTo>
                                  <a:lnTo>
                                    <a:pt x="3302" y="1054"/>
                                  </a:lnTo>
                                  <a:lnTo>
                                    <a:pt x="3251" y="951"/>
                                  </a:lnTo>
                                  <a:lnTo>
                                    <a:pt x="3197" y="853"/>
                                  </a:lnTo>
                                  <a:lnTo>
                                    <a:pt x="3140" y="761"/>
                                  </a:lnTo>
                                  <a:lnTo>
                                    <a:pt x="3081" y="674"/>
                                  </a:lnTo>
                                  <a:lnTo>
                                    <a:pt x="3019" y="592"/>
                                  </a:lnTo>
                                  <a:lnTo>
                                    <a:pt x="2954" y="517"/>
                                  </a:lnTo>
                                  <a:lnTo>
                                    <a:pt x="2887" y="446"/>
                                  </a:lnTo>
                                  <a:lnTo>
                                    <a:pt x="2817" y="379"/>
                                  </a:lnTo>
                                  <a:lnTo>
                                    <a:pt x="2746" y="320"/>
                                  </a:lnTo>
                                  <a:lnTo>
                                    <a:pt x="2673" y="264"/>
                                  </a:lnTo>
                                  <a:lnTo>
                                    <a:pt x="2597" y="215"/>
                                  </a:lnTo>
                                  <a:lnTo>
                                    <a:pt x="2519" y="171"/>
                                  </a:lnTo>
                                  <a:lnTo>
                                    <a:pt x="2439" y="131"/>
                                  </a:lnTo>
                                  <a:lnTo>
                                    <a:pt x="2357" y="97"/>
                                  </a:lnTo>
                                  <a:lnTo>
                                    <a:pt x="2274" y="68"/>
                                  </a:lnTo>
                                  <a:lnTo>
                                    <a:pt x="2190" y="44"/>
                                  </a:lnTo>
                                  <a:lnTo>
                                    <a:pt x="2103" y="25"/>
                                  </a:lnTo>
                                  <a:lnTo>
                                    <a:pt x="2016" y="12"/>
                                  </a:lnTo>
                                  <a:lnTo>
                                    <a:pt x="1926" y="4"/>
                                  </a:lnTo>
                                  <a:lnTo>
                                    <a:pt x="1835" y="0"/>
                                  </a:lnTo>
                                  <a:lnTo>
                                    <a:pt x="1743" y="3"/>
                                  </a:lnTo>
                                  <a:lnTo>
                                    <a:pt x="1650" y="9"/>
                                  </a:lnTo>
                                  <a:lnTo>
                                    <a:pt x="1557" y="20"/>
                                  </a:lnTo>
                                  <a:lnTo>
                                    <a:pt x="1461" y="37"/>
                                  </a:lnTo>
                                  <a:lnTo>
                                    <a:pt x="1365" y="60"/>
                                  </a:lnTo>
                                  <a:lnTo>
                                    <a:pt x="1269" y="86"/>
                                  </a:lnTo>
                                  <a:lnTo>
                                    <a:pt x="1170" y="118"/>
                                  </a:lnTo>
                                  <a:lnTo>
                                    <a:pt x="1073" y="154"/>
                                  </a:lnTo>
                                  <a:lnTo>
                                    <a:pt x="987" y="191"/>
                                  </a:lnTo>
                                  <a:lnTo>
                                    <a:pt x="904" y="231"/>
                                  </a:lnTo>
                                  <a:lnTo>
                                    <a:pt x="824" y="275"/>
                                  </a:lnTo>
                                  <a:lnTo>
                                    <a:pt x="747" y="324"/>
                                  </a:lnTo>
                                  <a:lnTo>
                                    <a:pt x="671" y="377"/>
                                  </a:lnTo>
                                  <a:lnTo>
                                    <a:pt x="600" y="433"/>
                                  </a:lnTo>
                                  <a:lnTo>
                                    <a:pt x="531" y="493"/>
                                  </a:lnTo>
                                  <a:lnTo>
                                    <a:pt x="464" y="556"/>
                                  </a:lnTo>
                                  <a:lnTo>
                                    <a:pt x="403" y="623"/>
                                  </a:lnTo>
                                  <a:lnTo>
                                    <a:pt x="345" y="694"/>
                                  </a:lnTo>
                                  <a:lnTo>
                                    <a:pt x="290" y="769"/>
                                  </a:lnTo>
                                  <a:lnTo>
                                    <a:pt x="239" y="847"/>
                                  </a:lnTo>
                                  <a:lnTo>
                                    <a:pt x="194" y="928"/>
                                  </a:lnTo>
                                  <a:lnTo>
                                    <a:pt x="151" y="1013"/>
                                  </a:lnTo>
                                  <a:lnTo>
                                    <a:pt x="115" y="1100"/>
                                  </a:lnTo>
                                  <a:lnTo>
                                    <a:pt x="83" y="1190"/>
                                  </a:lnTo>
                                  <a:lnTo>
                                    <a:pt x="55" y="1285"/>
                                  </a:lnTo>
                                  <a:lnTo>
                                    <a:pt x="33" y="1382"/>
                                  </a:lnTo>
                                  <a:lnTo>
                                    <a:pt x="16" y="1482"/>
                                  </a:lnTo>
                                  <a:lnTo>
                                    <a:pt x="5" y="1585"/>
                                  </a:lnTo>
                                  <a:lnTo>
                                    <a:pt x="0" y="1690"/>
                                  </a:lnTo>
                                  <a:lnTo>
                                    <a:pt x="1" y="1798"/>
                                  </a:lnTo>
                                  <a:lnTo>
                                    <a:pt x="7" y="1909"/>
                                  </a:lnTo>
                                  <a:lnTo>
                                    <a:pt x="20" y="2023"/>
                                  </a:lnTo>
                                  <a:lnTo>
                                    <a:pt x="39" y="2139"/>
                                  </a:lnTo>
                                  <a:lnTo>
                                    <a:pt x="65" y="2257"/>
                                  </a:lnTo>
                                  <a:lnTo>
                                    <a:pt x="98" y="2378"/>
                                  </a:lnTo>
                                  <a:lnTo>
                                    <a:pt x="137" y="2501"/>
                                  </a:lnTo>
                                  <a:lnTo>
                                    <a:pt x="185" y="2626"/>
                                  </a:lnTo>
                                  <a:lnTo>
                                    <a:pt x="238" y="2753"/>
                                  </a:lnTo>
                                  <a:lnTo>
                                    <a:pt x="301" y="2884"/>
                                  </a:lnTo>
                                  <a:lnTo>
                                    <a:pt x="370" y="3015"/>
                                  </a:lnTo>
                                  <a:lnTo>
                                    <a:pt x="437" y="3143"/>
                                  </a:lnTo>
                                  <a:lnTo>
                                    <a:pt x="507" y="3269"/>
                                  </a:lnTo>
                                  <a:lnTo>
                                    <a:pt x="577" y="3391"/>
                                  </a:lnTo>
                                  <a:lnTo>
                                    <a:pt x="649" y="3509"/>
                                  </a:lnTo>
                                  <a:lnTo>
                                    <a:pt x="722" y="3623"/>
                                  </a:lnTo>
                                  <a:lnTo>
                                    <a:pt x="796" y="3734"/>
                                  </a:lnTo>
                                  <a:lnTo>
                                    <a:pt x="871" y="3840"/>
                                  </a:lnTo>
                                  <a:lnTo>
                                    <a:pt x="947" y="3943"/>
                                  </a:lnTo>
                                  <a:lnTo>
                                    <a:pt x="1023" y="4042"/>
                                  </a:lnTo>
                                  <a:lnTo>
                                    <a:pt x="1100" y="4137"/>
                                  </a:lnTo>
                                  <a:lnTo>
                                    <a:pt x="1177" y="4228"/>
                                  </a:lnTo>
                                  <a:lnTo>
                                    <a:pt x="1255" y="4314"/>
                                  </a:lnTo>
                                  <a:lnTo>
                                    <a:pt x="1334" y="4396"/>
                                  </a:lnTo>
                                  <a:lnTo>
                                    <a:pt x="1412" y="4473"/>
                                  </a:lnTo>
                                  <a:lnTo>
                                    <a:pt x="1490" y="4545"/>
                                  </a:lnTo>
                                  <a:lnTo>
                                    <a:pt x="1570" y="4614"/>
                                  </a:lnTo>
                                  <a:lnTo>
                                    <a:pt x="1648" y="4676"/>
                                  </a:lnTo>
                                  <a:lnTo>
                                    <a:pt x="1726" y="4736"/>
                                  </a:lnTo>
                                  <a:lnTo>
                                    <a:pt x="1805" y="4789"/>
                                  </a:lnTo>
                                  <a:lnTo>
                                    <a:pt x="1883" y="4838"/>
                                  </a:lnTo>
                                  <a:lnTo>
                                    <a:pt x="1961" y="4880"/>
                                  </a:lnTo>
                                  <a:lnTo>
                                    <a:pt x="2038" y="4919"/>
                                  </a:lnTo>
                                  <a:lnTo>
                                    <a:pt x="2114" y="4951"/>
                                  </a:lnTo>
                                  <a:lnTo>
                                    <a:pt x="2190" y="4978"/>
                                  </a:lnTo>
                                  <a:lnTo>
                                    <a:pt x="2265" y="5001"/>
                                  </a:lnTo>
                                  <a:lnTo>
                                    <a:pt x="2339" y="5017"/>
                                  </a:lnTo>
                                  <a:lnTo>
                                    <a:pt x="2412" y="5028"/>
                                  </a:lnTo>
                                  <a:lnTo>
                                    <a:pt x="2484" y="5033"/>
                                  </a:lnTo>
                                  <a:lnTo>
                                    <a:pt x="2554" y="5033"/>
                                  </a:lnTo>
                                  <a:lnTo>
                                    <a:pt x="2624" y="5026"/>
                                  </a:lnTo>
                                  <a:lnTo>
                                    <a:pt x="2692" y="5013"/>
                                  </a:lnTo>
                                  <a:lnTo>
                                    <a:pt x="2759" y="4994"/>
                                  </a:lnTo>
                                  <a:close/>
                                  <a:moveTo>
                                    <a:pt x="2603" y="4686"/>
                                  </a:moveTo>
                                  <a:lnTo>
                                    <a:pt x="2668" y="4658"/>
                                  </a:lnTo>
                                  <a:lnTo>
                                    <a:pt x="2730" y="4621"/>
                                  </a:lnTo>
                                  <a:lnTo>
                                    <a:pt x="2790" y="4578"/>
                                  </a:lnTo>
                                  <a:lnTo>
                                    <a:pt x="2846" y="4530"/>
                                  </a:lnTo>
                                  <a:lnTo>
                                    <a:pt x="2900" y="4475"/>
                                  </a:lnTo>
                                  <a:lnTo>
                                    <a:pt x="2951" y="4415"/>
                                  </a:lnTo>
                                  <a:lnTo>
                                    <a:pt x="3000" y="4348"/>
                                  </a:lnTo>
                                  <a:lnTo>
                                    <a:pt x="3045" y="4277"/>
                                  </a:lnTo>
                                  <a:lnTo>
                                    <a:pt x="3088" y="4202"/>
                                  </a:lnTo>
                                  <a:lnTo>
                                    <a:pt x="3128" y="4121"/>
                                  </a:lnTo>
                                  <a:lnTo>
                                    <a:pt x="3165" y="4036"/>
                                  </a:lnTo>
                                  <a:lnTo>
                                    <a:pt x="3199" y="3947"/>
                                  </a:lnTo>
                                  <a:lnTo>
                                    <a:pt x="3230" y="3853"/>
                                  </a:lnTo>
                                  <a:lnTo>
                                    <a:pt x="3257" y="3756"/>
                                  </a:lnTo>
                                  <a:lnTo>
                                    <a:pt x="3283" y="3656"/>
                                  </a:lnTo>
                                  <a:lnTo>
                                    <a:pt x="3305" y="3553"/>
                                  </a:lnTo>
                                  <a:lnTo>
                                    <a:pt x="3325" y="3446"/>
                                  </a:lnTo>
                                  <a:lnTo>
                                    <a:pt x="3340" y="3337"/>
                                  </a:lnTo>
                                  <a:lnTo>
                                    <a:pt x="3353" y="3226"/>
                                  </a:lnTo>
                                  <a:lnTo>
                                    <a:pt x="3364" y="3112"/>
                                  </a:lnTo>
                                  <a:lnTo>
                                    <a:pt x="3371" y="2997"/>
                                  </a:lnTo>
                                  <a:lnTo>
                                    <a:pt x="3376" y="2880"/>
                                  </a:lnTo>
                                  <a:lnTo>
                                    <a:pt x="3377" y="2762"/>
                                  </a:lnTo>
                                  <a:lnTo>
                                    <a:pt x="3375" y="2642"/>
                                  </a:lnTo>
                                  <a:lnTo>
                                    <a:pt x="3370" y="2523"/>
                                  </a:lnTo>
                                  <a:lnTo>
                                    <a:pt x="3362" y="2402"/>
                                  </a:lnTo>
                                  <a:lnTo>
                                    <a:pt x="3351" y="2280"/>
                                  </a:lnTo>
                                  <a:lnTo>
                                    <a:pt x="3336" y="2159"/>
                                  </a:lnTo>
                                  <a:lnTo>
                                    <a:pt x="3319" y="2038"/>
                                  </a:lnTo>
                                  <a:lnTo>
                                    <a:pt x="3298" y="1917"/>
                                  </a:lnTo>
                                  <a:lnTo>
                                    <a:pt x="3274" y="1797"/>
                                  </a:lnTo>
                                  <a:lnTo>
                                    <a:pt x="3248" y="1678"/>
                                  </a:lnTo>
                                  <a:lnTo>
                                    <a:pt x="3224" y="1556"/>
                                  </a:lnTo>
                                  <a:lnTo>
                                    <a:pt x="3196" y="1440"/>
                                  </a:lnTo>
                                  <a:lnTo>
                                    <a:pt x="3164" y="1329"/>
                                  </a:lnTo>
                                  <a:lnTo>
                                    <a:pt x="3127" y="1222"/>
                                  </a:lnTo>
                                  <a:lnTo>
                                    <a:pt x="3088" y="1121"/>
                                  </a:lnTo>
                                  <a:lnTo>
                                    <a:pt x="3044" y="1023"/>
                                  </a:lnTo>
                                  <a:lnTo>
                                    <a:pt x="2998" y="932"/>
                                  </a:lnTo>
                                  <a:lnTo>
                                    <a:pt x="2948" y="846"/>
                                  </a:lnTo>
                                  <a:lnTo>
                                    <a:pt x="2894" y="765"/>
                                  </a:lnTo>
                                  <a:lnTo>
                                    <a:pt x="2838" y="688"/>
                                  </a:lnTo>
                                  <a:lnTo>
                                    <a:pt x="2778" y="617"/>
                                  </a:lnTo>
                                  <a:lnTo>
                                    <a:pt x="2717" y="551"/>
                                  </a:lnTo>
                                  <a:lnTo>
                                    <a:pt x="2651" y="489"/>
                                  </a:lnTo>
                                  <a:lnTo>
                                    <a:pt x="2585" y="433"/>
                                  </a:lnTo>
                                  <a:lnTo>
                                    <a:pt x="2515" y="382"/>
                                  </a:lnTo>
                                  <a:lnTo>
                                    <a:pt x="2444" y="334"/>
                                  </a:lnTo>
                                  <a:lnTo>
                                    <a:pt x="2370" y="293"/>
                                  </a:lnTo>
                                  <a:lnTo>
                                    <a:pt x="2294" y="256"/>
                                  </a:lnTo>
                                  <a:lnTo>
                                    <a:pt x="2217" y="225"/>
                                  </a:lnTo>
                                  <a:lnTo>
                                    <a:pt x="2139" y="198"/>
                                  </a:lnTo>
                                  <a:lnTo>
                                    <a:pt x="2058" y="177"/>
                                  </a:lnTo>
                                  <a:lnTo>
                                    <a:pt x="1977" y="159"/>
                                  </a:lnTo>
                                  <a:lnTo>
                                    <a:pt x="1895" y="147"/>
                                  </a:lnTo>
                                  <a:lnTo>
                                    <a:pt x="1810" y="140"/>
                                  </a:lnTo>
                                  <a:lnTo>
                                    <a:pt x="1726" y="139"/>
                                  </a:lnTo>
                                  <a:lnTo>
                                    <a:pt x="1641" y="141"/>
                                  </a:lnTo>
                                  <a:lnTo>
                                    <a:pt x="1556" y="148"/>
                                  </a:lnTo>
                                  <a:lnTo>
                                    <a:pt x="1469" y="161"/>
                                  </a:lnTo>
                                  <a:lnTo>
                                    <a:pt x="1382" y="178"/>
                                  </a:lnTo>
                                  <a:lnTo>
                                    <a:pt x="1296" y="200"/>
                                  </a:lnTo>
                                  <a:lnTo>
                                    <a:pt x="1208" y="228"/>
                                  </a:lnTo>
                                  <a:lnTo>
                                    <a:pt x="1121" y="260"/>
                                  </a:lnTo>
                                  <a:lnTo>
                                    <a:pt x="1047" y="292"/>
                                  </a:lnTo>
                                  <a:lnTo>
                                    <a:pt x="973" y="328"/>
                                  </a:lnTo>
                                  <a:lnTo>
                                    <a:pt x="900" y="369"/>
                                  </a:lnTo>
                                  <a:lnTo>
                                    <a:pt x="830" y="414"/>
                                  </a:lnTo>
                                  <a:lnTo>
                                    <a:pt x="760" y="462"/>
                                  </a:lnTo>
                                  <a:lnTo>
                                    <a:pt x="693" y="514"/>
                                  </a:lnTo>
                                  <a:lnTo>
                                    <a:pt x="628" y="571"/>
                                  </a:lnTo>
                                  <a:lnTo>
                                    <a:pt x="566" y="630"/>
                                  </a:lnTo>
                                  <a:lnTo>
                                    <a:pt x="507" y="694"/>
                                  </a:lnTo>
                                  <a:lnTo>
                                    <a:pt x="451" y="762"/>
                                  </a:lnTo>
                                  <a:lnTo>
                                    <a:pt x="398" y="833"/>
                                  </a:lnTo>
                                  <a:lnTo>
                                    <a:pt x="349" y="907"/>
                                  </a:lnTo>
                                  <a:lnTo>
                                    <a:pt x="304" y="986"/>
                                  </a:lnTo>
                                  <a:lnTo>
                                    <a:pt x="263" y="1066"/>
                                  </a:lnTo>
                                  <a:lnTo>
                                    <a:pt x="226" y="1150"/>
                                  </a:lnTo>
                                  <a:lnTo>
                                    <a:pt x="193" y="1238"/>
                                  </a:lnTo>
                                  <a:lnTo>
                                    <a:pt x="166" y="1329"/>
                                  </a:lnTo>
                                  <a:lnTo>
                                    <a:pt x="143" y="1422"/>
                                  </a:lnTo>
                                  <a:lnTo>
                                    <a:pt x="126" y="1518"/>
                                  </a:lnTo>
                                  <a:lnTo>
                                    <a:pt x="115" y="1618"/>
                                  </a:lnTo>
                                  <a:lnTo>
                                    <a:pt x="109" y="1721"/>
                                  </a:lnTo>
                                  <a:lnTo>
                                    <a:pt x="109" y="1825"/>
                                  </a:lnTo>
                                  <a:lnTo>
                                    <a:pt x="115" y="1933"/>
                                  </a:lnTo>
                                  <a:lnTo>
                                    <a:pt x="128" y="2043"/>
                                  </a:lnTo>
                                  <a:lnTo>
                                    <a:pt x="148" y="2155"/>
                                  </a:lnTo>
                                  <a:lnTo>
                                    <a:pt x="175" y="2270"/>
                                  </a:lnTo>
                                  <a:lnTo>
                                    <a:pt x="208" y="2388"/>
                                  </a:lnTo>
                                  <a:lnTo>
                                    <a:pt x="250" y="2506"/>
                                  </a:lnTo>
                                  <a:lnTo>
                                    <a:pt x="300" y="2628"/>
                                  </a:lnTo>
                                  <a:lnTo>
                                    <a:pt x="356" y="2751"/>
                                  </a:lnTo>
                                  <a:lnTo>
                                    <a:pt x="422" y="2877"/>
                                  </a:lnTo>
                                  <a:lnTo>
                                    <a:pt x="496" y="3004"/>
                                  </a:lnTo>
                                  <a:lnTo>
                                    <a:pt x="556" y="3117"/>
                                  </a:lnTo>
                                  <a:lnTo>
                                    <a:pt x="616" y="3227"/>
                                  </a:lnTo>
                                  <a:lnTo>
                                    <a:pt x="679" y="3334"/>
                                  </a:lnTo>
                                  <a:lnTo>
                                    <a:pt x="742" y="3436"/>
                                  </a:lnTo>
                                  <a:lnTo>
                                    <a:pt x="806" y="3535"/>
                                  </a:lnTo>
                                  <a:lnTo>
                                    <a:pt x="871" y="3631"/>
                                  </a:lnTo>
                                  <a:lnTo>
                                    <a:pt x="938" y="3723"/>
                                  </a:lnTo>
                                  <a:lnTo>
                                    <a:pt x="1004" y="3811"/>
                                  </a:lnTo>
                                  <a:lnTo>
                                    <a:pt x="1072" y="3896"/>
                                  </a:lnTo>
                                  <a:lnTo>
                                    <a:pt x="1139" y="3977"/>
                                  </a:lnTo>
                                  <a:lnTo>
                                    <a:pt x="1208" y="4054"/>
                                  </a:lnTo>
                                  <a:lnTo>
                                    <a:pt x="1277" y="4127"/>
                                  </a:lnTo>
                                  <a:lnTo>
                                    <a:pt x="1346" y="4197"/>
                                  </a:lnTo>
                                  <a:lnTo>
                                    <a:pt x="1414" y="4262"/>
                                  </a:lnTo>
                                  <a:lnTo>
                                    <a:pt x="1484" y="4322"/>
                                  </a:lnTo>
                                  <a:lnTo>
                                    <a:pt x="1554" y="4380"/>
                                  </a:lnTo>
                                  <a:lnTo>
                                    <a:pt x="1623" y="4433"/>
                                  </a:lnTo>
                                  <a:lnTo>
                                    <a:pt x="1693" y="4482"/>
                                  </a:lnTo>
                                  <a:lnTo>
                                    <a:pt x="1762" y="4526"/>
                                  </a:lnTo>
                                  <a:lnTo>
                                    <a:pt x="1831" y="4566"/>
                                  </a:lnTo>
                                  <a:lnTo>
                                    <a:pt x="1899" y="4602"/>
                                  </a:lnTo>
                                  <a:lnTo>
                                    <a:pt x="1967" y="4633"/>
                                  </a:lnTo>
                                  <a:lnTo>
                                    <a:pt x="2035" y="4660"/>
                                  </a:lnTo>
                                  <a:lnTo>
                                    <a:pt x="2101" y="4681"/>
                                  </a:lnTo>
                                  <a:lnTo>
                                    <a:pt x="2167" y="4699"/>
                                  </a:lnTo>
                                  <a:lnTo>
                                    <a:pt x="2233" y="4712"/>
                                  </a:lnTo>
                                  <a:lnTo>
                                    <a:pt x="2297" y="4720"/>
                                  </a:lnTo>
                                  <a:lnTo>
                                    <a:pt x="2361" y="4723"/>
                                  </a:lnTo>
                                  <a:lnTo>
                                    <a:pt x="2422" y="4721"/>
                                  </a:lnTo>
                                  <a:lnTo>
                                    <a:pt x="2484" y="4714"/>
                                  </a:lnTo>
                                  <a:lnTo>
                                    <a:pt x="2543" y="4703"/>
                                  </a:lnTo>
                                  <a:lnTo>
                                    <a:pt x="2603" y="46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>
                                <a:lumMod val="10000"/>
                                <a:lumOff val="90000"/>
                                <a:alpha val="53999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416"/>
                          <wps:cNvSpPr>
                            <a:spLocks noEditPoints="1"/>
                          </wps:cNvSpPr>
                          <wps:spPr bwMode="auto">
                            <a:xfrm rot="5400000">
                              <a:off x="9146" y="6418"/>
                              <a:ext cx="1629" cy="1584"/>
                            </a:xfrm>
                            <a:custGeom>
                              <a:avLst/>
                              <a:gdLst>
                                <a:gd name="T0" fmla="*/ 3243 w 3575"/>
                                <a:gd name="T1" fmla="*/ 116 h 3157"/>
                                <a:gd name="T2" fmla="*/ 2899 w 3575"/>
                                <a:gd name="T3" fmla="*/ 15 h 3157"/>
                                <a:gd name="T4" fmla="*/ 2478 w 3575"/>
                                <a:gd name="T5" fmla="*/ 8 h 3157"/>
                                <a:gd name="T6" fmla="*/ 2006 w 3575"/>
                                <a:gd name="T7" fmla="*/ 86 h 3157"/>
                                <a:gd name="T8" fmla="*/ 1512 w 3575"/>
                                <a:gd name="T9" fmla="*/ 240 h 3157"/>
                                <a:gd name="T10" fmla="*/ 1026 w 3575"/>
                                <a:gd name="T11" fmla="*/ 463 h 3157"/>
                                <a:gd name="T12" fmla="*/ 593 w 3575"/>
                                <a:gd name="T13" fmla="*/ 745 h 3157"/>
                                <a:gd name="T14" fmla="*/ 285 w 3575"/>
                                <a:gd name="T15" fmla="*/ 1060 h 3157"/>
                                <a:gd name="T16" fmla="*/ 89 w 3575"/>
                                <a:gd name="T17" fmla="*/ 1388 h 3157"/>
                                <a:gd name="T18" fmla="*/ 5 w 3575"/>
                                <a:gd name="T19" fmla="*/ 1723 h 3157"/>
                                <a:gd name="T20" fmla="*/ 25 w 3575"/>
                                <a:gd name="T21" fmla="*/ 2058 h 3157"/>
                                <a:gd name="T22" fmla="*/ 146 w 3575"/>
                                <a:gd name="T23" fmla="*/ 2387 h 3157"/>
                                <a:gd name="T24" fmla="*/ 364 w 3575"/>
                                <a:gd name="T25" fmla="*/ 2703 h 3157"/>
                                <a:gd name="T26" fmla="*/ 626 w 3575"/>
                                <a:gd name="T27" fmla="*/ 2937 h 3157"/>
                                <a:gd name="T28" fmla="*/ 938 w 3575"/>
                                <a:gd name="T29" fmla="*/ 3093 h 3157"/>
                                <a:gd name="T30" fmla="*/ 1289 w 3575"/>
                                <a:gd name="T31" fmla="*/ 3156 h 3157"/>
                                <a:gd name="T32" fmla="*/ 1668 w 3575"/>
                                <a:gd name="T33" fmla="*/ 3113 h 3157"/>
                                <a:gd name="T34" fmla="*/ 2060 w 3575"/>
                                <a:gd name="T35" fmla="*/ 2951 h 3157"/>
                                <a:gd name="T36" fmla="*/ 2455 w 3575"/>
                                <a:gd name="T37" fmla="*/ 2652 h 3157"/>
                                <a:gd name="T38" fmla="*/ 2830 w 3575"/>
                                <a:gd name="T39" fmla="*/ 2247 h 3157"/>
                                <a:gd name="T40" fmla="*/ 3138 w 3575"/>
                                <a:gd name="T41" fmla="*/ 1842 h 3157"/>
                                <a:gd name="T42" fmla="*/ 3368 w 3575"/>
                                <a:gd name="T43" fmla="*/ 1449 h 3157"/>
                                <a:gd name="T44" fmla="*/ 3515 w 3575"/>
                                <a:gd name="T45" fmla="*/ 1081 h 3157"/>
                                <a:gd name="T46" fmla="*/ 3575 w 3575"/>
                                <a:gd name="T47" fmla="*/ 747 h 3157"/>
                                <a:gd name="T48" fmla="*/ 3540 w 3575"/>
                                <a:gd name="T49" fmla="*/ 459 h 3157"/>
                                <a:gd name="T50" fmla="*/ 3260 w 3575"/>
                                <a:gd name="T51" fmla="*/ 462 h 3157"/>
                                <a:gd name="T52" fmla="*/ 3033 w 3575"/>
                                <a:gd name="T53" fmla="*/ 300 h 3157"/>
                                <a:gd name="T54" fmla="*/ 2718 w 3575"/>
                                <a:gd name="T55" fmla="*/ 224 h 3157"/>
                                <a:gd name="T56" fmla="*/ 2344 w 3575"/>
                                <a:gd name="T57" fmla="*/ 230 h 3157"/>
                                <a:gd name="T58" fmla="*/ 1930 w 3575"/>
                                <a:gd name="T59" fmla="*/ 307 h 3157"/>
                                <a:gd name="T60" fmla="*/ 1502 w 3575"/>
                                <a:gd name="T61" fmla="*/ 451 h 3157"/>
                                <a:gd name="T62" fmla="*/ 1082 w 3575"/>
                                <a:gd name="T63" fmla="*/ 655 h 3157"/>
                                <a:gd name="T64" fmla="*/ 689 w 3575"/>
                                <a:gd name="T65" fmla="*/ 900 h 3157"/>
                                <a:gd name="T66" fmla="*/ 394 w 3575"/>
                                <a:gd name="T67" fmla="*/ 1177 h 3157"/>
                                <a:gd name="T68" fmla="*/ 210 w 3575"/>
                                <a:gd name="T69" fmla="*/ 1480 h 3157"/>
                                <a:gd name="T70" fmla="*/ 132 w 3575"/>
                                <a:gd name="T71" fmla="*/ 1795 h 3157"/>
                                <a:gd name="T72" fmla="*/ 153 w 3575"/>
                                <a:gd name="T73" fmla="*/ 2111 h 3157"/>
                                <a:gd name="T74" fmla="*/ 271 w 3575"/>
                                <a:gd name="T75" fmla="*/ 2416 h 3157"/>
                                <a:gd name="T76" fmla="*/ 471 w 3575"/>
                                <a:gd name="T77" fmla="*/ 2687 h 3157"/>
                                <a:gd name="T78" fmla="*/ 720 w 3575"/>
                                <a:gd name="T79" fmla="*/ 2886 h 3157"/>
                                <a:gd name="T80" fmla="*/ 1025 w 3575"/>
                                <a:gd name="T81" fmla="*/ 3018 h 3157"/>
                                <a:gd name="T82" fmla="*/ 1370 w 3575"/>
                                <a:gd name="T83" fmla="*/ 3065 h 3157"/>
                                <a:gd name="T84" fmla="*/ 1740 w 3575"/>
                                <a:gd name="T85" fmla="*/ 3005 h 3157"/>
                                <a:gd name="T86" fmla="*/ 2121 w 3575"/>
                                <a:gd name="T87" fmla="*/ 2819 h 3157"/>
                                <a:gd name="T88" fmla="*/ 2498 w 3575"/>
                                <a:gd name="T89" fmla="*/ 2488 h 3157"/>
                                <a:gd name="T90" fmla="*/ 2822 w 3575"/>
                                <a:gd name="T91" fmla="*/ 2117 h 3157"/>
                                <a:gd name="T92" fmla="*/ 3072 w 3575"/>
                                <a:gd name="T93" fmla="*/ 1764 h 3157"/>
                                <a:gd name="T94" fmla="*/ 3251 w 3575"/>
                                <a:gd name="T95" fmla="*/ 1425 h 3157"/>
                                <a:gd name="T96" fmla="*/ 3355 w 3575"/>
                                <a:gd name="T97" fmla="*/ 1108 h 3157"/>
                                <a:gd name="T98" fmla="*/ 3383 w 3575"/>
                                <a:gd name="T99" fmla="*/ 824 h 3157"/>
                                <a:gd name="T100" fmla="*/ 3330 w 3575"/>
                                <a:gd name="T101" fmla="*/ 583 h 31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3575" h="3157">
                                  <a:moveTo>
                                    <a:pt x="3443" y="271"/>
                                  </a:moveTo>
                                  <a:lnTo>
                                    <a:pt x="3400" y="226"/>
                                  </a:lnTo>
                                  <a:lnTo>
                                    <a:pt x="3353" y="186"/>
                                  </a:lnTo>
                                  <a:lnTo>
                                    <a:pt x="3300" y="149"/>
                                  </a:lnTo>
                                  <a:lnTo>
                                    <a:pt x="3243" y="116"/>
                                  </a:lnTo>
                                  <a:lnTo>
                                    <a:pt x="3182" y="88"/>
                                  </a:lnTo>
                                  <a:lnTo>
                                    <a:pt x="3117" y="64"/>
                                  </a:lnTo>
                                  <a:lnTo>
                                    <a:pt x="3048" y="44"/>
                                  </a:lnTo>
                                  <a:lnTo>
                                    <a:pt x="2975" y="27"/>
                                  </a:lnTo>
                                  <a:lnTo>
                                    <a:pt x="2899" y="15"/>
                                  </a:lnTo>
                                  <a:lnTo>
                                    <a:pt x="2820" y="6"/>
                                  </a:lnTo>
                                  <a:lnTo>
                                    <a:pt x="2739" y="1"/>
                                  </a:lnTo>
                                  <a:lnTo>
                                    <a:pt x="2653" y="0"/>
                                  </a:lnTo>
                                  <a:lnTo>
                                    <a:pt x="2567" y="2"/>
                                  </a:lnTo>
                                  <a:lnTo>
                                    <a:pt x="2478" y="8"/>
                                  </a:lnTo>
                                  <a:lnTo>
                                    <a:pt x="2386" y="17"/>
                                  </a:lnTo>
                                  <a:lnTo>
                                    <a:pt x="2293" y="30"/>
                                  </a:lnTo>
                                  <a:lnTo>
                                    <a:pt x="2198" y="45"/>
                                  </a:lnTo>
                                  <a:lnTo>
                                    <a:pt x="2103" y="64"/>
                                  </a:lnTo>
                                  <a:lnTo>
                                    <a:pt x="2006" y="86"/>
                                  </a:lnTo>
                                  <a:lnTo>
                                    <a:pt x="1907" y="111"/>
                                  </a:lnTo>
                                  <a:lnTo>
                                    <a:pt x="1809" y="140"/>
                                  </a:lnTo>
                                  <a:lnTo>
                                    <a:pt x="1710" y="171"/>
                                  </a:lnTo>
                                  <a:lnTo>
                                    <a:pt x="1611" y="204"/>
                                  </a:lnTo>
                                  <a:lnTo>
                                    <a:pt x="1512" y="240"/>
                                  </a:lnTo>
                                  <a:lnTo>
                                    <a:pt x="1414" y="279"/>
                                  </a:lnTo>
                                  <a:lnTo>
                                    <a:pt x="1315" y="322"/>
                                  </a:lnTo>
                                  <a:lnTo>
                                    <a:pt x="1218" y="366"/>
                                  </a:lnTo>
                                  <a:lnTo>
                                    <a:pt x="1121" y="413"/>
                                  </a:lnTo>
                                  <a:lnTo>
                                    <a:pt x="1026" y="463"/>
                                  </a:lnTo>
                                  <a:lnTo>
                                    <a:pt x="932" y="514"/>
                                  </a:lnTo>
                                  <a:lnTo>
                                    <a:pt x="840" y="568"/>
                                  </a:lnTo>
                                  <a:lnTo>
                                    <a:pt x="750" y="624"/>
                                  </a:lnTo>
                                  <a:lnTo>
                                    <a:pt x="669" y="684"/>
                                  </a:lnTo>
                                  <a:lnTo>
                                    <a:pt x="593" y="745"/>
                                  </a:lnTo>
                                  <a:lnTo>
                                    <a:pt x="522" y="806"/>
                                  </a:lnTo>
                                  <a:lnTo>
                                    <a:pt x="456" y="869"/>
                                  </a:lnTo>
                                  <a:lnTo>
                                    <a:pt x="394" y="932"/>
                                  </a:lnTo>
                                  <a:lnTo>
                                    <a:pt x="337" y="995"/>
                                  </a:lnTo>
                                  <a:lnTo>
                                    <a:pt x="285" y="1060"/>
                                  </a:lnTo>
                                  <a:lnTo>
                                    <a:pt x="236" y="1124"/>
                                  </a:lnTo>
                                  <a:lnTo>
                                    <a:pt x="194" y="1189"/>
                                  </a:lnTo>
                                  <a:lnTo>
                                    <a:pt x="154" y="1255"/>
                                  </a:lnTo>
                                  <a:lnTo>
                                    <a:pt x="120" y="1321"/>
                                  </a:lnTo>
                                  <a:lnTo>
                                    <a:pt x="89" y="1388"/>
                                  </a:lnTo>
                                  <a:lnTo>
                                    <a:pt x="64" y="1454"/>
                                  </a:lnTo>
                                  <a:lnTo>
                                    <a:pt x="43" y="1522"/>
                                  </a:lnTo>
                                  <a:lnTo>
                                    <a:pt x="26" y="1588"/>
                                  </a:lnTo>
                                  <a:lnTo>
                                    <a:pt x="13" y="1655"/>
                                  </a:lnTo>
                                  <a:lnTo>
                                    <a:pt x="5" y="1723"/>
                                  </a:lnTo>
                                  <a:lnTo>
                                    <a:pt x="0" y="1790"/>
                                  </a:lnTo>
                                  <a:lnTo>
                                    <a:pt x="0" y="1858"/>
                                  </a:lnTo>
                                  <a:lnTo>
                                    <a:pt x="5" y="1924"/>
                                  </a:lnTo>
                                  <a:lnTo>
                                    <a:pt x="13" y="1992"/>
                                  </a:lnTo>
                                  <a:lnTo>
                                    <a:pt x="25" y="2058"/>
                                  </a:lnTo>
                                  <a:lnTo>
                                    <a:pt x="42" y="2126"/>
                                  </a:lnTo>
                                  <a:lnTo>
                                    <a:pt x="62" y="2192"/>
                                  </a:lnTo>
                                  <a:lnTo>
                                    <a:pt x="86" y="2257"/>
                                  </a:lnTo>
                                  <a:lnTo>
                                    <a:pt x="114" y="2322"/>
                                  </a:lnTo>
                                  <a:lnTo>
                                    <a:pt x="146" y="2387"/>
                                  </a:lnTo>
                                  <a:lnTo>
                                    <a:pt x="183" y="2452"/>
                                  </a:lnTo>
                                  <a:lnTo>
                                    <a:pt x="222" y="2516"/>
                                  </a:lnTo>
                                  <a:lnTo>
                                    <a:pt x="266" y="2579"/>
                                  </a:lnTo>
                                  <a:lnTo>
                                    <a:pt x="313" y="2642"/>
                                  </a:lnTo>
                                  <a:lnTo>
                                    <a:pt x="364" y="2703"/>
                                  </a:lnTo>
                                  <a:lnTo>
                                    <a:pt x="413" y="2755"/>
                                  </a:lnTo>
                                  <a:lnTo>
                                    <a:pt x="463" y="2805"/>
                                  </a:lnTo>
                                  <a:lnTo>
                                    <a:pt x="515" y="2851"/>
                                  </a:lnTo>
                                  <a:lnTo>
                                    <a:pt x="569" y="2895"/>
                                  </a:lnTo>
                                  <a:lnTo>
                                    <a:pt x="626" y="2937"/>
                                  </a:lnTo>
                                  <a:lnTo>
                                    <a:pt x="685" y="2975"/>
                                  </a:lnTo>
                                  <a:lnTo>
                                    <a:pt x="745" y="3009"/>
                                  </a:lnTo>
                                  <a:lnTo>
                                    <a:pt x="808" y="3041"/>
                                  </a:lnTo>
                                  <a:lnTo>
                                    <a:pt x="872" y="3068"/>
                                  </a:lnTo>
                                  <a:lnTo>
                                    <a:pt x="938" y="3093"/>
                                  </a:lnTo>
                                  <a:lnTo>
                                    <a:pt x="1006" y="3113"/>
                                  </a:lnTo>
                                  <a:lnTo>
                                    <a:pt x="1075" y="3130"/>
                                  </a:lnTo>
                                  <a:lnTo>
                                    <a:pt x="1145" y="3143"/>
                                  </a:lnTo>
                                  <a:lnTo>
                                    <a:pt x="1217" y="3151"/>
                                  </a:lnTo>
                                  <a:lnTo>
                                    <a:pt x="1289" y="3156"/>
                                  </a:lnTo>
                                  <a:lnTo>
                                    <a:pt x="1363" y="3157"/>
                                  </a:lnTo>
                                  <a:lnTo>
                                    <a:pt x="1438" y="3153"/>
                                  </a:lnTo>
                                  <a:lnTo>
                                    <a:pt x="1514" y="3144"/>
                                  </a:lnTo>
                                  <a:lnTo>
                                    <a:pt x="1591" y="3131"/>
                                  </a:lnTo>
                                  <a:lnTo>
                                    <a:pt x="1668" y="3113"/>
                                  </a:lnTo>
                                  <a:lnTo>
                                    <a:pt x="1745" y="3091"/>
                                  </a:lnTo>
                                  <a:lnTo>
                                    <a:pt x="1823" y="3063"/>
                                  </a:lnTo>
                                  <a:lnTo>
                                    <a:pt x="1903" y="3031"/>
                                  </a:lnTo>
                                  <a:lnTo>
                                    <a:pt x="1981" y="2993"/>
                                  </a:lnTo>
                                  <a:lnTo>
                                    <a:pt x="2060" y="2951"/>
                                  </a:lnTo>
                                  <a:lnTo>
                                    <a:pt x="2140" y="2902"/>
                                  </a:lnTo>
                                  <a:lnTo>
                                    <a:pt x="2218" y="2848"/>
                                  </a:lnTo>
                                  <a:lnTo>
                                    <a:pt x="2297" y="2789"/>
                                  </a:lnTo>
                                  <a:lnTo>
                                    <a:pt x="2376" y="2723"/>
                                  </a:lnTo>
                                  <a:lnTo>
                                    <a:pt x="2455" y="2652"/>
                                  </a:lnTo>
                                  <a:lnTo>
                                    <a:pt x="2533" y="2574"/>
                                  </a:lnTo>
                                  <a:lnTo>
                                    <a:pt x="2611" y="2491"/>
                                  </a:lnTo>
                                  <a:lnTo>
                                    <a:pt x="2686" y="2411"/>
                                  </a:lnTo>
                                  <a:lnTo>
                                    <a:pt x="2760" y="2329"/>
                                  </a:lnTo>
                                  <a:lnTo>
                                    <a:pt x="2830" y="2247"/>
                                  </a:lnTo>
                                  <a:lnTo>
                                    <a:pt x="2898" y="2166"/>
                                  </a:lnTo>
                                  <a:lnTo>
                                    <a:pt x="2963" y="2084"/>
                                  </a:lnTo>
                                  <a:lnTo>
                                    <a:pt x="3024" y="2004"/>
                                  </a:lnTo>
                                  <a:lnTo>
                                    <a:pt x="3083" y="1923"/>
                                  </a:lnTo>
                                  <a:lnTo>
                                    <a:pt x="3138" y="1842"/>
                                  </a:lnTo>
                                  <a:lnTo>
                                    <a:pt x="3190" y="1762"/>
                                  </a:lnTo>
                                  <a:lnTo>
                                    <a:pt x="3239" y="1683"/>
                                  </a:lnTo>
                                  <a:lnTo>
                                    <a:pt x="3285" y="1604"/>
                                  </a:lnTo>
                                  <a:lnTo>
                                    <a:pt x="3328" y="1526"/>
                                  </a:lnTo>
                                  <a:lnTo>
                                    <a:pt x="3368" y="1449"/>
                                  </a:lnTo>
                                  <a:lnTo>
                                    <a:pt x="3404" y="1374"/>
                                  </a:lnTo>
                                  <a:lnTo>
                                    <a:pt x="3437" y="1299"/>
                                  </a:lnTo>
                                  <a:lnTo>
                                    <a:pt x="3467" y="1224"/>
                                  </a:lnTo>
                                  <a:lnTo>
                                    <a:pt x="3493" y="1152"/>
                                  </a:lnTo>
                                  <a:lnTo>
                                    <a:pt x="3515" y="1081"/>
                                  </a:lnTo>
                                  <a:lnTo>
                                    <a:pt x="3534" y="1011"/>
                                  </a:lnTo>
                                  <a:lnTo>
                                    <a:pt x="3550" y="943"/>
                                  </a:lnTo>
                                  <a:lnTo>
                                    <a:pt x="3562" y="875"/>
                                  </a:lnTo>
                                  <a:lnTo>
                                    <a:pt x="3570" y="810"/>
                                  </a:lnTo>
                                  <a:lnTo>
                                    <a:pt x="3575" y="747"/>
                                  </a:lnTo>
                                  <a:lnTo>
                                    <a:pt x="3575" y="686"/>
                                  </a:lnTo>
                                  <a:lnTo>
                                    <a:pt x="3572" y="626"/>
                                  </a:lnTo>
                                  <a:lnTo>
                                    <a:pt x="3565" y="568"/>
                                  </a:lnTo>
                                  <a:lnTo>
                                    <a:pt x="3555" y="513"/>
                                  </a:lnTo>
                                  <a:lnTo>
                                    <a:pt x="3540" y="459"/>
                                  </a:lnTo>
                                  <a:lnTo>
                                    <a:pt x="3523" y="409"/>
                                  </a:lnTo>
                                  <a:lnTo>
                                    <a:pt x="3500" y="361"/>
                                  </a:lnTo>
                                  <a:lnTo>
                                    <a:pt x="3474" y="315"/>
                                  </a:lnTo>
                                  <a:lnTo>
                                    <a:pt x="3443" y="271"/>
                                  </a:lnTo>
                                  <a:close/>
                                  <a:moveTo>
                                    <a:pt x="3260" y="462"/>
                                  </a:moveTo>
                                  <a:lnTo>
                                    <a:pt x="3222" y="422"/>
                                  </a:lnTo>
                                  <a:lnTo>
                                    <a:pt x="3181" y="386"/>
                                  </a:lnTo>
                                  <a:lnTo>
                                    <a:pt x="3135" y="354"/>
                                  </a:lnTo>
                                  <a:lnTo>
                                    <a:pt x="3085" y="324"/>
                                  </a:lnTo>
                                  <a:lnTo>
                                    <a:pt x="3033" y="300"/>
                                  </a:lnTo>
                                  <a:lnTo>
                                    <a:pt x="2976" y="278"/>
                                  </a:lnTo>
                                  <a:lnTo>
                                    <a:pt x="2915" y="259"/>
                                  </a:lnTo>
                                  <a:lnTo>
                                    <a:pt x="2852" y="244"/>
                                  </a:lnTo>
                                  <a:lnTo>
                                    <a:pt x="2787" y="233"/>
                                  </a:lnTo>
                                  <a:lnTo>
                                    <a:pt x="2718" y="224"/>
                                  </a:lnTo>
                                  <a:lnTo>
                                    <a:pt x="2648" y="219"/>
                                  </a:lnTo>
                                  <a:lnTo>
                                    <a:pt x="2575" y="217"/>
                                  </a:lnTo>
                                  <a:lnTo>
                                    <a:pt x="2499" y="218"/>
                                  </a:lnTo>
                                  <a:lnTo>
                                    <a:pt x="2422" y="223"/>
                                  </a:lnTo>
                                  <a:lnTo>
                                    <a:pt x="2344" y="230"/>
                                  </a:lnTo>
                                  <a:lnTo>
                                    <a:pt x="2263" y="239"/>
                                  </a:lnTo>
                                  <a:lnTo>
                                    <a:pt x="2181" y="252"/>
                                  </a:lnTo>
                                  <a:lnTo>
                                    <a:pt x="2098" y="268"/>
                                  </a:lnTo>
                                  <a:lnTo>
                                    <a:pt x="2014" y="287"/>
                                  </a:lnTo>
                                  <a:lnTo>
                                    <a:pt x="1930" y="307"/>
                                  </a:lnTo>
                                  <a:lnTo>
                                    <a:pt x="1844" y="330"/>
                                  </a:lnTo>
                                  <a:lnTo>
                                    <a:pt x="1759" y="358"/>
                                  </a:lnTo>
                                  <a:lnTo>
                                    <a:pt x="1672" y="386"/>
                                  </a:lnTo>
                                  <a:lnTo>
                                    <a:pt x="1587" y="418"/>
                                  </a:lnTo>
                                  <a:lnTo>
                                    <a:pt x="1502" y="451"/>
                                  </a:lnTo>
                                  <a:lnTo>
                                    <a:pt x="1416" y="488"/>
                                  </a:lnTo>
                                  <a:lnTo>
                                    <a:pt x="1331" y="526"/>
                                  </a:lnTo>
                                  <a:lnTo>
                                    <a:pt x="1247" y="567"/>
                                  </a:lnTo>
                                  <a:lnTo>
                                    <a:pt x="1164" y="610"/>
                                  </a:lnTo>
                                  <a:lnTo>
                                    <a:pt x="1082" y="655"/>
                                  </a:lnTo>
                                  <a:lnTo>
                                    <a:pt x="1000" y="702"/>
                                  </a:lnTo>
                                  <a:lnTo>
                                    <a:pt x="922" y="752"/>
                                  </a:lnTo>
                                  <a:lnTo>
                                    <a:pt x="839" y="799"/>
                                  </a:lnTo>
                                  <a:lnTo>
                                    <a:pt x="762" y="849"/>
                                  </a:lnTo>
                                  <a:lnTo>
                                    <a:pt x="689" y="900"/>
                                  </a:lnTo>
                                  <a:lnTo>
                                    <a:pt x="622" y="953"/>
                                  </a:lnTo>
                                  <a:lnTo>
                                    <a:pt x="558" y="1007"/>
                                  </a:lnTo>
                                  <a:lnTo>
                                    <a:pt x="498" y="1062"/>
                                  </a:lnTo>
                                  <a:lnTo>
                                    <a:pt x="445" y="1119"/>
                                  </a:lnTo>
                                  <a:lnTo>
                                    <a:pt x="394" y="1177"/>
                                  </a:lnTo>
                                  <a:lnTo>
                                    <a:pt x="349" y="1236"/>
                                  </a:lnTo>
                                  <a:lnTo>
                                    <a:pt x="307" y="1295"/>
                                  </a:lnTo>
                                  <a:lnTo>
                                    <a:pt x="271" y="1357"/>
                                  </a:lnTo>
                                  <a:lnTo>
                                    <a:pt x="239" y="1417"/>
                                  </a:lnTo>
                                  <a:lnTo>
                                    <a:pt x="210" y="1480"/>
                                  </a:lnTo>
                                  <a:lnTo>
                                    <a:pt x="186" y="1543"/>
                                  </a:lnTo>
                                  <a:lnTo>
                                    <a:pt x="166" y="1606"/>
                                  </a:lnTo>
                                  <a:lnTo>
                                    <a:pt x="151" y="1668"/>
                                  </a:lnTo>
                                  <a:lnTo>
                                    <a:pt x="139" y="1732"/>
                                  </a:lnTo>
                                  <a:lnTo>
                                    <a:pt x="132" y="1795"/>
                                  </a:lnTo>
                                  <a:lnTo>
                                    <a:pt x="128" y="1859"/>
                                  </a:lnTo>
                                  <a:lnTo>
                                    <a:pt x="128" y="1923"/>
                                  </a:lnTo>
                                  <a:lnTo>
                                    <a:pt x="133" y="1986"/>
                                  </a:lnTo>
                                  <a:lnTo>
                                    <a:pt x="141" y="2050"/>
                                  </a:lnTo>
                                  <a:lnTo>
                                    <a:pt x="153" y="2111"/>
                                  </a:lnTo>
                                  <a:lnTo>
                                    <a:pt x="170" y="2174"/>
                                  </a:lnTo>
                                  <a:lnTo>
                                    <a:pt x="189" y="2236"/>
                                  </a:lnTo>
                                  <a:lnTo>
                                    <a:pt x="213" y="2296"/>
                                  </a:lnTo>
                                  <a:lnTo>
                                    <a:pt x="240" y="2356"/>
                                  </a:lnTo>
                                  <a:lnTo>
                                    <a:pt x="271" y="2416"/>
                                  </a:lnTo>
                                  <a:lnTo>
                                    <a:pt x="305" y="2474"/>
                                  </a:lnTo>
                                  <a:lnTo>
                                    <a:pt x="342" y="2530"/>
                                  </a:lnTo>
                                  <a:lnTo>
                                    <a:pt x="383" y="2586"/>
                                  </a:lnTo>
                                  <a:lnTo>
                                    <a:pt x="428" y="2641"/>
                                  </a:lnTo>
                                  <a:lnTo>
                                    <a:pt x="471" y="2687"/>
                                  </a:lnTo>
                                  <a:lnTo>
                                    <a:pt x="515" y="2732"/>
                                  </a:lnTo>
                                  <a:lnTo>
                                    <a:pt x="564" y="2773"/>
                                  </a:lnTo>
                                  <a:lnTo>
                                    <a:pt x="613" y="2813"/>
                                  </a:lnTo>
                                  <a:lnTo>
                                    <a:pt x="666" y="2851"/>
                                  </a:lnTo>
                                  <a:lnTo>
                                    <a:pt x="720" y="2886"/>
                                  </a:lnTo>
                                  <a:lnTo>
                                    <a:pt x="777" y="2919"/>
                                  </a:lnTo>
                                  <a:lnTo>
                                    <a:pt x="836" y="2948"/>
                                  </a:lnTo>
                                  <a:lnTo>
                                    <a:pt x="898" y="2975"/>
                                  </a:lnTo>
                                  <a:lnTo>
                                    <a:pt x="961" y="2998"/>
                                  </a:lnTo>
                                  <a:lnTo>
                                    <a:pt x="1025" y="3018"/>
                                  </a:lnTo>
                                  <a:lnTo>
                                    <a:pt x="1091" y="3036"/>
                                  </a:lnTo>
                                  <a:lnTo>
                                    <a:pt x="1159" y="3049"/>
                                  </a:lnTo>
                                  <a:lnTo>
                                    <a:pt x="1228" y="3059"/>
                                  </a:lnTo>
                                  <a:lnTo>
                                    <a:pt x="1298" y="3063"/>
                                  </a:lnTo>
                                  <a:lnTo>
                                    <a:pt x="1370" y="3065"/>
                                  </a:lnTo>
                                  <a:lnTo>
                                    <a:pt x="1442" y="3062"/>
                                  </a:lnTo>
                                  <a:lnTo>
                                    <a:pt x="1516" y="3055"/>
                                  </a:lnTo>
                                  <a:lnTo>
                                    <a:pt x="1589" y="3043"/>
                                  </a:lnTo>
                                  <a:lnTo>
                                    <a:pt x="1664" y="3027"/>
                                  </a:lnTo>
                                  <a:lnTo>
                                    <a:pt x="1740" y="3005"/>
                                  </a:lnTo>
                                  <a:lnTo>
                                    <a:pt x="1816" y="2979"/>
                                  </a:lnTo>
                                  <a:lnTo>
                                    <a:pt x="1892" y="2947"/>
                                  </a:lnTo>
                                  <a:lnTo>
                                    <a:pt x="1968" y="2911"/>
                                  </a:lnTo>
                                  <a:lnTo>
                                    <a:pt x="2045" y="2868"/>
                                  </a:lnTo>
                                  <a:lnTo>
                                    <a:pt x="2121" y="2819"/>
                                  </a:lnTo>
                                  <a:lnTo>
                                    <a:pt x="2197" y="2766"/>
                                  </a:lnTo>
                                  <a:lnTo>
                                    <a:pt x="2273" y="2706"/>
                                  </a:lnTo>
                                  <a:lnTo>
                                    <a:pt x="2348" y="2639"/>
                                  </a:lnTo>
                                  <a:lnTo>
                                    <a:pt x="2423" y="2567"/>
                                  </a:lnTo>
                                  <a:lnTo>
                                    <a:pt x="2498" y="2488"/>
                                  </a:lnTo>
                                  <a:lnTo>
                                    <a:pt x="2571" y="2403"/>
                                  </a:lnTo>
                                  <a:lnTo>
                                    <a:pt x="2639" y="2332"/>
                                  </a:lnTo>
                                  <a:lnTo>
                                    <a:pt x="2702" y="2260"/>
                                  </a:lnTo>
                                  <a:lnTo>
                                    <a:pt x="2764" y="2188"/>
                                  </a:lnTo>
                                  <a:lnTo>
                                    <a:pt x="2822" y="2117"/>
                                  </a:lnTo>
                                  <a:lnTo>
                                    <a:pt x="2877" y="2046"/>
                                  </a:lnTo>
                                  <a:lnTo>
                                    <a:pt x="2931" y="1975"/>
                                  </a:lnTo>
                                  <a:lnTo>
                                    <a:pt x="2981" y="1904"/>
                                  </a:lnTo>
                                  <a:lnTo>
                                    <a:pt x="3028" y="1834"/>
                                  </a:lnTo>
                                  <a:lnTo>
                                    <a:pt x="3072" y="1764"/>
                                  </a:lnTo>
                                  <a:lnTo>
                                    <a:pt x="3113" y="1696"/>
                                  </a:lnTo>
                                  <a:lnTo>
                                    <a:pt x="3153" y="1627"/>
                                  </a:lnTo>
                                  <a:lnTo>
                                    <a:pt x="3188" y="1558"/>
                                  </a:lnTo>
                                  <a:lnTo>
                                    <a:pt x="3221" y="1491"/>
                                  </a:lnTo>
                                  <a:lnTo>
                                    <a:pt x="3251" y="1425"/>
                                  </a:lnTo>
                                  <a:lnTo>
                                    <a:pt x="3278" y="1359"/>
                                  </a:lnTo>
                                  <a:lnTo>
                                    <a:pt x="3302" y="1294"/>
                                  </a:lnTo>
                                  <a:lnTo>
                                    <a:pt x="3322" y="1231"/>
                                  </a:lnTo>
                                  <a:lnTo>
                                    <a:pt x="3340" y="1169"/>
                                  </a:lnTo>
                                  <a:lnTo>
                                    <a:pt x="3355" y="1108"/>
                                  </a:lnTo>
                                  <a:lnTo>
                                    <a:pt x="3367" y="1048"/>
                                  </a:lnTo>
                                  <a:lnTo>
                                    <a:pt x="3375" y="990"/>
                                  </a:lnTo>
                                  <a:lnTo>
                                    <a:pt x="3380" y="933"/>
                                  </a:lnTo>
                                  <a:lnTo>
                                    <a:pt x="3383" y="877"/>
                                  </a:lnTo>
                                  <a:lnTo>
                                    <a:pt x="3383" y="824"/>
                                  </a:lnTo>
                                  <a:lnTo>
                                    <a:pt x="3378" y="772"/>
                                  </a:lnTo>
                                  <a:lnTo>
                                    <a:pt x="3371" y="722"/>
                                  </a:lnTo>
                                  <a:lnTo>
                                    <a:pt x="3361" y="674"/>
                                  </a:lnTo>
                                  <a:lnTo>
                                    <a:pt x="3347" y="626"/>
                                  </a:lnTo>
                                  <a:lnTo>
                                    <a:pt x="3330" y="583"/>
                                  </a:lnTo>
                                  <a:lnTo>
                                    <a:pt x="3310" y="540"/>
                                  </a:lnTo>
                                  <a:lnTo>
                                    <a:pt x="3287" y="500"/>
                                  </a:lnTo>
                                  <a:lnTo>
                                    <a:pt x="3260" y="4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40000"/>
                                <a:lumOff val="60000"/>
                                <a:alpha val="53999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417"/>
                          <wps:cNvSpPr>
                            <a:spLocks noEditPoints="1"/>
                          </wps:cNvSpPr>
                          <wps:spPr bwMode="auto">
                            <a:xfrm rot="5400000">
                              <a:off x="8017" y="3789"/>
                              <a:ext cx="767" cy="1055"/>
                            </a:xfrm>
                            <a:custGeom>
                              <a:avLst/>
                              <a:gdLst>
                                <a:gd name="T0" fmla="*/ 127 w 1684"/>
                                <a:gd name="T1" fmla="*/ 143 h 2101"/>
                                <a:gd name="T2" fmla="*/ 41 w 1684"/>
                                <a:gd name="T3" fmla="*/ 328 h 2101"/>
                                <a:gd name="T4" fmla="*/ 3 w 1684"/>
                                <a:gd name="T5" fmla="*/ 562 h 2101"/>
                                <a:gd name="T6" fmla="*/ 9 w 1684"/>
                                <a:gd name="T7" fmla="*/ 832 h 2101"/>
                                <a:gd name="T8" fmla="*/ 55 w 1684"/>
                                <a:gd name="T9" fmla="*/ 1121 h 2101"/>
                                <a:gd name="T10" fmla="*/ 141 w 1684"/>
                                <a:gd name="T11" fmla="*/ 1410 h 2101"/>
                                <a:gd name="T12" fmla="*/ 264 w 1684"/>
                                <a:gd name="T13" fmla="*/ 1675 h 2101"/>
                                <a:gd name="T14" fmla="*/ 415 w 1684"/>
                                <a:gd name="T15" fmla="*/ 1873 h 2101"/>
                                <a:gd name="T16" fmla="*/ 583 w 1684"/>
                                <a:gd name="T17" fmla="*/ 2009 h 2101"/>
                                <a:gd name="T18" fmla="*/ 765 w 1684"/>
                                <a:gd name="T19" fmla="*/ 2084 h 2101"/>
                                <a:gd name="T20" fmla="*/ 954 w 1684"/>
                                <a:gd name="T21" fmla="*/ 2099 h 2101"/>
                                <a:gd name="T22" fmla="*/ 1149 w 1684"/>
                                <a:gd name="T23" fmla="*/ 2058 h 2101"/>
                                <a:gd name="T24" fmla="*/ 1343 w 1684"/>
                                <a:gd name="T25" fmla="*/ 1962 h 2101"/>
                                <a:gd name="T26" fmla="*/ 1495 w 1684"/>
                                <a:gd name="T27" fmla="*/ 1835 h 2101"/>
                                <a:gd name="T28" fmla="*/ 1608 w 1684"/>
                                <a:gd name="T29" fmla="*/ 1673 h 2101"/>
                                <a:gd name="T30" fmla="*/ 1672 w 1684"/>
                                <a:gd name="T31" fmla="*/ 1482 h 2101"/>
                                <a:gd name="T32" fmla="*/ 1679 w 1684"/>
                                <a:gd name="T33" fmla="*/ 1267 h 2101"/>
                                <a:gd name="T34" fmla="*/ 1620 w 1684"/>
                                <a:gd name="T35" fmla="*/ 1034 h 2101"/>
                                <a:gd name="T36" fmla="*/ 1485 w 1684"/>
                                <a:gd name="T37" fmla="*/ 789 h 2101"/>
                                <a:gd name="T38" fmla="*/ 1288 w 1684"/>
                                <a:gd name="T39" fmla="*/ 547 h 2101"/>
                                <a:gd name="T40" fmla="*/ 1085 w 1684"/>
                                <a:gd name="T41" fmla="*/ 342 h 2101"/>
                                <a:gd name="T42" fmla="*/ 883 w 1684"/>
                                <a:gd name="T43" fmla="*/ 182 h 2101"/>
                                <a:gd name="T44" fmla="*/ 689 w 1684"/>
                                <a:gd name="T45" fmla="*/ 69 h 2101"/>
                                <a:gd name="T46" fmla="*/ 506 w 1684"/>
                                <a:gd name="T47" fmla="*/ 9 h 2101"/>
                                <a:gd name="T48" fmla="*/ 342 w 1684"/>
                                <a:gd name="T49" fmla="*/ 4 h 2101"/>
                                <a:gd name="T50" fmla="*/ 321 w 1684"/>
                                <a:gd name="T51" fmla="*/ 162 h 2101"/>
                                <a:gd name="T52" fmla="*/ 212 w 1684"/>
                                <a:gd name="T53" fmla="*/ 275 h 2101"/>
                                <a:gd name="T54" fmla="*/ 144 w 1684"/>
                                <a:gd name="T55" fmla="*/ 445 h 2101"/>
                                <a:gd name="T56" fmla="*/ 116 w 1684"/>
                                <a:gd name="T57" fmla="*/ 656 h 2101"/>
                                <a:gd name="T58" fmla="*/ 127 w 1684"/>
                                <a:gd name="T59" fmla="*/ 892 h 2101"/>
                                <a:gd name="T60" fmla="*/ 173 w 1684"/>
                                <a:gd name="T61" fmla="*/ 1143 h 2101"/>
                                <a:gd name="T62" fmla="*/ 252 w 1684"/>
                                <a:gd name="T63" fmla="*/ 1396 h 2101"/>
                                <a:gd name="T64" fmla="*/ 358 w 1684"/>
                                <a:gd name="T65" fmla="*/ 1634 h 2101"/>
                                <a:gd name="T66" fmla="*/ 490 w 1684"/>
                                <a:gd name="T67" fmla="*/ 1821 h 2101"/>
                                <a:gd name="T68" fmla="*/ 645 w 1684"/>
                                <a:gd name="T69" fmla="*/ 1949 h 2101"/>
                                <a:gd name="T70" fmla="*/ 816 w 1684"/>
                                <a:gd name="T71" fmla="*/ 2018 h 2101"/>
                                <a:gd name="T72" fmla="*/ 995 w 1684"/>
                                <a:gd name="T73" fmla="*/ 2031 h 2101"/>
                                <a:gd name="T74" fmla="*/ 1174 w 1684"/>
                                <a:gd name="T75" fmla="*/ 1991 h 2101"/>
                                <a:gd name="T76" fmla="*/ 1342 w 1684"/>
                                <a:gd name="T77" fmla="*/ 1901 h 2101"/>
                                <a:gd name="T78" fmla="*/ 1475 w 1684"/>
                                <a:gd name="T79" fmla="*/ 1778 h 2101"/>
                                <a:gd name="T80" fmla="*/ 1574 w 1684"/>
                                <a:gd name="T81" fmla="*/ 1618 h 2101"/>
                                <a:gd name="T82" fmla="*/ 1628 w 1684"/>
                                <a:gd name="T83" fmla="*/ 1429 h 2101"/>
                                <a:gd name="T84" fmla="*/ 1625 w 1684"/>
                                <a:gd name="T85" fmla="*/ 1218 h 2101"/>
                                <a:gd name="T86" fmla="*/ 1551 w 1684"/>
                                <a:gd name="T87" fmla="*/ 989 h 2101"/>
                                <a:gd name="T88" fmla="*/ 1396 w 1684"/>
                                <a:gd name="T89" fmla="*/ 751 h 2101"/>
                                <a:gd name="T90" fmla="*/ 1214 w 1684"/>
                                <a:gd name="T91" fmla="*/ 541 h 2101"/>
                                <a:gd name="T92" fmla="*/ 1036 w 1684"/>
                                <a:gd name="T93" fmla="*/ 373 h 2101"/>
                                <a:gd name="T94" fmla="*/ 861 w 1684"/>
                                <a:gd name="T95" fmla="*/ 245 h 2101"/>
                                <a:gd name="T96" fmla="*/ 691 w 1684"/>
                                <a:gd name="T97" fmla="*/ 161 h 2101"/>
                                <a:gd name="T98" fmla="*/ 535 w 1684"/>
                                <a:gd name="T99" fmla="*/ 123 h 2101"/>
                                <a:gd name="T100" fmla="*/ 395 w 1684"/>
                                <a:gd name="T101" fmla="*/ 132 h 21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1684" h="2101">
                                  <a:moveTo>
                                    <a:pt x="229" y="43"/>
                                  </a:moveTo>
                                  <a:lnTo>
                                    <a:pt x="200" y="63"/>
                                  </a:lnTo>
                                  <a:lnTo>
                                    <a:pt x="174" y="87"/>
                                  </a:lnTo>
                                  <a:lnTo>
                                    <a:pt x="149" y="113"/>
                                  </a:lnTo>
                                  <a:lnTo>
                                    <a:pt x="127" y="143"/>
                                  </a:lnTo>
                                  <a:lnTo>
                                    <a:pt x="105" y="175"/>
                                  </a:lnTo>
                                  <a:lnTo>
                                    <a:pt x="86" y="209"/>
                                  </a:lnTo>
                                  <a:lnTo>
                                    <a:pt x="70" y="246"/>
                                  </a:lnTo>
                                  <a:lnTo>
                                    <a:pt x="54" y="286"/>
                                  </a:lnTo>
                                  <a:lnTo>
                                    <a:pt x="41" y="328"/>
                                  </a:lnTo>
                                  <a:lnTo>
                                    <a:pt x="31" y="370"/>
                                  </a:lnTo>
                                  <a:lnTo>
                                    <a:pt x="21" y="416"/>
                                  </a:lnTo>
                                  <a:lnTo>
                                    <a:pt x="13" y="464"/>
                                  </a:lnTo>
                                  <a:lnTo>
                                    <a:pt x="7" y="512"/>
                                  </a:lnTo>
                                  <a:lnTo>
                                    <a:pt x="3" y="562"/>
                                  </a:lnTo>
                                  <a:lnTo>
                                    <a:pt x="1" y="614"/>
                                  </a:lnTo>
                                  <a:lnTo>
                                    <a:pt x="0" y="667"/>
                                  </a:lnTo>
                                  <a:lnTo>
                                    <a:pt x="1" y="722"/>
                                  </a:lnTo>
                                  <a:lnTo>
                                    <a:pt x="4" y="776"/>
                                  </a:lnTo>
                                  <a:lnTo>
                                    <a:pt x="9" y="832"/>
                                  </a:lnTo>
                                  <a:lnTo>
                                    <a:pt x="15" y="889"/>
                                  </a:lnTo>
                                  <a:lnTo>
                                    <a:pt x="22" y="947"/>
                                  </a:lnTo>
                                  <a:lnTo>
                                    <a:pt x="32" y="1004"/>
                                  </a:lnTo>
                                  <a:lnTo>
                                    <a:pt x="42" y="1062"/>
                                  </a:lnTo>
                                  <a:lnTo>
                                    <a:pt x="55" y="1121"/>
                                  </a:lnTo>
                                  <a:lnTo>
                                    <a:pt x="70" y="1179"/>
                                  </a:lnTo>
                                  <a:lnTo>
                                    <a:pt x="85" y="1237"/>
                                  </a:lnTo>
                                  <a:lnTo>
                                    <a:pt x="102" y="1295"/>
                                  </a:lnTo>
                                  <a:lnTo>
                                    <a:pt x="121" y="1353"/>
                                  </a:lnTo>
                                  <a:lnTo>
                                    <a:pt x="141" y="1410"/>
                                  </a:lnTo>
                                  <a:lnTo>
                                    <a:pt x="162" y="1467"/>
                                  </a:lnTo>
                                  <a:lnTo>
                                    <a:pt x="185" y="1524"/>
                                  </a:lnTo>
                                  <a:lnTo>
                                    <a:pt x="208" y="1578"/>
                                  </a:lnTo>
                                  <a:lnTo>
                                    <a:pt x="236" y="1628"/>
                                  </a:lnTo>
                                  <a:lnTo>
                                    <a:pt x="264" y="1675"/>
                                  </a:lnTo>
                                  <a:lnTo>
                                    <a:pt x="293" y="1720"/>
                                  </a:lnTo>
                                  <a:lnTo>
                                    <a:pt x="322" y="1763"/>
                                  </a:lnTo>
                                  <a:lnTo>
                                    <a:pt x="352" y="1802"/>
                                  </a:lnTo>
                                  <a:lnTo>
                                    <a:pt x="383" y="1838"/>
                                  </a:lnTo>
                                  <a:lnTo>
                                    <a:pt x="415" y="1873"/>
                                  </a:lnTo>
                                  <a:lnTo>
                                    <a:pt x="447" y="1906"/>
                                  </a:lnTo>
                                  <a:lnTo>
                                    <a:pt x="480" y="1934"/>
                                  </a:lnTo>
                                  <a:lnTo>
                                    <a:pt x="514" y="1962"/>
                                  </a:lnTo>
                                  <a:lnTo>
                                    <a:pt x="549" y="1986"/>
                                  </a:lnTo>
                                  <a:lnTo>
                                    <a:pt x="583" y="2009"/>
                                  </a:lnTo>
                                  <a:lnTo>
                                    <a:pt x="619" y="2029"/>
                                  </a:lnTo>
                                  <a:lnTo>
                                    <a:pt x="654" y="2046"/>
                                  </a:lnTo>
                                  <a:lnTo>
                                    <a:pt x="691" y="2061"/>
                                  </a:lnTo>
                                  <a:lnTo>
                                    <a:pt x="728" y="2073"/>
                                  </a:lnTo>
                                  <a:lnTo>
                                    <a:pt x="765" y="2084"/>
                                  </a:lnTo>
                                  <a:lnTo>
                                    <a:pt x="801" y="2092"/>
                                  </a:lnTo>
                                  <a:lnTo>
                                    <a:pt x="839" y="2097"/>
                                  </a:lnTo>
                                  <a:lnTo>
                                    <a:pt x="877" y="2100"/>
                                  </a:lnTo>
                                  <a:lnTo>
                                    <a:pt x="915" y="2101"/>
                                  </a:lnTo>
                                  <a:lnTo>
                                    <a:pt x="954" y="2099"/>
                                  </a:lnTo>
                                  <a:lnTo>
                                    <a:pt x="992" y="2095"/>
                                  </a:lnTo>
                                  <a:lnTo>
                                    <a:pt x="1032" y="2090"/>
                                  </a:lnTo>
                                  <a:lnTo>
                                    <a:pt x="1071" y="2081"/>
                                  </a:lnTo>
                                  <a:lnTo>
                                    <a:pt x="1110" y="2071"/>
                                  </a:lnTo>
                                  <a:lnTo>
                                    <a:pt x="1149" y="2058"/>
                                  </a:lnTo>
                                  <a:lnTo>
                                    <a:pt x="1188" y="2043"/>
                                  </a:lnTo>
                                  <a:lnTo>
                                    <a:pt x="1227" y="2026"/>
                                  </a:lnTo>
                                  <a:lnTo>
                                    <a:pt x="1265" y="2007"/>
                                  </a:lnTo>
                                  <a:lnTo>
                                    <a:pt x="1304" y="1985"/>
                                  </a:lnTo>
                                  <a:lnTo>
                                    <a:pt x="1343" y="1962"/>
                                  </a:lnTo>
                                  <a:lnTo>
                                    <a:pt x="1377" y="1939"/>
                                  </a:lnTo>
                                  <a:lnTo>
                                    <a:pt x="1409" y="1915"/>
                                  </a:lnTo>
                                  <a:lnTo>
                                    <a:pt x="1438" y="1889"/>
                                  </a:lnTo>
                                  <a:lnTo>
                                    <a:pt x="1468" y="1863"/>
                                  </a:lnTo>
                                  <a:lnTo>
                                    <a:pt x="1495" y="1835"/>
                                  </a:lnTo>
                                  <a:lnTo>
                                    <a:pt x="1521" y="1805"/>
                                  </a:lnTo>
                                  <a:lnTo>
                                    <a:pt x="1546" y="1773"/>
                                  </a:lnTo>
                                  <a:lnTo>
                                    <a:pt x="1569" y="1741"/>
                                  </a:lnTo>
                                  <a:lnTo>
                                    <a:pt x="1589" y="1707"/>
                                  </a:lnTo>
                                  <a:lnTo>
                                    <a:pt x="1608" y="1673"/>
                                  </a:lnTo>
                                  <a:lnTo>
                                    <a:pt x="1625" y="1636"/>
                                  </a:lnTo>
                                  <a:lnTo>
                                    <a:pt x="1640" y="1599"/>
                                  </a:lnTo>
                                  <a:lnTo>
                                    <a:pt x="1653" y="1561"/>
                                  </a:lnTo>
                                  <a:lnTo>
                                    <a:pt x="1664" y="1522"/>
                                  </a:lnTo>
                                  <a:lnTo>
                                    <a:pt x="1672" y="1482"/>
                                  </a:lnTo>
                                  <a:lnTo>
                                    <a:pt x="1679" y="1441"/>
                                  </a:lnTo>
                                  <a:lnTo>
                                    <a:pt x="1683" y="1398"/>
                                  </a:lnTo>
                                  <a:lnTo>
                                    <a:pt x="1684" y="1355"/>
                                  </a:lnTo>
                                  <a:lnTo>
                                    <a:pt x="1683" y="1312"/>
                                  </a:lnTo>
                                  <a:lnTo>
                                    <a:pt x="1679" y="1267"/>
                                  </a:lnTo>
                                  <a:lnTo>
                                    <a:pt x="1673" y="1222"/>
                                  </a:lnTo>
                                  <a:lnTo>
                                    <a:pt x="1664" y="1175"/>
                                  </a:lnTo>
                                  <a:lnTo>
                                    <a:pt x="1652" y="1129"/>
                                  </a:lnTo>
                                  <a:lnTo>
                                    <a:pt x="1638" y="1082"/>
                                  </a:lnTo>
                                  <a:lnTo>
                                    <a:pt x="1620" y="1034"/>
                                  </a:lnTo>
                                  <a:lnTo>
                                    <a:pt x="1598" y="986"/>
                                  </a:lnTo>
                                  <a:lnTo>
                                    <a:pt x="1575" y="937"/>
                                  </a:lnTo>
                                  <a:lnTo>
                                    <a:pt x="1547" y="889"/>
                                  </a:lnTo>
                                  <a:lnTo>
                                    <a:pt x="1518" y="839"/>
                                  </a:lnTo>
                                  <a:lnTo>
                                    <a:pt x="1485" y="789"/>
                                  </a:lnTo>
                                  <a:lnTo>
                                    <a:pt x="1447" y="740"/>
                                  </a:lnTo>
                                  <a:lnTo>
                                    <a:pt x="1406" y="689"/>
                                  </a:lnTo>
                                  <a:lnTo>
                                    <a:pt x="1367" y="640"/>
                                  </a:lnTo>
                                  <a:lnTo>
                                    <a:pt x="1328" y="593"/>
                                  </a:lnTo>
                                  <a:lnTo>
                                    <a:pt x="1288" y="547"/>
                                  </a:lnTo>
                                  <a:lnTo>
                                    <a:pt x="1247" y="502"/>
                                  </a:lnTo>
                                  <a:lnTo>
                                    <a:pt x="1207" y="459"/>
                                  </a:lnTo>
                                  <a:lnTo>
                                    <a:pt x="1167" y="419"/>
                                  </a:lnTo>
                                  <a:lnTo>
                                    <a:pt x="1126" y="380"/>
                                  </a:lnTo>
                                  <a:lnTo>
                                    <a:pt x="1085" y="342"/>
                                  </a:lnTo>
                                  <a:lnTo>
                                    <a:pt x="1045" y="306"/>
                                  </a:lnTo>
                                  <a:lnTo>
                                    <a:pt x="1004" y="272"/>
                                  </a:lnTo>
                                  <a:lnTo>
                                    <a:pt x="964" y="240"/>
                                  </a:lnTo>
                                  <a:lnTo>
                                    <a:pt x="924" y="209"/>
                                  </a:lnTo>
                                  <a:lnTo>
                                    <a:pt x="883" y="182"/>
                                  </a:lnTo>
                                  <a:lnTo>
                                    <a:pt x="844" y="155"/>
                                  </a:lnTo>
                                  <a:lnTo>
                                    <a:pt x="805" y="131"/>
                                  </a:lnTo>
                                  <a:lnTo>
                                    <a:pt x="766" y="108"/>
                                  </a:lnTo>
                                  <a:lnTo>
                                    <a:pt x="727" y="87"/>
                                  </a:lnTo>
                                  <a:lnTo>
                                    <a:pt x="689" y="69"/>
                                  </a:lnTo>
                                  <a:lnTo>
                                    <a:pt x="651" y="53"/>
                                  </a:lnTo>
                                  <a:lnTo>
                                    <a:pt x="614" y="39"/>
                                  </a:lnTo>
                                  <a:lnTo>
                                    <a:pt x="577" y="27"/>
                                  </a:lnTo>
                                  <a:lnTo>
                                    <a:pt x="542" y="17"/>
                                  </a:lnTo>
                                  <a:lnTo>
                                    <a:pt x="506" y="9"/>
                                  </a:lnTo>
                                  <a:lnTo>
                                    <a:pt x="472" y="3"/>
                                  </a:lnTo>
                                  <a:lnTo>
                                    <a:pt x="439" y="1"/>
                                  </a:lnTo>
                                  <a:lnTo>
                                    <a:pt x="405" y="0"/>
                                  </a:lnTo>
                                  <a:lnTo>
                                    <a:pt x="373" y="1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3" y="10"/>
                                  </a:lnTo>
                                  <a:lnTo>
                                    <a:pt x="284" y="20"/>
                                  </a:lnTo>
                                  <a:lnTo>
                                    <a:pt x="256" y="30"/>
                                  </a:lnTo>
                                  <a:lnTo>
                                    <a:pt x="229" y="43"/>
                                  </a:lnTo>
                                  <a:close/>
                                  <a:moveTo>
                                    <a:pt x="321" y="162"/>
                                  </a:moveTo>
                                  <a:lnTo>
                                    <a:pt x="296" y="180"/>
                                  </a:lnTo>
                                  <a:lnTo>
                                    <a:pt x="273" y="200"/>
                                  </a:lnTo>
                                  <a:lnTo>
                                    <a:pt x="250" y="222"/>
                                  </a:lnTo>
                                  <a:lnTo>
                                    <a:pt x="230" y="248"/>
                                  </a:lnTo>
                                  <a:lnTo>
                                    <a:pt x="212" y="275"/>
                                  </a:lnTo>
                                  <a:lnTo>
                                    <a:pt x="195" y="305"/>
                                  </a:lnTo>
                                  <a:lnTo>
                                    <a:pt x="180" y="337"/>
                                  </a:lnTo>
                                  <a:lnTo>
                                    <a:pt x="166" y="371"/>
                                  </a:lnTo>
                                  <a:lnTo>
                                    <a:pt x="154" y="407"/>
                                  </a:lnTo>
                                  <a:lnTo>
                                    <a:pt x="144" y="445"/>
                                  </a:lnTo>
                                  <a:lnTo>
                                    <a:pt x="135" y="484"/>
                                  </a:lnTo>
                                  <a:lnTo>
                                    <a:pt x="128" y="525"/>
                                  </a:lnTo>
                                  <a:lnTo>
                                    <a:pt x="123" y="567"/>
                                  </a:lnTo>
                                  <a:lnTo>
                                    <a:pt x="118" y="611"/>
                                  </a:lnTo>
                                  <a:lnTo>
                                    <a:pt x="116" y="656"/>
                                  </a:lnTo>
                                  <a:lnTo>
                                    <a:pt x="116" y="701"/>
                                  </a:lnTo>
                                  <a:lnTo>
                                    <a:pt x="116" y="748"/>
                                  </a:lnTo>
                                  <a:lnTo>
                                    <a:pt x="118" y="795"/>
                                  </a:lnTo>
                                  <a:lnTo>
                                    <a:pt x="122" y="844"/>
                                  </a:lnTo>
                                  <a:lnTo>
                                    <a:pt x="127" y="892"/>
                                  </a:lnTo>
                                  <a:lnTo>
                                    <a:pt x="133" y="942"/>
                                  </a:lnTo>
                                  <a:lnTo>
                                    <a:pt x="141" y="992"/>
                                  </a:lnTo>
                                  <a:lnTo>
                                    <a:pt x="150" y="1043"/>
                                  </a:lnTo>
                                  <a:lnTo>
                                    <a:pt x="161" y="1094"/>
                                  </a:lnTo>
                                  <a:lnTo>
                                    <a:pt x="173" y="1143"/>
                                  </a:lnTo>
                                  <a:lnTo>
                                    <a:pt x="186" y="1194"/>
                                  </a:lnTo>
                                  <a:lnTo>
                                    <a:pt x="200" y="1245"/>
                                  </a:lnTo>
                                  <a:lnTo>
                                    <a:pt x="217" y="1295"/>
                                  </a:lnTo>
                                  <a:lnTo>
                                    <a:pt x="235" y="1346"/>
                                  </a:lnTo>
                                  <a:lnTo>
                                    <a:pt x="252" y="1396"/>
                                  </a:lnTo>
                                  <a:lnTo>
                                    <a:pt x="273" y="1444"/>
                                  </a:lnTo>
                                  <a:lnTo>
                                    <a:pt x="294" y="1493"/>
                                  </a:lnTo>
                                  <a:lnTo>
                                    <a:pt x="314" y="1542"/>
                                  </a:lnTo>
                                  <a:lnTo>
                                    <a:pt x="335" y="1590"/>
                                  </a:lnTo>
                                  <a:lnTo>
                                    <a:pt x="358" y="1634"/>
                                  </a:lnTo>
                                  <a:lnTo>
                                    <a:pt x="383" y="1676"/>
                                  </a:lnTo>
                                  <a:lnTo>
                                    <a:pt x="408" y="1717"/>
                                  </a:lnTo>
                                  <a:lnTo>
                                    <a:pt x="434" y="1753"/>
                                  </a:lnTo>
                                  <a:lnTo>
                                    <a:pt x="461" y="1789"/>
                                  </a:lnTo>
                                  <a:lnTo>
                                    <a:pt x="490" y="1821"/>
                                  </a:lnTo>
                                  <a:lnTo>
                                    <a:pt x="519" y="1852"/>
                                  </a:lnTo>
                                  <a:lnTo>
                                    <a:pt x="549" y="1880"/>
                                  </a:lnTo>
                                  <a:lnTo>
                                    <a:pt x="581" y="1905"/>
                                  </a:lnTo>
                                  <a:lnTo>
                                    <a:pt x="612" y="1928"/>
                                  </a:lnTo>
                                  <a:lnTo>
                                    <a:pt x="645" y="1949"/>
                                  </a:lnTo>
                                  <a:lnTo>
                                    <a:pt x="678" y="1968"/>
                                  </a:lnTo>
                                  <a:lnTo>
                                    <a:pt x="711" y="1983"/>
                                  </a:lnTo>
                                  <a:lnTo>
                                    <a:pt x="746" y="1997"/>
                                  </a:lnTo>
                                  <a:lnTo>
                                    <a:pt x="780" y="2009"/>
                                  </a:lnTo>
                                  <a:lnTo>
                                    <a:pt x="816" y="2018"/>
                                  </a:lnTo>
                                  <a:lnTo>
                                    <a:pt x="851" y="2026"/>
                                  </a:lnTo>
                                  <a:lnTo>
                                    <a:pt x="887" y="2030"/>
                                  </a:lnTo>
                                  <a:lnTo>
                                    <a:pt x="922" y="2033"/>
                                  </a:lnTo>
                                  <a:lnTo>
                                    <a:pt x="958" y="2034"/>
                                  </a:lnTo>
                                  <a:lnTo>
                                    <a:pt x="995" y="2031"/>
                                  </a:lnTo>
                                  <a:lnTo>
                                    <a:pt x="1030" y="2028"/>
                                  </a:lnTo>
                                  <a:lnTo>
                                    <a:pt x="1067" y="2022"/>
                                  </a:lnTo>
                                  <a:lnTo>
                                    <a:pt x="1103" y="2014"/>
                                  </a:lnTo>
                                  <a:lnTo>
                                    <a:pt x="1138" y="2003"/>
                                  </a:lnTo>
                                  <a:lnTo>
                                    <a:pt x="1174" y="1991"/>
                                  </a:lnTo>
                                  <a:lnTo>
                                    <a:pt x="1209" y="1977"/>
                                  </a:lnTo>
                                  <a:lnTo>
                                    <a:pt x="1245" y="1960"/>
                                  </a:lnTo>
                                  <a:lnTo>
                                    <a:pt x="1279" y="1941"/>
                                  </a:lnTo>
                                  <a:lnTo>
                                    <a:pt x="1314" y="1921"/>
                                  </a:lnTo>
                                  <a:lnTo>
                                    <a:pt x="1342" y="1901"/>
                                  </a:lnTo>
                                  <a:lnTo>
                                    <a:pt x="1371" y="1880"/>
                                  </a:lnTo>
                                  <a:lnTo>
                                    <a:pt x="1399" y="1856"/>
                                  </a:lnTo>
                                  <a:lnTo>
                                    <a:pt x="1425" y="1831"/>
                                  </a:lnTo>
                                  <a:lnTo>
                                    <a:pt x="1450" y="1805"/>
                                  </a:lnTo>
                                  <a:lnTo>
                                    <a:pt x="1475" y="1778"/>
                                  </a:lnTo>
                                  <a:lnTo>
                                    <a:pt x="1498" y="1748"/>
                                  </a:lnTo>
                                  <a:lnTo>
                                    <a:pt x="1519" y="1718"/>
                                  </a:lnTo>
                                  <a:lnTo>
                                    <a:pt x="1539" y="1686"/>
                                  </a:lnTo>
                                  <a:lnTo>
                                    <a:pt x="1557" y="1653"/>
                                  </a:lnTo>
                                  <a:lnTo>
                                    <a:pt x="1574" y="1618"/>
                                  </a:lnTo>
                                  <a:lnTo>
                                    <a:pt x="1589" y="1583"/>
                                  </a:lnTo>
                                  <a:lnTo>
                                    <a:pt x="1602" y="1546"/>
                                  </a:lnTo>
                                  <a:lnTo>
                                    <a:pt x="1613" y="1508"/>
                                  </a:lnTo>
                                  <a:lnTo>
                                    <a:pt x="1621" y="1469"/>
                                  </a:lnTo>
                                  <a:lnTo>
                                    <a:pt x="1628" y="1429"/>
                                  </a:lnTo>
                                  <a:lnTo>
                                    <a:pt x="1632" y="1389"/>
                                  </a:lnTo>
                                  <a:lnTo>
                                    <a:pt x="1634" y="1347"/>
                                  </a:lnTo>
                                  <a:lnTo>
                                    <a:pt x="1633" y="1304"/>
                                  </a:lnTo>
                                  <a:lnTo>
                                    <a:pt x="1630" y="1262"/>
                                  </a:lnTo>
                                  <a:lnTo>
                                    <a:pt x="1625" y="1218"/>
                                  </a:lnTo>
                                  <a:lnTo>
                                    <a:pt x="1615" y="1173"/>
                                  </a:lnTo>
                                  <a:lnTo>
                                    <a:pt x="1604" y="1128"/>
                                  </a:lnTo>
                                  <a:lnTo>
                                    <a:pt x="1589" y="1082"/>
                                  </a:lnTo>
                                  <a:lnTo>
                                    <a:pt x="1571" y="1036"/>
                                  </a:lnTo>
                                  <a:lnTo>
                                    <a:pt x="1551" y="989"/>
                                  </a:lnTo>
                                  <a:lnTo>
                                    <a:pt x="1527" y="942"/>
                                  </a:lnTo>
                                  <a:lnTo>
                                    <a:pt x="1499" y="895"/>
                                  </a:lnTo>
                                  <a:lnTo>
                                    <a:pt x="1468" y="847"/>
                                  </a:lnTo>
                                  <a:lnTo>
                                    <a:pt x="1434" y="800"/>
                                  </a:lnTo>
                                  <a:lnTo>
                                    <a:pt x="1396" y="751"/>
                                  </a:lnTo>
                                  <a:lnTo>
                                    <a:pt x="1354" y="704"/>
                                  </a:lnTo>
                                  <a:lnTo>
                                    <a:pt x="1320" y="660"/>
                                  </a:lnTo>
                                  <a:lnTo>
                                    <a:pt x="1284" y="619"/>
                                  </a:lnTo>
                                  <a:lnTo>
                                    <a:pt x="1250" y="579"/>
                                  </a:lnTo>
                                  <a:lnTo>
                                    <a:pt x="1214" y="541"/>
                                  </a:lnTo>
                                  <a:lnTo>
                                    <a:pt x="1179" y="504"/>
                                  </a:lnTo>
                                  <a:lnTo>
                                    <a:pt x="1143" y="468"/>
                                  </a:lnTo>
                                  <a:lnTo>
                                    <a:pt x="1107" y="434"/>
                                  </a:lnTo>
                                  <a:lnTo>
                                    <a:pt x="1072" y="402"/>
                                  </a:lnTo>
                                  <a:lnTo>
                                    <a:pt x="1036" y="373"/>
                                  </a:lnTo>
                                  <a:lnTo>
                                    <a:pt x="1001" y="343"/>
                                  </a:lnTo>
                                  <a:lnTo>
                                    <a:pt x="965" y="316"/>
                                  </a:lnTo>
                                  <a:lnTo>
                                    <a:pt x="931" y="291"/>
                                  </a:lnTo>
                                  <a:lnTo>
                                    <a:pt x="895" y="267"/>
                                  </a:lnTo>
                                  <a:lnTo>
                                    <a:pt x="861" y="245"/>
                                  </a:lnTo>
                                  <a:lnTo>
                                    <a:pt x="826" y="225"/>
                                  </a:lnTo>
                                  <a:lnTo>
                                    <a:pt x="792" y="206"/>
                                  </a:lnTo>
                                  <a:lnTo>
                                    <a:pt x="758" y="189"/>
                                  </a:lnTo>
                                  <a:lnTo>
                                    <a:pt x="724" y="174"/>
                                  </a:lnTo>
                                  <a:lnTo>
                                    <a:pt x="691" y="161"/>
                                  </a:lnTo>
                                  <a:lnTo>
                                    <a:pt x="659" y="150"/>
                                  </a:lnTo>
                                  <a:lnTo>
                                    <a:pt x="627" y="140"/>
                                  </a:lnTo>
                                  <a:lnTo>
                                    <a:pt x="595" y="132"/>
                                  </a:lnTo>
                                  <a:lnTo>
                                    <a:pt x="564" y="126"/>
                                  </a:lnTo>
                                  <a:lnTo>
                                    <a:pt x="535" y="123"/>
                                  </a:lnTo>
                                  <a:lnTo>
                                    <a:pt x="505" y="120"/>
                                  </a:lnTo>
                                  <a:lnTo>
                                    <a:pt x="476" y="120"/>
                                  </a:lnTo>
                                  <a:lnTo>
                                    <a:pt x="448" y="123"/>
                                  </a:lnTo>
                                  <a:lnTo>
                                    <a:pt x="421" y="126"/>
                                  </a:lnTo>
                                  <a:lnTo>
                                    <a:pt x="395" y="132"/>
                                  </a:lnTo>
                                  <a:lnTo>
                                    <a:pt x="369" y="140"/>
                                  </a:lnTo>
                                  <a:lnTo>
                                    <a:pt x="345" y="150"/>
                                  </a:lnTo>
                                  <a:lnTo>
                                    <a:pt x="321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2">
                                <a:lumMod val="60000"/>
                                <a:lumOff val="40000"/>
                                <a:alpha val="53999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418"/>
                          <wps:cNvSpPr>
                            <a:spLocks noEditPoints="1"/>
                          </wps:cNvSpPr>
                          <wps:spPr bwMode="auto">
                            <a:xfrm rot="5400000">
                              <a:off x="6118" y="3727"/>
                              <a:ext cx="1449" cy="1862"/>
                            </a:xfrm>
                            <a:custGeom>
                              <a:avLst/>
                              <a:gdLst>
                                <a:gd name="T0" fmla="*/ 624 w 3180"/>
                                <a:gd name="T1" fmla="*/ 3707 h 3711"/>
                                <a:gd name="T2" fmla="*/ 992 w 3180"/>
                                <a:gd name="T3" fmla="*/ 3677 h 3711"/>
                                <a:gd name="T4" fmla="*/ 1399 w 3180"/>
                                <a:gd name="T5" fmla="*/ 3529 h 3711"/>
                                <a:gd name="T6" fmla="*/ 1823 w 3180"/>
                                <a:gd name="T7" fmla="*/ 3280 h 3711"/>
                                <a:gd name="T8" fmla="*/ 2239 w 3180"/>
                                <a:gd name="T9" fmla="*/ 2950 h 3711"/>
                                <a:gd name="T10" fmla="*/ 2624 w 3180"/>
                                <a:gd name="T11" fmla="*/ 2558 h 3711"/>
                                <a:gd name="T12" fmla="*/ 2934 w 3180"/>
                                <a:gd name="T13" fmla="*/ 2127 h 3711"/>
                                <a:gd name="T14" fmla="*/ 3115 w 3180"/>
                                <a:gd name="T15" fmla="*/ 1711 h 3711"/>
                                <a:gd name="T16" fmla="*/ 3180 w 3180"/>
                                <a:gd name="T17" fmla="*/ 1325 h 3711"/>
                                <a:gd name="T18" fmla="*/ 3138 w 3180"/>
                                <a:gd name="T19" fmla="*/ 971 h 3711"/>
                                <a:gd name="T20" fmla="*/ 2995 w 3180"/>
                                <a:gd name="T21" fmla="*/ 658 h 3711"/>
                                <a:gd name="T22" fmla="*/ 2756 w 3180"/>
                                <a:gd name="T23" fmla="*/ 386 h 3711"/>
                                <a:gd name="T24" fmla="*/ 2430 w 3180"/>
                                <a:gd name="T25" fmla="*/ 164 h 3711"/>
                                <a:gd name="T26" fmla="*/ 2094 w 3180"/>
                                <a:gd name="T27" fmla="*/ 36 h 3711"/>
                                <a:gd name="T28" fmla="*/ 1735 w 3180"/>
                                <a:gd name="T29" fmla="*/ 2 h 3711"/>
                                <a:gd name="T30" fmla="*/ 1375 w 3180"/>
                                <a:gd name="T31" fmla="*/ 70 h 3711"/>
                                <a:gd name="T32" fmla="*/ 1029 w 3180"/>
                                <a:gd name="T33" fmla="*/ 250 h 3711"/>
                                <a:gd name="T34" fmla="*/ 712 w 3180"/>
                                <a:gd name="T35" fmla="*/ 551 h 3711"/>
                                <a:gd name="T36" fmla="*/ 443 w 3180"/>
                                <a:gd name="T37" fmla="*/ 983 h 3711"/>
                                <a:gd name="T38" fmla="*/ 233 w 3180"/>
                                <a:gd name="T39" fmla="*/ 1510 h 3711"/>
                                <a:gd name="T40" fmla="*/ 87 w 3180"/>
                                <a:gd name="T41" fmla="*/ 2012 h 3711"/>
                                <a:gd name="T42" fmla="*/ 11 w 3180"/>
                                <a:gd name="T43" fmla="*/ 2473 h 3711"/>
                                <a:gd name="T44" fmla="*/ 6 w 3180"/>
                                <a:gd name="T45" fmla="*/ 2881 h 3711"/>
                                <a:gd name="T46" fmla="*/ 73 w 3180"/>
                                <a:gd name="T47" fmla="*/ 3224 h 3711"/>
                                <a:gd name="T48" fmla="*/ 211 w 3180"/>
                                <a:gd name="T49" fmla="*/ 3486 h 3711"/>
                                <a:gd name="T50" fmla="*/ 481 w 3180"/>
                                <a:gd name="T51" fmla="*/ 3381 h 3711"/>
                                <a:gd name="T52" fmla="*/ 758 w 3180"/>
                                <a:gd name="T53" fmla="*/ 3453 h 3711"/>
                                <a:gd name="T54" fmla="*/ 1087 w 3180"/>
                                <a:gd name="T55" fmla="*/ 3409 h 3711"/>
                                <a:gd name="T56" fmla="*/ 1446 w 3180"/>
                                <a:gd name="T57" fmla="*/ 3267 h 3711"/>
                                <a:gd name="T58" fmla="*/ 1814 w 3180"/>
                                <a:gd name="T59" fmla="*/ 3040 h 3711"/>
                                <a:gd name="T60" fmla="*/ 2172 w 3180"/>
                                <a:gd name="T61" fmla="*/ 2744 h 3711"/>
                                <a:gd name="T62" fmla="*/ 2499 w 3180"/>
                                <a:gd name="T63" fmla="*/ 2393 h 3711"/>
                                <a:gd name="T64" fmla="*/ 2785 w 3180"/>
                                <a:gd name="T65" fmla="*/ 2013 h 3711"/>
                                <a:gd name="T66" fmla="*/ 2965 w 3180"/>
                                <a:gd name="T67" fmla="*/ 1639 h 3711"/>
                                <a:gd name="T68" fmla="*/ 3030 w 3180"/>
                                <a:gd name="T69" fmla="*/ 1282 h 3711"/>
                                <a:gd name="T70" fmla="*/ 2989 w 3180"/>
                                <a:gd name="T71" fmla="*/ 949 h 3711"/>
                                <a:gd name="T72" fmla="*/ 2851 w 3180"/>
                                <a:gd name="T73" fmla="*/ 654 h 3711"/>
                                <a:gd name="T74" fmla="*/ 2627 w 3180"/>
                                <a:gd name="T75" fmla="*/ 405 h 3711"/>
                                <a:gd name="T76" fmla="*/ 2334 w 3180"/>
                                <a:gd name="T77" fmla="*/ 218 h 3711"/>
                                <a:gd name="T78" fmla="*/ 2021 w 3180"/>
                                <a:gd name="T79" fmla="*/ 119 h 3711"/>
                                <a:gd name="T80" fmla="*/ 1680 w 3180"/>
                                <a:gd name="T81" fmla="*/ 105 h 3711"/>
                                <a:gd name="T82" fmla="*/ 1332 w 3180"/>
                                <a:gd name="T83" fmla="*/ 186 h 3711"/>
                                <a:gd name="T84" fmla="*/ 999 w 3180"/>
                                <a:gd name="T85" fmla="*/ 380 h 3711"/>
                                <a:gd name="T86" fmla="*/ 701 w 3180"/>
                                <a:gd name="T87" fmla="*/ 699 h 3711"/>
                                <a:gd name="T88" fmla="*/ 462 w 3180"/>
                                <a:gd name="T89" fmla="*/ 1156 h 3711"/>
                                <a:gd name="T90" fmla="*/ 288 w 3180"/>
                                <a:gd name="T91" fmla="*/ 1631 h 3711"/>
                                <a:gd name="T92" fmla="*/ 178 w 3180"/>
                                <a:gd name="T93" fmla="*/ 2062 h 3711"/>
                                <a:gd name="T94" fmla="*/ 133 w 3180"/>
                                <a:gd name="T95" fmla="*/ 2454 h 3711"/>
                                <a:gd name="T96" fmla="*/ 150 w 3180"/>
                                <a:gd name="T97" fmla="*/ 2796 h 3711"/>
                                <a:gd name="T98" fmla="*/ 229 w 3180"/>
                                <a:gd name="T99" fmla="*/ 3079 h 3711"/>
                                <a:gd name="T100" fmla="*/ 368 w 3180"/>
                                <a:gd name="T101" fmla="*/ 3292 h 37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3180" h="3711">
                                  <a:moveTo>
                                    <a:pt x="374" y="3632"/>
                                  </a:moveTo>
                                  <a:lnTo>
                                    <a:pt x="432" y="3659"/>
                                  </a:lnTo>
                                  <a:lnTo>
                                    <a:pt x="494" y="3681"/>
                                  </a:lnTo>
                                  <a:lnTo>
                                    <a:pt x="557" y="3697"/>
                                  </a:lnTo>
                                  <a:lnTo>
                                    <a:pt x="624" y="3707"/>
                                  </a:lnTo>
                                  <a:lnTo>
                                    <a:pt x="693" y="3711"/>
                                  </a:lnTo>
                                  <a:lnTo>
                                    <a:pt x="764" y="3710"/>
                                  </a:lnTo>
                                  <a:lnTo>
                                    <a:pt x="839" y="3704"/>
                                  </a:lnTo>
                                  <a:lnTo>
                                    <a:pt x="913" y="3694"/>
                                  </a:lnTo>
                                  <a:lnTo>
                                    <a:pt x="992" y="3677"/>
                                  </a:lnTo>
                                  <a:lnTo>
                                    <a:pt x="1070" y="3657"/>
                                  </a:lnTo>
                                  <a:lnTo>
                                    <a:pt x="1151" y="3631"/>
                                  </a:lnTo>
                                  <a:lnTo>
                                    <a:pt x="1233" y="3601"/>
                                  </a:lnTo>
                                  <a:lnTo>
                                    <a:pt x="1316" y="3567"/>
                                  </a:lnTo>
                                  <a:lnTo>
                                    <a:pt x="1399" y="3529"/>
                                  </a:lnTo>
                                  <a:lnTo>
                                    <a:pt x="1483" y="3486"/>
                                  </a:lnTo>
                                  <a:lnTo>
                                    <a:pt x="1568" y="3440"/>
                                  </a:lnTo>
                                  <a:lnTo>
                                    <a:pt x="1652" y="3390"/>
                                  </a:lnTo>
                                  <a:lnTo>
                                    <a:pt x="1738" y="3337"/>
                                  </a:lnTo>
                                  <a:lnTo>
                                    <a:pt x="1823" y="3280"/>
                                  </a:lnTo>
                                  <a:lnTo>
                                    <a:pt x="1907" y="3220"/>
                                  </a:lnTo>
                                  <a:lnTo>
                                    <a:pt x="1992" y="3156"/>
                                  </a:lnTo>
                                  <a:lnTo>
                                    <a:pt x="2075" y="3091"/>
                                  </a:lnTo>
                                  <a:lnTo>
                                    <a:pt x="2158" y="3021"/>
                                  </a:lnTo>
                                  <a:lnTo>
                                    <a:pt x="2239" y="2950"/>
                                  </a:lnTo>
                                  <a:lnTo>
                                    <a:pt x="2319" y="2875"/>
                                  </a:lnTo>
                                  <a:lnTo>
                                    <a:pt x="2398" y="2800"/>
                                  </a:lnTo>
                                  <a:lnTo>
                                    <a:pt x="2475" y="2720"/>
                                  </a:lnTo>
                                  <a:lnTo>
                                    <a:pt x="2550" y="2640"/>
                                  </a:lnTo>
                                  <a:lnTo>
                                    <a:pt x="2624" y="2558"/>
                                  </a:lnTo>
                                  <a:lnTo>
                                    <a:pt x="2695" y="2473"/>
                                  </a:lnTo>
                                  <a:lnTo>
                                    <a:pt x="2764" y="2388"/>
                                  </a:lnTo>
                                  <a:lnTo>
                                    <a:pt x="2829" y="2300"/>
                                  </a:lnTo>
                                  <a:lnTo>
                                    <a:pt x="2885" y="2213"/>
                                  </a:lnTo>
                                  <a:lnTo>
                                    <a:pt x="2934" y="2127"/>
                                  </a:lnTo>
                                  <a:lnTo>
                                    <a:pt x="2981" y="2042"/>
                                  </a:lnTo>
                                  <a:lnTo>
                                    <a:pt x="3021" y="1958"/>
                                  </a:lnTo>
                                  <a:lnTo>
                                    <a:pt x="3057" y="1875"/>
                                  </a:lnTo>
                                  <a:lnTo>
                                    <a:pt x="3089" y="1793"/>
                                  </a:lnTo>
                                  <a:lnTo>
                                    <a:pt x="3115" y="1711"/>
                                  </a:lnTo>
                                  <a:lnTo>
                                    <a:pt x="3137" y="1632"/>
                                  </a:lnTo>
                                  <a:lnTo>
                                    <a:pt x="3155" y="1554"/>
                                  </a:lnTo>
                                  <a:lnTo>
                                    <a:pt x="3168" y="1476"/>
                                  </a:lnTo>
                                  <a:lnTo>
                                    <a:pt x="3176" y="1400"/>
                                  </a:lnTo>
                                  <a:lnTo>
                                    <a:pt x="3180" y="1325"/>
                                  </a:lnTo>
                                  <a:lnTo>
                                    <a:pt x="3180" y="1252"/>
                                  </a:lnTo>
                                  <a:lnTo>
                                    <a:pt x="3176" y="1180"/>
                                  </a:lnTo>
                                  <a:lnTo>
                                    <a:pt x="3168" y="1109"/>
                                  </a:lnTo>
                                  <a:lnTo>
                                    <a:pt x="3155" y="1040"/>
                                  </a:lnTo>
                                  <a:lnTo>
                                    <a:pt x="3138" y="971"/>
                                  </a:lnTo>
                                  <a:lnTo>
                                    <a:pt x="3117" y="906"/>
                                  </a:lnTo>
                                  <a:lnTo>
                                    <a:pt x="3092" y="841"/>
                                  </a:lnTo>
                                  <a:lnTo>
                                    <a:pt x="3064" y="778"/>
                                  </a:lnTo>
                                  <a:lnTo>
                                    <a:pt x="3030" y="717"/>
                                  </a:lnTo>
                                  <a:lnTo>
                                    <a:pt x="2995" y="658"/>
                                  </a:lnTo>
                                  <a:lnTo>
                                    <a:pt x="2955" y="599"/>
                                  </a:lnTo>
                                  <a:lnTo>
                                    <a:pt x="2911" y="544"/>
                                  </a:lnTo>
                                  <a:lnTo>
                                    <a:pt x="2862" y="489"/>
                                  </a:lnTo>
                                  <a:lnTo>
                                    <a:pt x="2811" y="437"/>
                                  </a:lnTo>
                                  <a:lnTo>
                                    <a:pt x="2756" y="386"/>
                                  </a:lnTo>
                                  <a:lnTo>
                                    <a:pt x="2698" y="338"/>
                                  </a:lnTo>
                                  <a:lnTo>
                                    <a:pt x="2636" y="292"/>
                                  </a:lnTo>
                                  <a:lnTo>
                                    <a:pt x="2570" y="247"/>
                                  </a:lnTo>
                                  <a:lnTo>
                                    <a:pt x="2502" y="204"/>
                                  </a:lnTo>
                                  <a:lnTo>
                                    <a:pt x="2430" y="164"/>
                                  </a:lnTo>
                                  <a:lnTo>
                                    <a:pt x="2365" y="132"/>
                                  </a:lnTo>
                                  <a:lnTo>
                                    <a:pt x="2299" y="102"/>
                                  </a:lnTo>
                                  <a:lnTo>
                                    <a:pt x="2231" y="76"/>
                                  </a:lnTo>
                                  <a:lnTo>
                                    <a:pt x="2162" y="55"/>
                                  </a:lnTo>
                                  <a:lnTo>
                                    <a:pt x="2094" y="36"/>
                                  </a:lnTo>
                                  <a:lnTo>
                                    <a:pt x="2022" y="22"/>
                                  </a:lnTo>
                                  <a:lnTo>
                                    <a:pt x="1951" y="11"/>
                                  </a:lnTo>
                                  <a:lnTo>
                                    <a:pt x="1880" y="4"/>
                                  </a:lnTo>
                                  <a:lnTo>
                                    <a:pt x="1808" y="0"/>
                                  </a:lnTo>
                                  <a:lnTo>
                                    <a:pt x="1735" y="2"/>
                                  </a:lnTo>
                                  <a:lnTo>
                                    <a:pt x="1663" y="6"/>
                                  </a:lnTo>
                                  <a:lnTo>
                                    <a:pt x="1591" y="16"/>
                                  </a:lnTo>
                                  <a:lnTo>
                                    <a:pt x="1518" y="30"/>
                                  </a:lnTo>
                                  <a:lnTo>
                                    <a:pt x="1447" y="48"/>
                                  </a:lnTo>
                                  <a:lnTo>
                                    <a:pt x="1375" y="70"/>
                                  </a:lnTo>
                                  <a:lnTo>
                                    <a:pt x="1304" y="96"/>
                                  </a:lnTo>
                                  <a:lnTo>
                                    <a:pt x="1234" y="128"/>
                                  </a:lnTo>
                                  <a:lnTo>
                                    <a:pt x="1165" y="164"/>
                                  </a:lnTo>
                                  <a:lnTo>
                                    <a:pt x="1096" y="204"/>
                                  </a:lnTo>
                                  <a:lnTo>
                                    <a:pt x="1029" y="250"/>
                                  </a:lnTo>
                                  <a:lnTo>
                                    <a:pt x="962" y="300"/>
                                  </a:lnTo>
                                  <a:lnTo>
                                    <a:pt x="897" y="356"/>
                                  </a:lnTo>
                                  <a:lnTo>
                                    <a:pt x="834" y="416"/>
                                  </a:lnTo>
                                  <a:lnTo>
                                    <a:pt x="772" y="481"/>
                                  </a:lnTo>
                                  <a:lnTo>
                                    <a:pt x="712" y="551"/>
                                  </a:lnTo>
                                  <a:lnTo>
                                    <a:pt x="654" y="627"/>
                                  </a:lnTo>
                                  <a:lnTo>
                                    <a:pt x="598" y="707"/>
                                  </a:lnTo>
                                  <a:lnTo>
                                    <a:pt x="543" y="794"/>
                                  </a:lnTo>
                                  <a:lnTo>
                                    <a:pt x="492" y="886"/>
                                  </a:lnTo>
                                  <a:lnTo>
                                    <a:pt x="443" y="983"/>
                                  </a:lnTo>
                                  <a:lnTo>
                                    <a:pt x="396" y="1086"/>
                                  </a:lnTo>
                                  <a:lnTo>
                                    <a:pt x="353" y="1194"/>
                                  </a:lnTo>
                                  <a:lnTo>
                                    <a:pt x="310" y="1301"/>
                                  </a:lnTo>
                                  <a:lnTo>
                                    <a:pt x="270" y="1406"/>
                                  </a:lnTo>
                                  <a:lnTo>
                                    <a:pt x="233" y="1510"/>
                                  </a:lnTo>
                                  <a:lnTo>
                                    <a:pt x="197" y="1613"/>
                                  </a:lnTo>
                                  <a:lnTo>
                                    <a:pt x="165" y="1715"/>
                                  </a:lnTo>
                                  <a:lnTo>
                                    <a:pt x="137" y="1814"/>
                                  </a:lnTo>
                                  <a:lnTo>
                                    <a:pt x="111" y="1914"/>
                                  </a:lnTo>
                                  <a:lnTo>
                                    <a:pt x="87" y="2012"/>
                                  </a:lnTo>
                                  <a:lnTo>
                                    <a:pt x="66" y="2108"/>
                                  </a:lnTo>
                                  <a:lnTo>
                                    <a:pt x="48" y="2202"/>
                                  </a:lnTo>
                                  <a:lnTo>
                                    <a:pt x="34" y="2294"/>
                                  </a:lnTo>
                                  <a:lnTo>
                                    <a:pt x="20" y="2385"/>
                                  </a:lnTo>
                                  <a:lnTo>
                                    <a:pt x="11" y="2473"/>
                                  </a:lnTo>
                                  <a:lnTo>
                                    <a:pt x="5" y="2559"/>
                                  </a:lnTo>
                                  <a:lnTo>
                                    <a:pt x="0" y="2643"/>
                                  </a:lnTo>
                                  <a:lnTo>
                                    <a:pt x="0" y="2725"/>
                                  </a:lnTo>
                                  <a:lnTo>
                                    <a:pt x="1" y="2804"/>
                                  </a:lnTo>
                                  <a:lnTo>
                                    <a:pt x="6" y="2881"/>
                                  </a:lnTo>
                                  <a:lnTo>
                                    <a:pt x="15" y="2956"/>
                                  </a:lnTo>
                                  <a:lnTo>
                                    <a:pt x="24" y="3027"/>
                                  </a:lnTo>
                                  <a:lnTo>
                                    <a:pt x="38" y="3096"/>
                                  </a:lnTo>
                                  <a:lnTo>
                                    <a:pt x="54" y="3161"/>
                                  </a:lnTo>
                                  <a:lnTo>
                                    <a:pt x="73" y="3224"/>
                                  </a:lnTo>
                                  <a:lnTo>
                                    <a:pt x="95" y="3283"/>
                                  </a:lnTo>
                                  <a:lnTo>
                                    <a:pt x="120" y="3338"/>
                                  </a:lnTo>
                                  <a:lnTo>
                                    <a:pt x="147" y="3392"/>
                                  </a:lnTo>
                                  <a:lnTo>
                                    <a:pt x="178" y="3441"/>
                                  </a:lnTo>
                                  <a:lnTo>
                                    <a:pt x="211" y="3486"/>
                                  </a:lnTo>
                                  <a:lnTo>
                                    <a:pt x="248" y="3529"/>
                                  </a:lnTo>
                                  <a:lnTo>
                                    <a:pt x="287" y="3567"/>
                                  </a:lnTo>
                                  <a:lnTo>
                                    <a:pt x="329" y="3601"/>
                                  </a:lnTo>
                                  <a:lnTo>
                                    <a:pt x="374" y="3632"/>
                                  </a:lnTo>
                                  <a:close/>
                                  <a:moveTo>
                                    <a:pt x="481" y="3381"/>
                                  </a:moveTo>
                                  <a:lnTo>
                                    <a:pt x="530" y="3406"/>
                                  </a:lnTo>
                                  <a:lnTo>
                                    <a:pt x="584" y="3425"/>
                                  </a:lnTo>
                                  <a:lnTo>
                                    <a:pt x="640" y="3439"/>
                                  </a:lnTo>
                                  <a:lnTo>
                                    <a:pt x="698" y="3449"/>
                                  </a:lnTo>
                                  <a:lnTo>
                                    <a:pt x="758" y="3453"/>
                                  </a:lnTo>
                                  <a:lnTo>
                                    <a:pt x="821" y="3453"/>
                                  </a:lnTo>
                                  <a:lnTo>
                                    <a:pt x="885" y="3449"/>
                                  </a:lnTo>
                                  <a:lnTo>
                                    <a:pt x="951" y="3440"/>
                                  </a:lnTo>
                                  <a:lnTo>
                                    <a:pt x="1018" y="3427"/>
                                  </a:lnTo>
                                  <a:lnTo>
                                    <a:pt x="1087" y="3409"/>
                                  </a:lnTo>
                                  <a:lnTo>
                                    <a:pt x="1157" y="3389"/>
                                  </a:lnTo>
                                  <a:lnTo>
                                    <a:pt x="1228" y="3364"/>
                                  </a:lnTo>
                                  <a:lnTo>
                                    <a:pt x="1300" y="3335"/>
                                  </a:lnTo>
                                  <a:lnTo>
                                    <a:pt x="1372" y="3303"/>
                                  </a:lnTo>
                                  <a:lnTo>
                                    <a:pt x="1446" y="3267"/>
                                  </a:lnTo>
                                  <a:lnTo>
                                    <a:pt x="1520" y="3228"/>
                                  </a:lnTo>
                                  <a:lnTo>
                                    <a:pt x="1593" y="3186"/>
                                  </a:lnTo>
                                  <a:lnTo>
                                    <a:pt x="1667" y="3139"/>
                                  </a:lnTo>
                                  <a:lnTo>
                                    <a:pt x="1740" y="3091"/>
                                  </a:lnTo>
                                  <a:lnTo>
                                    <a:pt x="1814" y="3040"/>
                                  </a:lnTo>
                                  <a:lnTo>
                                    <a:pt x="1887" y="2986"/>
                                  </a:lnTo>
                                  <a:lnTo>
                                    <a:pt x="1960" y="2929"/>
                                  </a:lnTo>
                                  <a:lnTo>
                                    <a:pt x="2031" y="2869"/>
                                  </a:lnTo>
                                  <a:lnTo>
                                    <a:pt x="2102" y="2808"/>
                                  </a:lnTo>
                                  <a:lnTo>
                                    <a:pt x="2172" y="2744"/>
                                  </a:lnTo>
                                  <a:lnTo>
                                    <a:pt x="2241" y="2678"/>
                                  </a:lnTo>
                                  <a:lnTo>
                                    <a:pt x="2307" y="2609"/>
                                  </a:lnTo>
                                  <a:lnTo>
                                    <a:pt x="2373" y="2539"/>
                                  </a:lnTo>
                                  <a:lnTo>
                                    <a:pt x="2437" y="2467"/>
                                  </a:lnTo>
                                  <a:lnTo>
                                    <a:pt x="2499" y="2393"/>
                                  </a:lnTo>
                                  <a:lnTo>
                                    <a:pt x="2560" y="2319"/>
                                  </a:lnTo>
                                  <a:lnTo>
                                    <a:pt x="2618" y="2242"/>
                                  </a:lnTo>
                                  <a:lnTo>
                                    <a:pt x="2678" y="2166"/>
                                  </a:lnTo>
                                  <a:lnTo>
                                    <a:pt x="2734" y="2090"/>
                                  </a:lnTo>
                                  <a:lnTo>
                                    <a:pt x="2785" y="2013"/>
                                  </a:lnTo>
                                  <a:lnTo>
                                    <a:pt x="2831" y="1939"/>
                                  </a:lnTo>
                                  <a:lnTo>
                                    <a:pt x="2872" y="1863"/>
                                  </a:lnTo>
                                  <a:lnTo>
                                    <a:pt x="2908" y="1788"/>
                                  </a:lnTo>
                                  <a:lnTo>
                                    <a:pt x="2939" y="1714"/>
                                  </a:lnTo>
                                  <a:lnTo>
                                    <a:pt x="2965" y="1639"/>
                                  </a:lnTo>
                                  <a:lnTo>
                                    <a:pt x="2988" y="1566"/>
                                  </a:lnTo>
                                  <a:lnTo>
                                    <a:pt x="3004" y="1494"/>
                                  </a:lnTo>
                                  <a:lnTo>
                                    <a:pt x="3017" y="1421"/>
                                  </a:lnTo>
                                  <a:lnTo>
                                    <a:pt x="3026" y="1351"/>
                                  </a:lnTo>
                                  <a:lnTo>
                                    <a:pt x="3030" y="1282"/>
                                  </a:lnTo>
                                  <a:lnTo>
                                    <a:pt x="3030" y="1212"/>
                                  </a:lnTo>
                                  <a:lnTo>
                                    <a:pt x="3026" y="1144"/>
                                  </a:lnTo>
                                  <a:lnTo>
                                    <a:pt x="3017" y="1078"/>
                                  </a:lnTo>
                                  <a:lnTo>
                                    <a:pt x="3006" y="1013"/>
                                  </a:lnTo>
                                  <a:lnTo>
                                    <a:pt x="2989" y="949"/>
                                  </a:lnTo>
                                  <a:lnTo>
                                    <a:pt x="2969" y="886"/>
                                  </a:lnTo>
                                  <a:lnTo>
                                    <a:pt x="2945" y="826"/>
                                  </a:lnTo>
                                  <a:lnTo>
                                    <a:pt x="2918" y="766"/>
                                  </a:lnTo>
                                  <a:lnTo>
                                    <a:pt x="2886" y="710"/>
                                  </a:lnTo>
                                  <a:lnTo>
                                    <a:pt x="2851" y="654"/>
                                  </a:lnTo>
                                  <a:lnTo>
                                    <a:pt x="2813" y="599"/>
                                  </a:lnTo>
                                  <a:lnTo>
                                    <a:pt x="2772" y="547"/>
                                  </a:lnTo>
                                  <a:lnTo>
                                    <a:pt x="2727" y="498"/>
                                  </a:lnTo>
                                  <a:lnTo>
                                    <a:pt x="2678" y="450"/>
                                  </a:lnTo>
                                  <a:lnTo>
                                    <a:pt x="2627" y="405"/>
                                  </a:lnTo>
                                  <a:lnTo>
                                    <a:pt x="2573" y="361"/>
                                  </a:lnTo>
                                  <a:lnTo>
                                    <a:pt x="2516" y="321"/>
                                  </a:lnTo>
                                  <a:lnTo>
                                    <a:pt x="2455" y="283"/>
                                  </a:lnTo>
                                  <a:lnTo>
                                    <a:pt x="2392" y="247"/>
                                  </a:lnTo>
                                  <a:lnTo>
                                    <a:pt x="2334" y="218"/>
                                  </a:lnTo>
                                  <a:lnTo>
                                    <a:pt x="2275" y="192"/>
                                  </a:lnTo>
                                  <a:lnTo>
                                    <a:pt x="2213" y="170"/>
                                  </a:lnTo>
                                  <a:lnTo>
                                    <a:pt x="2152" y="150"/>
                                  </a:lnTo>
                                  <a:lnTo>
                                    <a:pt x="2086" y="133"/>
                                  </a:lnTo>
                                  <a:lnTo>
                                    <a:pt x="2021" y="119"/>
                                  </a:lnTo>
                                  <a:lnTo>
                                    <a:pt x="1955" y="109"/>
                                  </a:lnTo>
                                  <a:lnTo>
                                    <a:pt x="1887" y="102"/>
                                  </a:lnTo>
                                  <a:lnTo>
                                    <a:pt x="1818" y="100"/>
                                  </a:lnTo>
                                  <a:lnTo>
                                    <a:pt x="1750" y="100"/>
                                  </a:lnTo>
                                  <a:lnTo>
                                    <a:pt x="1680" y="105"/>
                                  </a:lnTo>
                                  <a:lnTo>
                                    <a:pt x="1610" y="113"/>
                                  </a:lnTo>
                                  <a:lnTo>
                                    <a:pt x="1541" y="125"/>
                                  </a:lnTo>
                                  <a:lnTo>
                                    <a:pt x="1471" y="141"/>
                                  </a:lnTo>
                                  <a:lnTo>
                                    <a:pt x="1401" y="161"/>
                                  </a:lnTo>
                                  <a:lnTo>
                                    <a:pt x="1332" y="186"/>
                                  </a:lnTo>
                                  <a:lnTo>
                                    <a:pt x="1263" y="216"/>
                                  </a:lnTo>
                                  <a:lnTo>
                                    <a:pt x="1196" y="250"/>
                                  </a:lnTo>
                                  <a:lnTo>
                                    <a:pt x="1129" y="289"/>
                                  </a:lnTo>
                                  <a:lnTo>
                                    <a:pt x="1063" y="332"/>
                                  </a:lnTo>
                                  <a:lnTo>
                                    <a:pt x="999" y="380"/>
                                  </a:lnTo>
                                  <a:lnTo>
                                    <a:pt x="936" y="434"/>
                                  </a:lnTo>
                                  <a:lnTo>
                                    <a:pt x="874" y="493"/>
                                  </a:lnTo>
                                  <a:lnTo>
                                    <a:pt x="815" y="556"/>
                                  </a:lnTo>
                                  <a:lnTo>
                                    <a:pt x="757" y="624"/>
                                  </a:lnTo>
                                  <a:lnTo>
                                    <a:pt x="701" y="699"/>
                                  </a:lnTo>
                                  <a:lnTo>
                                    <a:pt x="649" y="779"/>
                                  </a:lnTo>
                                  <a:lnTo>
                                    <a:pt x="598" y="865"/>
                                  </a:lnTo>
                                  <a:lnTo>
                                    <a:pt x="549" y="956"/>
                                  </a:lnTo>
                                  <a:lnTo>
                                    <a:pt x="504" y="1053"/>
                                  </a:lnTo>
                                  <a:lnTo>
                                    <a:pt x="462" y="1156"/>
                                  </a:lnTo>
                                  <a:lnTo>
                                    <a:pt x="423" y="1265"/>
                                  </a:lnTo>
                                  <a:lnTo>
                                    <a:pt x="386" y="1359"/>
                                  </a:lnTo>
                                  <a:lnTo>
                                    <a:pt x="350" y="1450"/>
                                  </a:lnTo>
                                  <a:lnTo>
                                    <a:pt x="318" y="1541"/>
                                  </a:lnTo>
                                  <a:lnTo>
                                    <a:pt x="288" y="1631"/>
                                  </a:lnTo>
                                  <a:lnTo>
                                    <a:pt x="261" y="1720"/>
                                  </a:lnTo>
                                  <a:lnTo>
                                    <a:pt x="236" y="1807"/>
                                  </a:lnTo>
                                  <a:lnTo>
                                    <a:pt x="215" y="1894"/>
                                  </a:lnTo>
                                  <a:lnTo>
                                    <a:pt x="196" y="1979"/>
                                  </a:lnTo>
                                  <a:lnTo>
                                    <a:pt x="178" y="2062"/>
                                  </a:lnTo>
                                  <a:lnTo>
                                    <a:pt x="164" y="2144"/>
                                  </a:lnTo>
                                  <a:lnTo>
                                    <a:pt x="153" y="2224"/>
                                  </a:lnTo>
                                  <a:lnTo>
                                    <a:pt x="144" y="2302"/>
                                  </a:lnTo>
                                  <a:lnTo>
                                    <a:pt x="137" y="2379"/>
                                  </a:lnTo>
                                  <a:lnTo>
                                    <a:pt x="133" y="2454"/>
                                  </a:lnTo>
                                  <a:lnTo>
                                    <a:pt x="131" y="2527"/>
                                  </a:lnTo>
                                  <a:lnTo>
                                    <a:pt x="132" y="2597"/>
                                  </a:lnTo>
                                  <a:lnTo>
                                    <a:pt x="135" y="2666"/>
                                  </a:lnTo>
                                  <a:lnTo>
                                    <a:pt x="141" y="2732"/>
                                  </a:lnTo>
                                  <a:lnTo>
                                    <a:pt x="150" y="2796"/>
                                  </a:lnTo>
                                  <a:lnTo>
                                    <a:pt x="160" y="2858"/>
                                  </a:lnTo>
                                  <a:lnTo>
                                    <a:pt x="175" y="2917"/>
                                  </a:lnTo>
                                  <a:lnTo>
                                    <a:pt x="190" y="2974"/>
                                  </a:lnTo>
                                  <a:lnTo>
                                    <a:pt x="208" y="3028"/>
                                  </a:lnTo>
                                  <a:lnTo>
                                    <a:pt x="229" y="3079"/>
                                  </a:lnTo>
                                  <a:lnTo>
                                    <a:pt x="252" y="3128"/>
                                  </a:lnTo>
                                  <a:lnTo>
                                    <a:pt x="277" y="3173"/>
                                  </a:lnTo>
                                  <a:lnTo>
                                    <a:pt x="305" y="3215"/>
                                  </a:lnTo>
                                  <a:lnTo>
                                    <a:pt x="335" y="3255"/>
                                  </a:lnTo>
                                  <a:lnTo>
                                    <a:pt x="368" y="3292"/>
                                  </a:lnTo>
                                  <a:lnTo>
                                    <a:pt x="404" y="3325"/>
                                  </a:lnTo>
                                  <a:lnTo>
                                    <a:pt x="440" y="3355"/>
                                  </a:lnTo>
                                  <a:lnTo>
                                    <a:pt x="481" y="33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5">
                                <a:lumMod val="20000"/>
                                <a:lumOff val="80000"/>
                                <a:alpha val="53999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419"/>
                          <wps:cNvSpPr>
                            <a:spLocks noEditPoints="1"/>
                          </wps:cNvSpPr>
                          <wps:spPr bwMode="auto">
                            <a:xfrm rot="7251522">
                              <a:off x="9102" y="3239"/>
                              <a:ext cx="1224" cy="1908"/>
                            </a:xfrm>
                            <a:custGeom>
                              <a:avLst/>
                              <a:gdLst>
                                <a:gd name="T0" fmla="*/ 525 w 2687"/>
                                <a:gd name="T1" fmla="*/ 3656 h 3801"/>
                                <a:gd name="T2" fmla="*/ 306 w 2687"/>
                                <a:gd name="T3" fmla="*/ 3381 h 3801"/>
                                <a:gd name="T4" fmla="*/ 143 w 2687"/>
                                <a:gd name="T5" fmla="*/ 3000 h 3801"/>
                                <a:gd name="T6" fmla="*/ 41 w 2687"/>
                                <a:gd name="T7" fmla="*/ 2543 h 3801"/>
                                <a:gd name="T8" fmla="*/ 1 w 2687"/>
                                <a:gd name="T9" fmla="*/ 2038 h 3801"/>
                                <a:gd name="T10" fmla="*/ 23 w 2687"/>
                                <a:gd name="T11" fmla="*/ 1515 h 3801"/>
                                <a:gd name="T12" fmla="*/ 122 w 2687"/>
                                <a:gd name="T13" fmla="*/ 1018 h 3801"/>
                                <a:gd name="T14" fmla="*/ 295 w 2687"/>
                                <a:gd name="T15" fmla="*/ 622 h 3801"/>
                                <a:gd name="T16" fmla="*/ 521 w 2687"/>
                                <a:gd name="T17" fmla="*/ 324 h 3801"/>
                                <a:gd name="T18" fmla="*/ 797 w 2687"/>
                                <a:gd name="T19" fmla="*/ 124 h 3801"/>
                                <a:gd name="T20" fmla="*/ 1110 w 2687"/>
                                <a:gd name="T21" fmla="*/ 18 h 3801"/>
                                <a:gd name="T22" fmla="*/ 1454 w 2687"/>
                                <a:gd name="T23" fmla="*/ 7 h 3801"/>
                                <a:gd name="T24" fmla="*/ 1821 w 2687"/>
                                <a:gd name="T25" fmla="*/ 89 h 3801"/>
                                <a:gd name="T26" fmla="*/ 2131 w 2687"/>
                                <a:gd name="T27" fmla="*/ 241 h 3801"/>
                                <a:gd name="T28" fmla="*/ 2387 w 2687"/>
                                <a:gd name="T29" fmla="*/ 467 h 3801"/>
                                <a:gd name="T30" fmla="*/ 2574 w 2687"/>
                                <a:gd name="T31" fmla="*/ 763 h 3801"/>
                                <a:gd name="T32" fmla="*/ 2675 w 2687"/>
                                <a:gd name="T33" fmla="*/ 1122 h 3801"/>
                                <a:gd name="T34" fmla="*/ 2670 w 2687"/>
                                <a:gd name="T35" fmla="*/ 1539 h 3801"/>
                                <a:gd name="T36" fmla="*/ 2545 w 2687"/>
                                <a:gd name="T37" fmla="*/ 2006 h 3801"/>
                                <a:gd name="T38" fmla="*/ 2315 w 2687"/>
                                <a:gd name="T39" fmla="*/ 2497 h 3801"/>
                                <a:gd name="T40" fmla="*/ 2058 w 2687"/>
                                <a:gd name="T41" fmla="*/ 2925 h 3801"/>
                                <a:gd name="T42" fmla="*/ 1786 w 2687"/>
                                <a:gd name="T43" fmla="*/ 3278 h 3801"/>
                                <a:gd name="T44" fmla="*/ 1503 w 2687"/>
                                <a:gd name="T45" fmla="*/ 3548 h 3801"/>
                                <a:gd name="T46" fmla="*/ 1221 w 2687"/>
                                <a:gd name="T47" fmla="*/ 3724 h 3801"/>
                                <a:gd name="T48" fmla="*/ 947 w 2687"/>
                                <a:gd name="T49" fmla="*/ 3799 h 3801"/>
                                <a:gd name="T50" fmla="*/ 845 w 2687"/>
                                <a:gd name="T51" fmla="*/ 3544 h 3801"/>
                                <a:gd name="T52" fmla="*/ 614 w 2687"/>
                                <a:gd name="T53" fmla="*/ 3396 h 3801"/>
                                <a:gd name="T54" fmla="*/ 430 w 2687"/>
                                <a:gd name="T55" fmla="*/ 3139 h 3801"/>
                                <a:gd name="T56" fmla="*/ 296 w 2687"/>
                                <a:gd name="T57" fmla="*/ 2797 h 3801"/>
                                <a:gd name="T58" fmla="*/ 214 w 2687"/>
                                <a:gd name="T59" fmla="*/ 2393 h 3801"/>
                                <a:gd name="T60" fmla="*/ 188 w 2687"/>
                                <a:gd name="T61" fmla="*/ 1951 h 3801"/>
                                <a:gd name="T62" fmla="*/ 219 w 2687"/>
                                <a:gd name="T63" fmla="*/ 1495 h 3801"/>
                                <a:gd name="T64" fmla="*/ 298 w 2687"/>
                                <a:gd name="T65" fmla="*/ 1048 h 3801"/>
                                <a:gd name="T66" fmla="*/ 442 w 2687"/>
                                <a:gd name="T67" fmla="*/ 679 h 3801"/>
                                <a:gd name="T68" fmla="*/ 651 w 2687"/>
                                <a:gd name="T69" fmla="*/ 399 h 3801"/>
                                <a:gd name="T70" fmla="*/ 909 w 2687"/>
                                <a:gd name="T71" fmla="*/ 212 h 3801"/>
                                <a:gd name="T72" fmla="*/ 1206 w 2687"/>
                                <a:gd name="T73" fmla="*/ 115 h 3801"/>
                                <a:gd name="T74" fmla="*/ 1525 w 2687"/>
                                <a:gd name="T75" fmla="*/ 109 h 3801"/>
                                <a:gd name="T76" fmla="*/ 1846 w 2687"/>
                                <a:gd name="T77" fmla="*/ 192 h 3801"/>
                                <a:gd name="T78" fmla="*/ 2119 w 2687"/>
                                <a:gd name="T79" fmla="*/ 345 h 3801"/>
                                <a:gd name="T80" fmla="*/ 2353 w 2687"/>
                                <a:gd name="T81" fmla="*/ 573 h 3801"/>
                                <a:gd name="T82" fmla="*/ 2521 w 2687"/>
                                <a:gd name="T83" fmla="*/ 870 h 3801"/>
                                <a:gd name="T84" fmla="*/ 2603 w 2687"/>
                                <a:gd name="T85" fmla="*/ 1227 h 3801"/>
                                <a:gd name="T86" fmla="*/ 2574 w 2687"/>
                                <a:gd name="T87" fmla="*/ 1642 h 3801"/>
                                <a:gd name="T88" fmla="*/ 2412 w 2687"/>
                                <a:gd name="T89" fmla="*/ 2106 h 3801"/>
                                <a:gd name="T90" fmla="*/ 2192 w 2687"/>
                                <a:gd name="T91" fmla="*/ 2537 h 3801"/>
                                <a:gd name="T92" fmla="*/ 1964 w 2687"/>
                                <a:gd name="T93" fmla="*/ 2894 h 3801"/>
                                <a:gd name="T94" fmla="*/ 1719 w 2687"/>
                                <a:gd name="T95" fmla="*/ 3181 h 3801"/>
                                <a:gd name="T96" fmla="*/ 1469 w 2687"/>
                                <a:gd name="T97" fmla="*/ 3393 h 3801"/>
                                <a:gd name="T98" fmla="*/ 1220 w 2687"/>
                                <a:gd name="T99" fmla="*/ 3522 h 3801"/>
                                <a:gd name="T100" fmla="*/ 982 w 2687"/>
                                <a:gd name="T101" fmla="*/ 3563 h 38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2687" h="3801">
                                  <a:moveTo>
                                    <a:pt x="740" y="3780"/>
                                  </a:moveTo>
                                  <a:lnTo>
                                    <a:pt x="683" y="3759"/>
                                  </a:lnTo>
                                  <a:lnTo>
                                    <a:pt x="628" y="3730"/>
                                  </a:lnTo>
                                  <a:lnTo>
                                    <a:pt x="575" y="3696"/>
                                  </a:lnTo>
                                  <a:lnTo>
                                    <a:pt x="525" y="3656"/>
                                  </a:lnTo>
                                  <a:lnTo>
                                    <a:pt x="476" y="3611"/>
                                  </a:lnTo>
                                  <a:lnTo>
                                    <a:pt x="430" y="3560"/>
                                  </a:lnTo>
                                  <a:lnTo>
                                    <a:pt x="386" y="3505"/>
                                  </a:lnTo>
                                  <a:lnTo>
                                    <a:pt x="345" y="3445"/>
                                  </a:lnTo>
                                  <a:lnTo>
                                    <a:pt x="306" y="3381"/>
                                  </a:lnTo>
                                  <a:lnTo>
                                    <a:pt x="269" y="3312"/>
                                  </a:lnTo>
                                  <a:lnTo>
                                    <a:pt x="233" y="3240"/>
                                  </a:lnTo>
                                  <a:lnTo>
                                    <a:pt x="201" y="3163"/>
                                  </a:lnTo>
                                  <a:lnTo>
                                    <a:pt x="172" y="3084"/>
                                  </a:lnTo>
                                  <a:lnTo>
                                    <a:pt x="143" y="3000"/>
                                  </a:lnTo>
                                  <a:lnTo>
                                    <a:pt x="118" y="2915"/>
                                  </a:lnTo>
                                  <a:lnTo>
                                    <a:pt x="96" y="2825"/>
                                  </a:lnTo>
                                  <a:lnTo>
                                    <a:pt x="74" y="2733"/>
                                  </a:lnTo>
                                  <a:lnTo>
                                    <a:pt x="56" y="2640"/>
                                  </a:lnTo>
                                  <a:lnTo>
                                    <a:pt x="41" y="2543"/>
                                  </a:lnTo>
                                  <a:lnTo>
                                    <a:pt x="28" y="2444"/>
                                  </a:lnTo>
                                  <a:lnTo>
                                    <a:pt x="17" y="2345"/>
                                  </a:lnTo>
                                  <a:lnTo>
                                    <a:pt x="9" y="2244"/>
                                  </a:lnTo>
                                  <a:lnTo>
                                    <a:pt x="3" y="2141"/>
                                  </a:lnTo>
                                  <a:lnTo>
                                    <a:pt x="1" y="2038"/>
                                  </a:lnTo>
                                  <a:lnTo>
                                    <a:pt x="0" y="1934"/>
                                  </a:lnTo>
                                  <a:lnTo>
                                    <a:pt x="2" y="1830"/>
                                  </a:lnTo>
                                  <a:lnTo>
                                    <a:pt x="7" y="1724"/>
                                  </a:lnTo>
                                  <a:lnTo>
                                    <a:pt x="14" y="1619"/>
                                  </a:lnTo>
                                  <a:lnTo>
                                    <a:pt x="23" y="1515"/>
                                  </a:lnTo>
                                  <a:lnTo>
                                    <a:pt x="36" y="1411"/>
                                  </a:lnTo>
                                  <a:lnTo>
                                    <a:pt x="52" y="1306"/>
                                  </a:lnTo>
                                  <a:lnTo>
                                    <a:pt x="70" y="1203"/>
                                  </a:lnTo>
                                  <a:lnTo>
                                    <a:pt x="94" y="1109"/>
                                  </a:lnTo>
                                  <a:lnTo>
                                    <a:pt x="122" y="1018"/>
                                  </a:lnTo>
                                  <a:lnTo>
                                    <a:pt x="151" y="930"/>
                                  </a:lnTo>
                                  <a:lnTo>
                                    <a:pt x="183" y="847"/>
                                  </a:lnTo>
                                  <a:lnTo>
                                    <a:pt x="218" y="768"/>
                                  </a:lnTo>
                                  <a:lnTo>
                                    <a:pt x="256" y="693"/>
                                  </a:lnTo>
                                  <a:lnTo>
                                    <a:pt x="295" y="622"/>
                                  </a:lnTo>
                                  <a:lnTo>
                                    <a:pt x="335" y="555"/>
                                  </a:lnTo>
                                  <a:lnTo>
                                    <a:pt x="379" y="491"/>
                                  </a:lnTo>
                                  <a:lnTo>
                                    <a:pt x="425" y="431"/>
                                  </a:lnTo>
                                  <a:lnTo>
                                    <a:pt x="473" y="376"/>
                                  </a:lnTo>
                                  <a:lnTo>
                                    <a:pt x="521" y="324"/>
                                  </a:lnTo>
                                  <a:lnTo>
                                    <a:pt x="574" y="276"/>
                                  </a:lnTo>
                                  <a:lnTo>
                                    <a:pt x="626" y="232"/>
                                  </a:lnTo>
                                  <a:lnTo>
                                    <a:pt x="681" y="192"/>
                                  </a:lnTo>
                                  <a:lnTo>
                                    <a:pt x="738" y="155"/>
                                  </a:lnTo>
                                  <a:lnTo>
                                    <a:pt x="797" y="124"/>
                                  </a:lnTo>
                                  <a:lnTo>
                                    <a:pt x="856" y="95"/>
                                  </a:lnTo>
                                  <a:lnTo>
                                    <a:pt x="918" y="70"/>
                                  </a:lnTo>
                                  <a:lnTo>
                                    <a:pt x="980" y="49"/>
                                  </a:lnTo>
                                  <a:lnTo>
                                    <a:pt x="1044" y="32"/>
                                  </a:lnTo>
                                  <a:lnTo>
                                    <a:pt x="1110" y="18"/>
                                  </a:lnTo>
                                  <a:lnTo>
                                    <a:pt x="1176" y="9"/>
                                  </a:lnTo>
                                  <a:lnTo>
                                    <a:pt x="1244" y="3"/>
                                  </a:lnTo>
                                  <a:lnTo>
                                    <a:pt x="1312" y="0"/>
                                  </a:lnTo>
                                  <a:lnTo>
                                    <a:pt x="1382" y="3"/>
                                  </a:lnTo>
                                  <a:lnTo>
                                    <a:pt x="1454" y="7"/>
                                  </a:lnTo>
                                  <a:lnTo>
                                    <a:pt x="1526" y="17"/>
                                  </a:lnTo>
                                  <a:lnTo>
                                    <a:pt x="1598" y="29"/>
                                  </a:lnTo>
                                  <a:lnTo>
                                    <a:pt x="1672" y="45"/>
                                  </a:lnTo>
                                  <a:lnTo>
                                    <a:pt x="1746" y="66"/>
                                  </a:lnTo>
                                  <a:lnTo>
                                    <a:pt x="1821" y="89"/>
                                  </a:lnTo>
                                  <a:lnTo>
                                    <a:pt x="1886" y="114"/>
                                  </a:lnTo>
                                  <a:lnTo>
                                    <a:pt x="1950" y="141"/>
                                  </a:lnTo>
                                  <a:lnTo>
                                    <a:pt x="2012" y="171"/>
                                  </a:lnTo>
                                  <a:lnTo>
                                    <a:pt x="2073" y="204"/>
                                  </a:lnTo>
                                  <a:lnTo>
                                    <a:pt x="2131" y="241"/>
                                  </a:lnTo>
                                  <a:lnTo>
                                    <a:pt x="2186" y="280"/>
                                  </a:lnTo>
                                  <a:lnTo>
                                    <a:pt x="2241" y="322"/>
                                  </a:lnTo>
                                  <a:lnTo>
                                    <a:pt x="2292" y="369"/>
                                  </a:lnTo>
                                  <a:lnTo>
                                    <a:pt x="2341" y="416"/>
                                  </a:lnTo>
                                  <a:lnTo>
                                    <a:pt x="2387" y="467"/>
                                  </a:lnTo>
                                  <a:lnTo>
                                    <a:pt x="2431" y="521"/>
                                  </a:lnTo>
                                  <a:lnTo>
                                    <a:pt x="2472" y="577"/>
                                  </a:lnTo>
                                  <a:lnTo>
                                    <a:pt x="2509" y="636"/>
                                  </a:lnTo>
                                  <a:lnTo>
                                    <a:pt x="2543" y="698"/>
                                  </a:lnTo>
                                  <a:lnTo>
                                    <a:pt x="2574" y="763"/>
                                  </a:lnTo>
                                  <a:lnTo>
                                    <a:pt x="2603" y="829"/>
                                  </a:lnTo>
                                  <a:lnTo>
                                    <a:pt x="2626" y="899"/>
                                  </a:lnTo>
                                  <a:lnTo>
                                    <a:pt x="2647" y="971"/>
                                  </a:lnTo>
                                  <a:lnTo>
                                    <a:pt x="2663" y="1045"/>
                                  </a:lnTo>
                                  <a:lnTo>
                                    <a:pt x="2675" y="1122"/>
                                  </a:lnTo>
                                  <a:lnTo>
                                    <a:pt x="2683" y="1200"/>
                                  </a:lnTo>
                                  <a:lnTo>
                                    <a:pt x="2687" y="1282"/>
                                  </a:lnTo>
                                  <a:lnTo>
                                    <a:pt x="2686" y="1364"/>
                                  </a:lnTo>
                                  <a:lnTo>
                                    <a:pt x="2681" y="1451"/>
                                  </a:lnTo>
                                  <a:lnTo>
                                    <a:pt x="2670" y="1539"/>
                                  </a:lnTo>
                                  <a:lnTo>
                                    <a:pt x="2656" y="1627"/>
                                  </a:lnTo>
                                  <a:lnTo>
                                    <a:pt x="2636" y="1720"/>
                                  </a:lnTo>
                                  <a:lnTo>
                                    <a:pt x="2611" y="1813"/>
                                  </a:lnTo>
                                  <a:lnTo>
                                    <a:pt x="2580" y="1909"/>
                                  </a:lnTo>
                                  <a:lnTo>
                                    <a:pt x="2545" y="2006"/>
                                  </a:lnTo>
                                  <a:lnTo>
                                    <a:pt x="2503" y="2106"/>
                                  </a:lnTo>
                                  <a:lnTo>
                                    <a:pt x="2456" y="2208"/>
                                  </a:lnTo>
                                  <a:lnTo>
                                    <a:pt x="2409" y="2306"/>
                                  </a:lnTo>
                                  <a:lnTo>
                                    <a:pt x="2362" y="2403"/>
                                  </a:lnTo>
                                  <a:lnTo>
                                    <a:pt x="2315" y="2497"/>
                                  </a:lnTo>
                                  <a:lnTo>
                                    <a:pt x="2265" y="2588"/>
                                  </a:lnTo>
                                  <a:lnTo>
                                    <a:pt x="2215" y="2676"/>
                                  </a:lnTo>
                                  <a:lnTo>
                                    <a:pt x="2163" y="2762"/>
                                  </a:lnTo>
                                  <a:lnTo>
                                    <a:pt x="2111" y="2845"/>
                                  </a:lnTo>
                                  <a:lnTo>
                                    <a:pt x="2058" y="2925"/>
                                  </a:lnTo>
                                  <a:lnTo>
                                    <a:pt x="2005" y="3002"/>
                                  </a:lnTo>
                                  <a:lnTo>
                                    <a:pt x="1950" y="3076"/>
                                  </a:lnTo>
                                  <a:lnTo>
                                    <a:pt x="1896" y="3147"/>
                                  </a:lnTo>
                                  <a:lnTo>
                                    <a:pt x="1840" y="3214"/>
                                  </a:lnTo>
                                  <a:lnTo>
                                    <a:pt x="1786" y="3278"/>
                                  </a:lnTo>
                                  <a:lnTo>
                                    <a:pt x="1729" y="3340"/>
                                  </a:lnTo>
                                  <a:lnTo>
                                    <a:pt x="1673" y="3396"/>
                                  </a:lnTo>
                                  <a:lnTo>
                                    <a:pt x="1616" y="3451"/>
                                  </a:lnTo>
                                  <a:lnTo>
                                    <a:pt x="1560" y="3501"/>
                                  </a:lnTo>
                                  <a:lnTo>
                                    <a:pt x="1503" y="3548"/>
                                  </a:lnTo>
                                  <a:lnTo>
                                    <a:pt x="1446" y="3591"/>
                                  </a:lnTo>
                                  <a:lnTo>
                                    <a:pt x="1390" y="3630"/>
                                  </a:lnTo>
                                  <a:lnTo>
                                    <a:pt x="1334" y="3665"/>
                                  </a:lnTo>
                                  <a:lnTo>
                                    <a:pt x="1277" y="3697"/>
                                  </a:lnTo>
                                  <a:lnTo>
                                    <a:pt x="1221" y="3724"/>
                                  </a:lnTo>
                                  <a:lnTo>
                                    <a:pt x="1165" y="3748"/>
                                  </a:lnTo>
                                  <a:lnTo>
                                    <a:pt x="1110" y="3767"/>
                                  </a:lnTo>
                                  <a:lnTo>
                                    <a:pt x="1055" y="3782"/>
                                  </a:lnTo>
                                  <a:lnTo>
                                    <a:pt x="1001" y="3793"/>
                                  </a:lnTo>
                                  <a:lnTo>
                                    <a:pt x="947" y="3799"/>
                                  </a:lnTo>
                                  <a:lnTo>
                                    <a:pt x="894" y="3801"/>
                                  </a:lnTo>
                                  <a:lnTo>
                                    <a:pt x="842" y="3799"/>
                                  </a:lnTo>
                                  <a:lnTo>
                                    <a:pt x="789" y="3792"/>
                                  </a:lnTo>
                                  <a:lnTo>
                                    <a:pt x="740" y="3780"/>
                                  </a:lnTo>
                                  <a:close/>
                                  <a:moveTo>
                                    <a:pt x="845" y="3544"/>
                                  </a:moveTo>
                                  <a:lnTo>
                                    <a:pt x="795" y="3524"/>
                                  </a:lnTo>
                                  <a:lnTo>
                                    <a:pt x="747" y="3499"/>
                                  </a:lnTo>
                                  <a:lnTo>
                                    <a:pt x="700" y="3470"/>
                                  </a:lnTo>
                                  <a:lnTo>
                                    <a:pt x="657" y="3436"/>
                                  </a:lnTo>
                                  <a:lnTo>
                                    <a:pt x="614" y="3396"/>
                                  </a:lnTo>
                                  <a:lnTo>
                                    <a:pt x="574" y="3354"/>
                                  </a:lnTo>
                                  <a:lnTo>
                                    <a:pt x="534" y="3306"/>
                                  </a:lnTo>
                                  <a:lnTo>
                                    <a:pt x="498" y="3254"/>
                                  </a:lnTo>
                                  <a:lnTo>
                                    <a:pt x="462" y="3199"/>
                                  </a:lnTo>
                                  <a:lnTo>
                                    <a:pt x="430" y="3139"/>
                                  </a:lnTo>
                                  <a:lnTo>
                                    <a:pt x="399" y="3078"/>
                                  </a:lnTo>
                                  <a:lnTo>
                                    <a:pt x="370" y="3012"/>
                                  </a:lnTo>
                                  <a:lnTo>
                                    <a:pt x="343" y="2943"/>
                                  </a:lnTo>
                                  <a:lnTo>
                                    <a:pt x="319" y="2872"/>
                                  </a:lnTo>
                                  <a:lnTo>
                                    <a:pt x="296" y="2797"/>
                                  </a:lnTo>
                                  <a:lnTo>
                                    <a:pt x="276" y="2720"/>
                                  </a:lnTo>
                                  <a:lnTo>
                                    <a:pt x="257" y="2642"/>
                                  </a:lnTo>
                                  <a:lnTo>
                                    <a:pt x="240" y="2560"/>
                                  </a:lnTo>
                                  <a:lnTo>
                                    <a:pt x="227" y="2478"/>
                                  </a:lnTo>
                                  <a:lnTo>
                                    <a:pt x="214" y="2393"/>
                                  </a:lnTo>
                                  <a:lnTo>
                                    <a:pt x="205" y="2307"/>
                                  </a:lnTo>
                                  <a:lnTo>
                                    <a:pt x="198" y="2219"/>
                                  </a:lnTo>
                                  <a:lnTo>
                                    <a:pt x="192" y="2131"/>
                                  </a:lnTo>
                                  <a:lnTo>
                                    <a:pt x="189" y="2041"/>
                                  </a:lnTo>
                                  <a:lnTo>
                                    <a:pt x="188" y="1951"/>
                                  </a:lnTo>
                                  <a:lnTo>
                                    <a:pt x="191" y="1859"/>
                                  </a:lnTo>
                                  <a:lnTo>
                                    <a:pt x="194" y="1768"/>
                                  </a:lnTo>
                                  <a:lnTo>
                                    <a:pt x="200" y="1677"/>
                                  </a:lnTo>
                                  <a:lnTo>
                                    <a:pt x="208" y="1586"/>
                                  </a:lnTo>
                                  <a:lnTo>
                                    <a:pt x="219" y="1495"/>
                                  </a:lnTo>
                                  <a:lnTo>
                                    <a:pt x="233" y="1404"/>
                                  </a:lnTo>
                                  <a:lnTo>
                                    <a:pt x="249" y="1314"/>
                                  </a:lnTo>
                                  <a:lnTo>
                                    <a:pt x="262" y="1221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298" y="1048"/>
                                  </a:lnTo>
                                  <a:lnTo>
                                    <a:pt x="321" y="967"/>
                                  </a:lnTo>
                                  <a:lnTo>
                                    <a:pt x="347" y="890"/>
                                  </a:lnTo>
                                  <a:lnTo>
                                    <a:pt x="377" y="815"/>
                                  </a:lnTo>
                                  <a:lnTo>
                                    <a:pt x="408" y="745"/>
                                  </a:lnTo>
                                  <a:lnTo>
                                    <a:pt x="442" y="679"/>
                                  </a:lnTo>
                                  <a:lnTo>
                                    <a:pt x="479" y="615"/>
                                  </a:lnTo>
                                  <a:lnTo>
                                    <a:pt x="519" y="556"/>
                                  </a:lnTo>
                                  <a:lnTo>
                                    <a:pt x="561" y="500"/>
                                  </a:lnTo>
                                  <a:lnTo>
                                    <a:pt x="604" y="448"/>
                                  </a:lnTo>
                                  <a:lnTo>
                                    <a:pt x="651" y="399"/>
                                  </a:lnTo>
                                  <a:lnTo>
                                    <a:pt x="698" y="354"/>
                                  </a:lnTo>
                                  <a:lnTo>
                                    <a:pt x="748" y="314"/>
                                  </a:lnTo>
                                  <a:lnTo>
                                    <a:pt x="800" y="276"/>
                                  </a:lnTo>
                                  <a:lnTo>
                                    <a:pt x="853" y="242"/>
                                  </a:lnTo>
                                  <a:lnTo>
                                    <a:pt x="909" y="212"/>
                                  </a:lnTo>
                                  <a:lnTo>
                                    <a:pt x="966" y="185"/>
                                  </a:lnTo>
                                  <a:lnTo>
                                    <a:pt x="1024" y="163"/>
                                  </a:lnTo>
                                  <a:lnTo>
                                    <a:pt x="1084" y="144"/>
                                  </a:lnTo>
                                  <a:lnTo>
                                    <a:pt x="1144" y="127"/>
                                  </a:lnTo>
                                  <a:lnTo>
                                    <a:pt x="1206" y="115"/>
                                  </a:lnTo>
                                  <a:lnTo>
                                    <a:pt x="1267" y="107"/>
                                  </a:lnTo>
                                  <a:lnTo>
                                    <a:pt x="1331" y="102"/>
                                  </a:lnTo>
                                  <a:lnTo>
                                    <a:pt x="1395" y="101"/>
                                  </a:lnTo>
                                  <a:lnTo>
                                    <a:pt x="1459" y="103"/>
                                  </a:lnTo>
                                  <a:lnTo>
                                    <a:pt x="1525" y="109"/>
                                  </a:lnTo>
                                  <a:lnTo>
                                    <a:pt x="1590" y="119"/>
                                  </a:lnTo>
                                  <a:lnTo>
                                    <a:pt x="1656" y="133"/>
                                  </a:lnTo>
                                  <a:lnTo>
                                    <a:pt x="1723" y="150"/>
                                  </a:lnTo>
                                  <a:lnTo>
                                    <a:pt x="1788" y="171"/>
                                  </a:lnTo>
                                  <a:lnTo>
                                    <a:pt x="1846" y="192"/>
                                  </a:lnTo>
                                  <a:lnTo>
                                    <a:pt x="1903" y="216"/>
                                  </a:lnTo>
                                  <a:lnTo>
                                    <a:pt x="1959" y="244"/>
                                  </a:lnTo>
                                  <a:lnTo>
                                    <a:pt x="2013" y="275"/>
                                  </a:lnTo>
                                  <a:lnTo>
                                    <a:pt x="2067" y="308"/>
                                  </a:lnTo>
                                  <a:lnTo>
                                    <a:pt x="2119" y="345"/>
                                  </a:lnTo>
                                  <a:lnTo>
                                    <a:pt x="2170" y="385"/>
                                  </a:lnTo>
                                  <a:lnTo>
                                    <a:pt x="2219" y="428"/>
                                  </a:lnTo>
                                  <a:lnTo>
                                    <a:pt x="2266" y="473"/>
                                  </a:lnTo>
                                  <a:lnTo>
                                    <a:pt x="2310" y="521"/>
                                  </a:lnTo>
                                  <a:lnTo>
                                    <a:pt x="2353" y="573"/>
                                  </a:lnTo>
                                  <a:lnTo>
                                    <a:pt x="2392" y="627"/>
                                  </a:lnTo>
                                  <a:lnTo>
                                    <a:pt x="2428" y="684"/>
                                  </a:lnTo>
                                  <a:lnTo>
                                    <a:pt x="2463" y="743"/>
                                  </a:lnTo>
                                  <a:lnTo>
                                    <a:pt x="2494" y="804"/>
                                  </a:lnTo>
                                  <a:lnTo>
                                    <a:pt x="2521" y="870"/>
                                  </a:lnTo>
                                  <a:lnTo>
                                    <a:pt x="2546" y="936"/>
                                  </a:lnTo>
                                  <a:lnTo>
                                    <a:pt x="2566" y="1006"/>
                                  </a:lnTo>
                                  <a:lnTo>
                                    <a:pt x="2583" y="1077"/>
                                  </a:lnTo>
                                  <a:lnTo>
                                    <a:pt x="2594" y="1151"/>
                                  </a:lnTo>
                                  <a:lnTo>
                                    <a:pt x="2603" y="1227"/>
                                  </a:lnTo>
                                  <a:lnTo>
                                    <a:pt x="2606" y="1306"/>
                                  </a:lnTo>
                                  <a:lnTo>
                                    <a:pt x="2606" y="1387"/>
                                  </a:lnTo>
                                  <a:lnTo>
                                    <a:pt x="2600" y="1470"/>
                                  </a:lnTo>
                                  <a:lnTo>
                                    <a:pt x="2590" y="1555"/>
                                  </a:lnTo>
                                  <a:lnTo>
                                    <a:pt x="2574" y="1642"/>
                                  </a:lnTo>
                                  <a:lnTo>
                                    <a:pt x="2553" y="1730"/>
                                  </a:lnTo>
                                  <a:lnTo>
                                    <a:pt x="2527" y="1822"/>
                                  </a:lnTo>
                                  <a:lnTo>
                                    <a:pt x="2494" y="1915"/>
                                  </a:lnTo>
                                  <a:lnTo>
                                    <a:pt x="2456" y="2010"/>
                                  </a:lnTo>
                                  <a:lnTo>
                                    <a:pt x="2412" y="2106"/>
                                  </a:lnTo>
                                  <a:lnTo>
                                    <a:pt x="2361" y="2204"/>
                                  </a:lnTo>
                                  <a:lnTo>
                                    <a:pt x="2321" y="2292"/>
                                  </a:lnTo>
                                  <a:lnTo>
                                    <a:pt x="2279" y="2376"/>
                                  </a:lnTo>
                                  <a:lnTo>
                                    <a:pt x="2236" y="2457"/>
                                  </a:lnTo>
                                  <a:lnTo>
                                    <a:pt x="2192" y="2537"/>
                                  </a:lnTo>
                                  <a:lnTo>
                                    <a:pt x="2149" y="2614"/>
                                  </a:lnTo>
                                  <a:lnTo>
                                    <a:pt x="2103" y="2688"/>
                                  </a:lnTo>
                                  <a:lnTo>
                                    <a:pt x="2057" y="2759"/>
                                  </a:lnTo>
                                  <a:lnTo>
                                    <a:pt x="2010" y="2828"/>
                                  </a:lnTo>
                                  <a:lnTo>
                                    <a:pt x="1964" y="2894"/>
                                  </a:lnTo>
                                  <a:lnTo>
                                    <a:pt x="1915" y="2957"/>
                                  </a:lnTo>
                                  <a:lnTo>
                                    <a:pt x="1866" y="3018"/>
                                  </a:lnTo>
                                  <a:lnTo>
                                    <a:pt x="1818" y="3076"/>
                                  </a:lnTo>
                                  <a:lnTo>
                                    <a:pt x="1769" y="3130"/>
                                  </a:lnTo>
                                  <a:lnTo>
                                    <a:pt x="1719" y="3181"/>
                                  </a:lnTo>
                                  <a:lnTo>
                                    <a:pt x="1669" y="3229"/>
                                  </a:lnTo>
                                  <a:lnTo>
                                    <a:pt x="1620" y="3276"/>
                                  </a:lnTo>
                                  <a:lnTo>
                                    <a:pt x="1570" y="3317"/>
                                  </a:lnTo>
                                  <a:lnTo>
                                    <a:pt x="1519" y="3356"/>
                                  </a:lnTo>
                                  <a:lnTo>
                                    <a:pt x="1469" y="3393"/>
                                  </a:lnTo>
                                  <a:lnTo>
                                    <a:pt x="1419" y="3425"/>
                                  </a:lnTo>
                                  <a:lnTo>
                                    <a:pt x="1369" y="3454"/>
                                  </a:lnTo>
                                  <a:lnTo>
                                    <a:pt x="1320" y="3481"/>
                                  </a:lnTo>
                                  <a:lnTo>
                                    <a:pt x="1270" y="3503"/>
                                  </a:lnTo>
                                  <a:lnTo>
                                    <a:pt x="1220" y="3522"/>
                                  </a:lnTo>
                                  <a:lnTo>
                                    <a:pt x="1171" y="3537"/>
                                  </a:lnTo>
                                  <a:lnTo>
                                    <a:pt x="1123" y="3549"/>
                                  </a:lnTo>
                                  <a:lnTo>
                                    <a:pt x="1075" y="3557"/>
                                  </a:lnTo>
                                  <a:lnTo>
                                    <a:pt x="1028" y="3562"/>
                                  </a:lnTo>
                                  <a:lnTo>
                                    <a:pt x="982" y="3563"/>
                                  </a:lnTo>
                                  <a:lnTo>
                                    <a:pt x="935" y="3561"/>
                                  </a:lnTo>
                                  <a:lnTo>
                                    <a:pt x="890" y="3554"/>
                                  </a:lnTo>
                                  <a:lnTo>
                                    <a:pt x="845" y="35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60000"/>
                                <a:lumOff val="40000"/>
                                <a:alpha val="53999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420"/>
                          <wps:cNvSpPr>
                            <a:spLocks noEditPoints="1"/>
                          </wps:cNvSpPr>
                          <wps:spPr bwMode="auto">
                            <a:xfrm rot="5400000">
                              <a:off x="8046" y="8286"/>
                              <a:ext cx="2251" cy="1783"/>
                            </a:xfrm>
                            <a:custGeom>
                              <a:avLst/>
                              <a:gdLst>
                                <a:gd name="T0" fmla="*/ 13 w 4939"/>
                                <a:gd name="T1" fmla="*/ 2336 h 3553"/>
                                <a:gd name="T2" fmla="*/ 171 w 4939"/>
                                <a:gd name="T3" fmla="*/ 1903 h 3553"/>
                                <a:gd name="T4" fmla="*/ 487 w 4939"/>
                                <a:gd name="T5" fmla="*/ 1462 h 3553"/>
                                <a:gd name="T6" fmla="*/ 928 w 4939"/>
                                <a:gd name="T7" fmla="*/ 1035 h 3553"/>
                                <a:gd name="T8" fmla="*/ 1466 w 4939"/>
                                <a:gd name="T9" fmla="*/ 643 h 3553"/>
                                <a:gd name="T10" fmla="*/ 2068 w 4939"/>
                                <a:gd name="T11" fmla="*/ 310 h 3553"/>
                                <a:gd name="T12" fmla="*/ 2691 w 4939"/>
                                <a:gd name="T13" fmla="*/ 79 h 3553"/>
                                <a:gd name="T14" fmla="*/ 3253 w 4939"/>
                                <a:gd name="T15" fmla="*/ 0 h 3553"/>
                                <a:gd name="T16" fmla="*/ 3742 w 4939"/>
                                <a:gd name="T17" fmla="*/ 51 h 3553"/>
                                <a:gd name="T18" fmla="*/ 4155 w 4939"/>
                                <a:gd name="T19" fmla="*/ 219 h 3553"/>
                                <a:gd name="T20" fmla="*/ 4488 w 4939"/>
                                <a:gd name="T21" fmla="*/ 497 h 3553"/>
                                <a:gd name="T22" fmla="*/ 4736 w 4939"/>
                                <a:gd name="T23" fmla="*/ 874 h 3553"/>
                                <a:gd name="T24" fmla="*/ 4896 w 4939"/>
                                <a:gd name="T25" fmla="*/ 1340 h 3553"/>
                                <a:gd name="T26" fmla="*/ 4938 w 4939"/>
                                <a:gd name="T27" fmla="*/ 1789 h 3553"/>
                                <a:gd name="T28" fmla="*/ 4860 w 4939"/>
                                <a:gd name="T29" fmla="*/ 2231 h 3553"/>
                                <a:gd name="T30" fmla="*/ 4658 w 4939"/>
                                <a:gd name="T31" fmla="*/ 2643 h 3553"/>
                                <a:gd name="T32" fmla="*/ 4324 w 4939"/>
                                <a:gd name="T33" fmla="*/ 3000 h 3553"/>
                                <a:gd name="T34" fmla="*/ 3855 w 4939"/>
                                <a:gd name="T35" fmla="*/ 3281 h 3553"/>
                                <a:gd name="T36" fmla="*/ 3244 w 4939"/>
                                <a:gd name="T37" fmla="*/ 3461 h 3553"/>
                                <a:gd name="T38" fmla="*/ 2537 w 4939"/>
                                <a:gd name="T39" fmla="*/ 3540 h 3553"/>
                                <a:gd name="T40" fmla="*/ 1883 w 4939"/>
                                <a:gd name="T41" fmla="*/ 3548 h 3553"/>
                                <a:gd name="T42" fmla="*/ 1300 w 4939"/>
                                <a:gd name="T43" fmla="*/ 3485 h 3553"/>
                                <a:gd name="T44" fmla="*/ 804 w 4939"/>
                                <a:gd name="T45" fmla="*/ 3355 h 3553"/>
                                <a:gd name="T46" fmla="*/ 413 w 4939"/>
                                <a:gd name="T47" fmla="*/ 3160 h 3553"/>
                                <a:gd name="T48" fmla="*/ 142 w 4939"/>
                                <a:gd name="T49" fmla="*/ 2907 h 3553"/>
                                <a:gd name="T50" fmla="*/ 359 w 4939"/>
                                <a:gd name="T51" fmla="*/ 2618 h 3553"/>
                                <a:gd name="T52" fmla="*/ 364 w 4939"/>
                                <a:gd name="T53" fmla="*/ 2258 h 3553"/>
                                <a:gd name="T54" fmla="*/ 526 w 4939"/>
                                <a:gd name="T55" fmla="*/ 1877 h 3553"/>
                                <a:gd name="T56" fmla="*/ 818 w 4939"/>
                                <a:gd name="T57" fmla="*/ 1493 h 3553"/>
                                <a:gd name="T58" fmla="*/ 1215 w 4939"/>
                                <a:gd name="T59" fmla="*/ 1125 h 3553"/>
                                <a:gd name="T60" fmla="*/ 1693 w 4939"/>
                                <a:gd name="T61" fmla="*/ 793 h 3553"/>
                                <a:gd name="T62" fmla="*/ 2225 w 4939"/>
                                <a:gd name="T63" fmla="*/ 515 h 3553"/>
                                <a:gd name="T64" fmla="*/ 2779 w 4939"/>
                                <a:gd name="T65" fmla="*/ 297 h 3553"/>
                                <a:gd name="T66" fmla="*/ 3291 w 4939"/>
                                <a:gd name="T67" fmla="*/ 205 h 3553"/>
                                <a:gd name="T68" fmla="*/ 3746 w 4939"/>
                                <a:gd name="T69" fmla="*/ 246 h 3553"/>
                                <a:gd name="T70" fmla="*/ 4133 w 4939"/>
                                <a:gd name="T71" fmla="*/ 406 h 3553"/>
                                <a:gd name="T72" fmla="*/ 4444 w 4939"/>
                                <a:gd name="T73" fmla="*/ 670 h 3553"/>
                                <a:gd name="T74" fmla="*/ 4670 w 4939"/>
                                <a:gd name="T75" fmla="*/ 1023 h 3553"/>
                                <a:gd name="T76" fmla="*/ 4798 w 4939"/>
                                <a:gd name="T77" fmla="*/ 1437 h 3553"/>
                                <a:gd name="T78" fmla="*/ 4813 w 4939"/>
                                <a:gd name="T79" fmla="*/ 1848 h 3553"/>
                                <a:gd name="T80" fmla="*/ 4718 w 4939"/>
                                <a:gd name="T81" fmla="*/ 2264 h 3553"/>
                                <a:gd name="T82" fmla="*/ 4502 w 4939"/>
                                <a:gd name="T83" fmla="*/ 2656 h 3553"/>
                                <a:gd name="T84" fmla="*/ 4157 w 4939"/>
                                <a:gd name="T85" fmla="*/ 2992 h 3553"/>
                                <a:gd name="T86" fmla="*/ 3673 w 4939"/>
                                <a:gd name="T87" fmla="*/ 3244 h 3553"/>
                                <a:gd name="T88" fmla="*/ 3041 w 4939"/>
                                <a:gd name="T89" fmla="*/ 3381 h 3553"/>
                                <a:gd name="T90" fmla="*/ 2409 w 4939"/>
                                <a:gd name="T91" fmla="*/ 3431 h 3553"/>
                                <a:gd name="T92" fmla="*/ 1852 w 4939"/>
                                <a:gd name="T93" fmla="*/ 3421 h 3553"/>
                                <a:gd name="T94" fmla="*/ 1363 w 4939"/>
                                <a:gd name="T95" fmla="*/ 3345 h 3553"/>
                                <a:gd name="T96" fmla="*/ 955 w 4939"/>
                                <a:gd name="T97" fmla="*/ 3210 h 3553"/>
                                <a:gd name="T98" fmla="*/ 640 w 4939"/>
                                <a:gd name="T99" fmla="*/ 3022 h 3553"/>
                                <a:gd name="T100" fmla="*/ 430 w 4939"/>
                                <a:gd name="T101" fmla="*/ 2783 h 35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4939" h="3553">
                                  <a:moveTo>
                                    <a:pt x="21" y="2662"/>
                                  </a:moveTo>
                                  <a:lnTo>
                                    <a:pt x="6" y="2582"/>
                                  </a:lnTo>
                                  <a:lnTo>
                                    <a:pt x="0" y="2502"/>
                                  </a:lnTo>
                                  <a:lnTo>
                                    <a:pt x="3" y="2420"/>
                                  </a:lnTo>
                                  <a:lnTo>
                                    <a:pt x="13" y="2336"/>
                                  </a:lnTo>
                                  <a:lnTo>
                                    <a:pt x="31" y="2251"/>
                                  </a:lnTo>
                                  <a:lnTo>
                                    <a:pt x="55" y="2166"/>
                                  </a:lnTo>
                                  <a:lnTo>
                                    <a:pt x="87" y="2079"/>
                                  </a:lnTo>
                                  <a:lnTo>
                                    <a:pt x="126" y="1992"/>
                                  </a:lnTo>
                                  <a:lnTo>
                                    <a:pt x="171" y="1903"/>
                                  </a:lnTo>
                                  <a:lnTo>
                                    <a:pt x="222" y="1815"/>
                                  </a:lnTo>
                                  <a:lnTo>
                                    <a:pt x="280" y="1726"/>
                                  </a:lnTo>
                                  <a:lnTo>
                                    <a:pt x="343" y="1638"/>
                                  </a:lnTo>
                                  <a:lnTo>
                                    <a:pt x="412" y="1550"/>
                                  </a:lnTo>
                                  <a:lnTo>
                                    <a:pt x="487" y="1462"/>
                                  </a:lnTo>
                                  <a:lnTo>
                                    <a:pt x="566" y="1375"/>
                                  </a:lnTo>
                                  <a:lnTo>
                                    <a:pt x="650" y="1288"/>
                                  </a:lnTo>
                                  <a:lnTo>
                                    <a:pt x="738" y="1202"/>
                                  </a:lnTo>
                                  <a:lnTo>
                                    <a:pt x="832" y="1118"/>
                                  </a:lnTo>
                                  <a:lnTo>
                                    <a:pt x="928" y="1035"/>
                                  </a:lnTo>
                                  <a:lnTo>
                                    <a:pt x="1029" y="952"/>
                                  </a:lnTo>
                                  <a:lnTo>
                                    <a:pt x="1133" y="873"/>
                                  </a:lnTo>
                                  <a:lnTo>
                                    <a:pt x="1241" y="793"/>
                                  </a:lnTo>
                                  <a:lnTo>
                                    <a:pt x="1352" y="717"/>
                                  </a:lnTo>
                                  <a:lnTo>
                                    <a:pt x="1466" y="643"/>
                                  </a:lnTo>
                                  <a:lnTo>
                                    <a:pt x="1582" y="571"/>
                                  </a:lnTo>
                                  <a:lnTo>
                                    <a:pt x="1701" y="502"/>
                                  </a:lnTo>
                                  <a:lnTo>
                                    <a:pt x="1821" y="434"/>
                                  </a:lnTo>
                                  <a:lnTo>
                                    <a:pt x="1944" y="372"/>
                                  </a:lnTo>
                                  <a:lnTo>
                                    <a:pt x="2068" y="310"/>
                                  </a:lnTo>
                                  <a:lnTo>
                                    <a:pt x="2193" y="253"/>
                                  </a:lnTo>
                                  <a:lnTo>
                                    <a:pt x="2320" y="199"/>
                                  </a:lnTo>
                                  <a:lnTo>
                                    <a:pt x="2447" y="148"/>
                                  </a:lnTo>
                                  <a:lnTo>
                                    <a:pt x="2570" y="111"/>
                                  </a:lnTo>
                                  <a:lnTo>
                                    <a:pt x="2691" y="79"/>
                                  </a:lnTo>
                                  <a:lnTo>
                                    <a:pt x="2810" y="52"/>
                                  </a:lnTo>
                                  <a:lnTo>
                                    <a:pt x="2925" y="32"/>
                                  </a:lnTo>
                                  <a:lnTo>
                                    <a:pt x="3038" y="15"/>
                                  </a:lnTo>
                                  <a:lnTo>
                                    <a:pt x="3147" y="6"/>
                                  </a:lnTo>
                                  <a:lnTo>
                                    <a:pt x="3253" y="0"/>
                                  </a:lnTo>
                                  <a:lnTo>
                                    <a:pt x="3358" y="0"/>
                                  </a:lnTo>
                                  <a:lnTo>
                                    <a:pt x="3459" y="6"/>
                                  </a:lnTo>
                                  <a:lnTo>
                                    <a:pt x="3556" y="15"/>
                                  </a:lnTo>
                                  <a:lnTo>
                                    <a:pt x="3651" y="31"/>
                                  </a:lnTo>
                                  <a:lnTo>
                                    <a:pt x="3742" y="51"/>
                                  </a:lnTo>
                                  <a:lnTo>
                                    <a:pt x="3831" y="74"/>
                                  </a:lnTo>
                                  <a:lnTo>
                                    <a:pt x="3918" y="104"/>
                                  </a:lnTo>
                                  <a:lnTo>
                                    <a:pt x="3999" y="138"/>
                                  </a:lnTo>
                                  <a:lnTo>
                                    <a:pt x="4079" y="176"/>
                                  </a:lnTo>
                                  <a:lnTo>
                                    <a:pt x="4155" y="219"/>
                                  </a:lnTo>
                                  <a:lnTo>
                                    <a:pt x="4228" y="266"/>
                                  </a:lnTo>
                                  <a:lnTo>
                                    <a:pt x="4298" y="317"/>
                                  </a:lnTo>
                                  <a:lnTo>
                                    <a:pt x="4365" y="373"/>
                                  </a:lnTo>
                                  <a:lnTo>
                                    <a:pt x="4428" y="433"/>
                                  </a:lnTo>
                                  <a:lnTo>
                                    <a:pt x="4488" y="497"/>
                                  </a:lnTo>
                                  <a:lnTo>
                                    <a:pt x="4544" y="565"/>
                                  </a:lnTo>
                                  <a:lnTo>
                                    <a:pt x="4597" y="636"/>
                                  </a:lnTo>
                                  <a:lnTo>
                                    <a:pt x="4647" y="712"/>
                                  </a:lnTo>
                                  <a:lnTo>
                                    <a:pt x="4693" y="791"/>
                                  </a:lnTo>
                                  <a:lnTo>
                                    <a:pt x="4736" y="874"/>
                                  </a:lnTo>
                                  <a:lnTo>
                                    <a:pt x="4775" y="960"/>
                                  </a:lnTo>
                                  <a:lnTo>
                                    <a:pt x="4811" y="1050"/>
                                  </a:lnTo>
                                  <a:lnTo>
                                    <a:pt x="4843" y="1144"/>
                                  </a:lnTo>
                                  <a:lnTo>
                                    <a:pt x="4871" y="1241"/>
                                  </a:lnTo>
                                  <a:lnTo>
                                    <a:pt x="4896" y="1340"/>
                                  </a:lnTo>
                                  <a:lnTo>
                                    <a:pt x="4914" y="1430"/>
                                  </a:lnTo>
                                  <a:lnTo>
                                    <a:pt x="4927" y="1519"/>
                                  </a:lnTo>
                                  <a:lnTo>
                                    <a:pt x="4935" y="1609"/>
                                  </a:lnTo>
                                  <a:lnTo>
                                    <a:pt x="4939" y="1699"/>
                                  </a:lnTo>
                                  <a:lnTo>
                                    <a:pt x="4938" y="1789"/>
                                  </a:lnTo>
                                  <a:lnTo>
                                    <a:pt x="4932" y="1879"/>
                                  </a:lnTo>
                                  <a:lnTo>
                                    <a:pt x="4922" y="1968"/>
                                  </a:lnTo>
                                  <a:lnTo>
                                    <a:pt x="4907" y="2057"/>
                                  </a:lnTo>
                                  <a:lnTo>
                                    <a:pt x="4885" y="2144"/>
                                  </a:lnTo>
                                  <a:lnTo>
                                    <a:pt x="4860" y="2231"/>
                                  </a:lnTo>
                                  <a:lnTo>
                                    <a:pt x="4831" y="2317"/>
                                  </a:lnTo>
                                  <a:lnTo>
                                    <a:pt x="4795" y="2401"/>
                                  </a:lnTo>
                                  <a:lnTo>
                                    <a:pt x="4755" y="2483"/>
                                  </a:lnTo>
                                  <a:lnTo>
                                    <a:pt x="4709" y="2564"/>
                                  </a:lnTo>
                                  <a:lnTo>
                                    <a:pt x="4658" y="2643"/>
                                  </a:lnTo>
                                  <a:lnTo>
                                    <a:pt x="4602" y="2720"/>
                                  </a:lnTo>
                                  <a:lnTo>
                                    <a:pt x="4540" y="2793"/>
                                  </a:lnTo>
                                  <a:lnTo>
                                    <a:pt x="4474" y="2865"/>
                                  </a:lnTo>
                                  <a:lnTo>
                                    <a:pt x="4403" y="2934"/>
                                  </a:lnTo>
                                  <a:lnTo>
                                    <a:pt x="4324" y="3000"/>
                                  </a:lnTo>
                                  <a:lnTo>
                                    <a:pt x="4243" y="3063"/>
                                  </a:lnTo>
                                  <a:lnTo>
                                    <a:pt x="4154" y="3124"/>
                                  </a:lnTo>
                                  <a:lnTo>
                                    <a:pt x="4060" y="3180"/>
                                  </a:lnTo>
                                  <a:lnTo>
                                    <a:pt x="3960" y="3233"/>
                                  </a:lnTo>
                                  <a:lnTo>
                                    <a:pt x="3855" y="3281"/>
                                  </a:lnTo>
                                  <a:lnTo>
                                    <a:pt x="3744" y="3326"/>
                                  </a:lnTo>
                                  <a:lnTo>
                                    <a:pt x="3628" y="3366"/>
                                  </a:lnTo>
                                  <a:lnTo>
                                    <a:pt x="3506" y="3403"/>
                                  </a:lnTo>
                                  <a:lnTo>
                                    <a:pt x="3378" y="3435"/>
                                  </a:lnTo>
                                  <a:lnTo>
                                    <a:pt x="3244" y="3461"/>
                                  </a:lnTo>
                                  <a:lnTo>
                                    <a:pt x="3104" y="3484"/>
                                  </a:lnTo>
                                  <a:lnTo>
                                    <a:pt x="2958" y="3500"/>
                                  </a:lnTo>
                                  <a:lnTo>
                                    <a:pt x="2816" y="3516"/>
                                  </a:lnTo>
                                  <a:lnTo>
                                    <a:pt x="2676" y="3530"/>
                                  </a:lnTo>
                                  <a:lnTo>
                                    <a:pt x="2537" y="3540"/>
                                  </a:lnTo>
                                  <a:lnTo>
                                    <a:pt x="2402" y="3548"/>
                                  </a:lnTo>
                                  <a:lnTo>
                                    <a:pt x="2268" y="3552"/>
                                  </a:lnTo>
                                  <a:lnTo>
                                    <a:pt x="2136" y="3553"/>
                                  </a:lnTo>
                                  <a:lnTo>
                                    <a:pt x="2008" y="3552"/>
                                  </a:lnTo>
                                  <a:lnTo>
                                    <a:pt x="1883" y="3548"/>
                                  </a:lnTo>
                                  <a:lnTo>
                                    <a:pt x="1759" y="3540"/>
                                  </a:lnTo>
                                  <a:lnTo>
                                    <a:pt x="1639" y="3531"/>
                                  </a:lnTo>
                                  <a:lnTo>
                                    <a:pt x="1523" y="3518"/>
                                  </a:lnTo>
                                  <a:lnTo>
                                    <a:pt x="1409" y="3503"/>
                                  </a:lnTo>
                                  <a:lnTo>
                                    <a:pt x="1300" y="3485"/>
                                  </a:lnTo>
                                  <a:lnTo>
                                    <a:pt x="1193" y="3465"/>
                                  </a:lnTo>
                                  <a:lnTo>
                                    <a:pt x="1090" y="3441"/>
                                  </a:lnTo>
                                  <a:lnTo>
                                    <a:pt x="991" y="3415"/>
                                  </a:lnTo>
                                  <a:lnTo>
                                    <a:pt x="896" y="3386"/>
                                  </a:lnTo>
                                  <a:lnTo>
                                    <a:pt x="804" y="3355"/>
                                  </a:lnTo>
                                  <a:lnTo>
                                    <a:pt x="718" y="3321"/>
                                  </a:lnTo>
                                  <a:lnTo>
                                    <a:pt x="635" y="3285"/>
                                  </a:lnTo>
                                  <a:lnTo>
                                    <a:pt x="557" y="3246"/>
                                  </a:lnTo>
                                  <a:lnTo>
                                    <a:pt x="483" y="3204"/>
                                  </a:lnTo>
                                  <a:lnTo>
                                    <a:pt x="413" y="3160"/>
                                  </a:lnTo>
                                  <a:lnTo>
                                    <a:pt x="349" y="3114"/>
                                  </a:lnTo>
                                  <a:lnTo>
                                    <a:pt x="290" y="3066"/>
                                  </a:lnTo>
                                  <a:lnTo>
                                    <a:pt x="235" y="3015"/>
                                  </a:lnTo>
                                  <a:lnTo>
                                    <a:pt x="185" y="2961"/>
                                  </a:lnTo>
                                  <a:lnTo>
                                    <a:pt x="142" y="2907"/>
                                  </a:lnTo>
                                  <a:lnTo>
                                    <a:pt x="102" y="2849"/>
                                  </a:lnTo>
                                  <a:lnTo>
                                    <a:pt x="70" y="2789"/>
                                  </a:lnTo>
                                  <a:lnTo>
                                    <a:pt x="42" y="2726"/>
                                  </a:lnTo>
                                  <a:lnTo>
                                    <a:pt x="21" y="2662"/>
                                  </a:lnTo>
                                  <a:close/>
                                  <a:moveTo>
                                    <a:pt x="359" y="2618"/>
                                  </a:moveTo>
                                  <a:lnTo>
                                    <a:pt x="345" y="2548"/>
                                  </a:lnTo>
                                  <a:lnTo>
                                    <a:pt x="341" y="2478"/>
                                  </a:lnTo>
                                  <a:lnTo>
                                    <a:pt x="342" y="2406"/>
                                  </a:lnTo>
                                  <a:lnTo>
                                    <a:pt x="350" y="2333"/>
                                  </a:lnTo>
                                  <a:lnTo>
                                    <a:pt x="364" y="2258"/>
                                  </a:lnTo>
                                  <a:lnTo>
                                    <a:pt x="385" y="2183"/>
                                  </a:lnTo>
                                  <a:lnTo>
                                    <a:pt x="412" y="2108"/>
                                  </a:lnTo>
                                  <a:lnTo>
                                    <a:pt x="444" y="2031"/>
                                  </a:lnTo>
                                  <a:lnTo>
                                    <a:pt x="482" y="1954"/>
                                  </a:lnTo>
                                  <a:lnTo>
                                    <a:pt x="526" y="1877"/>
                                  </a:lnTo>
                                  <a:lnTo>
                                    <a:pt x="574" y="1800"/>
                                  </a:lnTo>
                                  <a:lnTo>
                                    <a:pt x="629" y="1723"/>
                                  </a:lnTo>
                                  <a:lnTo>
                                    <a:pt x="687" y="1646"/>
                                  </a:lnTo>
                                  <a:lnTo>
                                    <a:pt x="750" y="1569"/>
                                  </a:lnTo>
                                  <a:lnTo>
                                    <a:pt x="818" y="1493"/>
                                  </a:lnTo>
                                  <a:lnTo>
                                    <a:pt x="890" y="1417"/>
                                  </a:lnTo>
                                  <a:lnTo>
                                    <a:pt x="966" y="1343"/>
                                  </a:lnTo>
                                  <a:lnTo>
                                    <a:pt x="1045" y="1269"/>
                                  </a:lnTo>
                                  <a:lnTo>
                                    <a:pt x="1128" y="1197"/>
                                  </a:lnTo>
                                  <a:lnTo>
                                    <a:pt x="1215" y="1125"/>
                                  </a:lnTo>
                                  <a:lnTo>
                                    <a:pt x="1305" y="1055"/>
                                  </a:lnTo>
                                  <a:lnTo>
                                    <a:pt x="1399" y="987"/>
                                  </a:lnTo>
                                  <a:lnTo>
                                    <a:pt x="1494" y="920"/>
                                  </a:lnTo>
                                  <a:lnTo>
                                    <a:pt x="1592" y="856"/>
                                  </a:lnTo>
                                  <a:lnTo>
                                    <a:pt x="1693" y="793"/>
                                  </a:lnTo>
                                  <a:lnTo>
                                    <a:pt x="1796" y="732"/>
                                  </a:lnTo>
                                  <a:lnTo>
                                    <a:pt x="1900" y="674"/>
                                  </a:lnTo>
                                  <a:lnTo>
                                    <a:pt x="2007" y="618"/>
                                  </a:lnTo>
                                  <a:lnTo>
                                    <a:pt x="2115" y="565"/>
                                  </a:lnTo>
                                  <a:lnTo>
                                    <a:pt x="2225" y="515"/>
                                  </a:lnTo>
                                  <a:lnTo>
                                    <a:pt x="2336" y="468"/>
                                  </a:lnTo>
                                  <a:lnTo>
                                    <a:pt x="2447" y="423"/>
                                  </a:lnTo>
                                  <a:lnTo>
                                    <a:pt x="2560" y="375"/>
                                  </a:lnTo>
                                  <a:lnTo>
                                    <a:pt x="2670" y="333"/>
                                  </a:lnTo>
                                  <a:lnTo>
                                    <a:pt x="2779" y="297"/>
                                  </a:lnTo>
                                  <a:lnTo>
                                    <a:pt x="2886" y="267"/>
                                  </a:lnTo>
                                  <a:lnTo>
                                    <a:pt x="2990" y="243"/>
                                  </a:lnTo>
                                  <a:lnTo>
                                    <a:pt x="3092" y="225"/>
                                  </a:lnTo>
                                  <a:lnTo>
                                    <a:pt x="3193" y="212"/>
                                  </a:lnTo>
                                  <a:lnTo>
                                    <a:pt x="3291" y="205"/>
                                  </a:lnTo>
                                  <a:lnTo>
                                    <a:pt x="3388" y="202"/>
                                  </a:lnTo>
                                  <a:lnTo>
                                    <a:pt x="3480" y="206"/>
                                  </a:lnTo>
                                  <a:lnTo>
                                    <a:pt x="3571" y="214"/>
                                  </a:lnTo>
                                  <a:lnTo>
                                    <a:pt x="3660" y="227"/>
                                  </a:lnTo>
                                  <a:lnTo>
                                    <a:pt x="3746" y="246"/>
                                  </a:lnTo>
                                  <a:lnTo>
                                    <a:pt x="3829" y="269"/>
                                  </a:lnTo>
                                  <a:lnTo>
                                    <a:pt x="3909" y="296"/>
                                  </a:lnTo>
                                  <a:lnTo>
                                    <a:pt x="3986" y="329"/>
                                  </a:lnTo>
                                  <a:lnTo>
                                    <a:pt x="4061" y="366"/>
                                  </a:lnTo>
                                  <a:lnTo>
                                    <a:pt x="4133" y="406"/>
                                  </a:lnTo>
                                  <a:lnTo>
                                    <a:pt x="4202" y="451"/>
                                  </a:lnTo>
                                  <a:lnTo>
                                    <a:pt x="4267" y="500"/>
                                  </a:lnTo>
                                  <a:lnTo>
                                    <a:pt x="4330" y="553"/>
                                  </a:lnTo>
                                  <a:lnTo>
                                    <a:pt x="4388" y="610"/>
                                  </a:lnTo>
                                  <a:lnTo>
                                    <a:pt x="4444" y="670"/>
                                  </a:lnTo>
                                  <a:lnTo>
                                    <a:pt x="4496" y="734"/>
                                  </a:lnTo>
                                  <a:lnTo>
                                    <a:pt x="4545" y="802"/>
                                  </a:lnTo>
                                  <a:lnTo>
                                    <a:pt x="4590" y="873"/>
                                  </a:lnTo>
                                  <a:lnTo>
                                    <a:pt x="4632" y="946"/>
                                  </a:lnTo>
                                  <a:lnTo>
                                    <a:pt x="4670" y="1023"/>
                                  </a:lnTo>
                                  <a:lnTo>
                                    <a:pt x="4704" y="1103"/>
                                  </a:lnTo>
                                  <a:lnTo>
                                    <a:pt x="4734" y="1185"/>
                                  </a:lnTo>
                                  <a:lnTo>
                                    <a:pt x="4761" y="1272"/>
                                  </a:lnTo>
                                  <a:lnTo>
                                    <a:pt x="4782" y="1359"/>
                                  </a:lnTo>
                                  <a:lnTo>
                                    <a:pt x="4798" y="1437"/>
                                  </a:lnTo>
                                  <a:lnTo>
                                    <a:pt x="4809" y="1518"/>
                                  </a:lnTo>
                                  <a:lnTo>
                                    <a:pt x="4817" y="1600"/>
                                  </a:lnTo>
                                  <a:lnTo>
                                    <a:pt x="4820" y="1681"/>
                                  </a:lnTo>
                                  <a:lnTo>
                                    <a:pt x="4819" y="1765"/>
                                  </a:lnTo>
                                  <a:lnTo>
                                    <a:pt x="4813" y="1848"/>
                                  </a:lnTo>
                                  <a:lnTo>
                                    <a:pt x="4804" y="1932"/>
                                  </a:lnTo>
                                  <a:lnTo>
                                    <a:pt x="4789" y="2015"/>
                                  </a:lnTo>
                                  <a:lnTo>
                                    <a:pt x="4770" y="2099"/>
                                  </a:lnTo>
                                  <a:lnTo>
                                    <a:pt x="4747" y="2182"/>
                                  </a:lnTo>
                                  <a:lnTo>
                                    <a:pt x="4718" y="2264"/>
                                  </a:lnTo>
                                  <a:lnTo>
                                    <a:pt x="4685" y="2346"/>
                                  </a:lnTo>
                                  <a:lnTo>
                                    <a:pt x="4647" y="2426"/>
                                  </a:lnTo>
                                  <a:lnTo>
                                    <a:pt x="4603" y="2504"/>
                                  </a:lnTo>
                                  <a:lnTo>
                                    <a:pt x="4556" y="2581"/>
                                  </a:lnTo>
                                  <a:lnTo>
                                    <a:pt x="4502" y="2656"/>
                                  </a:lnTo>
                                  <a:lnTo>
                                    <a:pt x="4444" y="2728"/>
                                  </a:lnTo>
                                  <a:lnTo>
                                    <a:pt x="4380" y="2799"/>
                                  </a:lnTo>
                                  <a:lnTo>
                                    <a:pt x="4311" y="2867"/>
                                  </a:lnTo>
                                  <a:lnTo>
                                    <a:pt x="4237" y="2931"/>
                                  </a:lnTo>
                                  <a:lnTo>
                                    <a:pt x="4157" y="2992"/>
                                  </a:lnTo>
                                  <a:lnTo>
                                    <a:pt x="4072" y="3050"/>
                                  </a:lnTo>
                                  <a:lnTo>
                                    <a:pt x="3980" y="3105"/>
                                  </a:lnTo>
                                  <a:lnTo>
                                    <a:pt x="3884" y="3156"/>
                                  </a:lnTo>
                                  <a:lnTo>
                                    <a:pt x="3781" y="3202"/>
                                  </a:lnTo>
                                  <a:lnTo>
                                    <a:pt x="3673" y="3244"/>
                                  </a:lnTo>
                                  <a:lnTo>
                                    <a:pt x="3559" y="3282"/>
                                  </a:lnTo>
                                  <a:lnTo>
                                    <a:pt x="3438" y="3314"/>
                                  </a:lnTo>
                                  <a:lnTo>
                                    <a:pt x="3313" y="3341"/>
                                  </a:lnTo>
                                  <a:lnTo>
                                    <a:pt x="3180" y="3364"/>
                                  </a:lnTo>
                                  <a:lnTo>
                                    <a:pt x="3041" y="3381"/>
                                  </a:lnTo>
                                  <a:lnTo>
                                    <a:pt x="2897" y="3391"/>
                                  </a:lnTo>
                                  <a:lnTo>
                                    <a:pt x="2772" y="3405"/>
                                  </a:lnTo>
                                  <a:lnTo>
                                    <a:pt x="2649" y="3417"/>
                                  </a:lnTo>
                                  <a:lnTo>
                                    <a:pt x="2528" y="3426"/>
                                  </a:lnTo>
                                  <a:lnTo>
                                    <a:pt x="2409" y="3431"/>
                                  </a:lnTo>
                                  <a:lnTo>
                                    <a:pt x="2293" y="3435"/>
                                  </a:lnTo>
                                  <a:lnTo>
                                    <a:pt x="2179" y="3435"/>
                                  </a:lnTo>
                                  <a:lnTo>
                                    <a:pt x="2068" y="3433"/>
                                  </a:lnTo>
                                  <a:lnTo>
                                    <a:pt x="1958" y="3428"/>
                                  </a:lnTo>
                                  <a:lnTo>
                                    <a:pt x="1852" y="3421"/>
                                  </a:lnTo>
                                  <a:lnTo>
                                    <a:pt x="1748" y="3410"/>
                                  </a:lnTo>
                                  <a:lnTo>
                                    <a:pt x="1648" y="3397"/>
                                  </a:lnTo>
                                  <a:lnTo>
                                    <a:pt x="1549" y="3383"/>
                                  </a:lnTo>
                                  <a:lnTo>
                                    <a:pt x="1454" y="3365"/>
                                  </a:lnTo>
                                  <a:lnTo>
                                    <a:pt x="1363" y="3345"/>
                                  </a:lnTo>
                                  <a:lnTo>
                                    <a:pt x="1275" y="3323"/>
                                  </a:lnTo>
                                  <a:lnTo>
                                    <a:pt x="1190" y="3298"/>
                                  </a:lnTo>
                                  <a:lnTo>
                                    <a:pt x="1108" y="3270"/>
                                  </a:lnTo>
                                  <a:lnTo>
                                    <a:pt x="1030" y="3242"/>
                                  </a:lnTo>
                                  <a:lnTo>
                                    <a:pt x="955" y="3210"/>
                                  </a:lnTo>
                                  <a:lnTo>
                                    <a:pt x="885" y="3177"/>
                                  </a:lnTo>
                                  <a:lnTo>
                                    <a:pt x="818" y="3141"/>
                                  </a:lnTo>
                                  <a:lnTo>
                                    <a:pt x="755" y="3103"/>
                                  </a:lnTo>
                                  <a:lnTo>
                                    <a:pt x="695" y="3063"/>
                                  </a:lnTo>
                                  <a:lnTo>
                                    <a:pt x="640" y="3022"/>
                                  </a:lnTo>
                                  <a:lnTo>
                                    <a:pt x="590" y="2978"/>
                                  </a:lnTo>
                                  <a:lnTo>
                                    <a:pt x="542" y="2932"/>
                                  </a:lnTo>
                                  <a:lnTo>
                                    <a:pt x="501" y="2883"/>
                                  </a:lnTo>
                                  <a:lnTo>
                                    <a:pt x="463" y="2835"/>
                                  </a:lnTo>
                                  <a:lnTo>
                                    <a:pt x="430" y="2783"/>
                                  </a:lnTo>
                                  <a:lnTo>
                                    <a:pt x="401" y="2729"/>
                                  </a:lnTo>
                                  <a:lnTo>
                                    <a:pt x="378" y="2675"/>
                                  </a:lnTo>
                                  <a:lnTo>
                                    <a:pt x="359" y="26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90000"/>
                                <a:lumOff val="0"/>
                                <a:alpha val="53999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421"/>
                          <wps:cNvSpPr>
                            <a:spLocks noEditPoints="1"/>
                          </wps:cNvSpPr>
                          <wps:spPr bwMode="auto">
                            <a:xfrm rot="5400000">
                              <a:off x="4648" y="5826"/>
                              <a:ext cx="1587" cy="2573"/>
                            </a:xfrm>
                            <a:custGeom>
                              <a:avLst/>
                              <a:gdLst>
                                <a:gd name="T0" fmla="*/ 2019 w 3482"/>
                                <a:gd name="T1" fmla="*/ 5044 h 5128"/>
                                <a:gd name="T2" fmla="*/ 2398 w 3482"/>
                                <a:gd name="T3" fmla="*/ 4769 h 5128"/>
                                <a:gd name="T4" fmla="*/ 2742 w 3482"/>
                                <a:gd name="T5" fmla="*/ 4338 h 5128"/>
                                <a:gd name="T6" fmla="*/ 3037 w 3482"/>
                                <a:gd name="T7" fmla="*/ 3788 h 5128"/>
                                <a:gd name="T8" fmla="*/ 3270 w 3482"/>
                                <a:gd name="T9" fmla="*/ 3154 h 5128"/>
                                <a:gd name="T10" fmla="*/ 3428 w 3482"/>
                                <a:gd name="T11" fmla="*/ 2474 h 5128"/>
                                <a:gd name="T12" fmla="*/ 3480 w 3482"/>
                                <a:gd name="T13" fmla="*/ 1801 h 5128"/>
                                <a:gd name="T14" fmla="*/ 3399 w 3482"/>
                                <a:gd name="T15" fmla="*/ 1231 h 5128"/>
                                <a:gd name="T16" fmla="*/ 3214 w 3482"/>
                                <a:gd name="T17" fmla="*/ 768 h 5128"/>
                                <a:gd name="T18" fmla="*/ 2934 w 3482"/>
                                <a:gd name="T19" fmla="*/ 413 h 5128"/>
                                <a:gd name="T20" fmla="*/ 2569 w 3482"/>
                                <a:gd name="T21" fmla="*/ 167 h 5128"/>
                                <a:gd name="T22" fmla="*/ 2131 w 3482"/>
                                <a:gd name="T23" fmla="*/ 29 h 5128"/>
                                <a:gd name="T24" fmla="*/ 1630 w 3482"/>
                                <a:gd name="T25" fmla="*/ 3 h 5128"/>
                                <a:gd name="T26" fmla="*/ 1179 w 3482"/>
                                <a:gd name="T27" fmla="*/ 87 h 5128"/>
                                <a:gd name="T28" fmla="*/ 767 w 3482"/>
                                <a:gd name="T29" fmla="*/ 286 h 5128"/>
                                <a:gd name="T30" fmla="*/ 422 w 3482"/>
                                <a:gd name="T31" fmla="*/ 599 h 5128"/>
                                <a:gd name="T32" fmla="*/ 165 w 3482"/>
                                <a:gd name="T33" fmla="*/ 1024 h 5128"/>
                                <a:gd name="T34" fmla="*/ 22 w 3482"/>
                                <a:gd name="T35" fmla="*/ 1560 h 5128"/>
                                <a:gd name="T36" fmla="*/ 16 w 3482"/>
                                <a:gd name="T37" fmla="*/ 2207 h 5128"/>
                                <a:gd name="T38" fmla="*/ 137 w 3482"/>
                                <a:gd name="T39" fmla="*/ 2917 h 5128"/>
                                <a:gd name="T40" fmla="*/ 311 w 3482"/>
                                <a:gd name="T41" fmla="*/ 3559 h 5128"/>
                                <a:gd name="T42" fmla="*/ 536 w 3482"/>
                                <a:gd name="T43" fmla="*/ 4110 h 5128"/>
                                <a:gd name="T44" fmla="*/ 801 w 3482"/>
                                <a:gd name="T45" fmla="*/ 4556 h 5128"/>
                                <a:gd name="T46" fmla="*/ 1101 w 3482"/>
                                <a:gd name="T47" fmla="*/ 4884 h 5128"/>
                                <a:gd name="T48" fmla="*/ 1426 w 3482"/>
                                <a:gd name="T49" fmla="*/ 5078 h 5128"/>
                                <a:gd name="T50" fmla="*/ 1647 w 3482"/>
                                <a:gd name="T51" fmla="*/ 4786 h 5128"/>
                                <a:gd name="T52" fmla="*/ 1997 w 3482"/>
                                <a:gd name="T53" fmla="*/ 4679 h 5128"/>
                                <a:gd name="T54" fmla="*/ 2325 w 3482"/>
                                <a:gd name="T55" fmla="*/ 4415 h 5128"/>
                                <a:gd name="T56" fmla="*/ 2619 w 3482"/>
                                <a:gd name="T57" fmla="*/ 4023 h 5128"/>
                                <a:gd name="T58" fmla="*/ 2868 w 3482"/>
                                <a:gd name="T59" fmla="*/ 3533 h 5128"/>
                                <a:gd name="T60" fmla="*/ 3060 w 3482"/>
                                <a:gd name="T61" fmla="*/ 2975 h 5128"/>
                                <a:gd name="T62" fmla="*/ 3183 w 3482"/>
                                <a:gd name="T63" fmla="*/ 2378 h 5128"/>
                                <a:gd name="T64" fmla="*/ 3243 w 3482"/>
                                <a:gd name="T65" fmla="*/ 1777 h 5128"/>
                                <a:gd name="T66" fmla="*/ 3189 w 3482"/>
                                <a:gd name="T67" fmla="*/ 1251 h 5128"/>
                                <a:gd name="T68" fmla="*/ 3022 w 3482"/>
                                <a:gd name="T69" fmla="*/ 819 h 5128"/>
                                <a:gd name="T70" fmla="*/ 2758 w 3482"/>
                                <a:gd name="T71" fmla="*/ 486 h 5128"/>
                                <a:gd name="T72" fmla="*/ 2411 w 3482"/>
                                <a:gd name="T73" fmla="*/ 257 h 5128"/>
                                <a:gd name="T74" fmla="*/ 2003 w 3482"/>
                                <a:gd name="T75" fmla="*/ 135 h 5128"/>
                                <a:gd name="T76" fmla="*/ 1562 w 3482"/>
                                <a:gd name="T77" fmla="*/ 126 h 5128"/>
                                <a:gd name="T78" fmla="*/ 1155 w 3482"/>
                                <a:gd name="T79" fmla="*/ 226 h 5128"/>
                                <a:gd name="T80" fmla="*/ 776 w 3482"/>
                                <a:gd name="T81" fmla="*/ 435 h 5128"/>
                                <a:gd name="T82" fmla="*/ 452 w 3482"/>
                                <a:gd name="T83" fmla="*/ 755 h 5128"/>
                                <a:gd name="T84" fmla="*/ 220 w 3482"/>
                                <a:gd name="T85" fmla="*/ 1185 h 5128"/>
                                <a:gd name="T86" fmla="*/ 108 w 3482"/>
                                <a:gd name="T87" fmla="*/ 1727 h 5128"/>
                                <a:gd name="T88" fmla="*/ 151 w 3482"/>
                                <a:gd name="T89" fmla="*/ 2382 h 5128"/>
                                <a:gd name="T90" fmla="*/ 278 w 3482"/>
                                <a:gd name="T91" fmla="*/ 3013 h 5128"/>
                                <a:gd name="T92" fmla="*/ 445 w 3482"/>
                                <a:gd name="T93" fmla="*/ 3553 h 5128"/>
                                <a:gd name="T94" fmla="*/ 655 w 3482"/>
                                <a:gd name="T95" fmla="*/ 4009 h 5128"/>
                                <a:gd name="T96" fmla="*/ 900 w 3482"/>
                                <a:gd name="T97" fmla="*/ 4369 h 5128"/>
                                <a:gd name="T98" fmla="*/ 1173 w 3482"/>
                                <a:gd name="T99" fmla="*/ 4624 h 5128"/>
                                <a:gd name="T100" fmla="*/ 1466 w 3482"/>
                                <a:gd name="T101" fmla="*/ 4762 h 5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3482" h="5128">
                                  <a:moveTo>
                                    <a:pt x="1698" y="5128"/>
                                  </a:moveTo>
                                  <a:lnTo>
                                    <a:pt x="1779" y="5120"/>
                                  </a:lnTo>
                                  <a:lnTo>
                                    <a:pt x="1860" y="5102"/>
                                  </a:lnTo>
                                  <a:lnTo>
                                    <a:pt x="1939" y="5077"/>
                                  </a:lnTo>
                                  <a:lnTo>
                                    <a:pt x="2019" y="5044"/>
                                  </a:lnTo>
                                  <a:lnTo>
                                    <a:pt x="2097" y="5004"/>
                                  </a:lnTo>
                                  <a:lnTo>
                                    <a:pt x="2174" y="4955"/>
                                  </a:lnTo>
                                  <a:lnTo>
                                    <a:pt x="2250" y="4899"/>
                                  </a:lnTo>
                                  <a:lnTo>
                                    <a:pt x="2325" y="4838"/>
                                  </a:lnTo>
                                  <a:lnTo>
                                    <a:pt x="2398" y="4769"/>
                                  </a:lnTo>
                                  <a:lnTo>
                                    <a:pt x="2471" y="4693"/>
                                  </a:lnTo>
                                  <a:lnTo>
                                    <a:pt x="2541" y="4613"/>
                                  </a:lnTo>
                                  <a:lnTo>
                                    <a:pt x="2609" y="4526"/>
                                  </a:lnTo>
                                  <a:lnTo>
                                    <a:pt x="2677" y="4435"/>
                                  </a:lnTo>
                                  <a:lnTo>
                                    <a:pt x="2742" y="4338"/>
                                  </a:lnTo>
                                  <a:lnTo>
                                    <a:pt x="2806" y="4236"/>
                                  </a:lnTo>
                                  <a:lnTo>
                                    <a:pt x="2867" y="4130"/>
                                  </a:lnTo>
                                  <a:lnTo>
                                    <a:pt x="2926" y="4020"/>
                                  </a:lnTo>
                                  <a:lnTo>
                                    <a:pt x="2983" y="3906"/>
                                  </a:lnTo>
                                  <a:lnTo>
                                    <a:pt x="3037" y="3788"/>
                                  </a:lnTo>
                                  <a:lnTo>
                                    <a:pt x="3090" y="3667"/>
                                  </a:lnTo>
                                  <a:lnTo>
                                    <a:pt x="3138" y="3542"/>
                                  </a:lnTo>
                                  <a:lnTo>
                                    <a:pt x="3186" y="3416"/>
                                  </a:lnTo>
                                  <a:lnTo>
                                    <a:pt x="3230" y="3286"/>
                                  </a:lnTo>
                                  <a:lnTo>
                                    <a:pt x="3270" y="3154"/>
                                  </a:lnTo>
                                  <a:lnTo>
                                    <a:pt x="3308" y="3021"/>
                                  </a:lnTo>
                                  <a:lnTo>
                                    <a:pt x="3342" y="2885"/>
                                  </a:lnTo>
                                  <a:lnTo>
                                    <a:pt x="3374" y="2749"/>
                                  </a:lnTo>
                                  <a:lnTo>
                                    <a:pt x="3403" y="2612"/>
                                  </a:lnTo>
                                  <a:lnTo>
                                    <a:pt x="3428" y="2474"/>
                                  </a:lnTo>
                                  <a:lnTo>
                                    <a:pt x="3449" y="2336"/>
                                  </a:lnTo>
                                  <a:lnTo>
                                    <a:pt x="3467" y="2197"/>
                                  </a:lnTo>
                                  <a:lnTo>
                                    <a:pt x="3480" y="2059"/>
                                  </a:lnTo>
                                  <a:lnTo>
                                    <a:pt x="3482" y="1927"/>
                                  </a:lnTo>
                                  <a:lnTo>
                                    <a:pt x="3480" y="1801"/>
                                  </a:lnTo>
                                  <a:lnTo>
                                    <a:pt x="3473" y="1679"/>
                                  </a:lnTo>
                                  <a:lnTo>
                                    <a:pt x="3461" y="1560"/>
                                  </a:lnTo>
                                  <a:lnTo>
                                    <a:pt x="3445" y="1447"/>
                                  </a:lnTo>
                                  <a:lnTo>
                                    <a:pt x="3424" y="1336"/>
                                  </a:lnTo>
                                  <a:lnTo>
                                    <a:pt x="3399" y="1231"/>
                                  </a:lnTo>
                                  <a:lnTo>
                                    <a:pt x="3371" y="1130"/>
                                  </a:lnTo>
                                  <a:lnTo>
                                    <a:pt x="3337" y="1033"/>
                                  </a:lnTo>
                                  <a:lnTo>
                                    <a:pt x="3301" y="940"/>
                                  </a:lnTo>
                                  <a:lnTo>
                                    <a:pt x="3259" y="852"/>
                                  </a:lnTo>
                                  <a:lnTo>
                                    <a:pt x="3214" y="768"/>
                                  </a:lnTo>
                                  <a:lnTo>
                                    <a:pt x="3166" y="689"/>
                                  </a:lnTo>
                                  <a:lnTo>
                                    <a:pt x="3113" y="613"/>
                                  </a:lnTo>
                                  <a:lnTo>
                                    <a:pt x="3056" y="542"/>
                                  </a:lnTo>
                                  <a:lnTo>
                                    <a:pt x="2997" y="474"/>
                                  </a:lnTo>
                                  <a:lnTo>
                                    <a:pt x="2934" y="413"/>
                                  </a:lnTo>
                                  <a:lnTo>
                                    <a:pt x="2868" y="355"/>
                                  </a:lnTo>
                                  <a:lnTo>
                                    <a:pt x="2798" y="300"/>
                                  </a:lnTo>
                                  <a:lnTo>
                                    <a:pt x="2724" y="252"/>
                                  </a:lnTo>
                                  <a:lnTo>
                                    <a:pt x="2648" y="207"/>
                                  </a:lnTo>
                                  <a:lnTo>
                                    <a:pt x="2569" y="167"/>
                                  </a:lnTo>
                                  <a:lnTo>
                                    <a:pt x="2487" y="130"/>
                                  </a:lnTo>
                                  <a:lnTo>
                                    <a:pt x="2402" y="98"/>
                                  </a:lnTo>
                                  <a:lnTo>
                                    <a:pt x="2314" y="71"/>
                                  </a:lnTo>
                                  <a:lnTo>
                                    <a:pt x="2224" y="48"/>
                                  </a:lnTo>
                                  <a:lnTo>
                                    <a:pt x="2131" y="29"/>
                                  </a:lnTo>
                                  <a:lnTo>
                                    <a:pt x="2035" y="15"/>
                                  </a:lnTo>
                                  <a:lnTo>
                                    <a:pt x="1937" y="5"/>
                                  </a:lnTo>
                                  <a:lnTo>
                                    <a:pt x="1837" y="1"/>
                                  </a:lnTo>
                                  <a:lnTo>
                                    <a:pt x="1734" y="0"/>
                                  </a:lnTo>
                                  <a:lnTo>
                                    <a:pt x="1630" y="3"/>
                                  </a:lnTo>
                                  <a:lnTo>
                                    <a:pt x="1537" y="11"/>
                                  </a:lnTo>
                                  <a:lnTo>
                                    <a:pt x="1446" y="23"/>
                                  </a:lnTo>
                                  <a:lnTo>
                                    <a:pt x="1356" y="40"/>
                                  </a:lnTo>
                                  <a:lnTo>
                                    <a:pt x="1267" y="61"/>
                                  </a:lnTo>
                                  <a:lnTo>
                                    <a:pt x="1179" y="87"/>
                                  </a:lnTo>
                                  <a:lnTo>
                                    <a:pt x="1092" y="118"/>
                                  </a:lnTo>
                                  <a:lnTo>
                                    <a:pt x="1008" y="154"/>
                                  </a:lnTo>
                                  <a:lnTo>
                                    <a:pt x="926" y="194"/>
                                  </a:lnTo>
                                  <a:lnTo>
                                    <a:pt x="846" y="238"/>
                                  </a:lnTo>
                                  <a:lnTo>
                                    <a:pt x="767" y="286"/>
                                  </a:lnTo>
                                  <a:lnTo>
                                    <a:pt x="693" y="339"/>
                                  </a:lnTo>
                                  <a:lnTo>
                                    <a:pt x="620" y="397"/>
                                  </a:lnTo>
                                  <a:lnTo>
                                    <a:pt x="550" y="460"/>
                                  </a:lnTo>
                                  <a:lnTo>
                                    <a:pt x="485" y="528"/>
                                  </a:lnTo>
                                  <a:lnTo>
                                    <a:pt x="422" y="599"/>
                                  </a:lnTo>
                                  <a:lnTo>
                                    <a:pt x="363" y="675"/>
                                  </a:lnTo>
                                  <a:lnTo>
                                    <a:pt x="307" y="755"/>
                                  </a:lnTo>
                                  <a:lnTo>
                                    <a:pt x="255" y="840"/>
                                  </a:lnTo>
                                  <a:lnTo>
                                    <a:pt x="208" y="930"/>
                                  </a:lnTo>
                                  <a:lnTo>
                                    <a:pt x="165" y="1024"/>
                                  </a:lnTo>
                                  <a:lnTo>
                                    <a:pt x="126" y="1122"/>
                                  </a:lnTo>
                                  <a:lnTo>
                                    <a:pt x="93" y="1225"/>
                                  </a:lnTo>
                                  <a:lnTo>
                                    <a:pt x="63" y="1333"/>
                                  </a:lnTo>
                                  <a:lnTo>
                                    <a:pt x="39" y="1444"/>
                                  </a:lnTo>
                                  <a:lnTo>
                                    <a:pt x="22" y="1560"/>
                                  </a:lnTo>
                                  <a:lnTo>
                                    <a:pt x="8" y="1681"/>
                                  </a:lnTo>
                                  <a:lnTo>
                                    <a:pt x="1" y="1805"/>
                                  </a:lnTo>
                                  <a:lnTo>
                                    <a:pt x="0" y="1934"/>
                                  </a:lnTo>
                                  <a:lnTo>
                                    <a:pt x="5" y="2068"/>
                                  </a:lnTo>
                                  <a:lnTo>
                                    <a:pt x="16" y="2207"/>
                                  </a:lnTo>
                                  <a:lnTo>
                                    <a:pt x="33" y="2349"/>
                                  </a:lnTo>
                                  <a:lnTo>
                                    <a:pt x="58" y="2496"/>
                                  </a:lnTo>
                                  <a:lnTo>
                                    <a:pt x="82" y="2639"/>
                                  </a:lnTo>
                                  <a:lnTo>
                                    <a:pt x="108" y="2780"/>
                                  </a:lnTo>
                                  <a:lnTo>
                                    <a:pt x="137" y="2917"/>
                                  </a:lnTo>
                                  <a:lnTo>
                                    <a:pt x="167" y="3052"/>
                                  </a:lnTo>
                                  <a:lnTo>
                                    <a:pt x="199" y="3184"/>
                                  </a:lnTo>
                                  <a:lnTo>
                                    <a:pt x="235" y="3313"/>
                                  </a:lnTo>
                                  <a:lnTo>
                                    <a:pt x="272" y="3437"/>
                                  </a:lnTo>
                                  <a:lnTo>
                                    <a:pt x="311" y="3559"/>
                                  </a:lnTo>
                                  <a:lnTo>
                                    <a:pt x="352" y="3676"/>
                                  </a:lnTo>
                                  <a:lnTo>
                                    <a:pt x="395" y="3791"/>
                                  </a:lnTo>
                                  <a:lnTo>
                                    <a:pt x="440" y="3901"/>
                                  </a:lnTo>
                                  <a:lnTo>
                                    <a:pt x="488" y="4008"/>
                                  </a:lnTo>
                                  <a:lnTo>
                                    <a:pt x="536" y="4110"/>
                                  </a:lnTo>
                                  <a:lnTo>
                                    <a:pt x="586" y="4208"/>
                                  </a:lnTo>
                                  <a:lnTo>
                                    <a:pt x="637" y="4302"/>
                                  </a:lnTo>
                                  <a:lnTo>
                                    <a:pt x="690" y="4391"/>
                                  </a:lnTo>
                                  <a:lnTo>
                                    <a:pt x="745" y="4476"/>
                                  </a:lnTo>
                                  <a:lnTo>
                                    <a:pt x="801" y="4556"/>
                                  </a:lnTo>
                                  <a:lnTo>
                                    <a:pt x="859" y="4632"/>
                                  </a:lnTo>
                                  <a:lnTo>
                                    <a:pt x="917" y="4702"/>
                                  </a:lnTo>
                                  <a:lnTo>
                                    <a:pt x="977" y="4768"/>
                                  </a:lnTo>
                                  <a:lnTo>
                                    <a:pt x="1038" y="4828"/>
                                  </a:lnTo>
                                  <a:lnTo>
                                    <a:pt x="1101" y="4884"/>
                                  </a:lnTo>
                                  <a:lnTo>
                                    <a:pt x="1164" y="4934"/>
                                  </a:lnTo>
                                  <a:lnTo>
                                    <a:pt x="1228" y="4978"/>
                                  </a:lnTo>
                                  <a:lnTo>
                                    <a:pt x="1293" y="5017"/>
                                  </a:lnTo>
                                  <a:lnTo>
                                    <a:pt x="1358" y="5050"/>
                                  </a:lnTo>
                                  <a:lnTo>
                                    <a:pt x="1426" y="5078"/>
                                  </a:lnTo>
                                  <a:lnTo>
                                    <a:pt x="1492" y="5100"/>
                                  </a:lnTo>
                                  <a:lnTo>
                                    <a:pt x="1561" y="5115"/>
                                  </a:lnTo>
                                  <a:lnTo>
                                    <a:pt x="1630" y="5124"/>
                                  </a:lnTo>
                                  <a:lnTo>
                                    <a:pt x="1698" y="5128"/>
                                  </a:lnTo>
                                  <a:close/>
                                  <a:moveTo>
                                    <a:pt x="1647" y="4786"/>
                                  </a:moveTo>
                                  <a:lnTo>
                                    <a:pt x="1719" y="4779"/>
                                  </a:lnTo>
                                  <a:lnTo>
                                    <a:pt x="1789" y="4764"/>
                                  </a:lnTo>
                                  <a:lnTo>
                                    <a:pt x="1859" y="4743"/>
                                  </a:lnTo>
                                  <a:lnTo>
                                    <a:pt x="1929" y="4715"/>
                                  </a:lnTo>
                                  <a:lnTo>
                                    <a:pt x="1997" y="4679"/>
                                  </a:lnTo>
                                  <a:lnTo>
                                    <a:pt x="2065" y="4639"/>
                                  </a:lnTo>
                                  <a:lnTo>
                                    <a:pt x="2131" y="4592"/>
                                  </a:lnTo>
                                  <a:lnTo>
                                    <a:pt x="2197" y="4538"/>
                                  </a:lnTo>
                                  <a:lnTo>
                                    <a:pt x="2262" y="4479"/>
                                  </a:lnTo>
                                  <a:lnTo>
                                    <a:pt x="2325" y="4415"/>
                                  </a:lnTo>
                                  <a:lnTo>
                                    <a:pt x="2386" y="4346"/>
                                  </a:lnTo>
                                  <a:lnTo>
                                    <a:pt x="2447" y="4272"/>
                                  </a:lnTo>
                                  <a:lnTo>
                                    <a:pt x="2506" y="4194"/>
                                  </a:lnTo>
                                  <a:lnTo>
                                    <a:pt x="2563" y="4111"/>
                                  </a:lnTo>
                                  <a:lnTo>
                                    <a:pt x="2619" y="4023"/>
                                  </a:lnTo>
                                  <a:lnTo>
                                    <a:pt x="2673" y="3932"/>
                                  </a:lnTo>
                                  <a:lnTo>
                                    <a:pt x="2724" y="3837"/>
                                  </a:lnTo>
                                  <a:lnTo>
                                    <a:pt x="2774" y="3739"/>
                                  </a:lnTo>
                                  <a:lnTo>
                                    <a:pt x="2823" y="3637"/>
                                  </a:lnTo>
                                  <a:lnTo>
                                    <a:pt x="2868" y="3533"/>
                                  </a:lnTo>
                                  <a:lnTo>
                                    <a:pt x="2912" y="3426"/>
                                  </a:lnTo>
                                  <a:lnTo>
                                    <a:pt x="2952" y="3316"/>
                                  </a:lnTo>
                                  <a:lnTo>
                                    <a:pt x="2991" y="3204"/>
                                  </a:lnTo>
                                  <a:lnTo>
                                    <a:pt x="3027" y="3090"/>
                                  </a:lnTo>
                                  <a:lnTo>
                                    <a:pt x="3060" y="2975"/>
                                  </a:lnTo>
                                  <a:lnTo>
                                    <a:pt x="3091" y="2858"/>
                                  </a:lnTo>
                                  <a:lnTo>
                                    <a:pt x="3118" y="2738"/>
                                  </a:lnTo>
                                  <a:lnTo>
                                    <a:pt x="3143" y="2619"/>
                                  </a:lnTo>
                                  <a:lnTo>
                                    <a:pt x="3166" y="2499"/>
                                  </a:lnTo>
                                  <a:lnTo>
                                    <a:pt x="3183" y="2378"/>
                                  </a:lnTo>
                                  <a:lnTo>
                                    <a:pt x="3199" y="2257"/>
                                  </a:lnTo>
                                  <a:lnTo>
                                    <a:pt x="3212" y="2136"/>
                                  </a:lnTo>
                                  <a:lnTo>
                                    <a:pt x="3227" y="2013"/>
                                  </a:lnTo>
                                  <a:lnTo>
                                    <a:pt x="3238" y="1893"/>
                                  </a:lnTo>
                                  <a:lnTo>
                                    <a:pt x="3243" y="1777"/>
                                  </a:lnTo>
                                  <a:lnTo>
                                    <a:pt x="3241" y="1664"/>
                                  </a:lnTo>
                                  <a:lnTo>
                                    <a:pt x="3235" y="1556"/>
                                  </a:lnTo>
                                  <a:lnTo>
                                    <a:pt x="3225" y="1450"/>
                                  </a:lnTo>
                                  <a:lnTo>
                                    <a:pt x="3209" y="1349"/>
                                  </a:lnTo>
                                  <a:lnTo>
                                    <a:pt x="3189" y="1251"/>
                                  </a:lnTo>
                                  <a:lnTo>
                                    <a:pt x="3164" y="1158"/>
                                  </a:lnTo>
                                  <a:lnTo>
                                    <a:pt x="3136" y="1066"/>
                                  </a:lnTo>
                                  <a:lnTo>
                                    <a:pt x="3101" y="980"/>
                                  </a:lnTo>
                                  <a:lnTo>
                                    <a:pt x="3064" y="898"/>
                                  </a:lnTo>
                                  <a:lnTo>
                                    <a:pt x="3022" y="819"/>
                                  </a:lnTo>
                                  <a:lnTo>
                                    <a:pt x="2976" y="744"/>
                                  </a:lnTo>
                                  <a:lnTo>
                                    <a:pt x="2927" y="675"/>
                                  </a:lnTo>
                                  <a:lnTo>
                                    <a:pt x="2874" y="607"/>
                                  </a:lnTo>
                                  <a:lnTo>
                                    <a:pt x="2817" y="544"/>
                                  </a:lnTo>
                                  <a:lnTo>
                                    <a:pt x="2758" y="486"/>
                                  </a:lnTo>
                                  <a:lnTo>
                                    <a:pt x="2693" y="432"/>
                                  </a:lnTo>
                                  <a:lnTo>
                                    <a:pt x="2627" y="382"/>
                                  </a:lnTo>
                                  <a:lnTo>
                                    <a:pt x="2558" y="336"/>
                                  </a:lnTo>
                                  <a:lnTo>
                                    <a:pt x="2486" y="294"/>
                                  </a:lnTo>
                                  <a:lnTo>
                                    <a:pt x="2411" y="257"/>
                                  </a:lnTo>
                                  <a:lnTo>
                                    <a:pt x="2334" y="223"/>
                                  </a:lnTo>
                                  <a:lnTo>
                                    <a:pt x="2255" y="195"/>
                                  </a:lnTo>
                                  <a:lnTo>
                                    <a:pt x="2173" y="170"/>
                                  </a:lnTo>
                                  <a:lnTo>
                                    <a:pt x="2089" y="150"/>
                                  </a:lnTo>
                                  <a:lnTo>
                                    <a:pt x="2003" y="135"/>
                                  </a:lnTo>
                                  <a:lnTo>
                                    <a:pt x="1916" y="124"/>
                                  </a:lnTo>
                                  <a:lnTo>
                                    <a:pt x="1827" y="118"/>
                                  </a:lnTo>
                                  <a:lnTo>
                                    <a:pt x="1735" y="116"/>
                                  </a:lnTo>
                                  <a:lnTo>
                                    <a:pt x="1643" y="119"/>
                                  </a:lnTo>
                                  <a:lnTo>
                                    <a:pt x="1562" y="126"/>
                                  </a:lnTo>
                                  <a:lnTo>
                                    <a:pt x="1480" y="137"/>
                                  </a:lnTo>
                                  <a:lnTo>
                                    <a:pt x="1398" y="152"/>
                                  </a:lnTo>
                                  <a:lnTo>
                                    <a:pt x="1317" y="172"/>
                                  </a:lnTo>
                                  <a:lnTo>
                                    <a:pt x="1236" y="197"/>
                                  </a:lnTo>
                                  <a:lnTo>
                                    <a:pt x="1155" y="226"/>
                                  </a:lnTo>
                                  <a:lnTo>
                                    <a:pt x="1077" y="259"/>
                                  </a:lnTo>
                                  <a:lnTo>
                                    <a:pt x="999" y="296"/>
                                  </a:lnTo>
                                  <a:lnTo>
                                    <a:pt x="923" y="338"/>
                                  </a:lnTo>
                                  <a:lnTo>
                                    <a:pt x="848" y="384"/>
                                  </a:lnTo>
                                  <a:lnTo>
                                    <a:pt x="776" y="435"/>
                                  </a:lnTo>
                                  <a:lnTo>
                                    <a:pt x="705" y="490"/>
                                  </a:lnTo>
                                  <a:lnTo>
                                    <a:pt x="637" y="549"/>
                                  </a:lnTo>
                                  <a:lnTo>
                                    <a:pt x="573" y="613"/>
                                  </a:lnTo>
                                  <a:lnTo>
                                    <a:pt x="511" y="682"/>
                                  </a:lnTo>
                                  <a:lnTo>
                                    <a:pt x="452" y="755"/>
                                  </a:lnTo>
                                  <a:lnTo>
                                    <a:pt x="397" y="832"/>
                                  </a:lnTo>
                                  <a:lnTo>
                                    <a:pt x="346" y="914"/>
                                  </a:lnTo>
                                  <a:lnTo>
                                    <a:pt x="300" y="1000"/>
                                  </a:lnTo>
                                  <a:lnTo>
                                    <a:pt x="258" y="1090"/>
                                  </a:lnTo>
                                  <a:lnTo>
                                    <a:pt x="220" y="1185"/>
                                  </a:lnTo>
                                  <a:lnTo>
                                    <a:pt x="186" y="1284"/>
                                  </a:lnTo>
                                  <a:lnTo>
                                    <a:pt x="159" y="1389"/>
                                  </a:lnTo>
                                  <a:lnTo>
                                    <a:pt x="137" y="1497"/>
                                  </a:lnTo>
                                  <a:lnTo>
                                    <a:pt x="119" y="1610"/>
                                  </a:lnTo>
                                  <a:lnTo>
                                    <a:pt x="108" y="1727"/>
                                  </a:lnTo>
                                  <a:lnTo>
                                    <a:pt x="103" y="1849"/>
                                  </a:lnTo>
                                  <a:lnTo>
                                    <a:pt x="106" y="1976"/>
                                  </a:lnTo>
                                  <a:lnTo>
                                    <a:pt x="114" y="2106"/>
                                  </a:lnTo>
                                  <a:lnTo>
                                    <a:pt x="128" y="2242"/>
                                  </a:lnTo>
                                  <a:lnTo>
                                    <a:pt x="151" y="2382"/>
                                  </a:lnTo>
                                  <a:lnTo>
                                    <a:pt x="182" y="2526"/>
                                  </a:lnTo>
                                  <a:lnTo>
                                    <a:pt x="202" y="2652"/>
                                  </a:lnTo>
                                  <a:lnTo>
                                    <a:pt x="225" y="2775"/>
                                  </a:lnTo>
                                  <a:lnTo>
                                    <a:pt x="250" y="2896"/>
                                  </a:lnTo>
                                  <a:lnTo>
                                    <a:pt x="278" y="3013"/>
                                  </a:lnTo>
                                  <a:lnTo>
                                    <a:pt x="307" y="3127"/>
                                  </a:lnTo>
                                  <a:lnTo>
                                    <a:pt x="339" y="3238"/>
                                  </a:lnTo>
                                  <a:lnTo>
                                    <a:pt x="373" y="3347"/>
                                  </a:lnTo>
                                  <a:lnTo>
                                    <a:pt x="408" y="3451"/>
                                  </a:lnTo>
                                  <a:lnTo>
                                    <a:pt x="445" y="3553"/>
                                  </a:lnTo>
                                  <a:lnTo>
                                    <a:pt x="484" y="3651"/>
                                  </a:lnTo>
                                  <a:lnTo>
                                    <a:pt x="524" y="3746"/>
                                  </a:lnTo>
                                  <a:lnTo>
                                    <a:pt x="566" y="3837"/>
                                  </a:lnTo>
                                  <a:lnTo>
                                    <a:pt x="610" y="3925"/>
                                  </a:lnTo>
                                  <a:lnTo>
                                    <a:pt x="655" y="4009"/>
                                  </a:lnTo>
                                  <a:lnTo>
                                    <a:pt x="701" y="4088"/>
                                  </a:lnTo>
                                  <a:lnTo>
                                    <a:pt x="750" y="4164"/>
                                  </a:lnTo>
                                  <a:lnTo>
                                    <a:pt x="798" y="4236"/>
                                  </a:lnTo>
                                  <a:lnTo>
                                    <a:pt x="849" y="4305"/>
                                  </a:lnTo>
                                  <a:lnTo>
                                    <a:pt x="900" y="4369"/>
                                  </a:lnTo>
                                  <a:lnTo>
                                    <a:pt x="954" y="4428"/>
                                  </a:lnTo>
                                  <a:lnTo>
                                    <a:pt x="1007" y="4484"/>
                                  </a:lnTo>
                                  <a:lnTo>
                                    <a:pt x="1062" y="4535"/>
                                  </a:lnTo>
                                  <a:lnTo>
                                    <a:pt x="1117" y="4582"/>
                                  </a:lnTo>
                                  <a:lnTo>
                                    <a:pt x="1173" y="4624"/>
                                  </a:lnTo>
                                  <a:lnTo>
                                    <a:pt x="1230" y="4661"/>
                                  </a:lnTo>
                                  <a:lnTo>
                                    <a:pt x="1288" y="4693"/>
                                  </a:lnTo>
                                  <a:lnTo>
                                    <a:pt x="1347" y="4722"/>
                                  </a:lnTo>
                                  <a:lnTo>
                                    <a:pt x="1406" y="4744"/>
                                  </a:lnTo>
                                  <a:lnTo>
                                    <a:pt x="1466" y="4762"/>
                                  </a:lnTo>
                                  <a:lnTo>
                                    <a:pt x="1525" y="4775"/>
                                  </a:lnTo>
                                  <a:lnTo>
                                    <a:pt x="1586" y="4783"/>
                                  </a:lnTo>
                                  <a:lnTo>
                                    <a:pt x="1647" y="47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4">
                                <a:lumMod val="60000"/>
                                <a:lumOff val="40000"/>
                                <a:alpha val="53999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422"/>
                          <wps:cNvSpPr>
                            <a:spLocks noEditPoints="1"/>
                          </wps:cNvSpPr>
                          <wps:spPr bwMode="auto">
                            <a:xfrm rot="21218401">
                              <a:off x="6658" y="5878"/>
                              <a:ext cx="960" cy="1223"/>
                            </a:xfrm>
                            <a:custGeom>
                              <a:avLst/>
                              <a:gdLst>
                                <a:gd name="T0" fmla="*/ 908 w 2725"/>
                                <a:gd name="T1" fmla="*/ 8 h 3753"/>
                                <a:gd name="T2" fmla="*/ 1240 w 2725"/>
                                <a:gd name="T3" fmla="*/ 124 h 3753"/>
                                <a:gd name="T4" fmla="*/ 1581 w 2725"/>
                                <a:gd name="T5" fmla="*/ 361 h 3753"/>
                                <a:gd name="T6" fmla="*/ 1912 w 2725"/>
                                <a:gd name="T7" fmla="*/ 693 h 3753"/>
                                <a:gd name="T8" fmla="*/ 2215 w 2725"/>
                                <a:gd name="T9" fmla="*/ 1099 h 3753"/>
                                <a:gd name="T10" fmla="*/ 2476 w 2725"/>
                                <a:gd name="T11" fmla="*/ 1554 h 3753"/>
                                <a:gd name="T12" fmla="*/ 2659 w 2725"/>
                                <a:gd name="T13" fmla="*/ 2027 h 3753"/>
                                <a:gd name="T14" fmla="*/ 2724 w 2725"/>
                                <a:gd name="T15" fmla="*/ 2454 h 3753"/>
                                <a:gd name="T16" fmla="*/ 2691 w 2725"/>
                                <a:gd name="T17" fmla="*/ 2827 h 3753"/>
                                <a:gd name="T18" fmla="*/ 2566 w 2725"/>
                                <a:gd name="T19" fmla="*/ 3143 h 3753"/>
                                <a:gd name="T20" fmla="*/ 2358 w 2725"/>
                                <a:gd name="T21" fmla="*/ 3397 h 3753"/>
                                <a:gd name="T22" fmla="*/ 2072 w 2725"/>
                                <a:gd name="T23" fmla="*/ 3590 h 3753"/>
                                <a:gd name="T24" fmla="*/ 1717 w 2725"/>
                                <a:gd name="T25" fmla="*/ 3717 h 3753"/>
                                <a:gd name="T26" fmla="*/ 1376 w 2725"/>
                                <a:gd name="T27" fmla="*/ 3753 h 3753"/>
                                <a:gd name="T28" fmla="*/ 1036 w 2725"/>
                                <a:gd name="T29" fmla="*/ 3698 h 3753"/>
                                <a:gd name="T30" fmla="*/ 721 w 2725"/>
                                <a:gd name="T31" fmla="*/ 3549 h 3753"/>
                                <a:gd name="T32" fmla="*/ 443 w 2725"/>
                                <a:gd name="T33" fmla="*/ 3299 h 3753"/>
                                <a:gd name="T34" fmla="*/ 225 w 2725"/>
                                <a:gd name="T35" fmla="*/ 2944 h 3753"/>
                                <a:gd name="T36" fmla="*/ 82 w 2725"/>
                                <a:gd name="T37" fmla="*/ 2481 h 3753"/>
                                <a:gd name="T38" fmla="*/ 14 w 2725"/>
                                <a:gd name="T39" fmla="*/ 1943 h 3753"/>
                                <a:gd name="T40" fmla="*/ 1 w 2725"/>
                                <a:gd name="T41" fmla="*/ 1444 h 3753"/>
                                <a:gd name="T42" fmla="*/ 44 w 2725"/>
                                <a:gd name="T43" fmla="*/ 999 h 3753"/>
                                <a:gd name="T44" fmla="*/ 139 w 2725"/>
                                <a:gd name="T45" fmla="*/ 622 h 3753"/>
                                <a:gd name="T46" fmla="*/ 282 w 2725"/>
                                <a:gd name="T47" fmla="*/ 321 h 3753"/>
                                <a:gd name="T48" fmla="*/ 474 w 2725"/>
                                <a:gd name="T49" fmla="*/ 111 h 3753"/>
                                <a:gd name="T50" fmla="*/ 696 w 2725"/>
                                <a:gd name="T51" fmla="*/ 274 h 3753"/>
                                <a:gd name="T52" fmla="*/ 971 w 2725"/>
                                <a:gd name="T53" fmla="*/ 275 h 3753"/>
                                <a:gd name="T54" fmla="*/ 1264 w 2725"/>
                                <a:gd name="T55" fmla="*/ 394 h 3753"/>
                                <a:gd name="T56" fmla="*/ 1561 w 2725"/>
                                <a:gd name="T57" fmla="*/ 613 h 3753"/>
                                <a:gd name="T58" fmla="*/ 1845 w 2725"/>
                                <a:gd name="T59" fmla="*/ 913 h 3753"/>
                                <a:gd name="T60" fmla="*/ 2104 w 2725"/>
                                <a:gd name="T61" fmla="*/ 1273 h 3753"/>
                                <a:gd name="T62" fmla="*/ 2322 w 2725"/>
                                <a:gd name="T63" fmla="*/ 1676 h 3753"/>
                                <a:gd name="T64" fmla="*/ 2493 w 2725"/>
                                <a:gd name="T65" fmla="*/ 2095 h 3753"/>
                                <a:gd name="T66" fmla="*/ 2569 w 2725"/>
                                <a:gd name="T67" fmla="*/ 2484 h 3753"/>
                                <a:gd name="T68" fmla="*/ 2543 w 2725"/>
                                <a:gd name="T69" fmla="*/ 2830 h 3753"/>
                                <a:gd name="T70" fmla="*/ 2424 w 2725"/>
                                <a:gd name="T71" fmla="*/ 3127 h 3753"/>
                                <a:gd name="T72" fmla="*/ 2225 w 2725"/>
                                <a:gd name="T73" fmla="*/ 3367 h 3753"/>
                                <a:gd name="T74" fmla="*/ 1958 w 2725"/>
                                <a:gd name="T75" fmla="*/ 3542 h 3753"/>
                                <a:gd name="T76" fmla="*/ 1642 w 2725"/>
                                <a:gd name="T77" fmla="*/ 3644 h 3753"/>
                                <a:gd name="T78" fmla="*/ 1328 w 2725"/>
                                <a:gd name="T79" fmla="*/ 3659 h 3753"/>
                                <a:gd name="T80" fmla="*/ 1010 w 2725"/>
                                <a:gd name="T81" fmla="*/ 3590 h 3753"/>
                                <a:gd name="T82" fmla="*/ 709 w 2725"/>
                                <a:gd name="T83" fmla="*/ 3429 h 3753"/>
                                <a:gd name="T84" fmla="*/ 448 w 2725"/>
                                <a:gd name="T85" fmla="*/ 3170 h 3753"/>
                                <a:gd name="T86" fmla="*/ 251 w 2725"/>
                                <a:gd name="T87" fmla="*/ 2803 h 3753"/>
                                <a:gd name="T88" fmla="*/ 141 w 2725"/>
                                <a:gd name="T89" fmla="*/ 2323 h 3753"/>
                                <a:gd name="T90" fmla="*/ 96 w 2725"/>
                                <a:gd name="T91" fmla="*/ 1844 h 3753"/>
                                <a:gd name="T92" fmla="*/ 98 w 2725"/>
                                <a:gd name="T93" fmla="*/ 1420 h 3753"/>
                                <a:gd name="T94" fmla="*/ 152 w 2725"/>
                                <a:gd name="T95" fmla="*/ 1047 h 3753"/>
                                <a:gd name="T96" fmla="*/ 250 w 2725"/>
                                <a:gd name="T97" fmla="*/ 735 h 3753"/>
                                <a:gd name="T98" fmla="*/ 391 w 2725"/>
                                <a:gd name="T99" fmla="*/ 494 h 3753"/>
                                <a:gd name="T100" fmla="*/ 572 w 2725"/>
                                <a:gd name="T101" fmla="*/ 330 h 37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2725" h="3753">
                                  <a:moveTo>
                                    <a:pt x="659" y="17"/>
                                  </a:moveTo>
                                  <a:lnTo>
                                    <a:pt x="720" y="6"/>
                                  </a:lnTo>
                                  <a:lnTo>
                                    <a:pt x="781" y="0"/>
                                  </a:lnTo>
                                  <a:lnTo>
                                    <a:pt x="844" y="1"/>
                                  </a:lnTo>
                                  <a:lnTo>
                                    <a:pt x="908" y="8"/>
                                  </a:lnTo>
                                  <a:lnTo>
                                    <a:pt x="974" y="21"/>
                                  </a:lnTo>
                                  <a:lnTo>
                                    <a:pt x="1039" y="39"/>
                                  </a:lnTo>
                                  <a:lnTo>
                                    <a:pt x="1105" y="63"/>
                                  </a:lnTo>
                                  <a:lnTo>
                                    <a:pt x="1173" y="91"/>
                                  </a:lnTo>
                                  <a:lnTo>
                                    <a:pt x="1240" y="124"/>
                                  </a:lnTo>
                                  <a:lnTo>
                                    <a:pt x="1308" y="163"/>
                                  </a:lnTo>
                                  <a:lnTo>
                                    <a:pt x="1377" y="206"/>
                                  </a:lnTo>
                                  <a:lnTo>
                                    <a:pt x="1444" y="253"/>
                                  </a:lnTo>
                                  <a:lnTo>
                                    <a:pt x="1513" y="306"/>
                                  </a:lnTo>
                                  <a:lnTo>
                                    <a:pt x="1581" y="361"/>
                                  </a:lnTo>
                                  <a:lnTo>
                                    <a:pt x="1648" y="420"/>
                                  </a:lnTo>
                                  <a:lnTo>
                                    <a:pt x="1715" y="483"/>
                                  </a:lnTo>
                                  <a:lnTo>
                                    <a:pt x="1781" y="550"/>
                                  </a:lnTo>
                                  <a:lnTo>
                                    <a:pt x="1848" y="621"/>
                                  </a:lnTo>
                                  <a:lnTo>
                                    <a:pt x="1912" y="693"/>
                                  </a:lnTo>
                                  <a:lnTo>
                                    <a:pt x="1976" y="769"/>
                                  </a:lnTo>
                                  <a:lnTo>
                                    <a:pt x="2037" y="848"/>
                                  </a:lnTo>
                                  <a:lnTo>
                                    <a:pt x="2099" y="930"/>
                                  </a:lnTo>
                                  <a:lnTo>
                                    <a:pt x="2158" y="1012"/>
                                  </a:lnTo>
                                  <a:lnTo>
                                    <a:pt x="2215" y="1099"/>
                                  </a:lnTo>
                                  <a:lnTo>
                                    <a:pt x="2272" y="1187"/>
                                  </a:lnTo>
                                  <a:lnTo>
                                    <a:pt x="2326" y="1277"/>
                                  </a:lnTo>
                                  <a:lnTo>
                                    <a:pt x="2378" y="1368"/>
                                  </a:lnTo>
                                  <a:lnTo>
                                    <a:pt x="2429" y="1460"/>
                                  </a:lnTo>
                                  <a:lnTo>
                                    <a:pt x="2476" y="1554"/>
                                  </a:lnTo>
                                  <a:lnTo>
                                    <a:pt x="2521" y="1650"/>
                                  </a:lnTo>
                                  <a:lnTo>
                                    <a:pt x="2564" y="1745"/>
                                  </a:lnTo>
                                  <a:lnTo>
                                    <a:pt x="2603" y="1841"/>
                                  </a:lnTo>
                                  <a:lnTo>
                                    <a:pt x="2634" y="1935"/>
                                  </a:lnTo>
                                  <a:lnTo>
                                    <a:pt x="2659" y="2027"/>
                                  </a:lnTo>
                                  <a:lnTo>
                                    <a:pt x="2680" y="2116"/>
                                  </a:lnTo>
                                  <a:lnTo>
                                    <a:pt x="2698" y="2204"/>
                                  </a:lnTo>
                                  <a:lnTo>
                                    <a:pt x="2711" y="2289"/>
                                  </a:lnTo>
                                  <a:lnTo>
                                    <a:pt x="2719" y="2373"/>
                                  </a:lnTo>
                                  <a:lnTo>
                                    <a:pt x="2724" y="2454"/>
                                  </a:lnTo>
                                  <a:lnTo>
                                    <a:pt x="2725" y="2533"/>
                                  </a:lnTo>
                                  <a:lnTo>
                                    <a:pt x="2723" y="2610"/>
                                  </a:lnTo>
                                  <a:lnTo>
                                    <a:pt x="2716" y="2684"/>
                                  </a:lnTo>
                                  <a:lnTo>
                                    <a:pt x="2705" y="2757"/>
                                  </a:lnTo>
                                  <a:lnTo>
                                    <a:pt x="2691" y="2827"/>
                                  </a:lnTo>
                                  <a:lnTo>
                                    <a:pt x="2673" y="2894"/>
                                  </a:lnTo>
                                  <a:lnTo>
                                    <a:pt x="2652" y="2960"/>
                                  </a:lnTo>
                                  <a:lnTo>
                                    <a:pt x="2627" y="3023"/>
                                  </a:lnTo>
                                  <a:lnTo>
                                    <a:pt x="2598" y="3084"/>
                                  </a:lnTo>
                                  <a:lnTo>
                                    <a:pt x="2566" y="3143"/>
                                  </a:lnTo>
                                  <a:lnTo>
                                    <a:pt x="2531" y="3198"/>
                                  </a:lnTo>
                                  <a:lnTo>
                                    <a:pt x="2493" y="3252"/>
                                  </a:lnTo>
                                  <a:lnTo>
                                    <a:pt x="2451" y="3303"/>
                                  </a:lnTo>
                                  <a:lnTo>
                                    <a:pt x="2406" y="3351"/>
                                  </a:lnTo>
                                  <a:lnTo>
                                    <a:pt x="2358" y="3397"/>
                                  </a:lnTo>
                                  <a:lnTo>
                                    <a:pt x="2307" y="3441"/>
                                  </a:lnTo>
                                  <a:lnTo>
                                    <a:pt x="2252" y="3483"/>
                                  </a:lnTo>
                                  <a:lnTo>
                                    <a:pt x="2195" y="3520"/>
                                  </a:lnTo>
                                  <a:lnTo>
                                    <a:pt x="2135" y="3557"/>
                                  </a:lnTo>
                                  <a:lnTo>
                                    <a:pt x="2072" y="3590"/>
                                  </a:lnTo>
                                  <a:lnTo>
                                    <a:pt x="2007" y="3621"/>
                                  </a:lnTo>
                                  <a:lnTo>
                                    <a:pt x="1938" y="3648"/>
                                  </a:lnTo>
                                  <a:lnTo>
                                    <a:pt x="1867" y="3674"/>
                                  </a:lnTo>
                                  <a:lnTo>
                                    <a:pt x="1793" y="3697"/>
                                  </a:lnTo>
                                  <a:lnTo>
                                    <a:pt x="1717" y="3717"/>
                                  </a:lnTo>
                                  <a:lnTo>
                                    <a:pt x="1650" y="3731"/>
                                  </a:lnTo>
                                  <a:lnTo>
                                    <a:pt x="1581" y="3742"/>
                                  </a:lnTo>
                                  <a:lnTo>
                                    <a:pt x="1512" y="3749"/>
                                  </a:lnTo>
                                  <a:lnTo>
                                    <a:pt x="1443" y="3753"/>
                                  </a:lnTo>
                                  <a:lnTo>
                                    <a:pt x="1376" y="3753"/>
                                  </a:lnTo>
                                  <a:lnTo>
                                    <a:pt x="1307" y="3750"/>
                                  </a:lnTo>
                                  <a:lnTo>
                                    <a:pt x="1238" y="3743"/>
                                  </a:lnTo>
                                  <a:lnTo>
                                    <a:pt x="1170" y="3731"/>
                                  </a:lnTo>
                                  <a:lnTo>
                                    <a:pt x="1103" y="3717"/>
                                  </a:lnTo>
                                  <a:lnTo>
                                    <a:pt x="1036" y="3698"/>
                                  </a:lnTo>
                                  <a:lnTo>
                                    <a:pt x="971" y="3677"/>
                                  </a:lnTo>
                                  <a:lnTo>
                                    <a:pt x="907" y="3651"/>
                                  </a:lnTo>
                                  <a:lnTo>
                                    <a:pt x="843" y="3620"/>
                                  </a:lnTo>
                                  <a:lnTo>
                                    <a:pt x="781" y="3587"/>
                                  </a:lnTo>
                                  <a:lnTo>
                                    <a:pt x="721" y="3549"/>
                                  </a:lnTo>
                                  <a:lnTo>
                                    <a:pt x="662" y="3506"/>
                                  </a:lnTo>
                                  <a:lnTo>
                                    <a:pt x="604" y="3461"/>
                                  </a:lnTo>
                                  <a:lnTo>
                                    <a:pt x="549" y="3412"/>
                                  </a:lnTo>
                                  <a:lnTo>
                                    <a:pt x="496" y="3357"/>
                                  </a:lnTo>
                                  <a:lnTo>
                                    <a:pt x="443" y="3299"/>
                                  </a:lnTo>
                                  <a:lnTo>
                                    <a:pt x="395" y="3236"/>
                                  </a:lnTo>
                                  <a:lnTo>
                                    <a:pt x="349" y="3170"/>
                                  </a:lnTo>
                                  <a:lnTo>
                                    <a:pt x="305" y="3099"/>
                                  </a:lnTo>
                                  <a:lnTo>
                                    <a:pt x="263" y="3023"/>
                                  </a:lnTo>
                                  <a:lnTo>
                                    <a:pt x="225" y="2944"/>
                                  </a:lnTo>
                                  <a:lnTo>
                                    <a:pt x="190" y="2861"/>
                                  </a:lnTo>
                                  <a:lnTo>
                                    <a:pt x="158" y="2772"/>
                                  </a:lnTo>
                                  <a:lnTo>
                                    <a:pt x="128" y="2680"/>
                                  </a:lnTo>
                                  <a:lnTo>
                                    <a:pt x="103" y="2583"/>
                                  </a:lnTo>
                                  <a:lnTo>
                                    <a:pt x="82" y="2481"/>
                                  </a:lnTo>
                                  <a:lnTo>
                                    <a:pt x="63" y="2374"/>
                                  </a:lnTo>
                                  <a:lnTo>
                                    <a:pt x="49" y="2264"/>
                                  </a:lnTo>
                                  <a:lnTo>
                                    <a:pt x="36" y="2155"/>
                                  </a:lnTo>
                                  <a:lnTo>
                                    <a:pt x="24" y="2049"/>
                                  </a:lnTo>
                                  <a:lnTo>
                                    <a:pt x="14" y="1943"/>
                                  </a:lnTo>
                                  <a:lnTo>
                                    <a:pt x="7" y="1839"/>
                                  </a:lnTo>
                                  <a:lnTo>
                                    <a:pt x="2" y="1737"/>
                                  </a:lnTo>
                                  <a:lnTo>
                                    <a:pt x="0" y="1638"/>
                                  </a:lnTo>
                                  <a:lnTo>
                                    <a:pt x="0" y="1539"/>
                                  </a:lnTo>
                                  <a:lnTo>
                                    <a:pt x="1" y="1444"/>
                                  </a:lnTo>
                                  <a:lnTo>
                                    <a:pt x="6" y="1350"/>
                                  </a:lnTo>
                                  <a:lnTo>
                                    <a:pt x="12" y="1259"/>
                                  </a:lnTo>
                                  <a:lnTo>
                                    <a:pt x="20" y="1170"/>
                                  </a:lnTo>
                                  <a:lnTo>
                                    <a:pt x="31" y="1084"/>
                                  </a:lnTo>
                                  <a:lnTo>
                                    <a:pt x="44" y="999"/>
                                  </a:lnTo>
                                  <a:lnTo>
                                    <a:pt x="58" y="918"/>
                                  </a:lnTo>
                                  <a:lnTo>
                                    <a:pt x="76" y="840"/>
                                  </a:lnTo>
                                  <a:lnTo>
                                    <a:pt x="95" y="764"/>
                                  </a:lnTo>
                                  <a:lnTo>
                                    <a:pt x="115" y="692"/>
                                  </a:lnTo>
                                  <a:lnTo>
                                    <a:pt x="139" y="622"/>
                                  </a:lnTo>
                                  <a:lnTo>
                                    <a:pt x="164" y="554"/>
                                  </a:lnTo>
                                  <a:lnTo>
                                    <a:pt x="190" y="491"/>
                                  </a:lnTo>
                                  <a:lnTo>
                                    <a:pt x="219" y="431"/>
                                  </a:lnTo>
                                  <a:lnTo>
                                    <a:pt x="250" y="374"/>
                                  </a:lnTo>
                                  <a:lnTo>
                                    <a:pt x="282" y="321"/>
                                  </a:lnTo>
                                  <a:lnTo>
                                    <a:pt x="317" y="272"/>
                                  </a:lnTo>
                                  <a:lnTo>
                                    <a:pt x="353" y="226"/>
                                  </a:lnTo>
                                  <a:lnTo>
                                    <a:pt x="391" y="184"/>
                                  </a:lnTo>
                                  <a:lnTo>
                                    <a:pt x="432" y="146"/>
                                  </a:lnTo>
                                  <a:lnTo>
                                    <a:pt x="474" y="111"/>
                                  </a:lnTo>
                                  <a:lnTo>
                                    <a:pt x="518" y="82"/>
                                  </a:lnTo>
                                  <a:lnTo>
                                    <a:pt x="563" y="56"/>
                                  </a:lnTo>
                                  <a:lnTo>
                                    <a:pt x="611" y="34"/>
                                  </a:lnTo>
                                  <a:lnTo>
                                    <a:pt x="659" y="17"/>
                                  </a:lnTo>
                                  <a:close/>
                                  <a:moveTo>
                                    <a:pt x="696" y="274"/>
                                  </a:moveTo>
                                  <a:lnTo>
                                    <a:pt x="749" y="264"/>
                                  </a:lnTo>
                                  <a:lnTo>
                                    <a:pt x="803" y="259"/>
                                  </a:lnTo>
                                  <a:lnTo>
                                    <a:pt x="859" y="259"/>
                                  </a:lnTo>
                                  <a:lnTo>
                                    <a:pt x="914" y="265"/>
                                  </a:lnTo>
                                  <a:lnTo>
                                    <a:pt x="971" y="275"/>
                                  </a:lnTo>
                                  <a:lnTo>
                                    <a:pt x="1028" y="290"/>
                                  </a:lnTo>
                                  <a:lnTo>
                                    <a:pt x="1087" y="310"/>
                                  </a:lnTo>
                                  <a:lnTo>
                                    <a:pt x="1146" y="334"/>
                                  </a:lnTo>
                                  <a:lnTo>
                                    <a:pt x="1205" y="362"/>
                                  </a:lnTo>
                                  <a:lnTo>
                                    <a:pt x="1264" y="394"/>
                                  </a:lnTo>
                                  <a:lnTo>
                                    <a:pt x="1323" y="431"/>
                                  </a:lnTo>
                                  <a:lnTo>
                                    <a:pt x="1383" y="471"/>
                                  </a:lnTo>
                                  <a:lnTo>
                                    <a:pt x="1442" y="515"/>
                                  </a:lnTo>
                                  <a:lnTo>
                                    <a:pt x="1501" y="563"/>
                                  </a:lnTo>
                                  <a:lnTo>
                                    <a:pt x="1561" y="613"/>
                                  </a:lnTo>
                                  <a:lnTo>
                                    <a:pt x="1619" y="668"/>
                                  </a:lnTo>
                                  <a:lnTo>
                                    <a:pt x="1677" y="725"/>
                                  </a:lnTo>
                                  <a:lnTo>
                                    <a:pt x="1734" y="785"/>
                                  </a:lnTo>
                                  <a:lnTo>
                                    <a:pt x="1790" y="848"/>
                                  </a:lnTo>
                                  <a:lnTo>
                                    <a:pt x="1845" y="913"/>
                                  </a:lnTo>
                                  <a:lnTo>
                                    <a:pt x="1900" y="981"/>
                                  </a:lnTo>
                                  <a:lnTo>
                                    <a:pt x="1952" y="1050"/>
                                  </a:lnTo>
                                  <a:lnTo>
                                    <a:pt x="2004" y="1123"/>
                                  </a:lnTo>
                                  <a:lnTo>
                                    <a:pt x="2055" y="1197"/>
                                  </a:lnTo>
                                  <a:lnTo>
                                    <a:pt x="2104" y="1273"/>
                                  </a:lnTo>
                                  <a:lnTo>
                                    <a:pt x="2151" y="1350"/>
                                  </a:lnTo>
                                  <a:lnTo>
                                    <a:pt x="2196" y="1429"/>
                                  </a:lnTo>
                                  <a:lnTo>
                                    <a:pt x="2240" y="1510"/>
                                  </a:lnTo>
                                  <a:lnTo>
                                    <a:pt x="2282" y="1593"/>
                                  </a:lnTo>
                                  <a:lnTo>
                                    <a:pt x="2322" y="1676"/>
                                  </a:lnTo>
                                  <a:lnTo>
                                    <a:pt x="2359" y="1758"/>
                                  </a:lnTo>
                                  <a:lnTo>
                                    <a:pt x="2393" y="1844"/>
                                  </a:lnTo>
                                  <a:lnTo>
                                    <a:pt x="2431" y="1929"/>
                                  </a:lnTo>
                                  <a:lnTo>
                                    <a:pt x="2464" y="2012"/>
                                  </a:lnTo>
                                  <a:lnTo>
                                    <a:pt x="2493" y="2095"/>
                                  </a:lnTo>
                                  <a:lnTo>
                                    <a:pt x="2518" y="2175"/>
                                  </a:lnTo>
                                  <a:lnTo>
                                    <a:pt x="2537" y="2255"/>
                                  </a:lnTo>
                                  <a:lnTo>
                                    <a:pt x="2552" y="2333"/>
                                  </a:lnTo>
                                  <a:lnTo>
                                    <a:pt x="2563" y="2409"/>
                                  </a:lnTo>
                                  <a:lnTo>
                                    <a:pt x="2569" y="2484"/>
                                  </a:lnTo>
                                  <a:lnTo>
                                    <a:pt x="2571" y="2557"/>
                                  </a:lnTo>
                                  <a:lnTo>
                                    <a:pt x="2570" y="2628"/>
                                  </a:lnTo>
                                  <a:lnTo>
                                    <a:pt x="2564" y="2698"/>
                                  </a:lnTo>
                                  <a:lnTo>
                                    <a:pt x="2556" y="2765"/>
                                  </a:lnTo>
                                  <a:lnTo>
                                    <a:pt x="2543" y="2830"/>
                                  </a:lnTo>
                                  <a:lnTo>
                                    <a:pt x="2525" y="2894"/>
                                  </a:lnTo>
                                  <a:lnTo>
                                    <a:pt x="2505" y="2956"/>
                                  </a:lnTo>
                                  <a:lnTo>
                                    <a:pt x="2481" y="3015"/>
                                  </a:lnTo>
                                  <a:lnTo>
                                    <a:pt x="2454" y="3072"/>
                                  </a:lnTo>
                                  <a:lnTo>
                                    <a:pt x="2424" y="3127"/>
                                  </a:lnTo>
                                  <a:lnTo>
                                    <a:pt x="2390" y="3179"/>
                                  </a:lnTo>
                                  <a:lnTo>
                                    <a:pt x="2353" y="3230"/>
                                  </a:lnTo>
                                  <a:lnTo>
                                    <a:pt x="2314" y="3278"/>
                                  </a:lnTo>
                                  <a:lnTo>
                                    <a:pt x="2271" y="3323"/>
                                  </a:lnTo>
                                  <a:lnTo>
                                    <a:pt x="2225" y="3367"/>
                                  </a:lnTo>
                                  <a:lnTo>
                                    <a:pt x="2176" y="3407"/>
                                  </a:lnTo>
                                  <a:lnTo>
                                    <a:pt x="2125" y="3445"/>
                                  </a:lnTo>
                                  <a:lnTo>
                                    <a:pt x="2072" y="3480"/>
                                  </a:lnTo>
                                  <a:lnTo>
                                    <a:pt x="2016" y="3512"/>
                                  </a:lnTo>
                                  <a:lnTo>
                                    <a:pt x="1958" y="3542"/>
                                  </a:lnTo>
                                  <a:lnTo>
                                    <a:pt x="1897" y="3569"/>
                                  </a:lnTo>
                                  <a:lnTo>
                                    <a:pt x="1835" y="3593"/>
                                  </a:lnTo>
                                  <a:lnTo>
                                    <a:pt x="1769" y="3614"/>
                                  </a:lnTo>
                                  <a:lnTo>
                                    <a:pt x="1702" y="3632"/>
                                  </a:lnTo>
                                  <a:lnTo>
                                    <a:pt x="1642" y="3644"/>
                                  </a:lnTo>
                                  <a:lnTo>
                                    <a:pt x="1581" y="3653"/>
                                  </a:lnTo>
                                  <a:lnTo>
                                    <a:pt x="1519" y="3660"/>
                                  </a:lnTo>
                                  <a:lnTo>
                                    <a:pt x="1456" y="3663"/>
                                  </a:lnTo>
                                  <a:lnTo>
                                    <a:pt x="1392" y="3663"/>
                                  </a:lnTo>
                                  <a:lnTo>
                                    <a:pt x="1328" y="3659"/>
                                  </a:lnTo>
                                  <a:lnTo>
                                    <a:pt x="1264" y="3652"/>
                                  </a:lnTo>
                                  <a:lnTo>
                                    <a:pt x="1200" y="3642"/>
                                  </a:lnTo>
                                  <a:lnTo>
                                    <a:pt x="1137" y="3628"/>
                                  </a:lnTo>
                                  <a:lnTo>
                                    <a:pt x="1073" y="3612"/>
                                  </a:lnTo>
                                  <a:lnTo>
                                    <a:pt x="1010" y="3590"/>
                                  </a:lnTo>
                                  <a:lnTo>
                                    <a:pt x="948" y="3565"/>
                                  </a:lnTo>
                                  <a:lnTo>
                                    <a:pt x="886" y="3537"/>
                                  </a:lnTo>
                                  <a:lnTo>
                                    <a:pt x="825" y="3505"/>
                                  </a:lnTo>
                                  <a:lnTo>
                                    <a:pt x="767" y="3470"/>
                                  </a:lnTo>
                                  <a:lnTo>
                                    <a:pt x="709" y="3429"/>
                                  </a:lnTo>
                                  <a:lnTo>
                                    <a:pt x="653" y="3385"/>
                                  </a:lnTo>
                                  <a:lnTo>
                                    <a:pt x="599" y="3338"/>
                                  </a:lnTo>
                                  <a:lnTo>
                                    <a:pt x="547" y="3286"/>
                                  </a:lnTo>
                                  <a:lnTo>
                                    <a:pt x="496" y="3229"/>
                                  </a:lnTo>
                                  <a:lnTo>
                                    <a:pt x="448" y="3170"/>
                                  </a:lnTo>
                                  <a:lnTo>
                                    <a:pt x="403" y="3105"/>
                                  </a:lnTo>
                                  <a:lnTo>
                                    <a:pt x="360" y="3036"/>
                                  </a:lnTo>
                                  <a:lnTo>
                                    <a:pt x="321" y="2963"/>
                                  </a:lnTo>
                                  <a:lnTo>
                                    <a:pt x="285" y="2886"/>
                                  </a:lnTo>
                                  <a:lnTo>
                                    <a:pt x="251" y="2803"/>
                                  </a:lnTo>
                                  <a:lnTo>
                                    <a:pt x="222" y="2716"/>
                                  </a:lnTo>
                                  <a:lnTo>
                                    <a:pt x="196" y="2625"/>
                                  </a:lnTo>
                                  <a:lnTo>
                                    <a:pt x="173" y="2529"/>
                                  </a:lnTo>
                                  <a:lnTo>
                                    <a:pt x="155" y="2429"/>
                                  </a:lnTo>
                                  <a:lnTo>
                                    <a:pt x="141" y="2323"/>
                                  </a:lnTo>
                                  <a:lnTo>
                                    <a:pt x="132" y="2213"/>
                                  </a:lnTo>
                                  <a:lnTo>
                                    <a:pt x="119" y="2118"/>
                                  </a:lnTo>
                                  <a:lnTo>
                                    <a:pt x="109" y="2026"/>
                                  </a:lnTo>
                                  <a:lnTo>
                                    <a:pt x="101" y="1934"/>
                                  </a:lnTo>
                                  <a:lnTo>
                                    <a:pt x="96" y="1844"/>
                                  </a:lnTo>
                                  <a:lnTo>
                                    <a:pt x="92" y="1755"/>
                                  </a:lnTo>
                                  <a:lnTo>
                                    <a:pt x="90" y="1669"/>
                                  </a:lnTo>
                                  <a:lnTo>
                                    <a:pt x="91" y="1583"/>
                                  </a:lnTo>
                                  <a:lnTo>
                                    <a:pt x="94" y="1500"/>
                                  </a:lnTo>
                                  <a:lnTo>
                                    <a:pt x="98" y="1420"/>
                                  </a:lnTo>
                                  <a:lnTo>
                                    <a:pt x="105" y="1340"/>
                                  </a:lnTo>
                                  <a:lnTo>
                                    <a:pt x="114" y="1264"/>
                                  </a:lnTo>
                                  <a:lnTo>
                                    <a:pt x="124" y="1189"/>
                                  </a:lnTo>
                                  <a:lnTo>
                                    <a:pt x="137" y="1117"/>
                                  </a:lnTo>
                                  <a:lnTo>
                                    <a:pt x="152" y="1047"/>
                                  </a:lnTo>
                                  <a:lnTo>
                                    <a:pt x="167" y="979"/>
                                  </a:lnTo>
                                  <a:lnTo>
                                    <a:pt x="185" y="914"/>
                                  </a:lnTo>
                                  <a:lnTo>
                                    <a:pt x="205" y="853"/>
                                  </a:lnTo>
                                  <a:lnTo>
                                    <a:pt x="226" y="792"/>
                                  </a:lnTo>
                                  <a:lnTo>
                                    <a:pt x="250" y="735"/>
                                  </a:lnTo>
                                  <a:lnTo>
                                    <a:pt x="275" y="681"/>
                                  </a:lnTo>
                                  <a:lnTo>
                                    <a:pt x="301" y="630"/>
                                  </a:lnTo>
                                  <a:lnTo>
                                    <a:pt x="330" y="581"/>
                                  </a:lnTo>
                                  <a:lnTo>
                                    <a:pt x="359" y="535"/>
                                  </a:lnTo>
                                  <a:lnTo>
                                    <a:pt x="391" y="494"/>
                                  </a:lnTo>
                                  <a:lnTo>
                                    <a:pt x="425" y="455"/>
                                  </a:lnTo>
                                  <a:lnTo>
                                    <a:pt x="459" y="418"/>
                                  </a:lnTo>
                                  <a:lnTo>
                                    <a:pt x="494" y="385"/>
                                  </a:lnTo>
                                  <a:lnTo>
                                    <a:pt x="532" y="356"/>
                                  </a:lnTo>
                                  <a:lnTo>
                                    <a:pt x="572" y="330"/>
                                  </a:lnTo>
                                  <a:lnTo>
                                    <a:pt x="612" y="308"/>
                                  </a:lnTo>
                                  <a:lnTo>
                                    <a:pt x="653" y="289"/>
                                  </a:lnTo>
                                  <a:lnTo>
                                    <a:pt x="696" y="2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60000"/>
                                <a:lumOff val="40000"/>
                                <a:alpha val="53999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DB3C5B" id="Group 406" o:spid="_x0000_s1026" style="position:absolute;margin-left:394.1pt;margin-top:276.15pt;width:288.7pt;height:221.55pt;z-index:251766784" coordorigin="8436,6763" coordsize="5890,4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">
                <v:shape id="Freeform 407" o:spid="_x0000_s1027" style="position:absolute;left:8652;top:6610;width:839;height:1271;rotation:90;visibility:visible;mso-wrap-style:square;v-text-anchor:top" coordsize="1840,25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i77cQA&#10;AADbAAAADwAAAGRycy9kb3ducmV2LnhtbESP3WqDQBSE7wt5h+UEetesESrBZiPFUCwtBPJDentw&#10;T1V0z4q7Vfv23UIgl8PMfMNss9l0YqTBNZYVrFcRCOLS6oYrBZfz29MGhPPIGjvLpOCXHGS7xcMW&#10;U20nPtJ48pUIEHYpKqi971MpXVmTQbeyPXHwvu1g0Ac5VFIPOAW46WQcRYk02HBYqLGnvKayPf0Y&#10;Be6QT+2+uG721Sfa5KPgfFp/KfW4nF9fQHia/T18a79rBfEz/H8JP0D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ou+3EAAAA2wAAAA8AAAAAAAAAAAAAAAAAmAIAAGRycy9k&#10;b3ducmV2LnhtbFBLBQYAAAAABAAEAPUAAACJAwAAAAA=&#10;" path="m446,2521r40,8l527,2533r43,-2l614,2528r44,-10l702,2507r45,-16l792,2472r46,-24l883,2424r47,-30l976,2362r46,-34l1067,2290r46,-40l1158,2207r45,-45l1247,2115r44,-49l1334,2014r41,-52l1417,1906r40,-55l1496,1792r38,-59l1571,1673r35,-62l1640,1549r32,-64l1703,1421r28,-64l1758,1292r21,-64l1795,1166r14,-60l1821,1046r10,-58l1837,933r3,-56l1840,824r-2,-51l1834,722r-7,-49l1818,626r-13,-46l1791,536r-17,-42l1755,452r-21,-39l1709,375r-25,-37l1655,304r-31,-33l1592,240r-34,-29l1521,183r-39,-26l1442,132r-43,-22l1355,90,1309,71,1260,53,1212,38,1160,25,1115,15,1068,8,1022,2,975,,928,,882,2,837,7r-46,7l746,25,701,36,657,52,613,70,570,90r-43,22l487,138r-40,29l408,197r-37,34l334,267r-34,39l267,349r-31,45l206,441r-28,51l153,547r-25,55l106,663,87,724,70,791,55,859,44,930r-10,75l25,1078r-9,73l10,1222r-4,70l2,1360r-1,68l,1494r2,64l4,1622r4,62l14,1743r7,59l31,1859r9,54l52,1967r12,50l78,2066r15,47l110,2158r19,43l148,2242r21,38l191,2316r23,33l239,2380r26,28l293,2434r27,24l350,2478r30,17l412,2510r34,11xm471,2348r35,7l543,2359r37,l618,2354r38,-6l695,2337r39,-13l774,2308r39,-19l854,2267r40,-25l934,2215r41,-29l1014,2154r40,-35l1093,2083r39,-38l1170,2004r38,-42l1246,1918r37,-46l1319,1824r35,-48l1387,1726r33,-52l1453,1622r30,-53l1513,1514r28,-55l1568,1403r24,-57l1616,1289r26,-57l1665,1176r19,-56l1700,1065r13,-54l1723,959r7,-51l1735,857r1,-50l1736,760r-5,-47l1725,668r-8,-45l1705,580r-13,-41l1675,498r-17,-38l1636,422r-22,-35l1589,354r-27,-33l1533,290r-31,-29l1470,234r-34,-26l1399,184r-38,-21l1322,143r-41,-18l1239,109,1195,94,1150,83r-41,-9l1068,67r-42,-3l983,61r-43,l897,64r-42,4l811,74,768,84,726,96r-43,14l640,126r-41,19l558,167r-40,25l479,218r-38,29l404,280r-34,35l335,353r-32,40l272,437r-28,46l217,533r-24,52l170,640r-20,58l133,760r-16,65l105,893r-9,71l89,1038r-9,64l74,1165r-6,63l65,1288r-2,60l61,1406r2,58l64,1520r3,55l72,1628r6,52l85,1731r8,48l103,1827r11,45l125,1916r13,42l154,1999r15,39l186,2074r18,35l223,2141r20,30l264,2200r23,27l310,2251r24,22l360,2293r26,17l414,2325r28,13l471,2348xe" fillcolor="#b6dde8 [1304]" stroked="f">
                  <v:fill opacity="35466f"/>
                  <v:path arrowok="t" o:connecttype="custom" o:connectlocs="280,1268;382,1228;487,1149;589,1037;682,899;762,745;818,585;839,440;829,314;791,207;726,120;638,55;529,13;423,0;320,18;222,69;137,154;70,274;25,431;5,613;1,782;14,933;42,1060;87,1162;146,1233;215,1178;299,1178;389,1138;481,1063;568,962;647,840;715,704;768,562;791,430;783,313;746,212;685,131;603,72;506,37;409,32;311,55;218,109;138,197;78,321;44,484;30,646;31,790;47,917;77,1023;120,1104;176,1159" o:connectangles="0,0,0,0,0,0,0,0,0,0,0,0,0,0,0,0,0,0,0,0,0,0,0,0,0,0,0,0,0,0,0,0,0,0,0,0,0,0,0,0,0,0,0,0,0,0,0,0,0,0,0"/>
                  <o:lock v:ext="edit" verticies="t"/>
                </v:shape>
                <v:group id="Group 408" o:spid="_x0000_s1028" style="position:absolute;left:8674;top:6763;width:5652;height:4635" coordorigin="2128,3251" coordsize="8625,70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409" o:spid="_x0000_s1029" style="position:absolute;left:2861;top:6481;width:1151;height:1671;rotation:90;visibility:visible;mso-wrap-style:square;v-text-anchor:top" coordsize="3607,5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aU/sUA&#10;AADbAAAADwAAAGRycy9kb3ducmV2LnhtbESPQWsCMRSE70L/Q3iF3jTbRWpdjSKiVJAetOL5uXlm&#10;125eliTVbX99IxR6HGbmG2Y672wjruRD7VjB8yADQVw6XbNRcPhY919BhIissXFMCr4pwHz20Jti&#10;od2Nd3TdRyMShEOBCqoY20LKUFZkMQxcS5y8s/MWY5LeSO3xluC2kXmWvUiLNaeFCltaVlR+7r+s&#10;gs2pPJrVxf+Y3TA7v+XxfTHajpV6euwWExCRuvgf/mtvtIJ8BPcv6QfI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FpT+xQAAANsAAAAPAAAAAAAAAAAAAAAAAJgCAABkcnMv&#10;ZG93bnJldi54bWxQSwUGAAAAAAQABAD1AAAAigMAAAAA&#10;" path="m2691,33r76,33l2838,105r69,49l2972,208r63,63l3094,340r57,76l3203,497r50,87l3301,677r42,99l3384,879r37,106l3454,1098r31,116l3512,1333r24,122l3556,1582r16,128l3587,1841r10,134l3603,2110r4,136l3607,2384r-3,138l3597,2662r-10,140l3574,2941r-18,139l3536,3218r-25,138l3483,3492r-36,125l3406,3738r-42,115l3317,3962r-49,104l3215,4166r-54,93l3103,4347r-61,83l2979,4507r-65,72l2847,4646r-72,62l2703,4765r-75,51l2552,4862r-79,40l2392,4939r-83,30l2225,4995r-85,20l2052,5030r-89,11l1872,5046r-92,l1687,5041r-94,-10l1497,5017r-96,-20l1304,4972r-99,-30l1106,4908r-86,-34l936,4835r-81,-43l776,4745r-76,-50l628,4639r-72,-58l490,4519r-63,-67l367,4384r-56,-74l259,4233r-48,-80l167,4070r-39,-88l95,3892,65,3799,42,3703,23,3603,10,3500,1,3395,,3287,4,3176,14,3062,31,2946,55,2826,86,2704r36,-123l166,2455r52,-129l278,2195r66,-132l409,1932r67,-126l545,1683r68,-120l683,1447r73,-113l828,1227r74,-104l976,1022r75,-96l1127,834r76,-88l1279,662r77,-78l1433,509r77,-70l1588,374r77,-59l1742,259r77,-49l1895,165r77,-41l2048,90r75,-30l2198,38r73,-19l2344,7,2416,r70,l2556,5r69,12l2691,33xm2541,346r66,27l2670,408r60,41l2788,497r56,54l2896,610r50,65l2992,745r45,74l3079,900r38,84l3152,1073r34,92l3217,1261r26,101l3268,1465r21,105l3308,1679r15,111l3335,1903r11,116l3352,2135r3,118l3356,2373r-2,120l3348,2614r-8,121l3328,2857r-15,121l3295,3099r-22,121l3250,3338r-22,123l3202,3578r-29,113l3138,3797r-38,103l3060,3998r-45,92l2966,4178r-52,81l2860,4337r-59,73l2741,4478r-63,63l2612,4598r-68,53l2473,4700r-72,42l2326,4780r-77,33l2171,4842r-80,24l2010,4884r-83,15l1844,4907r-84,4l1675,4911r-87,-6l1502,4894r-87,-15l1327,4857r-86,-25l1153,4803r-76,-31l1002,4736r-73,-39l858,4655r-70,-48l719,4556r-65,-54l590,4443r-61,-63l472,4314r-54,-70l367,4170r-47,-77l278,4013r-39,-83l204,3844r-29,-90l151,3660r-20,-96l118,3465r-9,-102l107,3257r5,-106l122,3041r18,-114l164,2812r32,-118l235,2574r46,-123l336,2327r63,-127l471,2071r57,-115l586,1846r61,-108l707,1635r63,-100l833,1437r64,-93l961,1254r66,-87l1092,1086r68,-80l1228,932r67,-70l1363,794r67,-62l1499,674r69,-55l1636,570r68,-47l1772,482r68,-37l1907,412r67,-28l2040,361r66,-19l2171,328r65,-10l2299,314r61,l2422,320r60,10l2541,346xe" fillcolor="#fd98ff [831]" stroked="f">
                    <v:fill opacity="35466f"/>
                    <v:path arrowok="t" o:connecttype="custom" o:connectlocs="948,69;1038,193;1102,364;1140,566;1151,789;1135,1020;1087,1238;1009,1410;908,1539;789,1623;655,1666;508,1666;353,1625;223,1555;117,1452;41,1319;3,1159;10,976;70,770;174,557;288,372;408,219;531,104;654,30;771,0;811,115;908,182;983,298;1035,451;1064,630;1070,826;1051,1026;1013,1222;946,1384;855,1504;742,1583;615,1622;479,1621;344,1580;229,1509;133,1405;65,1273;35,1114;52,931;127,729;226,541;328,386;435,263;544,173;651,120;753,104" o:connectangles="0,0,0,0,0,0,0,0,0,0,0,0,0,0,0,0,0,0,0,0,0,0,0,0,0,0,0,0,0,0,0,0,0,0,0,0,0,0,0,0,0,0,0,0,0,0,0,0,0,0,0"/>
                    <o:lock v:ext="edit" verticies="t"/>
                  </v:shape>
                  <v:shape id="Freeform 410" o:spid="_x0000_s1030" style="position:absolute;left:4638;top:4650;width:1629;height:1584;rotation:90;visibility:visible;mso-wrap-style:square;v-text-anchor:top" coordsize="3575,3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+Rqr8A&#10;AADbAAAADwAAAGRycy9kb3ducmV2LnhtbERPTYvCMBC9C/6HMII3TVVcpRpFREH2pFXwOjZjW20m&#10;pYla99ebw4LHx/ueLxtTiifVrrCsYNCPQBCnVhecKTgdt70pCOeRNZaWScGbHCwX7dYcY21ffKBn&#10;4jMRQtjFqCD3voqldGlOBl3fVsSBu9raoA+wzqSu8RXCTSmHUfQjDRYcGnKsaJ1Tek8eRsFmPxmd&#10;b9V4XCb4exmco+NhU/wp1e00qxkIT43/iv/dO61gGMaGL+EHyM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yf5GqvwAAANsAAAAPAAAAAAAAAAAAAAAAAJgCAABkcnMvZG93bnJl&#10;di54bWxQSwUGAAAAAAQABAD1AAAAhAMAAAAA&#10;" path="m3443,2886r-43,45l3353,2971r-53,37l3243,3040r-61,28l3117,3092r-70,20l2975,3128r-76,13l2819,3150r-82,5l2653,3156r-86,-3l2477,3149r-92,-10l2293,3126r-95,-15l2102,3092r-96,-23l1907,3044r-98,-28l1710,2985r-99,-33l1512,2915r-98,-40l1315,2834r-98,-45l1121,2742r-95,-49l931,2641r-91,-54l749,2530r-81,-59l592,2411r-70,-62l456,2287r-62,-63l337,2160r-53,-64l236,2031r-44,-65l153,1901r-34,-67l89,1768,64,1702,43,1634,25,1567,13,1500,4,1433,,1365r,-67l4,1230r8,-66l25,1096r16,-66l62,964,86,899r28,-65l146,768r36,-65l222,641r44,-64l313,515r51,-61l412,400r50,-48l515,304r55,-43l625,219r60,-38l745,147r63,-31l872,88,938,64r68,-20l1075,26r70,-12l1216,5,1289,r74,l1438,4r76,8l1589,25r79,18l1745,65r78,27l1901,126r80,36l2059,206r80,49l2218,308r79,59l2376,432r78,71l2532,580r79,83l2686,745r74,82l2830,908r68,82l2962,1070r61,82l3083,1233r54,80l3191,1394r48,79l3285,1551r43,78l3367,1706r37,76l3437,1857r29,74l3492,2004r22,71l3533,2146r16,67l3562,2281r7,65l3574,2409r1,61l3572,2530r-7,57l3555,2643r-15,53l3523,2747r-23,49l3474,2842r-31,44xm3259,2693r-36,40l3180,2768r-45,34l3085,2830r-53,25l2976,2877r-61,18l2853,2911r-66,11l2718,2931r-71,6l2575,2938r-76,l2422,2933r-78,-7l2263,2916r-82,-13l2098,2888r-84,-19l1930,2849r-86,-24l1759,2798r-87,-28l1587,2738r-86,-33l1415,2668r-84,-38l1247,2588r-83,-42l1081,2501r-81,-47l921,2405r-82,-49l762,2307r-73,-51l621,2202r-63,-53l498,2094r-54,-57l394,1979r-45,-60l307,1859r-36,-60l239,1737r-29,-61l186,1613r-20,-63l151,1487r-12,-64l132,1359r-4,-62l128,1233r5,-64l141,1106r12,-63l169,982r20,-62l213,860r26,-61l269,740r35,-58l342,625r41,-55l428,515r42,-46l515,425r47,-43l613,342r53,-38l720,270r57,-33l836,207r61,-26l960,157r65,-20l1091,121r68,-13l1228,98r70,-6l1369,91r73,3l1515,102r74,10l1664,129r76,23l1816,178r76,30l1968,246r76,43l2121,336r76,55l2273,450r75,66l2423,589r75,78l2571,753r67,71l2702,895r62,71l2822,1038r55,72l2931,1181r50,69l3028,1321r44,70l3113,1460r40,69l3188,1597r32,67l3251,1730r26,66l3301,1860r21,64l3340,1986r14,61l3366,2107r10,58l3380,2221r3,56l3381,2330r-3,52l3371,2433r-11,48l3347,2528r-17,44l3310,2615r-23,40l3259,2693xe" fillcolor="#ccc0d9 [1303]" stroked="f">
                    <v:fill opacity="35466f"/>
                    <v:path arrowok="t" o:connecttype="custom" o:connectlocs="1478,1526;1321,1576;1129,1580;914,1540;689,1463;468,1352;270,1210;129,1052;41,887;2,719;11,550;67,385;166,228;285,110;427,32;587,0;760,22;938,103;1118,252;1290,456;1429,659;1534,856;1601,1041;1629,1209;1613,1353;1485,1352;1382,1433;1238,1471;1068,1469;879,1430;684,1358;493,1255;314,1132;180,993;96,841;60,682;70,523;123,371;214,235;328,136;467,69;624,46;793,76;966,169;1138,335;1286,521;1400,698;1481,868;1528,1027;1541,1169;1517,1291" o:connectangles="0,0,0,0,0,0,0,0,0,0,0,0,0,0,0,0,0,0,0,0,0,0,0,0,0,0,0,0,0,0,0,0,0,0,0,0,0,0,0,0,0,0,0,0,0,0,0,0,0,0,0"/>
                    <o:lock v:ext="edit" verticies="t"/>
                  </v:shape>
                  <v:shape id="Freeform 411" o:spid="_x0000_s1031" style="position:absolute;left:2469;top:4359;width:1822;height:2503;rotation:90;visibility:visible;mso-wrap-style:square;v-text-anchor:top" coordsize="3997,49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NLEsQA&#10;AADbAAAADwAAAGRycy9kb3ducmV2LnhtbESPzWrDMBCE74W8g9hCb40cH5zGjRJKiptecsgPPS/W&#10;2haxVsZSbefto0Kgx2FmvmHW28m2YqDeG8cKFvMEBHHptOFaweVcvL6B8AFZY+uYFNzIw3Yze1pj&#10;rt3IRxpOoRYRwj5HBU0IXS6lLxuy6OeuI45e5XqLIcq+lrrHMcJtK9MkyaRFw3GhwY52DZXX069V&#10;YKrUHOuvQ1V8ZstpeaPFz/7aKvXyPH28gwg0hf/wo/2tFaQr+PsSf4D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TSxLEAAAA2wAAAA8AAAAAAAAAAAAAAAAAmAIAAGRycy9k&#10;b3ducmV2LnhtbFBLBQYAAAAABAAEAPUAAACJAwAAAAA=&#10;" path="m543,4884r-67,-48l412,4781r-60,-63l299,4648r-50,-76l204,4490r-39,-87l128,4309,97,4211,71,4108,49,4000,30,3888,17,3772,7,3652,1,3529,,3403,3,3276r7,-132l20,3012,35,2877,54,2740,75,2603r26,-137l131,2327r33,-138l202,2050r40,-137l286,1775r47,-136l384,1504r54,-133l496,1240r64,-118l625,1010,694,904,764,804r71,-94l909,622r76,-82l1062,463r78,-70l1221,329r80,-58l1384,218r84,-46l1553,131r86,-36l1727,65r88,-24l1904,23r89,-13l2083,1,2174,r91,4l2357,12r92,14l2542,46r92,25l2727,101r92,35l2912,178r92,45l3097,274r91,57l3268,383r75,57l3416,501r69,64l3550,631r61,71l3670,777r53,77l3773,933r45,83l3858,1102r36,88l3925,1282r24,93l3970,1470r15,98l3995,1669r2,102l3995,1875r-9,105l3971,2088r-22,109l3921,2307r-34,112l3844,2532r-49,115l3738,2762r-64,117l3602,2996r-79,119l3435,3233r-95,118l3246,3469r-95,112l3056,3690r-94,105l2865,3897r-96,97l2673,4088r-97,89l2480,4261r-96,80l2288,4418r-95,71l2098,4557r-95,63l1910,4678r-93,53l1726,4779r-90,44l1546,4862r-88,33l1371,4924r-85,24l1203,4967r-82,13l1040,4987r-77,2l887,4985r-73,-8l743,4962r-69,-20l607,4916r-64,-32xm762,4604r-60,-42l645,4513r-51,-54l546,4398r-44,-65l463,4262r-37,-76l394,4106r-29,-86l342,3932r-20,-94l304,3742,291,3641,281,3538r-6,-105l274,3324r1,-111l280,3100r8,-116l300,2868r16,-117l333,2631r23,-119l381,2392r28,-121l441,2152r35,-121l514,1911r41,-118l600,1676r47,-117l698,1444r47,-117l796,1214r55,-107l907,1007r61,-94l1030,824r65,-84l1162,663r70,-72l1304,526r73,-60l1453,410r77,-49l1608,316r81,-37l1770,245r83,-27l1936,196r84,-17l2104,167r85,-6l2275,160r85,4l2447,173r85,14l2618,206r85,25l2787,260r84,34l2954,333r83,45l3118,427r70,47l3256,525r65,54l3384,639r59,62l3501,766r55,70l3606,909r47,75l3697,1064r39,81l3772,1231r29,86l3827,1407r22,92l3864,1594r10,97l3878,1789r-1,101l3870,1993r-14,104l3834,2203r-27,106l3773,2418r-42,110l3681,2639r-56,111l3559,2862r-73,113l3404,3088r-90,115l3214,3317r-82,102l3049,3518r-84,95l2882,3704r-84,88l2714,3876r-85,79l2544,4032r-84,72l2376,4173r-85,64l2208,4297r-83,57l2042,4406r-81,49l1879,4499r-81,40l1719,4575r-79,30l1563,4633r-76,22l1413,4674r-74,13l1268,4697r-70,4l1129,4701r-66,-4l999,4688r-63,-14l875,4655r-58,-22l762,4604xe" fillcolor="#e5b8b7 [1301]" stroked="f">
                    <v:fill opacity="35466f"/>
                    <v:path arrowok="t" o:connecttype="custom" o:connectlocs="136,2332;44,2113;3,1832;9,1511;60,1167;152,822;285,507;449,271;631,109;827,21;1032,2;1243,51;1453,166;1618,317;1740,510;1810,738;1817,993;1752,1270;1606,1563;1393,1851;1174,2096;956,2286;746,2420;548,2492;371,2497;347,2310;229,2174;156,1973;125,1722;137,1439;186,1139;274,841;388,555;530,333;697,181;883,98;1076,82;1270,130;1453,238;1596,384;1703,574;1761,800;1758,1052;1678,1324;1511,1607;1314,1858;1121,2059;931,2211;748,2310;578,2357;427,2345" o:connectangles="0,0,0,0,0,0,0,0,0,0,0,0,0,0,0,0,0,0,0,0,0,0,0,0,0,0,0,0,0,0,0,0,0,0,0,0,0,0,0,0,0,0,0,0,0,0,0,0,0,0,0"/>
                    <o:lock v:ext="edit" verticies="t"/>
                  </v:shape>
                  <v:shape id="Freeform 412" o:spid="_x0000_s1032" style="position:absolute;left:5360;top:7488;width:2964;height:2707;rotation:90;visibility:visible;mso-wrap-style:square;v-text-anchor:top" coordsize="6503,5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NzIcIA&#10;AADbAAAADwAAAGRycy9kb3ducmV2LnhtbERPTWvCQBC9F/oflil4qxsVVKKrlIKlwZNpqB6H7Jik&#10;zc7G7KqJv949CB4f73u57kwtLtS6yrKC0TACQZxbXXGhIPvZvM9BOI+ssbZMCnpysF69viwx1vbK&#10;O7qkvhAhhF2MCkrvm1hKl5dk0A1tQxy4o20N+gDbQuoWryHc1HIcRVNpsOLQUGJDnyXl/+nZKEj2&#10;yfw3zU5/fX9IttNRPp7dtl9KDd66jwUIT51/ih/ub61gEtaHL+EH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U3MhwgAAANsAAAAPAAAAAAAAAAAAAAAAAJgCAABkcnMvZG93&#10;bnJldi54bWxQSwUGAAAAAAQABAD1AAAAhwMAAAAA&#10;" path="m172,616r69,-87l319,450r87,-72l502,311,605,252,717,199,835,153,961,112,1094,78,1231,51,1376,30,1524,14,1678,4,1837,r163,2l2166,9r170,13l2507,41r176,24l2859,94r179,34l3217,167r180,45l3577,260r180,55l3938,373r179,64l4295,504r175,73l4645,654r172,80l4985,819r152,94l5279,1008r135,97l5541,1204r119,102l5771,1409r102,105l5968,1621r87,109l6134,1840r71,111l6268,2064r56,114l6373,2292r40,116l6446,2526r25,117l6489,2761r10,119l6503,2999r-4,120l6488,3239r-18,119l6444,3479r-34,120l6371,3719r-46,120l6271,3957r-61,120l6144,4195r-75,118l5988,4430r-76,99l5832,4624r-84,91l5657,4802r-93,80l5466,4959r-102,70l5259,5094r-109,59l5037,5207r-116,46l4801,5294r-122,33l4554,5355r-128,19l4296,5387r-132,4l4029,5388r-138,-11l3753,5357r-141,-27l3469,5293r-143,-45l3181,5194r-147,-63l2887,5057r-148,-83l2589,4882,2440,4779,2290,4665,2140,4541,1990,4406,1843,4275,1701,4142,1563,4009,1432,3876,1305,3743,1184,3609,1068,3475,957,3343,853,3209,753,3078,660,2945,572,2815,490,2684,414,2556,344,2429,281,2303,223,2179,172,2057,128,1936,90,1818,58,1702,34,1588,16,1477,5,1368,,1262,4,1159r9,-99l30,964,55,871,87,783r39,-86l172,616xm526,924r60,-76l655,778r75,-65l813,655r90,-54l999,554r103,-41l1211,476r114,-31l1445,420r124,-20l1697,385r133,-10l1968,369r140,2l2251,375r147,10l2547,400r150,19l2850,443r154,29l3161,506r155,36l3473,585r156,46l3786,682r156,54l4097,796r154,62l4403,925r150,71l4702,1070r151,71l4998,1217r136,80l5262,1379r120,86l5495,1554r105,91l5698,1739r89,98l5869,1936r74,101l6011,2141r59,104l6122,2353r44,108l6204,2570r31,110l6258,2791r16,111l6284,3015r2,112l6281,3240r-12,112l6250,3465r-25,111l6195,3687r-39,110l6110,3906r-51,109l6001,4122r-64,104l5866,4329r-66,89l5727,4503r-78,82l5567,4663r-86,75l5389,4809r-96,66l5194,4937r-103,55l4984,5044r-112,45l4758,5130r-117,34l4520,5191r-123,20l4271,5226r-128,5l4012,5230r-132,-9l3744,5203r-136,-26l3470,5143r-139,-44l3191,5046r-143,-64l2906,4909r-142,-84l2620,4732,2475,4626,2332,4510,2188,4384,2045,4244,1916,4128,1792,4012,1673,3896,1559,3779,1448,3661,1344,3544,1244,3428r-93,-117l1062,3195,978,3079,898,2963,825,2849,756,2735,693,2623,635,2511,583,2401,536,2292,495,2185,459,2079,430,1976,405,1874r-18,-99l374,1678r-7,-96l366,1490r4,-90l381,1313r17,-84l421,1147r29,-78l485,995r41,-71xe" fillcolor="#b8cce4 [1300]" stroked="f">
                    <v:fill opacity="35466f"/>
                    <v:path arrowok="t" o:connecttype="custom" o:connectlocs="229,156;499,39;837,0;1223,33;1630,131;2037,290;2406,506;2677,760;2857,1036;2949,1327;2957,1626;2883,1928;2729,2224;2536,2451;2296,2615;2017,2698;1711,2690;1383,2576;1044,2342;712,2013;436,1679;223,1348;78,1033;7,742;14,484;240,464;412,302;659,211;961,186;1299,222;1654,317;2007,464;2340,651;2597,873;2767,1127;2852,1401;2857,1683;2785,1961;2644,2218;2456,2415;2221,2555;1947,2624;1644,2600;1325,2465;997,2201;711,1898;484,1604;316,1317;209,1044;167,794;192,576" o:connectangles="0,0,0,0,0,0,0,0,0,0,0,0,0,0,0,0,0,0,0,0,0,0,0,0,0,0,0,0,0,0,0,0,0,0,0,0,0,0,0,0,0,0,0,0,0,0,0,0,0,0,0"/>
                    <o:lock v:ext="edit" verticies="t"/>
                  </v:shape>
                  <v:shape id="Freeform 413" o:spid="_x0000_s1033" style="position:absolute;left:4024;top:7732;width:1243;height:1883;rotation:4257902fd;visibility:visible;mso-wrap-style:square;v-text-anchor:top" coordsize="2725,37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Fom8UA&#10;AADbAAAADwAAAGRycy9kb3ducmV2LnhtbESPQWvCQBSE70L/w/IKvelGhSIxG7EtgVLwYFLQ4yP7&#10;TILZt2l2jam/visIPQ4z8w2TbEbTioF611hWMJ9FIIhLqxuuFHwX2XQFwnlkja1lUvBLDjbp0yTB&#10;WNsr72nIfSUChF2MCmrvu1hKV9Zk0M1sRxy8k+0N+iD7SuoerwFuWrmIoldpsOGwUGNH7zWV5/xi&#10;FESHZWZ/Lg1+dXlRLI7DLXvbfSj18jxu1yA8jf4//Gh/agXLOdy/hB8g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QWibxQAAANsAAAAPAAAAAAAAAAAAAAAAAJgCAABkcnMv&#10;ZG93bnJldi54bWxQSwUGAAAAAAQABAD1AAAAigMAAAAA&#10;" path="m659,17l720,6,781,r63,1l908,8r66,13l1039,39r66,24l1173,91r67,33l1308,163r69,43l1444,253r69,53l1581,361r67,59l1715,483r66,67l1848,621r64,72l1976,769r61,79l2099,930r59,82l2215,1099r57,88l2326,1277r52,91l2429,1460r47,94l2521,1650r43,95l2603,1841r31,94l2659,2027r21,89l2698,2204r13,85l2719,2373r5,81l2725,2533r-2,77l2716,2684r-11,73l2691,2827r-18,67l2652,2960r-25,63l2598,3084r-32,59l2531,3198r-38,54l2451,3303r-45,48l2358,3397r-51,44l2252,3483r-57,37l2135,3557r-63,33l2007,3621r-69,27l1867,3674r-74,23l1717,3717r-67,14l1581,3742r-69,7l1443,3753r-67,l1307,3750r-69,-7l1170,3731r-67,-14l1036,3698r-65,-21l907,3651r-64,-31l781,3587r-60,-38l662,3506r-58,-45l549,3412r-53,-55l443,3299r-48,-63l349,3170r-44,-71l263,3023r-38,-79l190,2861r-32,-89l128,2680r-25,-97l82,2481,63,2374,49,2264,36,2155,24,2049,14,1943,7,1839,2,1737,,1638r,-99l1,1444r5,-94l12,1259r8,-89l31,1084,44,999,58,918,76,840,95,764r20,-72l139,622r25,-68l190,491r29,-60l250,374r32,-53l317,272r36,-46l391,184r41,-38l474,111,518,82,563,56,611,34,659,17xm696,274r53,-10l803,259r56,l914,265r57,10l1028,290r59,20l1146,334r59,28l1264,394r59,37l1383,471r59,44l1501,563r60,50l1619,668r58,57l1734,785r56,63l1845,913r55,68l1952,1050r52,73l2055,1197r49,76l2151,1350r45,79l2240,1510r42,83l2322,1676r37,82l2393,1844r38,85l2464,2012r29,83l2518,2175r19,80l2552,2333r11,76l2569,2484r2,73l2570,2628r-6,70l2556,2765r-13,65l2525,2894r-20,62l2481,3015r-27,57l2424,3127r-34,52l2353,3230r-39,48l2271,3323r-46,44l2176,3407r-51,38l2072,3480r-56,32l1958,3542r-61,27l1835,3593r-66,21l1702,3632r-60,12l1581,3653r-62,7l1456,3663r-64,l1328,3659r-64,-7l1200,3642r-63,-14l1073,3612r-63,-22l948,3565r-62,-28l825,3505r-58,-35l709,3429r-56,-44l599,3338r-52,-52l496,3229r-48,-59l403,3105r-43,-69l321,2963r-36,-77l251,2803r-29,-87l196,2625r-23,-96l155,2429,141,2323r-9,-110l119,2118r-10,-92l101,1934r-5,-90l92,1755r-2,-86l91,1583r3,-83l98,1420r7,-80l114,1264r10,-75l137,1117r15,-70l167,979r18,-65l205,853r21,-61l250,735r25,-54l301,630r29,-49l359,535r32,-41l425,455r34,-37l494,385r38,-29l572,330r40,-22l653,289r43,-15xe" fillcolor="#f7a969 [2412]" stroked="f">
                    <v:fill opacity="35466f"/>
                    <v:path arrowok="t" o:connecttype="custom" o:connectlocs="414,4;566,62;721,181;872,348;1010,551;1129,780;1213,1017;1243,1231;1227,1418;1170,1577;1076,1704;945,1801;783,1865;628,1883;473,1855;329,1781;202,1655;103,1477;37,1245;6,975;0,725;20,501;63,312;129,161;216,56;317,137;443,138;577,198;712,308;842,458;960,639;1059,841;1137,1051;1172,1246;1160,1420;1106,1569;1015,1689;893,1777;749,1828;606,1836;461,1801;323,1720;204,1590;114,1406;64,1166;44,925;45,712;69,525;114,369;178,248;261,166" o:connectangles="0,0,0,0,0,0,0,0,0,0,0,0,0,0,0,0,0,0,0,0,0,0,0,0,0,0,0,0,0,0,0,0,0,0,0,0,0,0,0,0,0,0,0,0,0,0,0,0,0,0,0"/>
                    <o:lock v:ext="edit" verticies="t"/>
                  </v:shape>
                  <v:shape id="Freeform 414" o:spid="_x0000_s1034" style="position:absolute;left:4023;top:3030;width:1667;height:2109;rotation:90;visibility:visible;mso-wrap-style:square;v-text-anchor:top" coordsize="3181,3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EdvcEA&#10;AADbAAAADwAAAGRycy9kb3ducmV2LnhtbESPT4vCMBTE74LfITxhb5paQaQaiyiL7tF/iLdH82xL&#10;m5fSZGv3228EweMwM79hVmlvatFR60rLCqaTCARxZnXJuYLL+Xu8AOE8ssbaMin4IwfpejhYYaLt&#10;k4/UnXwuAoRdggoK75tESpcVZNBNbEMcvIdtDfog21zqFp8BbmoZR9FcGiw5LBTY0LagrDr9GgXm&#10;J2az2/bXiC932eHiNrtXe6W+Rv1mCcJT7z/hd/ugFcxieH0JP0C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0hHb3BAAAA2wAAAA8AAAAAAAAAAAAAAAAAmAIAAGRycy9kb3du&#10;cmV2LnhtbFBLBQYAAAAABAAEAPUAAACGAwAAAAA=&#10;" path="m375,81l433,52,493,31,557,16,624,5,693,r72,2l838,7r76,11l991,35r80,20l1152,81r81,29l1315,145r84,38l1484,225r84,46l1653,321r84,54l1823,431r84,61l1991,554r84,67l2157,689r82,73l2320,836r78,76l2475,991r75,81l2623,1154r72,84l2763,1324r67,88l2884,1498r51,87l2980,1670r41,84l3057,1837r31,82l3116,2000r21,80l3155,2159r13,77l3176,2312r5,74l3181,2461r-5,71l3168,2603r-13,70l3138,2740r-21,67l3092,2871r-29,62l3031,2995r-36,59l2954,3112r-44,57l2863,3222r-52,54l2756,3325r-58,49l2636,3420r-65,45l2502,3508r-72,40l2365,3580r-67,30l2231,3634r-68,23l2093,3676r-70,14l1952,3701r-72,7l1809,3711r-73,-1l1664,3705r-72,-9l1519,3682r-72,-18l1376,3642r-71,-27l1233,3583r-68,-35l1096,3508r-68,-46l962,3412r-64,-56l834,3296r-62,-65l712,3161r-59,-76l598,3003r-54,-85l492,2826r-48,-97l397,2626,353,2517,310,2411,269,2306,232,2202,198,2099,166,1997,136,1897r-26,-99l87,1701,66,1605,49,1510,33,1418,21,1328r-9,-89l5,1152,1,1068,,987,2,907,7,830r7,-73l25,685,38,617,53,551,74,488,95,429r25,-56l147,320r31,-49l211,225r37,-41l287,145r43,-35l375,81xm480,331r51,-25l585,287r55,-14l699,263r60,-5l821,258r64,5l951,271r68,14l1088,301r70,21l1227,347r73,29l1372,409r74,35l1519,483r74,43l1666,571r74,49l1813,672r74,54l1959,783r73,59l2102,904r70,64l2240,1034r68,69l2373,1173r64,72l2500,1318r59,75l2617,1470r62,76l2735,1623r51,75l2831,1774r41,75l2908,1925r31,73l2966,2073r21,73l3005,2218r13,71l3027,2360r3,70l3030,2499r-3,69l3018,2634r-13,65l2989,2763r-21,61l2945,2886r-28,58l2887,3002r-36,56l2813,3111r-41,52l2727,3213r-48,47l2627,3306r-53,43l2515,3390r-60,38l2392,3464r-57,29l2275,3520r-61,22l2151,3562r-64,17l2021,3593r-67,9l1887,3610r-69,2l1749,3612r-68,-5l1611,3599r-70,-12l1471,3570r-70,-20l1332,3524r-69,-28l1195,3462r-66,-40l1064,3380r-65,-49l936,3278r-62,-59l815,3156r-57,-70l702,3013r-53,-81l598,2847r-48,-91l504,2659,463,2556,423,2447r-38,-94l350,2261r-32,-91l288,2080r-27,-89l237,1903r-22,-85l196,1733r-17,-83l165,1567r-12,-79l144,1409r-6,-77l133,1258r-1,-74l133,1115r2,-69l141,980r10,-64l161,854r13,-59l190,738r18,-53l229,633r22,-49l278,539r27,-43l336,456r32,-35l403,388r37,-31l480,331xe" fillcolor="#ffc [669]" stroked="f">
                    <v:fill opacity="35466f"/>
                    <v:path arrowok="t" o:connecttype="custom" o:connectlocs="327,3;519,20;733,104;955,245;1173,433;1375,656;1538,901;1633,1137;1667,1356;1644,1557;1570,1736;1444,1890;1273,2016;1097,2089;910,2108;721,2070;539,1967;373,1796;233,1551;122,1251;46,967;6,704;4,472;39,277;111,128;252,188;398,147;570,171;758,252;950,382;1138,550;1310,749;1460,965;1554,1178;1588,1381;1566,1570;1494,1738;1377,1879;1224,1985;1059,2042;881,2050;698,2003;524,1893;368,1712;243,1453;151,1182;94,938;70,715;79,521;120,360;193,239" o:connectangles="0,0,0,0,0,0,0,0,0,0,0,0,0,0,0,0,0,0,0,0,0,0,0,0,0,0,0,0,0,0,0,0,0,0,0,0,0,0,0,0,0,0,0,0,0,0,0,0,0,0,0"/>
                    <o:lock v:ext="edit" verticies="t"/>
                  </v:shape>
                  <v:shape id="Freeform 415" o:spid="_x0000_s1035" style="position:absolute;left:7902;top:4482;width:1654;height:2525;rotation:90;visibility:visible;mso-wrap-style:square;v-text-anchor:top" coordsize="3629,50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sBTscA&#10;AADbAAAADwAAAGRycy9kb3ducmV2LnhtbESPQWsCMRSE74X+h/AKXkrNVqktW6OIIvXiwW176O2x&#10;eW6im5ftJtXVX2+EgsdhZr5hxtPO1eJAbbCeFTz3MxDEpdeWKwVfn8unNxAhImusPZOCEwWYTu7v&#10;xphrf+QNHYpYiQThkKMCE2OTSxlKQw5D3zfEydv61mFMsq2kbvGY4K6WgywbSYeW04LBhuaGyn3x&#10;5xT8rtev5scuHit7nq2+dy/FfvlRKNV76GbvICJ18Rb+b6+0guEQrl/SD5CT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zbAU7HAAAA2wAAAA8AAAAAAAAAAAAAAAAAmAIAAGRy&#10;cy9kb3ducmV2LnhtbFBLBQYAAAAABAAEAPUAAACMAwAAAAA=&#10;" path="m2759,4994r74,-33l2904,4919r68,-48l3037,4814r60,-63l3155,4680r55,-76l3262,4521r48,-87l3355,4339r41,-98l3434,4137r34,-108l3499,3916r29,-117l3551,3679r22,-123l3591,3430r14,-129l3617,3169r7,-133l3627,2900r2,-136l3626,2627r-7,-139l3610,2348r-13,-138l3580,2070r-20,-138l3536,1793r-27,-137l3478,1521r-39,-126l3396,1276r-45,-114l3302,1054,3251,951r-54,-98l3140,761r-59,-87l3019,592r-65,-75l2887,446r-70,-67l2746,320r-73,-56l2597,215r-78,-44l2439,131,2357,97,2274,68,2190,44,2103,25,2016,12,1926,4,1835,r-92,3l1650,9r-93,11l1461,37r-96,23l1269,86r-99,32l1073,154r-86,37l904,231r-80,44l747,324r-76,53l600,433r-69,60l464,556r-61,67l345,694r-55,75l239,847r-45,81l151,1013r-36,87l83,1190r-28,95l33,1382,16,1482,5,1585,,1690r1,108l7,1909r13,114l39,2139r26,118l98,2378r39,123l185,2626r53,127l301,2884r69,131l437,3143r70,126l577,3391r72,118l722,3623r74,111l871,3840r76,103l1023,4042r77,95l1177,4228r78,86l1334,4396r78,77l1490,4545r80,69l1648,4676r78,60l1805,4789r78,49l1961,4880r77,39l2114,4951r76,27l2265,5001r74,16l2412,5028r72,5l2554,5033r70,-7l2692,5013r67,-19xm2603,4686r65,-28l2730,4621r60,-43l2846,4530r54,-55l2951,4415r49,-67l3045,4277r43,-75l3128,4121r37,-85l3199,3947r31,-94l3257,3756r26,-100l3305,3553r20,-107l3340,3337r13,-111l3364,3112r7,-115l3376,2880r1,-118l3375,2642r-5,-119l3362,2402r-11,-122l3336,2159r-17,-121l3298,1917r-24,-120l3248,1678r-24,-122l3196,1440r-32,-111l3127,1222r-39,-101l3044,1023r-46,-91l2948,846r-54,-81l2838,688r-60,-71l2717,551r-66,-62l2585,433r-70,-51l2444,334r-74,-41l2294,256r-77,-31l2139,198r-81,-21l1977,159r-82,-12l1810,140r-84,-1l1641,141r-85,7l1469,161r-87,17l1296,200r-88,28l1121,260r-74,32l973,328r-73,41l830,414r-70,48l693,514r-65,57l566,630r-59,64l451,762r-53,71l349,907r-45,79l263,1066r-37,84l193,1238r-27,91l143,1422r-17,96l115,1618r-6,103l109,1825r6,108l128,2043r20,112l175,2270r33,118l250,2506r50,122l356,2751r66,126l496,3004r60,113l616,3227r63,107l742,3436r64,99l871,3631r67,92l1004,3811r68,85l1139,3977r69,77l1277,4127r69,70l1414,4262r70,60l1554,4380r69,53l1693,4482r69,44l1831,4566r68,36l1967,4633r68,27l2101,4681r66,18l2233,4712r64,8l2361,4723r61,-2l2484,4714r59,-11l2603,4686xe" fillcolor="#fed6ff [351]" stroked="f">
                    <v:fill opacity="35466f"/>
                    <v:path arrowok="t" o:connecttype="custom" o:connectlocs="1384,2415;1509,2224;1595,1965;1643,1656;1653,1318;1623,969;1548,640;1431,382;1284,190;1112,66;919,6;710,10;489,77;306,189;157,348;52,552;2,795;18,1073;108,1381;263,1701;432,1978;608,2205;787,2376;964,2484;1132,2525;1186,2351;1322,2245;1426,2067;1496,1834;1533,1561;1536,1266;1503,962;1442,667;1344,424;1208,245;1046,128;864,74;670,81;477,146;316,258;181,418;88,621;50,863;80,1139;192,1443;338,1724;489,1955;644,2138;803,2271;958,2348;1104,2368" o:connectangles="0,0,0,0,0,0,0,0,0,0,0,0,0,0,0,0,0,0,0,0,0,0,0,0,0,0,0,0,0,0,0,0,0,0,0,0,0,0,0,0,0,0,0,0,0,0,0,0,0,0,0"/>
                    <o:lock v:ext="edit" verticies="t"/>
                  </v:shape>
                  <v:shape id="Freeform 416" o:spid="_x0000_s1036" style="position:absolute;left:9146;top:6418;width:1629;height:1584;rotation:90;visibility:visible;mso-wrap-style:square;v-text-anchor:top" coordsize="3575,3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VcqMUA&#10;AADbAAAADwAAAGRycy9kb3ducmV2LnhtbESPT2vCQBTE7wW/w/KEXopuqlI0uooI0t7EPzl4e2Sf&#10;SUz2bchuzfbbdwtCj8PM/IZZbYJpxIM6V1lW8D5OQBDnVldcKLic96M5COeRNTaWScEPOdisBy8r&#10;TLXt+UiPky9EhLBLUUHpfZtK6fKSDLqxbYmjd7OdQR9lV0jdYR/hppGTJPmQBiuOCyW2tCspr0/f&#10;RkFfZ1n9ubtm52lY3N8Oh+OitkGp12HYLkF4Cv4//Gx/aQXTGfx9i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NVyoxQAAANsAAAAPAAAAAAAAAAAAAAAAAJgCAABkcnMv&#10;ZG93bnJldi54bWxQSwUGAAAAAAQABAD1AAAAigMAAAAA&#10;" path="m3443,271r-43,-45l3353,186r-53,-37l3243,116,3182,88,3117,64,3048,44,2975,27,2899,15,2820,6,2739,1,2653,r-86,2l2478,8r-92,9l2293,30r-95,15l2103,64r-97,22l1907,111r-98,29l1710,171r-99,33l1512,240r-98,39l1315,322r-97,44l1121,413r-95,50l932,514r-92,54l750,624r-81,60l593,745r-71,61l456,869r-62,63l337,995r-52,65l236,1124r-42,65l154,1255r-34,66l89,1388r-25,66l43,1522r-17,66l13,1655r-8,68l,1790r,68l5,1924r8,68l25,2058r17,68l62,2192r24,65l114,2322r32,65l183,2452r39,64l266,2579r47,63l364,2703r49,52l463,2805r52,46l569,2895r57,42l685,2975r60,34l808,3041r64,27l938,3093r68,20l1075,3130r70,13l1217,3151r72,5l1363,3157r75,-4l1514,3144r77,-13l1668,3113r77,-22l1823,3063r80,-32l1981,2993r79,-42l2140,2902r78,-54l2297,2789r79,-66l2455,2652r78,-78l2611,2491r75,-80l2760,2329r70,-82l2898,2166r65,-82l3024,2004r59,-81l3138,1842r52,-80l3239,1683r46,-79l3328,1526r40,-77l3404,1374r33,-75l3467,1224r26,-72l3515,1081r19,-70l3550,943r12,-68l3570,810r5,-63l3575,686r-3,-60l3565,568r-10,-55l3540,459r-17,-50l3500,361r-26,-46l3443,271xm3260,462r-38,-40l3181,386r-46,-32l3085,324r-52,-24l2976,278r-61,-19l2852,244r-65,-11l2718,224r-70,-5l2575,217r-76,1l2422,223r-78,7l2263,239r-82,13l2098,268r-84,19l1930,307r-86,23l1759,358r-87,28l1587,418r-85,33l1416,488r-85,38l1247,567r-83,43l1082,655r-82,47l922,752r-83,47l762,849r-73,51l622,953r-64,54l498,1062r-53,57l394,1177r-45,59l307,1295r-36,62l239,1417r-29,63l186,1543r-20,63l151,1668r-12,64l132,1795r-4,64l128,1923r5,63l141,2050r12,61l170,2174r19,62l213,2296r27,60l271,2416r34,58l342,2530r41,56l428,2641r43,46l515,2732r49,41l613,2813r53,38l720,2886r57,33l836,2948r62,27l961,2998r64,20l1091,3036r68,13l1228,3059r70,4l1370,3065r72,-3l1516,3055r73,-12l1664,3027r76,-22l1816,2979r76,-32l1968,2911r77,-43l2121,2819r76,-53l2273,2706r75,-67l2423,2567r75,-79l2571,2403r68,-71l2702,2260r62,-72l2822,2117r55,-71l2931,1975r50,-71l3028,1834r44,-70l3113,1696r40,-69l3188,1558r33,-67l3251,1425r27,-66l3302,1294r20,-63l3340,1169r15,-61l3367,1048r8,-58l3380,933r3,-56l3383,824r-5,-52l3371,722r-10,-48l3347,626r-17,-43l3310,540r-23,-40l3260,462xe" fillcolor="#fbd4b4 [1305]" stroked="f">
                    <v:fill opacity="35466f"/>
                    <v:path arrowok="t" o:connecttype="custom" o:connectlocs="1478,58;1321,8;1129,4;914,43;689,120;468,232;270,374;130,532;41,696;2,865;11,1033;67,1198;166,1356;285,1474;427,1552;587,1583;760,1562;939,1481;1119,1331;1290,1127;1430,924;1535,727;1602,542;1629,375;1613,230;1485,232;1382,151;1238,112;1068,115;879,154;684,226;493,329;314,452;180,591;96,743;60,901;70,1059;123,1212;215,1348;328,1448;467,1514;624,1538;793,1508;966,1414;1138,1248;1286,1062;1400,885;1481,715;1529,556;1542,413;1517,293" o:connectangles="0,0,0,0,0,0,0,0,0,0,0,0,0,0,0,0,0,0,0,0,0,0,0,0,0,0,0,0,0,0,0,0,0,0,0,0,0,0,0,0,0,0,0,0,0,0,0,0,0,0,0"/>
                    <o:lock v:ext="edit" verticies="t"/>
                  </v:shape>
                  <v:shape id="Freeform 417" o:spid="_x0000_s1037" style="position:absolute;left:8017;top:3789;width:767;height:1055;rotation:90;visibility:visible;mso-wrap-style:square;v-text-anchor:top" coordsize="1684,2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WSZcQA&#10;AADbAAAADwAAAGRycy9kb3ducmV2LnhtbESPX2vCQBDE3wv9DscWfNOLFktJPUXUglIQ6r/nNbdN&#10;grm9kFtj/Pa9gtDHYWZ+w0xmnatUS00oPRsYDhJQxJm3JecGDvvP/juoIMgWK89k4E4BZtPnpwmm&#10;1t/4m9qd5CpCOKRooBCpU61DVpDDMPA1cfR+fONQomxybRu8Rbir9ChJ3rTDkuNCgTUtCsouu6sz&#10;sDkNl3g8r7ZbOd+lvXzpfDxvjem9dPMPUEKd/Icf7bU18DqGvy/xB+j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lkmXEAAAA2wAAAA8AAAAAAAAAAAAAAAAAmAIAAGRycy9k&#10;b3ducmV2LnhtbFBLBQYAAAAABAAEAPUAAACJAwAAAAA=&#10;" path="m229,43l200,63,174,87r-25,26l127,143r-22,32l86,209,70,246,54,286,41,328,31,370,21,416r-8,48l7,512,3,562,1,614,,667r1,55l4,776r5,56l15,889r7,58l32,1004r10,58l55,1121r15,58l85,1237r17,58l121,1353r20,57l162,1467r23,57l208,1578r28,50l264,1675r29,45l322,1763r30,39l383,1838r32,35l447,1906r33,28l514,1962r35,24l583,2009r36,20l654,2046r37,15l728,2073r37,11l801,2092r38,5l877,2100r38,1l954,2099r38,-4l1032,2090r39,-9l1110,2071r39,-13l1188,2043r39,-17l1265,2007r39,-22l1343,1962r34,-23l1409,1915r29,-26l1468,1863r27,-28l1521,1805r25,-32l1569,1741r20,-34l1608,1673r17,-37l1640,1599r13,-38l1664,1522r8,-40l1679,1441r4,-43l1684,1355r-1,-43l1679,1267r-6,-45l1664,1175r-12,-46l1638,1082r-18,-48l1598,986r-23,-49l1547,889r-29,-50l1485,789r-38,-49l1406,689r-39,-49l1328,593r-40,-46l1247,502r-40,-43l1167,419r-41,-39l1085,342r-40,-36l1004,272,964,240,924,209,883,182,844,155,805,131,766,108,727,87,689,69,651,53,614,39,577,27,542,17,506,9,472,3,439,1,405,,373,1,342,4r-29,6l284,20,256,30,229,43xm321,162r-25,18l273,200r-23,22l230,248r-18,27l195,305r-15,32l166,371r-12,36l144,445r-9,39l128,525r-5,42l118,611r-2,45l116,701r,47l118,795r4,49l127,892r6,50l141,992r9,51l161,1094r12,49l186,1194r14,51l217,1295r18,51l252,1396r21,48l294,1493r20,49l335,1590r23,44l383,1676r25,41l434,1753r27,36l490,1821r29,31l549,1880r32,25l612,1928r33,21l678,1968r33,15l746,1997r34,12l816,2018r35,8l887,2030r35,3l958,2034r37,-3l1030,2028r37,-6l1103,2014r35,-11l1174,1991r35,-14l1245,1960r34,-19l1314,1921r28,-20l1371,1880r28,-24l1425,1831r25,-26l1475,1778r23,-30l1519,1718r20,-32l1557,1653r17,-35l1589,1583r13,-37l1613,1508r8,-39l1628,1429r4,-40l1634,1347r-1,-43l1630,1262r-5,-44l1615,1173r-11,-45l1589,1082r-18,-46l1551,989r-24,-47l1499,895r-31,-48l1434,800r-38,-49l1354,704r-34,-44l1284,619r-34,-40l1214,541r-35,-37l1143,468r-36,-34l1072,402r-36,-29l1001,343,965,316,931,291,895,267,861,245,826,225,792,206,758,189,724,174,691,161,659,150,627,140r-32,-8l564,126r-29,-3l505,120r-29,l448,123r-27,3l395,132r-26,8l345,150r-24,12xe" fillcolor="#ffd966 [1950]" stroked="f">
                    <v:fill opacity="35466f"/>
                    <v:path arrowok="t" o:connecttype="custom" o:connectlocs="58,72;19,165;1,282;4,418;25,563;64,708;120,841;189,941;266,1009;348,1046;435,1054;523,1033;612,985;681,921;732,840;762,744;765,636;738,519;676,396;587,275;494,172;402,91;314,35;230,5;156,2;146,81;97,138;66,223;53,329;58,448;79,574;115,701;163,820;223,914;294,979;372,1013;453,1020;535,1000;611,955;672,893;717,812;741,718;740,612;706,497;636,377;553,272;472,187;392,123;315,81;244,62;180,66" o:connectangles="0,0,0,0,0,0,0,0,0,0,0,0,0,0,0,0,0,0,0,0,0,0,0,0,0,0,0,0,0,0,0,0,0,0,0,0,0,0,0,0,0,0,0,0,0,0,0,0,0,0,0"/>
                    <o:lock v:ext="edit" verticies="t"/>
                  </v:shape>
                  <v:shape id="Freeform 418" o:spid="_x0000_s1038" style="position:absolute;left:6118;top:3727;width:1449;height:1862;rotation:90;visibility:visible;mso-wrap-style:square;v-text-anchor:top" coordsize="3180,3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8KBMQA&#10;AADbAAAADwAAAGRycy9kb3ducmV2LnhtbESPW2sCMRSE3wX/QziCb5ptRSvbjSIFL4X6UNu+HzZn&#10;L3VzsiTRXf+9KRR8HGbmGyZb96YRV3K+tqzgaZqAIM6trrlU8P21nSxB+ICssbFMCm7kYb0aDjJM&#10;te34k66nUIoIYZ+igiqENpXS5xUZ9FPbEkevsM5giNKVUjvsItw08jlJFtJgzXGhwpbeKsrPp4tR&#10;MD9+vC/3P+63MDq/3HYvm+PZdEqNR/3mFUSgPjzC/+2DVjBbwN+X+AP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vCgTEAAAA2wAAAA8AAAAAAAAAAAAAAAAAmAIAAGRycy9k&#10;b3ducmV2LnhtbFBLBQYAAAAABAAEAPUAAACJAwAAAAA=&#10;" path="m374,3632r58,27l494,3681r63,16l624,3707r69,4l764,3710r75,-6l913,3694r79,-17l1070,3657r81,-26l1233,3601r83,-34l1399,3529r84,-43l1568,3440r84,-50l1738,3337r85,-57l1907,3220r85,-64l2075,3091r83,-70l2239,2950r80,-75l2398,2800r77,-80l2550,2640r74,-82l2695,2473r69,-85l2829,2300r56,-87l2934,2127r47,-85l3021,1958r36,-83l3089,1793r26,-82l3137,1632r18,-78l3168,1476r8,-76l3180,1325r,-73l3176,1180r-8,-71l3155,1040r-17,-69l3117,906r-25,-65l3064,778r-34,-61l2995,658r-40,-59l2911,544r-49,-55l2811,437r-55,-51l2698,338r-62,-46l2570,247r-68,-43l2430,164r-65,-32l2299,102,2231,76,2162,55,2094,36,2022,22,1951,11,1880,4,1808,r-73,2l1663,6r-72,10l1518,30r-71,18l1375,70r-71,26l1234,128r-69,36l1096,204r-67,46l962,300r-65,56l834,416r-62,65l712,551r-58,76l598,707r-55,87l492,886r-49,97l396,1086r-43,108l310,1301r-40,105l233,1510r-36,103l165,1715r-28,99l111,1914r-24,98l66,2108r-18,94l34,2294r-14,91l11,2473r-6,86l,2643r,82l1,2804r5,77l15,2956r9,71l38,3096r16,65l73,3224r22,59l120,3338r27,54l178,3441r33,45l248,3529r39,38l329,3601r45,31xm481,3381r49,25l584,3425r56,14l698,3449r60,4l821,3453r64,-4l951,3440r67,-13l1087,3409r70,-20l1228,3364r72,-29l1372,3303r74,-36l1520,3228r73,-42l1667,3139r73,-48l1814,3040r73,-54l1960,2929r71,-60l2102,2808r70,-64l2241,2678r66,-69l2373,2539r64,-72l2499,2393r61,-74l2618,2242r60,-76l2734,2090r51,-77l2831,1939r41,-76l2908,1788r31,-74l2965,1639r23,-73l3004,1494r13,-73l3026,1351r4,-69l3030,1212r-4,-68l3017,1078r-11,-65l2989,949r-20,-63l2945,826r-27,-60l2886,710r-35,-56l2813,599r-41,-52l2727,498r-49,-48l2627,405r-54,-44l2516,321r-61,-38l2392,247r-58,-29l2275,192r-62,-22l2152,150r-66,-17l2021,119r-66,-10l1887,102r-69,-2l1750,100r-70,5l1610,113r-69,12l1471,141r-70,20l1332,186r-69,30l1196,250r-67,39l1063,332r-64,48l936,434r-62,59l815,556r-58,68l701,699r-52,80l598,865r-49,91l504,1053r-42,103l423,1265r-37,94l350,1450r-32,91l288,1631r-27,89l236,1807r-21,87l196,1979r-18,83l164,2144r-11,80l144,2302r-7,77l133,2454r-2,73l132,2597r3,69l141,2732r9,64l160,2858r15,59l190,2974r18,54l229,3079r23,49l277,3173r28,42l335,3255r33,37l404,3325r36,30l481,3381xe" fillcolor="#daeef3 [664]" stroked="f">
                    <v:fill opacity="35466f"/>
                    <v:path arrowok="t" o:connecttype="custom" o:connectlocs="284,1860;452,1845;637,1771;831,1646;1020,1480;1196,1283;1337,1067;1419,858;1449,665;1430,487;1365,330;1256,194;1107,82;954,18;791,1;627,35;469,125;324,276;202,493;106,758;40,1010;5,1241;3,1446;33,1618;96,1749;219,1696;345,1733;495,1710;659,1639;827,1525;990,1377;1139,1201;1269,1010;1351,822;1381,643;1362,476;1299,328;1197,203;1064,109;921,60;766,53;607,93;455,191;319,351;211,580;131,818;81,1035;61,1231;68,1403;104,1545;168,1652" o:connectangles="0,0,0,0,0,0,0,0,0,0,0,0,0,0,0,0,0,0,0,0,0,0,0,0,0,0,0,0,0,0,0,0,0,0,0,0,0,0,0,0,0,0,0,0,0,0,0,0,0,0,0"/>
                    <o:lock v:ext="edit" verticies="t"/>
                  </v:shape>
                  <v:shape id="Freeform 419" o:spid="_x0000_s1039" style="position:absolute;left:9102;top:3239;width:1224;height:1908;rotation:7920596fd;visibility:visible;mso-wrap-style:square;v-text-anchor:top" coordsize="2687,3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w4aMIA&#10;AADbAAAADwAAAGRycy9kb3ducmV2LnhtbESPwW7CMBBE70j8g7VIvYFDkUgVMKhQinqkoR+wjZck&#10;aryObJOEv8dIlTiOZuaNZr0dTCM6cr62rGA+S0AQF1bXXCr4OX9O30D4gKyxsUwKbuRhuxmP1php&#10;2/M3dXkoRYSwz1BBFUKbSemLigz6mW2Jo3exzmCI0pVSO+wj3DTyNUmW0mDNcaHClvYVFX/51Sgo&#10;d/08PR9RdiYsBnc4pR/y9qvUy2R4X4EINIRn+L/9pRUsUnh8iT9Ab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LDhowgAAANsAAAAPAAAAAAAAAAAAAAAAAJgCAABkcnMvZG93&#10;bnJldi54bWxQSwUGAAAAAAQABAD1AAAAhwMAAAAA&#10;" path="m740,3780r-57,-21l628,3730r-53,-34l525,3656r-49,-45l430,3560r-44,-55l345,3445r-39,-64l269,3312r-36,-72l201,3163r-29,-79l143,3000r-25,-85l96,2825,74,2733,56,2640,41,2543,28,2444,17,2345,9,2244,3,2141,1,2038,,1934,2,1830,7,1724r7,-105l23,1515,36,1411,52,1306,70,1203r24,-94l122,1018r29,-88l183,847r35,-79l256,693r39,-71l335,555r44,-64l425,431r48,-55l521,324r53,-48l626,232r55,-40l738,155r59,-31l856,95,918,70,980,49r64,-17l1110,18r66,-9l1244,3,1312,r70,3l1454,7r72,10l1598,29r74,16l1746,66r75,23l1886,114r64,27l2012,171r61,33l2131,241r55,39l2241,322r51,47l2341,416r46,51l2431,521r41,56l2509,636r34,62l2574,763r29,66l2626,899r21,72l2663,1045r12,77l2683,1200r4,82l2686,1364r-5,87l2670,1539r-14,88l2636,1720r-25,93l2580,1909r-35,97l2503,2106r-47,102l2409,2306r-47,97l2315,2497r-50,91l2215,2676r-52,86l2111,2845r-53,80l2005,3002r-55,74l1896,3147r-56,67l1786,3278r-57,62l1673,3396r-57,55l1560,3501r-57,47l1446,3591r-56,39l1334,3665r-57,32l1221,3724r-56,24l1110,3767r-55,15l1001,3793r-54,6l894,3801r-52,-2l789,3792r-49,-12xm845,3544r-50,-20l747,3499r-47,-29l657,3436r-43,-40l574,3354r-40,-48l498,3254r-36,-55l430,3139r-31,-61l370,3012r-27,-69l319,2872r-23,-75l276,2720r-19,-78l240,2560r-13,-82l214,2393r-9,-86l198,2219r-6,-88l189,2041r-1,-90l191,1859r3,-91l200,1677r8,-91l219,1495r14,-91l249,1314r13,-93l278,1132r20,-84l321,967r26,-77l377,815r31,-70l442,679r37,-64l519,556r42,-56l604,448r47,-49l698,354r50,-40l800,276r53,-34l909,212r57,-27l1024,163r60,-19l1144,127r62,-12l1267,107r64,-5l1395,101r64,2l1525,109r65,10l1656,133r67,17l1788,171r58,21l1903,216r56,28l2013,275r54,33l2119,345r51,40l2219,428r47,45l2310,521r43,52l2392,627r36,57l2463,743r31,61l2521,870r25,66l2566,1006r17,71l2594,1151r9,76l2606,1306r,81l2600,1470r-10,85l2574,1642r-21,88l2527,1822r-33,93l2456,2010r-44,96l2361,2204r-40,88l2279,2376r-43,81l2192,2537r-43,77l2103,2688r-46,71l2010,2828r-46,66l1915,2957r-49,61l1818,3076r-49,54l1719,3181r-50,48l1620,3276r-50,41l1519,3356r-50,37l1419,3425r-50,29l1320,3481r-50,22l1220,3522r-49,15l1123,3549r-48,8l1028,3562r-46,1l935,3561r-45,-7l845,3544xe" fillcolor="#c2d69b [1942]" stroked="f">
                    <v:fill opacity="35466f"/>
                    <v:path arrowok="t" o:connecttype="custom" o:connectlocs="239,1835;139,1697;65,1506;19,1277;0,1023;10,760;56,511;134,312;237,163;363,62;506,9;662,4;830,45;971,121;1087,234;1173,383;1219,563;1216,773;1159,1007;1055,1253;937,1468;814,1645;685,1781;556,1869;431,1907;385,1779;280,1705;196,1576;135,1404;97,1201;86,979;100,750;136,526;201,341;297,200;414,106;549,58;695,55;841,96;965,173;1072,288;1148,437;1186,616;1173,824;1099,1057;999,1274;895,1453;783,1597;669,1703;556,1768;447,1789" o:connectangles="0,0,0,0,0,0,0,0,0,0,0,0,0,0,0,0,0,0,0,0,0,0,0,0,0,0,0,0,0,0,0,0,0,0,0,0,0,0,0,0,0,0,0,0,0,0,0,0,0,0,0"/>
                    <o:lock v:ext="edit" verticies="t"/>
                  </v:shape>
                  <v:shape id="Freeform 420" o:spid="_x0000_s1040" style="position:absolute;left:8046;top:8286;width:2251;height:1783;rotation:90;visibility:visible;mso-wrap-style:square;v-text-anchor:top" coordsize="4939,3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qRK8EA&#10;AADbAAAADwAAAGRycy9kb3ducmV2LnhtbERPz2vCMBS+D/wfwht4W9NNOqQ2iggDZR62Ktv10bw2&#10;xealNLHt/vvlMNjx4/td7GbbiZEG3zpW8JykIIgrp1tuFFwvb09rED4ga+wck4If8rDbLh4KzLWb&#10;+JPGMjQihrDPUYEJoc+l9JUhiz5xPXHkajdYDBEOjdQDTjHcdvIlTV+lxZZjg8GeDoaqW3m3Cm7v&#10;mTbTmerVV4Z9/X2ij3NJSi0f5/0GRKA5/Iv/3EetYBXHxi/xB8jt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KkSvBAAAA2wAAAA8AAAAAAAAAAAAAAAAAmAIAAGRycy9kb3du&#10;cmV2LnhtbFBLBQYAAAAABAAEAPUAAACGAwAAAAA=&#10;" path="m21,2662l6,2582,,2502r3,-82l13,2336r18,-85l55,2166r32,-87l126,1992r45,-89l222,1815r58,-89l343,1638r69,-88l487,1462r79,-87l650,1288r88,-86l832,1118r96,-83l1029,952r104,-79l1241,793r111,-76l1466,643r116,-72l1701,502r120,-68l1944,372r124,-62l2193,253r127,-54l2447,148r123,-37l2691,79,2810,52,2925,32,3038,15,3147,6,3253,r105,l3459,6r97,9l3651,31r91,20l3831,74r87,30l3999,138r80,38l4155,219r73,47l4298,317r67,56l4428,433r60,64l4544,565r53,71l4647,712r46,79l4736,874r39,86l4811,1050r32,94l4871,1241r25,99l4914,1430r13,89l4935,1609r4,90l4938,1789r-6,90l4922,1968r-15,89l4885,2144r-25,87l4831,2317r-36,84l4755,2483r-46,81l4658,2643r-56,77l4540,2793r-66,72l4403,2934r-79,66l4243,3063r-89,61l4060,3180r-100,53l3855,3281r-111,45l3628,3366r-122,37l3378,3435r-134,26l3104,3484r-146,16l2816,3516r-140,14l2537,3540r-135,8l2268,3552r-132,1l2008,3552r-125,-4l1759,3540r-120,-9l1523,3518r-114,-15l1300,3485r-107,-20l1090,3441r-99,-26l896,3386r-92,-31l718,3321r-83,-36l557,3246r-74,-42l413,3160r-64,-46l290,3066r-55,-51l185,2961r-43,-54l102,2849,70,2789,42,2726,21,2662xm359,2618r-14,-70l341,2478r1,-72l350,2333r14,-75l385,2183r27,-75l444,2031r38,-77l526,1877r48,-77l629,1723r58,-77l750,1569r68,-76l890,1417r76,-74l1045,1269r83,-72l1215,1125r90,-70l1399,987r95,-67l1592,856r101,-63l1796,732r104,-58l2007,618r108,-53l2225,515r111,-47l2447,423r113,-48l2670,333r109,-36l2886,267r104,-24l3092,225r101,-13l3291,205r97,-3l3480,206r91,8l3660,227r86,19l3829,269r80,27l3986,329r75,37l4133,406r69,45l4267,500r63,53l4388,610r56,60l4496,734r49,68l4590,873r42,73l4670,1023r34,80l4734,1185r27,87l4782,1359r16,78l4809,1518r8,82l4820,1681r-1,84l4813,1848r-9,84l4789,2015r-19,84l4747,2182r-29,82l4685,2346r-38,80l4603,2504r-47,77l4502,2656r-58,72l4380,2799r-69,68l4237,2931r-80,61l4072,3050r-92,55l3884,3156r-103,46l3673,3244r-114,38l3438,3314r-125,27l3180,3364r-139,17l2897,3391r-125,14l2649,3417r-121,9l2409,3431r-116,4l2179,3435r-111,-2l1958,3428r-106,-7l1748,3410r-100,-13l1549,3383r-95,-18l1363,3345r-88,-22l1190,3298r-82,-28l1030,3242r-75,-32l885,3177r-67,-36l755,3103r-60,-40l640,3022r-50,-44l542,2932r-41,-49l463,2835r-33,-52l401,2729r-23,-54l359,2618xe" fillcolor="#facfac [2892]" stroked="f">
                    <v:fill opacity="35466f"/>
                    <v:path arrowok="t" o:connecttype="custom" o:connectlocs="6,1172;78,955;222,734;423,519;668,323;943,156;1226,40;1483,0;1705,26;1894,110;2045,249;2158,439;2231,672;2251,898;2215,1120;2123,1326;1971,1505;1757,1647;1478,1737;1156,1776;858,1780;592,1749;366,1684;188,1586;65,1459;164,1314;166,1133;240,942;373,749;554,565;772,398;1014,258;1267,149;1500,103;1707,123;1884,204;2025,336;2128,513;2187,721;2194,927;2150,1136;2052,1333;1895,1501;1674,1628;1386,1697;1098,1722;844,1717;621,1679;435,1611;292,1517;196,1397" o:connectangles="0,0,0,0,0,0,0,0,0,0,0,0,0,0,0,0,0,0,0,0,0,0,0,0,0,0,0,0,0,0,0,0,0,0,0,0,0,0,0,0,0,0,0,0,0,0,0,0,0,0,0"/>
                    <o:lock v:ext="edit" verticies="t"/>
                  </v:shape>
                  <v:shape id="Freeform 421" o:spid="_x0000_s1041" style="position:absolute;left:4648;top:5826;width:1587;height:2573;rotation:90;visibility:visible;mso-wrap-style:square;v-text-anchor:top" coordsize="3482,5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NGZcQA&#10;AADbAAAADwAAAGRycy9kb3ducmV2LnhtbESPT2sCMRTE70K/Q3gFb5rVgtWtUWyL4qFQugri7ZG8&#10;/UM3L8sm6vrtjSB4HGbmN8x82dlanKn1lWMFo2ECglg7U3GhYL9bD6YgfEA2WDsmBVfysFy89OaY&#10;GnfhPzpnoRARwj5FBWUITSql1yVZ9EPXEEcvd63FEGVbSNPiJcJtLcdJMpEWK44LJTb0VZL+z05W&#10;gT5uD+NV/qO/R+/I2ecmDxX+KtV/7VYfIAJ14Rl+tLdGwdsM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zRmXEAAAA2wAAAA8AAAAAAAAAAAAAAAAAmAIAAGRycy9k&#10;b3ducmV2LnhtbFBLBQYAAAAABAAEAPUAAACJAwAAAAA=&#10;" path="m1698,5128r81,-8l1860,5102r79,-25l2019,5044r78,-40l2174,4955r76,-56l2325,4838r73,-69l2471,4693r70,-80l2609,4526r68,-91l2742,4338r64,-102l2867,4130r59,-110l2983,3906r54,-118l3090,3667r48,-125l3186,3416r44,-130l3270,3154r38,-133l3342,2885r32,-136l3403,2612r25,-138l3449,2336r18,-139l3480,2059r2,-132l3480,1801r-7,-122l3461,1560r-16,-113l3424,1336r-25,-105l3371,1130r-34,-97l3301,940r-42,-88l3214,768r-48,-79l3113,613r-57,-71l2997,474r-63,-61l2868,355r-70,-55l2724,252r-76,-45l2569,167r-82,-37l2402,98,2314,71,2224,48,2131,29,2035,15,1937,5,1837,1,1734,,1630,3r-93,8l1446,23r-90,17l1267,61r-88,26l1092,118r-84,36l926,194r-80,44l767,286r-74,53l620,397r-70,63l485,528r-63,71l363,675r-56,80l255,840r-47,90l165,1024r-39,98l93,1225,63,1333,39,1444,22,1560,8,1681,1,1805,,1934r5,134l16,2207r17,142l58,2496r24,143l108,2780r29,137l167,3052r32,132l235,3313r37,124l311,3559r41,117l395,3791r45,110l488,4008r48,102l586,4208r51,94l690,4391r55,85l801,4556r58,76l917,4702r60,66l1038,4828r63,56l1164,4934r64,44l1293,5017r65,33l1426,5078r66,22l1561,5115r69,9l1698,5128xm1647,4786r72,-7l1789,4764r70,-21l1929,4715r68,-36l2065,4639r66,-47l2197,4538r65,-59l2325,4415r61,-69l2447,4272r59,-78l2563,4111r56,-88l2673,3932r51,-95l2774,3739r49,-102l2868,3533r44,-107l2952,3316r39,-112l3027,3090r33,-115l3091,2858r27,-120l3143,2619r23,-120l3183,2378r16,-121l3212,2136r15,-123l3238,1893r5,-116l3241,1664r-6,-108l3225,1450r-16,-101l3189,1251r-25,-93l3136,1066r-35,-86l3064,898r-42,-79l2976,744r-49,-69l2874,607r-57,-63l2758,486r-65,-54l2627,382r-69,-46l2486,294r-75,-37l2334,223r-79,-28l2173,170r-84,-20l2003,135r-87,-11l1827,118r-92,-2l1643,119r-81,7l1480,137r-82,15l1317,172r-81,25l1155,226r-78,33l999,296r-76,42l848,384r-72,51l705,490r-68,59l573,613r-62,69l452,755r-55,77l346,914r-46,86l258,1090r-38,95l186,1284r-27,105l137,1497r-18,113l108,1727r-5,122l106,1976r8,130l128,2242r23,140l182,2526r20,126l225,2775r25,121l278,3013r29,114l339,3238r34,109l408,3451r37,102l484,3651r40,95l566,3837r44,88l655,4009r46,79l750,4164r48,72l849,4305r51,64l954,4428r53,56l1062,4535r55,47l1173,4624r57,37l1288,4693r59,29l1406,4744r60,18l1525,4775r61,8l1647,4786xe" fillcolor="#b2a1c7 [1943]" stroked="f">
                    <v:fill opacity="35466f"/>
                    <v:path arrowok="t" o:connecttype="custom" o:connectlocs="920,2531;1093,2393;1250,2177;1384,1901;1490,1583;1562,1241;1586,904;1549,618;1465,385;1337,207;1171,84;971,15;743,2;537,44;350,144;192,301;75,514;10,783;7,1107;62,1464;142,1786;244,2062;365,2286;502,2451;650,2548;751,2401;910,2348;1060,2215;1194,2019;1307,1773;1395,1493;1451,1193;1478,892;1453,628;1377,411;1257,244;1099,129;913,68;712,63;526,113;354,218;206,379;100,595;49,867;69,1195;127,1512;203,1783;299,2012;410,2192;535,2320;668,2389" o:connectangles="0,0,0,0,0,0,0,0,0,0,0,0,0,0,0,0,0,0,0,0,0,0,0,0,0,0,0,0,0,0,0,0,0,0,0,0,0,0,0,0,0,0,0,0,0,0,0,0,0,0,0"/>
                    <o:lock v:ext="edit" verticies="t"/>
                  </v:shape>
                  <v:shape id="Freeform 422" o:spid="_x0000_s1042" style="position:absolute;left:6658;top:5878;width:960;height:1223;rotation:-416808fd;visibility:visible;mso-wrap-style:square;v-text-anchor:top" coordsize="2725,37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n38MIA&#10;AADbAAAADwAAAGRycy9kb3ducmV2LnhtbERPz2vCMBS+D/wfwhN2GZo4xhjVKCKoPUxkVhBvj+bZ&#10;FpuXkkTt/vvlIOz48f2eLXrbijv50DjWMBkrEMSlMw1XGo7FevQFIkRkg61j0vBLARbzwcsMM+Me&#10;/EP3Q6xECuGQoYY6xi6TMpQ1WQxj1xEn7uK8xZigr6Tx+EjhtpXvSn1Kiw2nhho7WtVUXg83q2F/&#10;LHhvi3z3tjmfv5f5VfnTVmn9OuyXUxCR+vgvfrpzo+EjrU9f0g+Q8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KffwwgAAANsAAAAPAAAAAAAAAAAAAAAAAJgCAABkcnMvZG93&#10;bnJldi54bWxQSwUGAAAAAAQABAD1AAAAhwMAAAAA&#10;" path="m659,17l720,6,781,r63,1l908,8r66,13l1039,39r66,24l1173,91r67,33l1308,163r69,43l1444,253r69,53l1581,361r67,59l1715,483r66,67l1848,621r64,72l1976,769r61,79l2099,930r59,82l2215,1099r57,88l2326,1277r52,91l2429,1460r47,94l2521,1650r43,95l2603,1841r31,94l2659,2027r21,89l2698,2204r13,85l2719,2373r5,81l2725,2533r-2,77l2716,2684r-11,73l2691,2827r-18,67l2652,2960r-25,63l2598,3084r-32,59l2531,3198r-38,54l2451,3303r-45,48l2358,3397r-51,44l2252,3483r-57,37l2135,3557r-63,33l2007,3621r-69,27l1867,3674r-74,23l1717,3717r-67,14l1581,3742r-69,7l1443,3753r-67,l1307,3750r-69,-7l1170,3731r-67,-14l1036,3698r-65,-21l907,3651r-64,-31l781,3587r-60,-38l662,3506r-58,-45l549,3412r-53,-55l443,3299r-48,-63l349,3170r-44,-71l263,3023r-38,-79l190,2861r-32,-89l128,2680r-25,-97l82,2481,63,2374,49,2264,36,2155,24,2049,14,1943,7,1839,2,1737,,1638r,-99l1,1444r5,-94l12,1259r8,-89l31,1084,44,999,58,918,76,840,95,764r20,-72l139,622r25,-68l190,491r29,-60l250,374r32,-53l317,272r36,-46l391,184r41,-38l474,111,518,82,563,56,611,34,659,17xm696,274r53,-10l803,259r56,l914,265r57,10l1028,290r59,20l1146,334r59,28l1264,394r59,37l1383,471r59,44l1501,563r60,50l1619,668r58,57l1734,785r56,63l1845,913r55,68l1952,1050r52,73l2055,1197r49,76l2151,1350r45,79l2240,1510r42,83l2322,1676r37,82l2393,1844r38,85l2464,2012r29,83l2518,2175r19,80l2552,2333r11,76l2569,2484r2,73l2570,2628r-6,70l2556,2765r-13,65l2525,2894r-20,62l2481,3015r-27,57l2424,3127r-34,52l2353,3230r-39,48l2271,3323r-46,44l2176,3407r-51,38l2072,3480r-56,32l1958,3542r-61,27l1835,3593r-66,21l1702,3632r-60,12l1581,3653r-62,7l1456,3663r-64,l1328,3659r-64,-7l1200,3642r-63,-14l1073,3612r-63,-22l948,3565r-62,-28l825,3505r-58,-35l709,3429r-56,-44l599,3338r-52,-52l496,3229r-48,-59l403,3105r-43,-69l321,2963r-36,-77l251,2803r-29,-87l196,2625r-23,-96l155,2429,141,2323r-9,-110l119,2118r-10,-92l101,1934r-5,-90l92,1755r-2,-86l91,1583r3,-83l98,1420r7,-80l114,1264r10,-75l137,1117r15,-70l167,979r18,-65l205,853r21,-61l250,735r25,-54l301,630r29,-49l359,535r32,-41l425,455r34,-37l494,385r38,-29l572,330r40,-22l653,289r43,-15xe" fillcolor="#fabf8f [1945]" stroked="f">
                    <v:fill opacity="35466f"/>
                    <v:path arrowok="t" o:connecttype="custom" o:connectlocs="320,3;437,40;557,118;674,226;780,358;872,506;937,661;960,800;948,921;904,1024;831,1107;730,1170;605,1211;485,1223;365,1205;254,1157;156,1075;79,959;29,808;5,633;0,471;16,326;49,203;99,105;167,36;245,89;342,90;445,128;550,200;650,298;741,415;818,546;878,683;905,809;896,922;854,1019;784,1097;690,1154;578,1187;468,1192;356,1170;250,1117;158,1033;88,913;50,757;34,601;35,463;54,341;88,240;138,161;202,108" o:connectangles="0,0,0,0,0,0,0,0,0,0,0,0,0,0,0,0,0,0,0,0,0,0,0,0,0,0,0,0,0,0,0,0,0,0,0,0,0,0,0,0,0,0,0,0,0,0,0,0,0,0,0"/>
                    <o:lock v:ext="edit" verticies="t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4900295</wp:posOffset>
                </wp:positionH>
                <wp:positionV relativeFrom="paragraph">
                  <wp:posOffset>3328670</wp:posOffset>
                </wp:positionV>
                <wp:extent cx="3916045" cy="3193415"/>
                <wp:effectExtent l="13970" t="13970" r="13335" b="12065"/>
                <wp:wrapNone/>
                <wp:docPr id="23" name="Rectangle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6045" cy="31934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  <a:alpha val="52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80CC71" id="Rectangle 405" o:spid="_x0000_s1026" style="position:absolute;margin-left:385.85pt;margin-top:262.1pt;width:308.35pt;height:251.4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" fillcolor="#c2d69b [1942]" strokecolor="#c2d69b [1942]">
                <v:fill opacity="34078f" color2="#c2d69b [1942]" focus="100%" type="gradien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309245</wp:posOffset>
                </wp:positionH>
                <wp:positionV relativeFrom="paragraph">
                  <wp:posOffset>5399405</wp:posOffset>
                </wp:positionV>
                <wp:extent cx="3477895" cy="1010285"/>
                <wp:effectExtent l="4445" t="8255" r="3810" b="635"/>
                <wp:wrapNone/>
                <wp:docPr id="22" name="Rectangl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477895" cy="101028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accent3">
                                <a:lumMod val="20000"/>
                                <a:lumOff val="80000"/>
                                <a:alpha val="23000"/>
                              </a:schemeClr>
                            </a:gs>
                            <a:gs pos="100000">
                              <a:schemeClr val="accent3">
                                <a:lumMod val="20000"/>
                                <a:lumOff val="80000"/>
                                <a:gamma/>
                                <a:tint val="0"/>
                                <a:invGamma/>
                              </a:scheme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021948" id="Rectangle 402" o:spid="_x0000_s1026" style="position:absolute;margin-left:24.35pt;margin-top:425.15pt;width:273.85pt;height:79.55pt;flip:x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" fillcolor="#eaf1dd [662]" stroked="f">
                <v:fill opacity="15073f" color2="#eaf1dd [662]" rotate="t" angle="90" focus="100%" type="gradient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3489960</wp:posOffset>
                </wp:positionV>
                <wp:extent cx="3666490" cy="2813685"/>
                <wp:effectExtent l="4445" t="3810" r="5715" b="1905"/>
                <wp:wrapNone/>
                <wp:docPr id="5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66490" cy="2813685"/>
                          <a:chOff x="8436" y="6763"/>
                          <a:chExt cx="5890" cy="4635"/>
                        </a:xfrm>
                      </wpg:grpSpPr>
                      <wps:wsp>
                        <wps:cNvPr id="6" name="Freeform 97"/>
                        <wps:cNvSpPr>
                          <a:spLocks noEditPoints="1"/>
                        </wps:cNvSpPr>
                        <wps:spPr bwMode="auto">
                          <a:xfrm rot="5400000">
                            <a:off x="8652" y="6610"/>
                            <a:ext cx="839" cy="1271"/>
                          </a:xfrm>
                          <a:custGeom>
                            <a:avLst/>
                            <a:gdLst>
                              <a:gd name="T0" fmla="*/ 614 w 1840"/>
                              <a:gd name="T1" fmla="*/ 2528 h 2533"/>
                              <a:gd name="T2" fmla="*/ 838 w 1840"/>
                              <a:gd name="T3" fmla="*/ 2448 h 2533"/>
                              <a:gd name="T4" fmla="*/ 1067 w 1840"/>
                              <a:gd name="T5" fmla="*/ 2290 h 2533"/>
                              <a:gd name="T6" fmla="*/ 1291 w 1840"/>
                              <a:gd name="T7" fmla="*/ 2066 h 2533"/>
                              <a:gd name="T8" fmla="*/ 1496 w 1840"/>
                              <a:gd name="T9" fmla="*/ 1792 h 2533"/>
                              <a:gd name="T10" fmla="*/ 1672 w 1840"/>
                              <a:gd name="T11" fmla="*/ 1485 h 2533"/>
                              <a:gd name="T12" fmla="*/ 1795 w 1840"/>
                              <a:gd name="T13" fmla="*/ 1166 h 2533"/>
                              <a:gd name="T14" fmla="*/ 1840 w 1840"/>
                              <a:gd name="T15" fmla="*/ 877 h 2533"/>
                              <a:gd name="T16" fmla="*/ 1818 w 1840"/>
                              <a:gd name="T17" fmla="*/ 626 h 2533"/>
                              <a:gd name="T18" fmla="*/ 1734 w 1840"/>
                              <a:gd name="T19" fmla="*/ 413 h 2533"/>
                              <a:gd name="T20" fmla="*/ 1592 w 1840"/>
                              <a:gd name="T21" fmla="*/ 240 h 2533"/>
                              <a:gd name="T22" fmla="*/ 1399 w 1840"/>
                              <a:gd name="T23" fmla="*/ 110 h 2533"/>
                              <a:gd name="T24" fmla="*/ 1160 w 1840"/>
                              <a:gd name="T25" fmla="*/ 25 h 2533"/>
                              <a:gd name="T26" fmla="*/ 928 w 1840"/>
                              <a:gd name="T27" fmla="*/ 0 h 2533"/>
                              <a:gd name="T28" fmla="*/ 701 w 1840"/>
                              <a:gd name="T29" fmla="*/ 36 h 2533"/>
                              <a:gd name="T30" fmla="*/ 487 w 1840"/>
                              <a:gd name="T31" fmla="*/ 138 h 2533"/>
                              <a:gd name="T32" fmla="*/ 300 w 1840"/>
                              <a:gd name="T33" fmla="*/ 306 h 2533"/>
                              <a:gd name="T34" fmla="*/ 153 w 1840"/>
                              <a:gd name="T35" fmla="*/ 547 h 2533"/>
                              <a:gd name="T36" fmla="*/ 55 w 1840"/>
                              <a:gd name="T37" fmla="*/ 859 h 2533"/>
                              <a:gd name="T38" fmla="*/ 10 w 1840"/>
                              <a:gd name="T39" fmla="*/ 1222 h 2533"/>
                              <a:gd name="T40" fmla="*/ 2 w 1840"/>
                              <a:gd name="T41" fmla="*/ 1558 h 2533"/>
                              <a:gd name="T42" fmla="*/ 31 w 1840"/>
                              <a:gd name="T43" fmla="*/ 1859 h 2533"/>
                              <a:gd name="T44" fmla="*/ 93 w 1840"/>
                              <a:gd name="T45" fmla="*/ 2113 h 2533"/>
                              <a:gd name="T46" fmla="*/ 191 w 1840"/>
                              <a:gd name="T47" fmla="*/ 2316 h 2533"/>
                              <a:gd name="T48" fmla="*/ 320 w 1840"/>
                              <a:gd name="T49" fmla="*/ 2458 h 2533"/>
                              <a:gd name="T50" fmla="*/ 471 w 1840"/>
                              <a:gd name="T51" fmla="*/ 2348 h 2533"/>
                              <a:gd name="T52" fmla="*/ 656 w 1840"/>
                              <a:gd name="T53" fmla="*/ 2348 h 2533"/>
                              <a:gd name="T54" fmla="*/ 854 w 1840"/>
                              <a:gd name="T55" fmla="*/ 2267 h 2533"/>
                              <a:gd name="T56" fmla="*/ 1054 w 1840"/>
                              <a:gd name="T57" fmla="*/ 2119 h 2533"/>
                              <a:gd name="T58" fmla="*/ 1246 w 1840"/>
                              <a:gd name="T59" fmla="*/ 1918 h 2533"/>
                              <a:gd name="T60" fmla="*/ 1420 w 1840"/>
                              <a:gd name="T61" fmla="*/ 1674 h 2533"/>
                              <a:gd name="T62" fmla="*/ 1568 w 1840"/>
                              <a:gd name="T63" fmla="*/ 1403 h 2533"/>
                              <a:gd name="T64" fmla="*/ 1684 w 1840"/>
                              <a:gd name="T65" fmla="*/ 1120 h 2533"/>
                              <a:gd name="T66" fmla="*/ 1735 w 1840"/>
                              <a:gd name="T67" fmla="*/ 857 h 2533"/>
                              <a:gd name="T68" fmla="*/ 1717 w 1840"/>
                              <a:gd name="T69" fmla="*/ 623 h 2533"/>
                              <a:gd name="T70" fmla="*/ 1636 w 1840"/>
                              <a:gd name="T71" fmla="*/ 422 h 2533"/>
                              <a:gd name="T72" fmla="*/ 1502 w 1840"/>
                              <a:gd name="T73" fmla="*/ 261 h 2533"/>
                              <a:gd name="T74" fmla="*/ 1322 w 1840"/>
                              <a:gd name="T75" fmla="*/ 143 h 2533"/>
                              <a:gd name="T76" fmla="*/ 1109 w 1840"/>
                              <a:gd name="T77" fmla="*/ 74 h 2533"/>
                              <a:gd name="T78" fmla="*/ 897 w 1840"/>
                              <a:gd name="T79" fmla="*/ 64 h 2533"/>
                              <a:gd name="T80" fmla="*/ 683 w 1840"/>
                              <a:gd name="T81" fmla="*/ 110 h 2533"/>
                              <a:gd name="T82" fmla="*/ 479 w 1840"/>
                              <a:gd name="T83" fmla="*/ 218 h 2533"/>
                              <a:gd name="T84" fmla="*/ 303 w 1840"/>
                              <a:gd name="T85" fmla="*/ 393 h 2533"/>
                              <a:gd name="T86" fmla="*/ 170 w 1840"/>
                              <a:gd name="T87" fmla="*/ 640 h 2533"/>
                              <a:gd name="T88" fmla="*/ 96 w 1840"/>
                              <a:gd name="T89" fmla="*/ 964 h 2533"/>
                              <a:gd name="T90" fmla="*/ 65 w 1840"/>
                              <a:gd name="T91" fmla="*/ 1288 h 2533"/>
                              <a:gd name="T92" fmla="*/ 67 w 1840"/>
                              <a:gd name="T93" fmla="*/ 1575 h 2533"/>
                              <a:gd name="T94" fmla="*/ 103 w 1840"/>
                              <a:gd name="T95" fmla="*/ 1827 h 2533"/>
                              <a:gd name="T96" fmla="*/ 169 w 1840"/>
                              <a:gd name="T97" fmla="*/ 2038 h 2533"/>
                              <a:gd name="T98" fmla="*/ 264 w 1840"/>
                              <a:gd name="T99" fmla="*/ 2200 h 2533"/>
                              <a:gd name="T100" fmla="*/ 386 w 1840"/>
                              <a:gd name="T101" fmla="*/ 2310 h 25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840" h="2533">
                                <a:moveTo>
                                  <a:pt x="446" y="2521"/>
                                </a:moveTo>
                                <a:lnTo>
                                  <a:pt x="486" y="2529"/>
                                </a:lnTo>
                                <a:lnTo>
                                  <a:pt x="527" y="2533"/>
                                </a:lnTo>
                                <a:lnTo>
                                  <a:pt x="570" y="2531"/>
                                </a:lnTo>
                                <a:lnTo>
                                  <a:pt x="614" y="2528"/>
                                </a:lnTo>
                                <a:lnTo>
                                  <a:pt x="658" y="2518"/>
                                </a:lnTo>
                                <a:lnTo>
                                  <a:pt x="702" y="2507"/>
                                </a:lnTo>
                                <a:lnTo>
                                  <a:pt x="747" y="2491"/>
                                </a:lnTo>
                                <a:lnTo>
                                  <a:pt x="792" y="2472"/>
                                </a:lnTo>
                                <a:lnTo>
                                  <a:pt x="838" y="2448"/>
                                </a:lnTo>
                                <a:lnTo>
                                  <a:pt x="883" y="2424"/>
                                </a:lnTo>
                                <a:lnTo>
                                  <a:pt x="930" y="2394"/>
                                </a:lnTo>
                                <a:lnTo>
                                  <a:pt x="976" y="2362"/>
                                </a:lnTo>
                                <a:lnTo>
                                  <a:pt x="1022" y="2328"/>
                                </a:lnTo>
                                <a:lnTo>
                                  <a:pt x="1067" y="2290"/>
                                </a:lnTo>
                                <a:lnTo>
                                  <a:pt x="1113" y="2250"/>
                                </a:lnTo>
                                <a:lnTo>
                                  <a:pt x="1158" y="2207"/>
                                </a:lnTo>
                                <a:lnTo>
                                  <a:pt x="1203" y="2162"/>
                                </a:lnTo>
                                <a:lnTo>
                                  <a:pt x="1247" y="2115"/>
                                </a:lnTo>
                                <a:lnTo>
                                  <a:pt x="1291" y="2066"/>
                                </a:lnTo>
                                <a:lnTo>
                                  <a:pt x="1334" y="2014"/>
                                </a:lnTo>
                                <a:lnTo>
                                  <a:pt x="1375" y="1962"/>
                                </a:lnTo>
                                <a:lnTo>
                                  <a:pt x="1417" y="1906"/>
                                </a:lnTo>
                                <a:lnTo>
                                  <a:pt x="1457" y="1851"/>
                                </a:lnTo>
                                <a:lnTo>
                                  <a:pt x="1496" y="1792"/>
                                </a:lnTo>
                                <a:lnTo>
                                  <a:pt x="1534" y="1733"/>
                                </a:lnTo>
                                <a:lnTo>
                                  <a:pt x="1571" y="1673"/>
                                </a:lnTo>
                                <a:lnTo>
                                  <a:pt x="1606" y="1611"/>
                                </a:lnTo>
                                <a:lnTo>
                                  <a:pt x="1640" y="1549"/>
                                </a:lnTo>
                                <a:lnTo>
                                  <a:pt x="1672" y="1485"/>
                                </a:lnTo>
                                <a:lnTo>
                                  <a:pt x="1703" y="1421"/>
                                </a:lnTo>
                                <a:lnTo>
                                  <a:pt x="1731" y="1357"/>
                                </a:lnTo>
                                <a:lnTo>
                                  <a:pt x="1758" y="1292"/>
                                </a:lnTo>
                                <a:lnTo>
                                  <a:pt x="1779" y="1228"/>
                                </a:lnTo>
                                <a:lnTo>
                                  <a:pt x="1795" y="1166"/>
                                </a:lnTo>
                                <a:lnTo>
                                  <a:pt x="1809" y="1106"/>
                                </a:lnTo>
                                <a:lnTo>
                                  <a:pt x="1821" y="1046"/>
                                </a:lnTo>
                                <a:lnTo>
                                  <a:pt x="1831" y="988"/>
                                </a:lnTo>
                                <a:lnTo>
                                  <a:pt x="1837" y="933"/>
                                </a:lnTo>
                                <a:lnTo>
                                  <a:pt x="1840" y="877"/>
                                </a:lnTo>
                                <a:lnTo>
                                  <a:pt x="1840" y="824"/>
                                </a:lnTo>
                                <a:lnTo>
                                  <a:pt x="1838" y="773"/>
                                </a:lnTo>
                                <a:lnTo>
                                  <a:pt x="1834" y="722"/>
                                </a:lnTo>
                                <a:lnTo>
                                  <a:pt x="1827" y="673"/>
                                </a:lnTo>
                                <a:lnTo>
                                  <a:pt x="1818" y="626"/>
                                </a:lnTo>
                                <a:lnTo>
                                  <a:pt x="1805" y="580"/>
                                </a:lnTo>
                                <a:lnTo>
                                  <a:pt x="1791" y="536"/>
                                </a:lnTo>
                                <a:lnTo>
                                  <a:pt x="1774" y="494"/>
                                </a:lnTo>
                                <a:lnTo>
                                  <a:pt x="1755" y="452"/>
                                </a:lnTo>
                                <a:lnTo>
                                  <a:pt x="1734" y="413"/>
                                </a:lnTo>
                                <a:lnTo>
                                  <a:pt x="1709" y="375"/>
                                </a:lnTo>
                                <a:lnTo>
                                  <a:pt x="1684" y="338"/>
                                </a:lnTo>
                                <a:lnTo>
                                  <a:pt x="1655" y="304"/>
                                </a:lnTo>
                                <a:lnTo>
                                  <a:pt x="1624" y="271"/>
                                </a:lnTo>
                                <a:lnTo>
                                  <a:pt x="1592" y="240"/>
                                </a:lnTo>
                                <a:lnTo>
                                  <a:pt x="1558" y="211"/>
                                </a:lnTo>
                                <a:lnTo>
                                  <a:pt x="1521" y="183"/>
                                </a:lnTo>
                                <a:lnTo>
                                  <a:pt x="1482" y="157"/>
                                </a:lnTo>
                                <a:lnTo>
                                  <a:pt x="1442" y="132"/>
                                </a:lnTo>
                                <a:lnTo>
                                  <a:pt x="1399" y="110"/>
                                </a:lnTo>
                                <a:lnTo>
                                  <a:pt x="1355" y="90"/>
                                </a:lnTo>
                                <a:lnTo>
                                  <a:pt x="1309" y="71"/>
                                </a:lnTo>
                                <a:lnTo>
                                  <a:pt x="1260" y="53"/>
                                </a:lnTo>
                                <a:lnTo>
                                  <a:pt x="1212" y="38"/>
                                </a:lnTo>
                                <a:lnTo>
                                  <a:pt x="1160" y="25"/>
                                </a:lnTo>
                                <a:lnTo>
                                  <a:pt x="1115" y="15"/>
                                </a:lnTo>
                                <a:lnTo>
                                  <a:pt x="1068" y="8"/>
                                </a:lnTo>
                                <a:lnTo>
                                  <a:pt x="1022" y="2"/>
                                </a:lnTo>
                                <a:lnTo>
                                  <a:pt x="975" y="0"/>
                                </a:lnTo>
                                <a:lnTo>
                                  <a:pt x="928" y="0"/>
                                </a:lnTo>
                                <a:lnTo>
                                  <a:pt x="882" y="2"/>
                                </a:lnTo>
                                <a:lnTo>
                                  <a:pt x="837" y="7"/>
                                </a:lnTo>
                                <a:lnTo>
                                  <a:pt x="791" y="14"/>
                                </a:lnTo>
                                <a:lnTo>
                                  <a:pt x="746" y="25"/>
                                </a:lnTo>
                                <a:lnTo>
                                  <a:pt x="701" y="36"/>
                                </a:lnTo>
                                <a:lnTo>
                                  <a:pt x="657" y="52"/>
                                </a:lnTo>
                                <a:lnTo>
                                  <a:pt x="613" y="70"/>
                                </a:lnTo>
                                <a:lnTo>
                                  <a:pt x="570" y="90"/>
                                </a:lnTo>
                                <a:lnTo>
                                  <a:pt x="527" y="112"/>
                                </a:lnTo>
                                <a:lnTo>
                                  <a:pt x="487" y="138"/>
                                </a:lnTo>
                                <a:lnTo>
                                  <a:pt x="447" y="167"/>
                                </a:lnTo>
                                <a:lnTo>
                                  <a:pt x="408" y="197"/>
                                </a:lnTo>
                                <a:lnTo>
                                  <a:pt x="371" y="231"/>
                                </a:lnTo>
                                <a:lnTo>
                                  <a:pt x="334" y="267"/>
                                </a:lnTo>
                                <a:lnTo>
                                  <a:pt x="300" y="306"/>
                                </a:lnTo>
                                <a:lnTo>
                                  <a:pt x="267" y="349"/>
                                </a:lnTo>
                                <a:lnTo>
                                  <a:pt x="236" y="394"/>
                                </a:lnTo>
                                <a:lnTo>
                                  <a:pt x="206" y="441"/>
                                </a:lnTo>
                                <a:lnTo>
                                  <a:pt x="178" y="492"/>
                                </a:lnTo>
                                <a:lnTo>
                                  <a:pt x="153" y="547"/>
                                </a:lnTo>
                                <a:lnTo>
                                  <a:pt x="128" y="602"/>
                                </a:lnTo>
                                <a:lnTo>
                                  <a:pt x="106" y="663"/>
                                </a:lnTo>
                                <a:lnTo>
                                  <a:pt x="87" y="724"/>
                                </a:lnTo>
                                <a:lnTo>
                                  <a:pt x="70" y="791"/>
                                </a:lnTo>
                                <a:lnTo>
                                  <a:pt x="55" y="859"/>
                                </a:lnTo>
                                <a:lnTo>
                                  <a:pt x="44" y="930"/>
                                </a:lnTo>
                                <a:lnTo>
                                  <a:pt x="34" y="1005"/>
                                </a:lnTo>
                                <a:lnTo>
                                  <a:pt x="25" y="1078"/>
                                </a:lnTo>
                                <a:lnTo>
                                  <a:pt x="16" y="1151"/>
                                </a:lnTo>
                                <a:lnTo>
                                  <a:pt x="10" y="1222"/>
                                </a:lnTo>
                                <a:lnTo>
                                  <a:pt x="6" y="1292"/>
                                </a:lnTo>
                                <a:lnTo>
                                  <a:pt x="2" y="1360"/>
                                </a:lnTo>
                                <a:lnTo>
                                  <a:pt x="1" y="1428"/>
                                </a:lnTo>
                                <a:lnTo>
                                  <a:pt x="0" y="1494"/>
                                </a:lnTo>
                                <a:lnTo>
                                  <a:pt x="2" y="1558"/>
                                </a:lnTo>
                                <a:lnTo>
                                  <a:pt x="4" y="1622"/>
                                </a:lnTo>
                                <a:lnTo>
                                  <a:pt x="8" y="1684"/>
                                </a:lnTo>
                                <a:lnTo>
                                  <a:pt x="14" y="1743"/>
                                </a:lnTo>
                                <a:lnTo>
                                  <a:pt x="21" y="1802"/>
                                </a:lnTo>
                                <a:lnTo>
                                  <a:pt x="31" y="1859"/>
                                </a:lnTo>
                                <a:lnTo>
                                  <a:pt x="40" y="1913"/>
                                </a:lnTo>
                                <a:lnTo>
                                  <a:pt x="52" y="1967"/>
                                </a:lnTo>
                                <a:lnTo>
                                  <a:pt x="64" y="2017"/>
                                </a:lnTo>
                                <a:lnTo>
                                  <a:pt x="78" y="2066"/>
                                </a:lnTo>
                                <a:lnTo>
                                  <a:pt x="93" y="2113"/>
                                </a:lnTo>
                                <a:lnTo>
                                  <a:pt x="110" y="2158"/>
                                </a:lnTo>
                                <a:lnTo>
                                  <a:pt x="129" y="2201"/>
                                </a:lnTo>
                                <a:lnTo>
                                  <a:pt x="148" y="2242"/>
                                </a:lnTo>
                                <a:lnTo>
                                  <a:pt x="169" y="2280"/>
                                </a:lnTo>
                                <a:lnTo>
                                  <a:pt x="191" y="2316"/>
                                </a:lnTo>
                                <a:lnTo>
                                  <a:pt x="214" y="2349"/>
                                </a:lnTo>
                                <a:lnTo>
                                  <a:pt x="239" y="2380"/>
                                </a:lnTo>
                                <a:lnTo>
                                  <a:pt x="265" y="2408"/>
                                </a:lnTo>
                                <a:lnTo>
                                  <a:pt x="293" y="2434"/>
                                </a:lnTo>
                                <a:lnTo>
                                  <a:pt x="320" y="2458"/>
                                </a:lnTo>
                                <a:lnTo>
                                  <a:pt x="350" y="2478"/>
                                </a:lnTo>
                                <a:lnTo>
                                  <a:pt x="380" y="2495"/>
                                </a:lnTo>
                                <a:lnTo>
                                  <a:pt x="412" y="2510"/>
                                </a:lnTo>
                                <a:lnTo>
                                  <a:pt x="446" y="2521"/>
                                </a:lnTo>
                                <a:close/>
                                <a:moveTo>
                                  <a:pt x="471" y="2348"/>
                                </a:moveTo>
                                <a:lnTo>
                                  <a:pt x="506" y="2355"/>
                                </a:lnTo>
                                <a:lnTo>
                                  <a:pt x="543" y="2359"/>
                                </a:lnTo>
                                <a:lnTo>
                                  <a:pt x="580" y="2359"/>
                                </a:lnTo>
                                <a:lnTo>
                                  <a:pt x="618" y="2354"/>
                                </a:lnTo>
                                <a:lnTo>
                                  <a:pt x="656" y="2348"/>
                                </a:lnTo>
                                <a:lnTo>
                                  <a:pt x="695" y="2337"/>
                                </a:lnTo>
                                <a:lnTo>
                                  <a:pt x="734" y="2324"/>
                                </a:lnTo>
                                <a:lnTo>
                                  <a:pt x="774" y="2308"/>
                                </a:lnTo>
                                <a:lnTo>
                                  <a:pt x="813" y="2289"/>
                                </a:lnTo>
                                <a:lnTo>
                                  <a:pt x="854" y="2267"/>
                                </a:lnTo>
                                <a:lnTo>
                                  <a:pt x="894" y="2242"/>
                                </a:lnTo>
                                <a:lnTo>
                                  <a:pt x="934" y="2215"/>
                                </a:lnTo>
                                <a:lnTo>
                                  <a:pt x="975" y="2186"/>
                                </a:lnTo>
                                <a:lnTo>
                                  <a:pt x="1014" y="2154"/>
                                </a:lnTo>
                                <a:lnTo>
                                  <a:pt x="1054" y="2119"/>
                                </a:lnTo>
                                <a:lnTo>
                                  <a:pt x="1093" y="2083"/>
                                </a:lnTo>
                                <a:lnTo>
                                  <a:pt x="1132" y="2045"/>
                                </a:lnTo>
                                <a:lnTo>
                                  <a:pt x="1170" y="2004"/>
                                </a:lnTo>
                                <a:lnTo>
                                  <a:pt x="1208" y="1962"/>
                                </a:lnTo>
                                <a:lnTo>
                                  <a:pt x="1246" y="1918"/>
                                </a:lnTo>
                                <a:lnTo>
                                  <a:pt x="1283" y="1872"/>
                                </a:lnTo>
                                <a:lnTo>
                                  <a:pt x="1319" y="1824"/>
                                </a:lnTo>
                                <a:lnTo>
                                  <a:pt x="1354" y="1776"/>
                                </a:lnTo>
                                <a:lnTo>
                                  <a:pt x="1387" y="1726"/>
                                </a:lnTo>
                                <a:lnTo>
                                  <a:pt x="1420" y="1674"/>
                                </a:lnTo>
                                <a:lnTo>
                                  <a:pt x="1453" y="1622"/>
                                </a:lnTo>
                                <a:lnTo>
                                  <a:pt x="1483" y="1569"/>
                                </a:lnTo>
                                <a:lnTo>
                                  <a:pt x="1513" y="1514"/>
                                </a:lnTo>
                                <a:lnTo>
                                  <a:pt x="1541" y="1459"/>
                                </a:lnTo>
                                <a:lnTo>
                                  <a:pt x="1568" y="1403"/>
                                </a:lnTo>
                                <a:lnTo>
                                  <a:pt x="1592" y="1346"/>
                                </a:lnTo>
                                <a:lnTo>
                                  <a:pt x="1616" y="1289"/>
                                </a:lnTo>
                                <a:lnTo>
                                  <a:pt x="1642" y="1232"/>
                                </a:lnTo>
                                <a:lnTo>
                                  <a:pt x="1665" y="1176"/>
                                </a:lnTo>
                                <a:lnTo>
                                  <a:pt x="1684" y="1120"/>
                                </a:lnTo>
                                <a:lnTo>
                                  <a:pt x="1700" y="1065"/>
                                </a:lnTo>
                                <a:lnTo>
                                  <a:pt x="1713" y="1011"/>
                                </a:lnTo>
                                <a:lnTo>
                                  <a:pt x="1723" y="959"/>
                                </a:lnTo>
                                <a:lnTo>
                                  <a:pt x="1730" y="908"/>
                                </a:lnTo>
                                <a:lnTo>
                                  <a:pt x="1735" y="857"/>
                                </a:lnTo>
                                <a:lnTo>
                                  <a:pt x="1736" y="807"/>
                                </a:lnTo>
                                <a:lnTo>
                                  <a:pt x="1736" y="760"/>
                                </a:lnTo>
                                <a:lnTo>
                                  <a:pt x="1731" y="713"/>
                                </a:lnTo>
                                <a:lnTo>
                                  <a:pt x="1725" y="668"/>
                                </a:lnTo>
                                <a:lnTo>
                                  <a:pt x="1717" y="623"/>
                                </a:lnTo>
                                <a:lnTo>
                                  <a:pt x="1705" y="580"/>
                                </a:lnTo>
                                <a:lnTo>
                                  <a:pt x="1692" y="539"/>
                                </a:lnTo>
                                <a:lnTo>
                                  <a:pt x="1675" y="498"/>
                                </a:lnTo>
                                <a:lnTo>
                                  <a:pt x="1658" y="460"/>
                                </a:lnTo>
                                <a:lnTo>
                                  <a:pt x="1636" y="422"/>
                                </a:lnTo>
                                <a:lnTo>
                                  <a:pt x="1614" y="387"/>
                                </a:lnTo>
                                <a:lnTo>
                                  <a:pt x="1589" y="354"/>
                                </a:lnTo>
                                <a:lnTo>
                                  <a:pt x="1562" y="321"/>
                                </a:lnTo>
                                <a:lnTo>
                                  <a:pt x="1533" y="290"/>
                                </a:lnTo>
                                <a:lnTo>
                                  <a:pt x="1502" y="261"/>
                                </a:lnTo>
                                <a:lnTo>
                                  <a:pt x="1470" y="234"/>
                                </a:lnTo>
                                <a:lnTo>
                                  <a:pt x="1436" y="208"/>
                                </a:lnTo>
                                <a:lnTo>
                                  <a:pt x="1399" y="184"/>
                                </a:lnTo>
                                <a:lnTo>
                                  <a:pt x="1361" y="163"/>
                                </a:lnTo>
                                <a:lnTo>
                                  <a:pt x="1322" y="143"/>
                                </a:lnTo>
                                <a:lnTo>
                                  <a:pt x="1281" y="125"/>
                                </a:lnTo>
                                <a:lnTo>
                                  <a:pt x="1239" y="109"/>
                                </a:lnTo>
                                <a:lnTo>
                                  <a:pt x="1195" y="94"/>
                                </a:lnTo>
                                <a:lnTo>
                                  <a:pt x="1150" y="83"/>
                                </a:lnTo>
                                <a:lnTo>
                                  <a:pt x="1109" y="74"/>
                                </a:lnTo>
                                <a:lnTo>
                                  <a:pt x="1068" y="67"/>
                                </a:lnTo>
                                <a:lnTo>
                                  <a:pt x="1026" y="64"/>
                                </a:lnTo>
                                <a:lnTo>
                                  <a:pt x="983" y="61"/>
                                </a:lnTo>
                                <a:lnTo>
                                  <a:pt x="940" y="61"/>
                                </a:lnTo>
                                <a:lnTo>
                                  <a:pt x="897" y="64"/>
                                </a:lnTo>
                                <a:lnTo>
                                  <a:pt x="855" y="68"/>
                                </a:lnTo>
                                <a:lnTo>
                                  <a:pt x="811" y="74"/>
                                </a:lnTo>
                                <a:lnTo>
                                  <a:pt x="768" y="84"/>
                                </a:lnTo>
                                <a:lnTo>
                                  <a:pt x="726" y="96"/>
                                </a:lnTo>
                                <a:lnTo>
                                  <a:pt x="683" y="110"/>
                                </a:lnTo>
                                <a:lnTo>
                                  <a:pt x="640" y="126"/>
                                </a:lnTo>
                                <a:lnTo>
                                  <a:pt x="599" y="145"/>
                                </a:lnTo>
                                <a:lnTo>
                                  <a:pt x="558" y="167"/>
                                </a:lnTo>
                                <a:lnTo>
                                  <a:pt x="518" y="192"/>
                                </a:lnTo>
                                <a:lnTo>
                                  <a:pt x="479" y="218"/>
                                </a:lnTo>
                                <a:lnTo>
                                  <a:pt x="441" y="247"/>
                                </a:lnTo>
                                <a:lnTo>
                                  <a:pt x="404" y="280"/>
                                </a:lnTo>
                                <a:lnTo>
                                  <a:pt x="370" y="315"/>
                                </a:lnTo>
                                <a:lnTo>
                                  <a:pt x="335" y="353"/>
                                </a:lnTo>
                                <a:lnTo>
                                  <a:pt x="303" y="393"/>
                                </a:lnTo>
                                <a:lnTo>
                                  <a:pt x="272" y="437"/>
                                </a:lnTo>
                                <a:lnTo>
                                  <a:pt x="244" y="483"/>
                                </a:lnTo>
                                <a:lnTo>
                                  <a:pt x="217" y="533"/>
                                </a:lnTo>
                                <a:lnTo>
                                  <a:pt x="193" y="585"/>
                                </a:lnTo>
                                <a:lnTo>
                                  <a:pt x="170" y="640"/>
                                </a:lnTo>
                                <a:lnTo>
                                  <a:pt x="150" y="698"/>
                                </a:lnTo>
                                <a:lnTo>
                                  <a:pt x="133" y="760"/>
                                </a:lnTo>
                                <a:lnTo>
                                  <a:pt x="117" y="825"/>
                                </a:lnTo>
                                <a:lnTo>
                                  <a:pt x="105" y="893"/>
                                </a:lnTo>
                                <a:lnTo>
                                  <a:pt x="96" y="964"/>
                                </a:lnTo>
                                <a:lnTo>
                                  <a:pt x="89" y="1038"/>
                                </a:lnTo>
                                <a:lnTo>
                                  <a:pt x="80" y="1102"/>
                                </a:lnTo>
                                <a:lnTo>
                                  <a:pt x="74" y="1165"/>
                                </a:lnTo>
                                <a:lnTo>
                                  <a:pt x="68" y="1228"/>
                                </a:lnTo>
                                <a:lnTo>
                                  <a:pt x="65" y="1288"/>
                                </a:lnTo>
                                <a:lnTo>
                                  <a:pt x="63" y="1348"/>
                                </a:lnTo>
                                <a:lnTo>
                                  <a:pt x="61" y="1406"/>
                                </a:lnTo>
                                <a:lnTo>
                                  <a:pt x="63" y="1464"/>
                                </a:lnTo>
                                <a:lnTo>
                                  <a:pt x="64" y="1520"/>
                                </a:lnTo>
                                <a:lnTo>
                                  <a:pt x="67" y="1575"/>
                                </a:lnTo>
                                <a:lnTo>
                                  <a:pt x="72" y="1628"/>
                                </a:lnTo>
                                <a:lnTo>
                                  <a:pt x="78" y="1680"/>
                                </a:lnTo>
                                <a:lnTo>
                                  <a:pt x="85" y="1731"/>
                                </a:lnTo>
                                <a:lnTo>
                                  <a:pt x="93" y="1779"/>
                                </a:lnTo>
                                <a:lnTo>
                                  <a:pt x="103" y="1827"/>
                                </a:lnTo>
                                <a:lnTo>
                                  <a:pt x="114" y="1872"/>
                                </a:lnTo>
                                <a:lnTo>
                                  <a:pt x="125" y="1916"/>
                                </a:lnTo>
                                <a:lnTo>
                                  <a:pt x="138" y="1958"/>
                                </a:lnTo>
                                <a:lnTo>
                                  <a:pt x="154" y="1999"/>
                                </a:lnTo>
                                <a:lnTo>
                                  <a:pt x="169" y="2038"/>
                                </a:lnTo>
                                <a:lnTo>
                                  <a:pt x="186" y="2074"/>
                                </a:lnTo>
                                <a:lnTo>
                                  <a:pt x="204" y="2109"/>
                                </a:lnTo>
                                <a:lnTo>
                                  <a:pt x="223" y="2141"/>
                                </a:lnTo>
                                <a:lnTo>
                                  <a:pt x="243" y="2171"/>
                                </a:lnTo>
                                <a:lnTo>
                                  <a:pt x="264" y="2200"/>
                                </a:lnTo>
                                <a:lnTo>
                                  <a:pt x="287" y="2227"/>
                                </a:lnTo>
                                <a:lnTo>
                                  <a:pt x="310" y="2251"/>
                                </a:lnTo>
                                <a:lnTo>
                                  <a:pt x="334" y="2273"/>
                                </a:lnTo>
                                <a:lnTo>
                                  <a:pt x="360" y="2293"/>
                                </a:lnTo>
                                <a:lnTo>
                                  <a:pt x="386" y="2310"/>
                                </a:lnTo>
                                <a:lnTo>
                                  <a:pt x="414" y="2325"/>
                                </a:lnTo>
                                <a:lnTo>
                                  <a:pt x="442" y="2338"/>
                                </a:lnTo>
                                <a:lnTo>
                                  <a:pt x="471" y="2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lumMod val="40000"/>
                              <a:lumOff val="60000"/>
                              <a:alpha val="53999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98"/>
                        <wpg:cNvGrpSpPr>
                          <a:grpSpLocks/>
                        </wpg:cNvGrpSpPr>
                        <wpg:grpSpPr bwMode="auto">
                          <a:xfrm>
                            <a:off x="8674" y="6763"/>
                            <a:ext cx="5652" cy="4635"/>
                            <a:chOff x="2128" y="3251"/>
                            <a:chExt cx="8625" cy="7073"/>
                          </a:xfrm>
                        </wpg:grpSpPr>
                        <wps:wsp>
                          <wps:cNvPr id="8" name="Freeform 99"/>
                          <wps:cNvSpPr>
                            <a:spLocks noEditPoints="1"/>
                          </wps:cNvSpPr>
                          <wps:spPr bwMode="auto">
                            <a:xfrm rot="5400000">
                              <a:off x="2861" y="6481"/>
                              <a:ext cx="1151" cy="1671"/>
                            </a:xfrm>
                            <a:custGeom>
                              <a:avLst/>
                              <a:gdLst>
                                <a:gd name="T0" fmla="*/ 2972 w 3607"/>
                                <a:gd name="T1" fmla="*/ 208 h 5046"/>
                                <a:gd name="T2" fmla="*/ 3253 w 3607"/>
                                <a:gd name="T3" fmla="*/ 584 h 5046"/>
                                <a:gd name="T4" fmla="*/ 3454 w 3607"/>
                                <a:gd name="T5" fmla="*/ 1098 h 5046"/>
                                <a:gd name="T6" fmla="*/ 3572 w 3607"/>
                                <a:gd name="T7" fmla="*/ 1710 h 5046"/>
                                <a:gd name="T8" fmla="*/ 3607 w 3607"/>
                                <a:gd name="T9" fmla="*/ 2384 h 5046"/>
                                <a:gd name="T10" fmla="*/ 3556 w 3607"/>
                                <a:gd name="T11" fmla="*/ 3080 h 5046"/>
                                <a:gd name="T12" fmla="*/ 3406 w 3607"/>
                                <a:gd name="T13" fmla="*/ 3738 h 5046"/>
                                <a:gd name="T14" fmla="*/ 3161 w 3607"/>
                                <a:gd name="T15" fmla="*/ 4259 h 5046"/>
                                <a:gd name="T16" fmla="*/ 2847 w 3607"/>
                                <a:gd name="T17" fmla="*/ 4646 h 5046"/>
                                <a:gd name="T18" fmla="*/ 2473 w 3607"/>
                                <a:gd name="T19" fmla="*/ 4902 h 5046"/>
                                <a:gd name="T20" fmla="*/ 2052 w 3607"/>
                                <a:gd name="T21" fmla="*/ 5030 h 5046"/>
                                <a:gd name="T22" fmla="*/ 1593 w 3607"/>
                                <a:gd name="T23" fmla="*/ 5031 h 5046"/>
                                <a:gd name="T24" fmla="*/ 1106 w 3607"/>
                                <a:gd name="T25" fmla="*/ 4908 h 5046"/>
                                <a:gd name="T26" fmla="*/ 700 w 3607"/>
                                <a:gd name="T27" fmla="*/ 4695 h 5046"/>
                                <a:gd name="T28" fmla="*/ 367 w 3607"/>
                                <a:gd name="T29" fmla="*/ 4384 h 5046"/>
                                <a:gd name="T30" fmla="*/ 128 w 3607"/>
                                <a:gd name="T31" fmla="*/ 3982 h 5046"/>
                                <a:gd name="T32" fmla="*/ 10 w 3607"/>
                                <a:gd name="T33" fmla="*/ 3500 h 5046"/>
                                <a:gd name="T34" fmla="*/ 31 w 3607"/>
                                <a:gd name="T35" fmla="*/ 2946 h 5046"/>
                                <a:gd name="T36" fmla="*/ 218 w 3607"/>
                                <a:gd name="T37" fmla="*/ 2326 h 5046"/>
                                <a:gd name="T38" fmla="*/ 545 w 3607"/>
                                <a:gd name="T39" fmla="*/ 1683 h 5046"/>
                                <a:gd name="T40" fmla="*/ 902 w 3607"/>
                                <a:gd name="T41" fmla="*/ 1123 h 5046"/>
                                <a:gd name="T42" fmla="*/ 1279 w 3607"/>
                                <a:gd name="T43" fmla="*/ 662 h 5046"/>
                                <a:gd name="T44" fmla="*/ 1665 w 3607"/>
                                <a:gd name="T45" fmla="*/ 315 h 5046"/>
                                <a:gd name="T46" fmla="*/ 2048 w 3607"/>
                                <a:gd name="T47" fmla="*/ 90 h 5046"/>
                                <a:gd name="T48" fmla="*/ 2416 w 3607"/>
                                <a:gd name="T49" fmla="*/ 0 h 5046"/>
                                <a:gd name="T50" fmla="*/ 2541 w 3607"/>
                                <a:gd name="T51" fmla="*/ 346 h 5046"/>
                                <a:gd name="T52" fmla="*/ 2844 w 3607"/>
                                <a:gd name="T53" fmla="*/ 551 h 5046"/>
                                <a:gd name="T54" fmla="*/ 3079 w 3607"/>
                                <a:gd name="T55" fmla="*/ 900 h 5046"/>
                                <a:gd name="T56" fmla="*/ 3243 w 3607"/>
                                <a:gd name="T57" fmla="*/ 1362 h 5046"/>
                                <a:gd name="T58" fmla="*/ 3335 w 3607"/>
                                <a:gd name="T59" fmla="*/ 1903 h 5046"/>
                                <a:gd name="T60" fmla="*/ 3354 w 3607"/>
                                <a:gd name="T61" fmla="*/ 2493 h 5046"/>
                                <a:gd name="T62" fmla="*/ 3295 w 3607"/>
                                <a:gd name="T63" fmla="*/ 3099 h 5046"/>
                                <a:gd name="T64" fmla="*/ 3173 w 3607"/>
                                <a:gd name="T65" fmla="*/ 3691 h 5046"/>
                                <a:gd name="T66" fmla="*/ 2966 w 3607"/>
                                <a:gd name="T67" fmla="*/ 4178 h 5046"/>
                                <a:gd name="T68" fmla="*/ 2678 w 3607"/>
                                <a:gd name="T69" fmla="*/ 4541 h 5046"/>
                                <a:gd name="T70" fmla="*/ 2326 w 3607"/>
                                <a:gd name="T71" fmla="*/ 4780 h 5046"/>
                                <a:gd name="T72" fmla="*/ 1927 w 3607"/>
                                <a:gd name="T73" fmla="*/ 4899 h 5046"/>
                                <a:gd name="T74" fmla="*/ 1502 w 3607"/>
                                <a:gd name="T75" fmla="*/ 4894 h 5046"/>
                                <a:gd name="T76" fmla="*/ 1077 w 3607"/>
                                <a:gd name="T77" fmla="*/ 4772 h 5046"/>
                                <a:gd name="T78" fmla="*/ 719 w 3607"/>
                                <a:gd name="T79" fmla="*/ 4556 h 5046"/>
                                <a:gd name="T80" fmla="*/ 418 w 3607"/>
                                <a:gd name="T81" fmla="*/ 4244 h 5046"/>
                                <a:gd name="T82" fmla="*/ 204 w 3607"/>
                                <a:gd name="T83" fmla="*/ 3844 h 5046"/>
                                <a:gd name="T84" fmla="*/ 109 w 3607"/>
                                <a:gd name="T85" fmla="*/ 3363 h 5046"/>
                                <a:gd name="T86" fmla="*/ 164 w 3607"/>
                                <a:gd name="T87" fmla="*/ 2812 h 5046"/>
                                <a:gd name="T88" fmla="*/ 399 w 3607"/>
                                <a:gd name="T89" fmla="*/ 2200 h 5046"/>
                                <a:gd name="T90" fmla="*/ 707 w 3607"/>
                                <a:gd name="T91" fmla="*/ 1635 h 5046"/>
                                <a:gd name="T92" fmla="*/ 1027 w 3607"/>
                                <a:gd name="T93" fmla="*/ 1167 h 5046"/>
                                <a:gd name="T94" fmla="*/ 1363 w 3607"/>
                                <a:gd name="T95" fmla="*/ 794 h 5046"/>
                                <a:gd name="T96" fmla="*/ 1704 w 3607"/>
                                <a:gd name="T97" fmla="*/ 523 h 5046"/>
                                <a:gd name="T98" fmla="*/ 2040 w 3607"/>
                                <a:gd name="T99" fmla="*/ 361 h 5046"/>
                                <a:gd name="T100" fmla="*/ 2360 w 3607"/>
                                <a:gd name="T101" fmla="*/ 314 h 50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3607" h="5046">
                                  <a:moveTo>
                                    <a:pt x="2691" y="33"/>
                                  </a:moveTo>
                                  <a:lnTo>
                                    <a:pt x="2767" y="66"/>
                                  </a:lnTo>
                                  <a:lnTo>
                                    <a:pt x="2838" y="105"/>
                                  </a:lnTo>
                                  <a:lnTo>
                                    <a:pt x="2907" y="154"/>
                                  </a:lnTo>
                                  <a:lnTo>
                                    <a:pt x="2972" y="208"/>
                                  </a:lnTo>
                                  <a:lnTo>
                                    <a:pt x="3035" y="271"/>
                                  </a:lnTo>
                                  <a:lnTo>
                                    <a:pt x="3094" y="340"/>
                                  </a:lnTo>
                                  <a:lnTo>
                                    <a:pt x="3151" y="416"/>
                                  </a:lnTo>
                                  <a:lnTo>
                                    <a:pt x="3203" y="497"/>
                                  </a:lnTo>
                                  <a:lnTo>
                                    <a:pt x="3253" y="584"/>
                                  </a:lnTo>
                                  <a:lnTo>
                                    <a:pt x="3301" y="677"/>
                                  </a:lnTo>
                                  <a:lnTo>
                                    <a:pt x="3343" y="776"/>
                                  </a:lnTo>
                                  <a:lnTo>
                                    <a:pt x="3384" y="879"/>
                                  </a:lnTo>
                                  <a:lnTo>
                                    <a:pt x="3421" y="985"/>
                                  </a:lnTo>
                                  <a:lnTo>
                                    <a:pt x="3454" y="1098"/>
                                  </a:lnTo>
                                  <a:lnTo>
                                    <a:pt x="3485" y="1214"/>
                                  </a:lnTo>
                                  <a:lnTo>
                                    <a:pt x="3512" y="1333"/>
                                  </a:lnTo>
                                  <a:lnTo>
                                    <a:pt x="3536" y="1455"/>
                                  </a:lnTo>
                                  <a:lnTo>
                                    <a:pt x="3556" y="1582"/>
                                  </a:lnTo>
                                  <a:lnTo>
                                    <a:pt x="3572" y="1710"/>
                                  </a:lnTo>
                                  <a:lnTo>
                                    <a:pt x="3587" y="1841"/>
                                  </a:lnTo>
                                  <a:lnTo>
                                    <a:pt x="3597" y="1975"/>
                                  </a:lnTo>
                                  <a:lnTo>
                                    <a:pt x="3603" y="2110"/>
                                  </a:lnTo>
                                  <a:lnTo>
                                    <a:pt x="3607" y="2246"/>
                                  </a:lnTo>
                                  <a:lnTo>
                                    <a:pt x="3607" y="2384"/>
                                  </a:lnTo>
                                  <a:lnTo>
                                    <a:pt x="3604" y="2522"/>
                                  </a:lnTo>
                                  <a:lnTo>
                                    <a:pt x="3597" y="2662"/>
                                  </a:lnTo>
                                  <a:lnTo>
                                    <a:pt x="3587" y="2802"/>
                                  </a:lnTo>
                                  <a:lnTo>
                                    <a:pt x="3574" y="2941"/>
                                  </a:lnTo>
                                  <a:lnTo>
                                    <a:pt x="3556" y="3080"/>
                                  </a:lnTo>
                                  <a:lnTo>
                                    <a:pt x="3536" y="3218"/>
                                  </a:lnTo>
                                  <a:lnTo>
                                    <a:pt x="3511" y="3356"/>
                                  </a:lnTo>
                                  <a:lnTo>
                                    <a:pt x="3483" y="3492"/>
                                  </a:lnTo>
                                  <a:lnTo>
                                    <a:pt x="3447" y="3617"/>
                                  </a:lnTo>
                                  <a:lnTo>
                                    <a:pt x="3406" y="3738"/>
                                  </a:lnTo>
                                  <a:lnTo>
                                    <a:pt x="3364" y="3853"/>
                                  </a:lnTo>
                                  <a:lnTo>
                                    <a:pt x="3317" y="3962"/>
                                  </a:lnTo>
                                  <a:lnTo>
                                    <a:pt x="3268" y="4066"/>
                                  </a:lnTo>
                                  <a:lnTo>
                                    <a:pt x="3215" y="4166"/>
                                  </a:lnTo>
                                  <a:lnTo>
                                    <a:pt x="3161" y="4259"/>
                                  </a:lnTo>
                                  <a:lnTo>
                                    <a:pt x="3103" y="4347"/>
                                  </a:lnTo>
                                  <a:lnTo>
                                    <a:pt x="3042" y="4430"/>
                                  </a:lnTo>
                                  <a:lnTo>
                                    <a:pt x="2979" y="4507"/>
                                  </a:lnTo>
                                  <a:lnTo>
                                    <a:pt x="2914" y="4579"/>
                                  </a:lnTo>
                                  <a:lnTo>
                                    <a:pt x="2847" y="4646"/>
                                  </a:lnTo>
                                  <a:lnTo>
                                    <a:pt x="2775" y="4708"/>
                                  </a:lnTo>
                                  <a:lnTo>
                                    <a:pt x="2703" y="4765"/>
                                  </a:lnTo>
                                  <a:lnTo>
                                    <a:pt x="2628" y="4816"/>
                                  </a:lnTo>
                                  <a:lnTo>
                                    <a:pt x="2552" y="4862"/>
                                  </a:lnTo>
                                  <a:lnTo>
                                    <a:pt x="2473" y="4902"/>
                                  </a:lnTo>
                                  <a:lnTo>
                                    <a:pt x="2392" y="4939"/>
                                  </a:lnTo>
                                  <a:lnTo>
                                    <a:pt x="2309" y="4969"/>
                                  </a:lnTo>
                                  <a:lnTo>
                                    <a:pt x="2225" y="4995"/>
                                  </a:lnTo>
                                  <a:lnTo>
                                    <a:pt x="2140" y="5015"/>
                                  </a:lnTo>
                                  <a:lnTo>
                                    <a:pt x="2052" y="5030"/>
                                  </a:lnTo>
                                  <a:lnTo>
                                    <a:pt x="1963" y="5041"/>
                                  </a:lnTo>
                                  <a:lnTo>
                                    <a:pt x="1872" y="5046"/>
                                  </a:lnTo>
                                  <a:lnTo>
                                    <a:pt x="1780" y="5046"/>
                                  </a:lnTo>
                                  <a:lnTo>
                                    <a:pt x="1687" y="5041"/>
                                  </a:lnTo>
                                  <a:lnTo>
                                    <a:pt x="1593" y="5031"/>
                                  </a:lnTo>
                                  <a:lnTo>
                                    <a:pt x="1497" y="5017"/>
                                  </a:lnTo>
                                  <a:lnTo>
                                    <a:pt x="1401" y="4997"/>
                                  </a:lnTo>
                                  <a:lnTo>
                                    <a:pt x="1304" y="4972"/>
                                  </a:lnTo>
                                  <a:lnTo>
                                    <a:pt x="1205" y="4942"/>
                                  </a:lnTo>
                                  <a:lnTo>
                                    <a:pt x="1106" y="4908"/>
                                  </a:lnTo>
                                  <a:lnTo>
                                    <a:pt x="1020" y="4874"/>
                                  </a:lnTo>
                                  <a:lnTo>
                                    <a:pt x="936" y="4835"/>
                                  </a:lnTo>
                                  <a:lnTo>
                                    <a:pt x="855" y="4792"/>
                                  </a:lnTo>
                                  <a:lnTo>
                                    <a:pt x="776" y="4745"/>
                                  </a:lnTo>
                                  <a:lnTo>
                                    <a:pt x="700" y="4695"/>
                                  </a:lnTo>
                                  <a:lnTo>
                                    <a:pt x="628" y="4639"/>
                                  </a:lnTo>
                                  <a:lnTo>
                                    <a:pt x="556" y="4581"/>
                                  </a:lnTo>
                                  <a:lnTo>
                                    <a:pt x="490" y="4519"/>
                                  </a:lnTo>
                                  <a:lnTo>
                                    <a:pt x="427" y="4452"/>
                                  </a:lnTo>
                                  <a:lnTo>
                                    <a:pt x="367" y="4384"/>
                                  </a:lnTo>
                                  <a:lnTo>
                                    <a:pt x="311" y="4310"/>
                                  </a:lnTo>
                                  <a:lnTo>
                                    <a:pt x="259" y="4233"/>
                                  </a:lnTo>
                                  <a:lnTo>
                                    <a:pt x="211" y="4153"/>
                                  </a:lnTo>
                                  <a:lnTo>
                                    <a:pt x="167" y="4070"/>
                                  </a:lnTo>
                                  <a:lnTo>
                                    <a:pt x="128" y="3982"/>
                                  </a:lnTo>
                                  <a:lnTo>
                                    <a:pt x="95" y="3892"/>
                                  </a:lnTo>
                                  <a:lnTo>
                                    <a:pt x="65" y="3799"/>
                                  </a:lnTo>
                                  <a:lnTo>
                                    <a:pt x="42" y="3703"/>
                                  </a:lnTo>
                                  <a:lnTo>
                                    <a:pt x="23" y="3603"/>
                                  </a:lnTo>
                                  <a:lnTo>
                                    <a:pt x="10" y="3500"/>
                                  </a:lnTo>
                                  <a:lnTo>
                                    <a:pt x="1" y="3395"/>
                                  </a:lnTo>
                                  <a:lnTo>
                                    <a:pt x="0" y="3287"/>
                                  </a:lnTo>
                                  <a:lnTo>
                                    <a:pt x="4" y="3176"/>
                                  </a:lnTo>
                                  <a:lnTo>
                                    <a:pt x="14" y="3062"/>
                                  </a:lnTo>
                                  <a:lnTo>
                                    <a:pt x="31" y="2946"/>
                                  </a:lnTo>
                                  <a:lnTo>
                                    <a:pt x="55" y="2826"/>
                                  </a:lnTo>
                                  <a:lnTo>
                                    <a:pt x="86" y="2704"/>
                                  </a:lnTo>
                                  <a:lnTo>
                                    <a:pt x="122" y="2581"/>
                                  </a:lnTo>
                                  <a:lnTo>
                                    <a:pt x="166" y="2455"/>
                                  </a:lnTo>
                                  <a:lnTo>
                                    <a:pt x="218" y="2326"/>
                                  </a:lnTo>
                                  <a:lnTo>
                                    <a:pt x="278" y="2195"/>
                                  </a:lnTo>
                                  <a:lnTo>
                                    <a:pt x="344" y="2063"/>
                                  </a:lnTo>
                                  <a:lnTo>
                                    <a:pt x="409" y="1932"/>
                                  </a:lnTo>
                                  <a:lnTo>
                                    <a:pt x="476" y="1806"/>
                                  </a:lnTo>
                                  <a:lnTo>
                                    <a:pt x="545" y="1683"/>
                                  </a:lnTo>
                                  <a:lnTo>
                                    <a:pt x="613" y="1563"/>
                                  </a:lnTo>
                                  <a:lnTo>
                                    <a:pt x="683" y="1447"/>
                                  </a:lnTo>
                                  <a:lnTo>
                                    <a:pt x="756" y="1334"/>
                                  </a:lnTo>
                                  <a:lnTo>
                                    <a:pt x="828" y="1227"/>
                                  </a:lnTo>
                                  <a:lnTo>
                                    <a:pt x="902" y="1123"/>
                                  </a:lnTo>
                                  <a:lnTo>
                                    <a:pt x="976" y="1022"/>
                                  </a:lnTo>
                                  <a:lnTo>
                                    <a:pt x="1051" y="926"/>
                                  </a:lnTo>
                                  <a:lnTo>
                                    <a:pt x="1127" y="834"/>
                                  </a:lnTo>
                                  <a:lnTo>
                                    <a:pt x="1203" y="746"/>
                                  </a:lnTo>
                                  <a:lnTo>
                                    <a:pt x="1279" y="662"/>
                                  </a:lnTo>
                                  <a:lnTo>
                                    <a:pt x="1356" y="584"/>
                                  </a:lnTo>
                                  <a:lnTo>
                                    <a:pt x="1433" y="509"/>
                                  </a:lnTo>
                                  <a:lnTo>
                                    <a:pt x="1510" y="439"/>
                                  </a:lnTo>
                                  <a:lnTo>
                                    <a:pt x="1588" y="374"/>
                                  </a:lnTo>
                                  <a:lnTo>
                                    <a:pt x="1665" y="315"/>
                                  </a:lnTo>
                                  <a:lnTo>
                                    <a:pt x="1742" y="259"/>
                                  </a:lnTo>
                                  <a:lnTo>
                                    <a:pt x="1819" y="210"/>
                                  </a:lnTo>
                                  <a:lnTo>
                                    <a:pt x="1895" y="165"/>
                                  </a:lnTo>
                                  <a:lnTo>
                                    <a:pt x="1972" y="124"/>
                                  </a:lnTo>
                                  <a:lnTo>
                                    <a:pt x="2048" y="90"/>
                                  </a:lnTo>
                                  <a:lnTo>
                                    <a:pt x="2123" y="60"/>
                                  </a:lnTo>
                                  <a:lnTo>
                                    <a:pt x="2198" y="38"/>
                                  </a:lnTo>
                                  <a:lnTo>
                                    <a:pt x="2271" y="19"/>
                                  </a:lnTo>
                                  <a:lnTo>
                                    <a:pt x="2344" y="7"/>
                                  </a:lnTo>
                                  <a:lnTo>
                                    <a:pt x="2416" y="0"/>
                                  </a:lnTo>
                                  <a:lnTo>
                                    <a:pt x="2486" y="0"/>
                                  </a:lnTo>
                                  <a:lnTo>
                                    <a:pt x="2556" y="5"/>
                                  </a:lnTo>
                                  <a:lnTo>
                                    <a:pt x="2625" y="17"/>
                                  </a:lnTo>
                                  <a:lnTo>
                                    <a:pt x="2691" y="33"/>
                                  </a:lnTo>
                                  <a:close/>
                                  <a:moveTo>
                                    <a:pt x="2541" y="346"/>
                                  </a:moveTo>
                                  <a:lnTo>
                                    <a:pt x="2607" y="373"/>
                                  </a:lnTo>
                                  <a:lnTo>
                                    <a:pt x="2670" y="408"/>
                                  </a:lnTo>
                                  <a:lnTo>
                                    <a:pt x="2730" y="449"/>
                                  </a:lnTo>
                                  <a:lnTo>
                                    <a:pt x="2788" y="497"/>
                                  </a:lnTo>
                                  <a:lnTo>
                                    <a:pt x="2844" y="551"/>
                                  </a:lnTo>
                                  <a:lnTo>
                                    <a:pt x="2896" y="610"/>
                                  </a:lnTo>
                                  <a:lnTo>
                                    <a:pt x="2946" y="675"/>
                                  </a:lnTo>
                                  <a:lnTo>
                                    <a:pt x="2992" y="745"/>
                                  </a:lnTo>
                                  <a:lnTo>
                                    <a:pt x="3037" y="819"/>
                                  </a:lnTo>
                                  <a:lnTo>
                                    <a:pt x="3079" y="900"/>
                                  </a:lnTo>
                                  <a:lnTo>
                                    <a:pt x="3117" y="984"/>
                                  </a:lnTo>
                                  <a:lnTo>
                                    <a:pt x="3152" y="1073"/>
                                  </a:lnTo>
                                  <a:lnTo>
                                    <a:pt x="3186" y="1165"/>
                                  </a:lnTo>
                                  <a:lnTo>
                                    <a:pt x="3217" y="1261"/>
                                  </a:lnTo>
                                  <a:lnTo>
                                    <a:pt x="3243" y="1362"/>
                                  </a:lnTo>
                                  <a:lnTo>
                                    <a:pt x="3268" y="1465"/>
                                  </a:lnTo>
                                  <a:lnTo>
                                    <a:pt x="3289" y="1570"/>
                                  </a:lnTo>
                                  <a:lnTo>
                                    <a:pt x="3308" y="1679"/>
                                  </a:lnTo>
                                  <a:lnTo>
                                    <a:pt x="3323" y="1790"/>
                                  </a:lnTo>
                                  <a:lnTo>
                                    <a:pt x="3335" y="1903"/>
                                  </a:lnTo>
                                  <a:lnTo>
                                    <a:pt x="3346" y="2019"/>
                                  </a:lnTo>
                                  <a:lnTo>
                                    <a:pt x="3352" y="2135"/>
                                  </a:lnTo>
                                  <a:lnTo>
                                    <a:pt x="3355" y="2253"/>
                                  </a:lnTo>
                                  <a:lnTo>
                                    <a:pt x="3356" y="2373"/>
                                  </a:lnTo>
                                  <a:lnTo>
                                    <a:pt x="3354" y="2493"/>
                                  </a:lnTo>
                                  <a:lnTo>
                                    <a:pt x="3348" y="2614"/>
                                  </a:lnTo>
                                  <a:lnTo>
                                    <a:pt x="3340" y="2735"/>
                                  </a:lnTo>
                                  <a:lnTo>
                                    <a:pt x="3328" y="2857"/>
                                  </a:lnTo>
                                  <a:lnTo>
                                    <a:pt x="3313" y="2978"/>
                                  </a:lnTo>
                                  <a:lnTo>
                                    <a:pt x="3295" y="3099"/>
                                  </a:lnTo>
                                  <a:lnTo>
                                    <a:pt x="3273" y="3220"/>
                                  </a:lnTo>
                                  <a:lnTo>
                                    <a:pt x="3250" y="3338"/>
                                  </a:lnTo>
                                  <a:lnTo>
                                    <a:pt x="3228" y="3461"/>
                                  </a:lnTo>
                                  <a:lnTo>
                                    <a:pt x="3202" y="3578"/>
                                  </a:lnTo>
                                  <a:lnTo>
                                    <a:pt x="3173" y="3691"/>
                                  </a:lnTo>
                                  <a:lnTo>
                                    <a:pt x="3138" y="3797"/>
                                  </a:lnTo>
                                  <a:lnTo>
                                    <a:pt x="3100" y="3900"/>
                                  </a:lnTo>
                                  <a:lnTo>
                                    <a:pt x="3060" y="3998"/>
                                  </a:lnTo>
                                  <a:lnTo>
                                    <a:pt x="3015" y="4090"/>
                                  </a:lnTo>
                                  <a:lnTo>
                                    <a:pt x="2966" y="4178"/>
                                  </a:lnTo>
                                  <a:lnTo>
                                    <a:pt x="2914" y="4259"/>
                                  </a:lnTo>
                                  <a:lnTo>
                                    <a:pt x="2860" y="4337"/>
                                  </a:lnTo>
                                  <a:lnTo>
                                    <a:pt x="2801" y="4410"/>
                                  </a:lnTo>
                                  <a:lnTo>
                                    <a:pt x="2741" y="4478"/>
                                  </a:lnTo>
                                  <a:lnTo>
                                    <a:pt x="2678" y="4541"/>
                                  </a:lnTo>
                                  <a:lnTo>
                                    <a:pt x="2612" y="4598"/>
                                  </a:lnTo>
                                  <a:lnTo>
                                    <a:pt x="2544" y="4651"/>
                                  </a:lnTo>
                                  <a:lnTo>
                                    <a:pt x="2473" y="4700"/>
                                  </a:lnTo>
                                  <a:lnTo>
                                    <a:pt x="2401" y="4742"/>
                                  </a:lnTo>
                                  <a:lnTo>
                                    <a:pt x="2326" y="4780"/>
                                  </a:lnTo>
                                  <a:lnTo>
                                    <a:pt x="2249" y="4813"/>
                                  </a:lnTo>
                                  <a:lnTo>
                                    <a:pt x="2171" y="4842"/>
                                  </a:lnTo>
                                  <a:lnTo>
                                    <a:pt x="2091" y="4866"/>
                                  </a:lnTo>
                                  <a:lnTo>
                                    <a:pt x="2010" y="4884"/>
                                  </a:lnTo>
                                  <a:lnTo>
                                    <a:pt x="1927" y="4899"/>
                                  </a:lnTo>
                                  <a:lnTo>
                                    <a:pt x="1844" y="4907"/>
                                  </a:lnTo>
                                  <a:lnTo>
                                    <a:pt x="1760" y="4911"/>
                                  </a:lnTo>
                                  <a:lnTo>
                                    <a:pt x="1675" y="4911"/>
                                  </a:lnTo>
                                  <a:lnTo>
                                    <a:pt x="1588" y="4905"/>
                                  </a:lnTo>
                                  <a:lnTo>
                                    <a:pt x="1502" y="4894"/>
                                  </a:lnTo>
                                  <a:lnTo>
                                    <a:pt x="1415" y="4879"/>
                                  </a:lnTo>
                                  <a:lnTo>
                                    <a:pt x="1327" y="4857"/>
                                  </a:lnTo>
                                  <a:lnTo>
                                    <a:pt x="1241" y="4832"/>
                                  </a:lnTo>
                                  <a:lnTo>
                                    <a:pt x="1153" y="4803"/>
                                  </a:lnTo>
                                  <a:lnTo>
                                    <a:pt x="1077" y="4772"/>
                                  </a:lnTo>
                                  <a:lnTo>
                                    <a:pt x="1002" y="4736"/>
                                  </a:lnTo>
                                  <a:lnTo>
                                    <a:pt x="929" y="4697"/>
                                  </a:lnTo>
                                  <a:lnTo>
                                    <a:pt x="858" y="4655"/>
                                  </a:lnTo>
                                  <a:lnTo>
                                    <a:pt x="788" y="4607"/>
                                  </a:lnTo>
                                  <a:lnTo>
                                    <a:pt x="719" y="4556"/>
                                  </a:lnTo>
                                  <a:lnTo>
                                    <a:pt x="654" y="4502"/>
                                  </a:lnTo>
                                  <a:lnTo>
                                    <a:pt x="590" y="4443"/>
                                  </a:lnTo>
                                  <a:lnTo>
                                    <a:pt x="529" y="4380"/>
                                  </a:lnTo>
                                  <a:lnTo>
                                    <a:pt x="472" y="4314"/>
                                  </a:lnTo>
                                  <a:lnTo>
                                    <a:pt x="418" y="4244"/>
                                  </a:lnTo>
                                  <a:lnTo>
                                    <a:pt x="367" y="4170"/>
                                  </a:lnTo>
                                  <a:lnTo>
                                    <a:pt x="320" y="4093"/>
                                  </a:lnTo>
                                  <a:lnTo>
                                    <a:pt x="278" y="4013"/>
                                  </a:lnTo>
                                  <a:lnTo>
                                    <a:pt x="239" y="3930"/>
                                  </a:lnTo>
                                  <a:lnTo>
                                    <a:pt x="204" y="3844"/>
                                  </a:lnTo>
                                  <a:lnTo>
                                    <a:pt x="175" y="3754"/>
                                  </a:lnTo>
                                  <a:lnTo>
                                    <a:pt x="151" y="3660"/>
                                  </a:lnTo>
                                  <a:lnTo>
                                    <a:pt x="131" y="3564"/>
                                  </a:lnTo>
                                  <a:lnTo>
                                    <a:pt x="118" y="3465"/>
                                  </a:lnTo>
                                  <a:lnTo>
                                    <a:pt x="109" y="3363"/>
                                  </a:lnTo>
                                  <a:lnTo>
                                    <a:pt x="107" y="3257"/>
                                  </a:lnTo>
                                  <a:lnTo>
                                    <a:pt x="112" y="3151"/>
                                  </a:lnTo>
                                  <a:lnTo>
                                    <a:pt x="122" y="3041"/>
                                  </a:lnTo>
                                  <a:lnTo>
                                    <a:pt x="140" y="2927"/>
                                  </a:lnTo>
                                  <a:lnTo>
                                    <a:pt x="164" y="2812"/>
                                  </a:lnTo>
                                  <a:lnTo>
                                    <a:pt x="196" y="2694"/>
                                  </a:lnTo>
                                  <a:lnTo>
                                    <a:pt x="235" y="2574"/>
                                  </a:lnTo>
                                  <a:lnTo>
                                    <a:pt x="281" y="2451"/>
                                  </a:lnTo>
                                  <a:lnTo>
                                    <a:pt x="336" y="2327"/>
                                  </a:lnTo>
                                  <a:lnTo>
                                    <a:pt x="399" y="2200"/>
                                  </a:lnTo>
                                  <a:lnTo>
                                    <a:pt x="471" y="2071"/>
                                  </a:lnTo>
                                  <a:lnTo>
                                    <a:pt x="528" y="1956"/>
                                  </a:lnTo>
                                  <a:lnTo>
                                    <a:pt x="586" y="1846"/>
                                  </a:lnTo>
                                  <a:lnTo>
                                    <a:pt x="647" y="1738"/>
                                  </a:lnTo>
                                  <a:lnTo>
                                    <a:pt x="707" y="1635"/>
                                  </a:lnTo>
                                  <a:lnTo>
                                    <a:pt x="770" y="1535"/>
                                  </a:lnTo>
                                  <a:lnTo>
                                    <a:pt x="833" y="1437"/>
                                  </a:lnTo>
                                  <a:lnTo>
                                    <a:pt x="897" y="1344"/>
                                  </a:lnTo>
                                  <a:lnTo>
                                    <a:pt x="961" y="1254"/>
                                  </a:lnTo>
                                  <a:lnTo>
                                    <a:pt x="1027" y="1167"/>
                                  </a:lnTo>
                                  <a:lnTo>
                                    <a:pt x="1092" y="1086"/>
                                  </a:lnTo>
                                  <a:lnTo>
                                    <a:pt x="1160" y="1006"/>
                                  </a:lnTo>
                                  <a:lnTo>
                                    <a:pt x="1228" y="932"/>
                                  </a:lnTo>
                                  <a:lnTo>
                                    <a:pt x="1295" y="862"/>
                                  </a:lnTo>
                                  <a:lnTo>
                                    <a:pt x="1363" y="794"/>
                                  </a:lnTo>
                                  <a:lnTo>
                                    <a:pt x="1430" y="732"/>
                                  </a:lnTo>
                                  <a:lnTo>
                                    <a:pt x="1499" y="674"/>
                                  </a:lnTo>
                                  <a:lnTo>
                                    <a:pt x="1568" y="619"/>
                                  </a:lnTo>
                                  <a:lnTo>
                                    <a:pt x="1636" y="570"/>
                                  </a:lnTo>
                                  <a:lnTo>
                                    <a:pt x="1704" y="523"/>
                                  </a:lnTo>
                                  <a:lnTo>
                                    <a:pt x="1772" y="482"/>
                                  </a:lnTo>
                                  <a:lnTo>
                                    <a:pt x="1840" y="445"/>
                                  </a:lnTo>
                                  <a:lnTo>
                                    <a:pt x="1907" y="412"/>
                                  </a:lnTo>
                                  <a:lnTo>
                                    <a:pt x="1974" y="384"/>
                                  </a:lnTo>
                                  <a:lnTo>
                                    <a:pt x="2040" y="361"/>
                                  </a:lnTo>
                                  <a:lnTo>
                                    <a:pt x="2106" y="342"/>
                                  </a:lnTo>
                                  <a:lnTo>
                                    <a:pt x="2171" y="328"/>
                                  </a:lnTo>
                                  <a:lnTo>
                                    <a:pt x="2236" y="318"/>
                                  </a:lnTo>
                                  <a:lnTo>
                                    <a:pt x="2299" y="314"/>
                                  </a:lnTo>
                                  <a:lnTo>
                                    <a:pt x="2360" y="314"/>
                                  </a:lnTo>
                                  <a:lnTo>
                                    <a:pt x="2422" y="320"/>
                                  </a:lnTo>
                                  <a:lnTo>
                                    <a:pt x="2482" y="330"/>
                                  </a:lnTo>
                                  <a:lnTo>
                                    <a:pt x="2541" y="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>
                                <a:lumMod val="25000"/>
                                <a:lumOff val="75000"/>
                                <a:alpha val="53999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100"/>
                          <wps:cNvSpPr>
                            <a:spLocks noEditPoints="1"/>
                          </wps:cNvSpPr>
                          <wps:spPr bwMode="auto">
                            <a:xfrm rot="5400000">
                              <a:off x="4638" y="4650"/>
                              <a:ext cx="1629" cy="1584"/>
                            </a:xfrm>
                            <a:custGeom>
                              <a:avLst/>
                              <a:gdLst>
                                <a:gd name="T0" fmla="*/ 3243 w 3575"/>
                                <a:gd name="T1" fmla="*/ 3040 h 3156"/>
                                <a:gd name="T2" fmla="*/ 2899 w 3575"/>
                                <a:gd name="T3" fmla="*/ 3141 h 3156"/>
                                <a:gd name="T4" fmla="*/ 2477 w 3575"/>
                                <a:gd name="T5" fmla="*/ 3149 h 3156"/>
                                <a:gd name="T6" fmla="*/ 2006 w 3575"/>
                                <a:gd name="T7" fmla="*/ 3069 h 3156"/>
                                <a:gd name="T8" fmla="*/ 1512 w 3575"/>
                                <a:gd name="T9" fmla="*/ 2915 h 3156"/>
                                <a:gd name="T10" fmla="*/ 1026 w 3575"/>
                                <a:gd name="T11" fmla="*/ 2693 h 3156"/>
                                <a:gd name="T12" fmla="*/ 592 w 3575"/>
                                <a:gd name="T13" fmla="*/ 2411 h 3156"/>
                                <a:gd name="T14" fmla="*/ 284 w 3575"/>
                                <a:gd name="T15" fmla="*/ 2096 h 3156"/>
                                <a:gd name="T16" fmla="*/ 89 w 3575"/>
                                <a:gd name="T17" fmla="*/ 1768 h 3156"/>
                                <a:gd name="T18" fmla="*/ 4 w 3575"/>
                                <a:gd name="T19" fmla="*/ 1433 h 3156"/>
                                <a:gd name="T20" fmla="*/ 25 w 3575"/>
                                <a:gd name="T21" fmla="*/ 1096 h 3156"/>
                                <a:gd name="T22" fmla="*/ 146 w 3575"/>
                                <a:gd name="T23" fmla="*/ 768 h 3156"/>
                                <a:gd name="T24" fmla="*/ 364 w 3575"/>
                                <a:gd name="T25" fmla="*/ 454 h 3156"/>
                                <a:gd name="T26" fmla="*/ 625 w 3575"/>
                                <a:gd name="T27" fmla="*/ 219 h 3156"/>
                                <a:gd name="T28" fmla="*/ 938 w 3575"/>
                                <a:gd name="T29" fmla="*/ 64 h 3156"/>
                                <a:gd name="T30" fmla="*/ 1289 w 3575"/>
                                <a:gd name="T31" fmla="*/ 0 h 3156"/>
                                <a:gd name="T32" fmla="*/ 1668 w 3575"/>
                                <a:gd name="T33" fmla="*/ 43 h 3156"/>
                                <a:gd name="T34" fmla="*/ 2059 w 3575"/>
                                <a:gd name="T35" fmla="*/ 206 h 3156"/>
                                <a:gd name="T36" fmla="*/ 2454 w 3575"/>
                                <a:gd name="T37" fmla="*/ 503 h 3156"/>
                                <a:gd name="T38" fmla="*/ 2830 w 3575"/>
                                <a:gd name="T39" fmla="*/ 908 h 3156"/>
                                <a:gd name="T40" fmla="*/ 3137 w 3575"/>
                                <a:gd name="T41" fmla="*/ 1313 h 3156"/>
                                <a:gd name="T42" fmla="*/ 3367 w 3575"/>
                                <a:gd name="T43" fmla="*/ 1706 h 3156"/>
                                <a:gd name="T44" fmla="*/ 3514 w 3575"/>
                                <a:gd name="T45" fmla="*/ 2075 h 3156"/>
                                <a:gd name="T46" fmla="*/ 3574 w 3575"/>
                                <a:gd name="T47" fmla="*/ 2409 h 3156"/>
                                <a:gd name="T48" fmla="*/ 3540 w 3575"/>
                                <a:gd name="T49" fmla="*/ 2696 h 3156"/>
                                <a:gd name="T50" fmla="*/ 3259 w 3575"/>
                                <a:gd name="T51" fmla="*/ 2693 h 3156"/>
                                <a:gd name="T52" fmla="*/ 3032 w 3575"/>
                                <a:gd name="T53" fmla="*/ 2855 h 3156"/>
                                <a:gd name="T54" fmla="*/ 2718 w 3575"/>
                                <a:gd name="T55" fmla="*/ 2931 h 3156"/>
                                <a:gd name="T56" fmla="*/ 2344 w 3575"/>
                                <a:gd name="T57" fmla="*/ 2926 h 3156"/>
                                <a:gd name="T58" fmla="*/ 1930 w 3575"/>
                                <a:gd name="T59" fmla="*/ 2849 h 3156"/>
                                <a:gd name="T60" fmla="*/ 1501 w 3575"/>
                                <a:gd name="T61" fmla="*/ 2705 h 3156"/>
                                <a:gd name="T62" fmla="*/ 1081 w 3575"/>
                                <a:gd name="T63" fmla="*/ 2501 h 3156"/>
                                <a:gd name="T64" fmla="*/ 689 w 3575"/>
                                <a:gd name="T65" fmla="*/ 2256 h 3156"/>
                                <a:gd name="T66" fmla="*/ 394 w 3575"/>
                                <a:gd name="T67" fmla="*/ 1979 h 3156"/>
                                <a:gd name="T68" fmla="*/ 210 w 3575"/>
                                <a:gd name="T69" fmla="*/ 1676 h 3156"/>
                                <a:gd name="T70" fmla="*/ 132 w 3575"/>
                                <a:gd name="T71" fmla="*/ 1359 h 3156"/>
                                <a:gd name="T72" fmla="*/ 153 w 3575"/>
                                <a:gd name="T73" fmla="*/ 1043 h 3156"/>
                                <a:gd name="T74" fmla="*/ 269 w 3575"/>
                                <a:gd name="T75" fmla="*/ 740 h 3156"/>
                                <a:gd name="T76" fmla="*/ 470 w 3575"/>
                                <a:gd name="T77" fmla="*/ 469 h 3156"/>
                                <a:gd name="T78" fmla="*/ 720 w 3575"/>
                                <a:gd name="T79" fmla="*/ 270 h 3156"/>
                                <a:gd name="T80" fmla="*/ 1025 w 3575"/>
                                <a:gd name="T81" fmla="*/ 137 h 3156"/>
                                <a:gd name="T82" fmla="*/ 1369 w 3575"/>
                                <a:gd name="T83" fmla="*/ 91 h 3156"/>
                                <a:gd name="T84" fmla="*/ 1740 w 3575"/>
                                <a:gd name="T85" fmla="*/ 152 h 3156"/>
                                <a:gd name="T86" fmla="*/ 2121 w 3575"/>
                                <a:gd name="T87" fmla="*/ 336 h 3156"/>
                                <a:gd name="T88" fmla="*/ 2498 w 3575"/>
                                <a:gd name="T89" fmla="*/ 667 h 3156"/>
                                <a:gd name="T90" fmla="*/ 2822 w 3575"/>
                                <a:gd name="T91" fmla="*/ 1038 h 3156"/>
                                <a:gd name="T92" fmla="*/ 3072 w 3575"/>
                                <a:gd name="T93" fmla="*/ 1391 h 3156"/>
                                <a:gd name="T94" fmla="*/ 3251 w 3575"/>
                                <a:gd name="T95" fmla="*/ 1730 h 3156"/>
                                <a:gd name="T96" fmla="*/ 3354 w 3575"/>
                                <a:gd name="T97" fmla="*/ 2047 h 3156"/>
                                <a:gd name="T98" fmla="*/ 3381 w 3575"/>
                                <a:gd name="T99" fmla="*/ 2330 h 3156"/>
                                <a:gd name="T100" fmla="*/ 3330 w 3575"/>
                                <a:gd name="T101" fmla="*/ 2572 h 3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3575" h="3156">
                                  <a:moveTo>
                                    <a:pt x="3443" y="2886"/>
                                  </a:moveTo>
                                  <a:lnTo>
                                    <a:pt x="3400" y="2931"/>
                                  </a:lnTo>
                                  <a:lnTo>
                                    <a:pt x="3353" y="2971"/>
                                  </a:lnTo>
                                  <a:lnTo>
                                    <a:pt x="3300" y="3008"/>
                                  </a:lnTo>
                                  <a:lnTo>
                                    <a:pt x="3243" y="3040"/>
                                  </a:lnTo>
                                  <a:lnTo>
                                    <a:pt x="3182" y="3068"/>
                                  </a:lnTo>
                                  <a:lnTo>
                                    <a:pt x="3117" y="3092"/>
                                  </a:lnTo>
                                  <a:lnTo>
                                    <a:pt x="3047" y="3112"/>
                                  </a:lnTo>
                                  <a:lnTo>
                                    <a:pt x="2975" y="3128"/>
                                  </a:lnTo>
                                  <a:lnTo>
                                    <a:pt x="2899" y="3141"/>
                                  </a:lnTo>
                                  <a:lnTo>
                                    <a:pt x="2819" y="3150"/>
                                  </a:lnTo>
                                  <a:lnTo>
                                    <a:pt x="2737" y="3155"/>
                                  </a:lnTo>
                                  <a:lnTo>
                                    <a:pt x="2653" y="3156"/>
                                  </a:lnTo>
                                  <a:lnTo>
                                    <a:pt x="2567" y="3153"/>
                                  </a:lnTo>
                                  <a:lnTo>
                                    <a:pt x="2477" y="3149"/>
                                  </a:lnTo>
                                  <a:lnTo>
                                    <a:pt x="2385" y="3139"/>
                                  </a:lnTo>
                                  <a:lnTo>
                                    <a:pt x="2293" y="3126"/>
                                  </a:lnTo>
                                  <a:lnTo>
                                    <a:pt x="2198" y="3111"/>
                                  </a:lnTo>
                                  <a:lnTo>
                                    <a:pt x="2102" y="3092"/>
                                  </a:lnTo>
                                  <a:lnTo>
                                    <a:pt x="2006" y="3069"/>
                                  </a:lnTo>
                                  <a:lnTo>
                                    <a:pt x="1907" y="3044"/>
                                  </a:lnTo>
                                  <a:lnTo>
                                    <a:pt x="1809" y="3016"/>
                                  </a:lnTo>
                                  <a:lnTo>
                                    <a:pt x="1710" y="2985"/>
                                  </a:lnTo>
                                  <a:lnTo>
                                    <a:pt x="1611" y="2952"/>
                                  </a:lnTo>
                                  <a:lnTo>
                                    <a:pt x="1512" y="2915"/>
                                  </a:lnTo>
                                  <a:lnTo>
                                    <a:pt x="1414" y="2875"/>
                                  </a:lnTo>
                                  <a:lnTo>
                                    <a:pt x="1315" y="2834"/>
                                  </a:lnTo>
                                  <a:lnTo>
                                    <a:pt x="1217" y="2789"/>
                                  </a:lnTo>
                                  <a:lnTo>
                                    <a:pt x="1121" y="2742"/>
                                  </a:lnTo>
                                  <a:lnTo>
                                    <a:pt x="1026" y="2693"/>
                                  </a:lnTo>
                                  <a:lnTo>
                                    <a:pt x="931" y="2641"/>
                                  </a:lnTo>
                                  <a:lnTo>
                                    <a:pt x="840" y="2587"/>
                                  </a:lnTo>
                                  <a:lnTo>
                                    <a:pt x="749" y="2530"/>
                                  </a:lnTo>
                                  <a:lnTo>
                                    <a:pt x="668" y="2471"/>
                                  </a:lnTo>
                                  <a:lnTo>
                                    <a:pt x="592" y="2411"/>
                                  </a:lnTo>
                                  <a:lnTo>
                                    <a:pt x="522" y="2349"/>
                                  </a:lnTo>
                                  <a:lnTo>
                                    <a:pt x="456" y="2287"/>
                                  </a:lnTo>
                                  <a:lnTo>
                                    <a:pt x="394" y="2224"/>
                                  </a:lnTo>
                                  <a:lnTo>
                                    <a:pt x="337" y="2160"/>
                                  </a:lnTo>
                                  <a:lnTo>
                                    <a:pt x="284" y="2096"/>
                                  </a:lnTo>
                                  <a:lnTo>
                                    <a:pt x="236" y="2031"/>
                                  </a:lnTo>
                                  <a:lnTo>
                                    <a:pt x="192" y="1966"/>
                                  </a:lnTo>
                                  <a:lnTo>
                                    <a:pt x="153" y="1901"/>
                                  </a:lnTo>
                                  <a:lnTo>
                                    <a:pt x="119" y="1834"/>
                                  </a:lnTo>
                                  <a:lnTo>
                                    <a:pt x="89" y="1768"/>
                                  </a:lnTo>
                                  <a:lnTo>
                                    <a:pt x="64" y="1702"/>
                                  </a:lnTo>
                                  <a:lnTo>
                                    <a:pt x="43" y="1634"/>
                                  </a:lnTo>
                                  <a:lnTo>
                                    <a:pt x="25" y="1567"/>
                                  </a:lnTo>
                                  <a:lnTo>
                                    <a:pt x="13" y="1500"/>
                                  </a:lnTo>
                                  <a:lnTo>
                                    <a:pt x="4" y="1433"/>
                                  </a:lnTo>
                                  <a:lnTo>
                                    <a:pt x="0" y="1365"/>
                                  </a:lnTo>
                                  <a:lnTo>
                                    <a:pt x="0" y="1298"/>
                                  </a:lnTo>
                                  <a:lnTo>
                                    <a:pt x="4" y="1230"/>
                                  </a:lnTo>
                                  <a:lnTo>
                                    <a:pt x="12" y="1164"/>
                                  </a:lnTo>
                                  <a:lnTo>
                                    <a:pt x="25" y="1096"/>
                                  </a:lnTo>
                                  <a:lnTo>
                                    <a:pt x="41" y="1030"/>
                                  </a:lnTo>
                                  <a:lnTo>
                                    <a:pt x="62" y="964"/>
                                  </a:lnTo>
                                  <a:lnTo>
                                    <a:pt x="86" y="899"/>
                                  </a:lnTo>
                                  <a:lnTo>
                                    <a:pt x="114" y="834"/>
                                  </a:lnTo>
                                  <a:lnTo>
                                    <a:pt x="146" y="768"/>
                                  </a:lnTo>
                                  <a:lnTo>
                                    <a:pt x="182" y="703"/>
                                  </a:lnTo>
                                  <a:lnTo>
                                    <a:pt x="222" y="641"/>
                                  </a:lnTo>
                                  <a:lnTo>
                                    <a:pt x="266" y="577"/>
                                  </a:lnTo>
                                  <a:lnTo>
                                    <a:pt x="313" y="515"/>
                                  </a:lnTo>
                                  <a:lnTo>
                                    <a:pt x="364" y="454"/>
                                  </a:lnTo>
                                  <a:lnTo>
                                    <a:pt x="412" y="400"/>
                                  </a:lnTo>
                                  <a:lnTo>
                                    <a:pt x="462" y="352"/>
                                  </a:lnTo>
                                  <a:lnTo>
                                    <a:pt x="515" y="304"/>
                                  </a:lnTo>
                                  <a:lnTo>
                                    <a:pt x="570" y="261"/>
                                  </a:lnTo>
                                  <a:lnTo>
                                    <a:pt x="625" y="219"/>
                                  </a:lnTo>
                                  <a:lnTo>
                                    <a:pt x="685" y="181"/>
                                  </a:lnTo>
                                  <a:lnTo>
                                    <a:pt x="745" y="147"/>
                                  </a:lnTo>
                                  <a:lnTo>
                                    <a:pt x="808" y="116"/>
                                  </a:lnTo>
                                  <a:lnTo>
                                    <a:pt x="872" y="88"/>
                                  </a:lnTo>
                                  <a:lnTo>
                                    <a:pt x="938" y="64"/>
                                  </a:lnTo>
                                  <a:lnTo>
                                    <a:pt x="1006" y="44"/>
                                  </a:lnTo>
                                  <a:lnTo>
                                    <a:pt x="1075" y="26"/>
                                  </a:lnTo>
                                  <a:lnTo>
                                    <a:pt x="1145" y="14"/>
                                  </a:lnTo>
                                  <a:lnTo>
                                    <a:pt x="1216" y="5"/>
                                  </a:lnTo>
                                  <a:lnTo>
                                    <a:pt x="1289" y="0"/>
                                  </a:lnTo>
                                  <a:lnTo>
                                    <a:pt x="1363" y="0"/>
                                  </a:lnTo>
                                  <a:lnTo>
                                    <a:pt x="1438" y="4"/>
                                  </a:lnTo>
                                  <a:lnTo>
                                    <a:pt x="1514" y="12"/>
                                  </a:lnTo>
                                  <a:lnTo>
                                    <a:pt x="1589" y="25"/>
                                  </a:lnTo>
                                  <a:lnTo>
                                    <a:pt x="1668" y="43"/>
                                  </a:lnTo>
                                  <a:lnTo>
                                    <a:pt x="1745" y="65"/>
                                  </a:lnTo>
                                  <a:lnTo>
                                    <a:pt x="1823" y="92"/>
                                  </a:lnTo>
                                  <a:lnTo>
                                    <a:pt x="1901" y="126"/>
                                  </a:lnTo>
                                  <a:lnTo>
                                    <a:pt x="1981" y="162"/>
                                  </a:lnTo>
                                  <a:lnTo>
                                    <a:pt x="2059" y="206"/>
                                  </a:lnTo>
                                  <a:lnTo>
                                    <a:pt x="2139" y="255"/>
                                  </a:lnTo>
                                  <a:lnTo>
                                    <a:pt x="2218" y="308"/>
                                  </a:lnTo>
                                  <a:lnTo>
                                    <a:pt x="2297" y="367"/>
                                  </a:lnTo>
                                  <a:lnTo>
                                    <a:pt x="2376" y="432"/>
                                  </a:lnTo>
                                  <a:lnTo>
                                    <a:pt x="2454" y="503"/>
                                  </a:lnTo>
                                  <a:lnTo>
                                    <a:pt x="2532" y="580"/>
                                  </a:lnTo>
                                  <a:lnTo>
                                    <a:pt x="2611" y="663"/>
                                  </a:lnTo>
                                  <a:lnTo>
                                    <a:pt x="2686" y="745"/>
                                  </a:lnTo>
                                  <a:lnTo>
                                    <a:pt x="2760" y="827"/>
                                  </a:lnTo>
                                  <a:lnTo>
                                    <a:pt x="2830" y="908"/>
                                  </a:lnTo>
                                  <a:lnTo>
                                    <a:pt x="2898" y="990"/>
                                  </a:lnTo>
                                  <a:lnTo>
                                    <a:pt x="2962" y="1070"/>
                                  </a:lnTo>
                                  <a:lnTo>
                                    <a:pt x="3023" y="1152"/>
                                  </a:lnTo>
                                  <a:lnTo>
                                    <a:pt x="3083" y="1233"/>
                                  </a:lnTo>
                                  <a:lnTo>
                                    <a:pt x="3137" y="1313"/>
                                  </a:lnTo>
                                  <a:lnTo>
                                    <a:pt x="3191" y="1394"/>
                                  </a:lnTo>
                                  <a:lnTo>
                                    <a:pt x="3239" y="1473"/>
                                  </a:lnTo>
                                  <a:lnTo>
                                    <a:pt x="3285" y="1551"/>
                                  </a:lnTo>
                                  <a:lnTo>
                                    <a:pt x="3328" y="1629"/>
                                  </a:lnTo>
                                  <a:lnTo>
                                    <a:pt x="3367" y="1706"/>
                                  </a:lnTo>
                                  <a:lnTo>
                                    <a:pt x="3404" y="1782"/>
                                  </a:lnTo>
                                  <a:lnTo>
                                    <a:pt x="3437" y="1857"/>
                                  </a:lnTo>
                                  <a:lnTo>
                                    <a:pt x="3466" y="1931"/>
                                  </a:lnTo>
                                  <a:lnTo>
                                    <a:pt x="3492" y="2004"/>
                                  </a:lnTo>
                                  <a:lnTo>
                                    <a:pt x="3514" y="2075"/>
                                  </a:lnTo>
                                  <a:lnTo>
                                    <a:pt x="3533" y="2146"/>
                                  </a:lnTo>
                                  <a:lnTo>
                                    <a:pt x="3549" y="2213"/>
                                  </a:lnTo>
                                  <a:lnTo>
                                    <a:pt x="3562" y="2281"/>
                                  </a:lnTo>
                                  <a:lnTo>
                                    <a:pt x="3569" y="2346"/>
                                  </a:lnTo>
                                  <a:lnTo>
                                    <a:pt x="3574" y="2409"/>
                                  </a:lnTo>
                                  <a:lnTo>
                                    <a:pt x="3575" y="2470"/>
                                  </a:lnTo>
                                  <a:lnTo>
                                    <a:pt x="3572" y="2530"/>
                                  </a:lnTo>
                                  <a:lnTo>
                                    <a:pt x="3565" y="2587"/>
                                  </a:lnTo>
                                  <a:lnTo>
                                    <a:pt x="3555" y="2643"/>
                                  </a:lnTo>
                                  <a:lnTo>
                                    <a:pt x="3540" y="2696"/>
                                  </a:lnTo>
                                  <a:lnTo>
                                    <a:pt x="3523" y="2747"/>
                                  </a:lnTo>
                                  <a:lnTo>
                                    <a:pt x="3500" y="2796"/>
                                  </a:lnTo>
                                  <a:lnTo>
                                    <a:pt x="3474" y="2842"/>
                                  </a:lnTo>
                                  <a:lnTo>
                                    <a:pt x="3443" y="2886"/>
                                  </a:lnTo>
                                  <a:close/>
                                  <a:moveTo>
                                    <a:pt x="3259" y="2693"/>
                                  </a:moveTo>
                                  <a:lnTo>
                                    <a:pt x="3223" y="2733"/>
                                  </a:lnTo>
                                  <a:lnTo>
                                    <a:pt x="3180" y="2768"/>
                                  </a:lnTo>
                                  <a:lnTo>
                                    <a:pt x="3135" y="2802"/>
                                  </a:lnTo>
                                  <a:lnTo>
                                    <a:pt x="3085" y="2830"/>
                                  </a:lnTo>
                                  <a:lnTo>
                                    <a:pt x="3032" y="2855"/>
                                  </a:lnTo>
                                  <a:lnTo>
                                    <a:pt x="2976" y="2877"/>
                                  </a:lnTo>
                                  <a:lnTo>
                                    <a:pt x="2915" y="2895"/>
                                  </a:lnTo>
                                  <a:lnTo>
                                    <a:pt x="2853" y="2911"/>
                                  </a:lnTo>
                                  <a:lnTo>
                                    <a:pt x="2787" y="2922"/>
                                  </a:lnTo>
                                  <a:lnTo>
                                    <a:pt x="2718" y="2931"/>
                                  </a:lnTo>
                                  <a:lnTo>
                                    <a:pt x="2647" y="2937"/>
                                  </a:lnTo>
                                  <a:lnTo>
                                    <a:pt x="2575" y="2938"/>
                                  </a:lnTo>
                                  <a:lnTo>
                                    <a:pt x="2499" y="2938"/>
                                  </a:lnTo>
                                  <a:lnTo>
                                    <a:pt x="2422" y="2933"/>
                                  </a:lnTo>
                                  <a:lnTo>
                                    <a:pt x="2344" y="2926"/>
                                  </a:lnTo>
                                  <a:lnTo>
                                    <a:pt x="2263" y="2916"/>
                                  </a:lnTo>
                                  <a:lnTo>
                                    <a:pt x="2181" y="2903"/>
                                  </a:lnTo>
                                  <a:lnTo>
                                    <a:pt x="2098" y="2888"/>
                                  </a:lnTo>
                                  <a:lnTo>
                                    <a:pt x="2014" y="2869"/>
                                  </a:lnTo>
                                  <a:lnTo>
                                    <a:pt x="1930" y="2849"/>
                                  </a:lnTo>
                                  <a:lnTo>
                                    <a:pt x="1844" y="2825"/>
                                  </a:lnTo>
                                  <a:lnTo>
                                    <a:pt x="1759" y="2798"/>
                                  </a:lnTo>
                                  <a:lnTo>
                                    <a:pt x="1672" y="2770"/>
                                  </a:lnTo>
                                  <a:lnTo>
                                    <a:pt x="1587" y="2738"/>
                                  </a:lnTo>
                                  <a:lnTo>
                                    <a:pt x="1501" y="2705"/>
                                  </a:lnTo>
                                  <a:lnTo>
                                    <a:pt x="1415" y="2668"/>
                                  </a:lnTo>
                                  <a:lnTo>
                                    <a:pt x="1331" y="2630"/>
                                  </a:lnTo>
                                  <a:lnTo>
                                    <a:pt x="1247" y="2588"/>
                                  </a:lnTo>
                                  <a:lnTo>
                                    <a:pt x="1164" y="2546"/>
                                  </a:lnTo>
                                  <a:lnTo>
                                    <a:pt x="1081" y="2501"/>
                                  </a:lnTo>
                                  <a:lnTo>
                                    <a:pt x="1000" y="2454"/>
                                  </a:lnTo>
                                  <a:lnTo>
                                    <a:pt x="921" y="2405"/>
                                  </a:lnTo>
                                  <a:lnTo>
                                    <a:pt x="839" y="2356"/>
                                  </a:lnTo>
                                  <a:lnTo>
                                    <a:pt x="762" y="2307"/>
                                  </a:lnTo>
                                  <a:lnTo>
                                    <a:pt x="689" y="2256"/>
                                  </a:lnTo>
                                  <a:lnTo>
                                    <a:pt x="621" y="2202"/>
                                  </a:lnTo>
                                  <a:lnTo>
                                    <a:pt x="558" y="2149"/>
                                  </a:lnTo>
                                  <a:lnTo>
                                    <a:pt x="498" y="2094"/>
                                  </a:lnTo>
                                  <a:lnTo>
                                    <a:pt x="444" y="2037"/>
                                  </a:lnTo>
                                  <a:lnTo>
                                    <a:pt x="394" y="1979"/>
                                  </a:lnTo>
                                  <a:lnTo>
                                    <a:pt x="349" y="1919"/>
                                  </a:lnTo>
                                  <a:lnTo>
                                    <a:pt x="307" y="1859"/>
                                  </a:lnTo>
                                  <a:lnTo>
                                    <a:pt x="271" y="1799"/>
                                  </a:lnTo>
                                  <a:lnTo>
                                    <a:pt x="239" y="1737"/>
                                  </a:lnTo>
                                  <a:lnTo>
                                    <a:pt x="210" y="1676"/>
                                  </a:lnTo>
                                  <a:lnTo>
                                    <a:pt x="186" y="1613"/>
                                  </a:lnTo>
                                  <a:lnTo>
                                    <a:pt x="166" y="1550"/>
                                  </a:lnTo>
                                  <a:lnTo>
                                    <a:pt x="151" y="1487"/>
                                  </a:lnTo>
                                  <a:lnTo>
                                    <a:pt x="139" y="1423"/>
                                  </a:lnTo>
                                  <a:lnTo>
                                    <a:pt x="132" y="1359"/>
                                  </a:lnTo>
                                  <a:lnTo>
                                    <a:pt x="128" y="1297"/>
                                  </a:lnTo>
                                  <a:lnTo>
                                    <a:pt x="128" y="1233"/>
                                  </a:lnTo>
                                  <a:lnTo>
                                    <a:pt x="133" y="1169"/>
                                  </a:lnTo>
                                  <a:lnTo>
                                    <a:pt x="141" y="1106"/>
                                  </a:lnTo>
                                  <a:lnTo>
                                    <a:pt x="153" y="1043"/>
                                  </a:lnTo>
                                  <a:lnTo>
                                    <a:pt x="169" y="982"/>
                                  </a:lnTo>
                                  <a:lnTo>
                                    <a:pt x="189" y="920"/>
                                  </a:lnTo>
                                  <a:lnTo>
                                    <a:pt x="213" y="860"/>
                                  </a:lnTo>
                                  <a:lnTo>
                                    <a:pt x="239" y="799"/>
                                  </a:lnTo>
                                  <a:lnTo>
                                    <a:pt x="269" y="740"/>
                                  </a:lnTo>
                                  <a:lnTo>
                                    <a:pt x="304" y="682"/>
                                  </a:lnTo>
                                  <a:lnTo>
                                    <a:pt x="342" y="625"/>
                                  </a:lnTo>
                                  <a:lnTo>
                                    <a:pt x="383" y="570"/>
                                  </a:lnTo>
                                  <a:lnTo>
                                    <a:pt x="428" y="515"/>
                                  </a:lnTo>
                                  <a:lnTo>
                                    <a:pt x="470" y="469"/>
                                  </a:lnTo>
                                  <a:lnTo>
                                    <a:pt x="515" y="425"/>
                                  </a:lnTo>
                                  <a:lnTo>
                                    <a:pt x="562" y="382"/>
                                  </a:lnTo>
                                  <a:lnTo>
                                    <a:pt x="613" y="342"/>
                                  </a:lnTo>
                                  <a:lnTo>
                                    <a:pt x="666" y="304"/>
                                  </a:lnTo>
                                  <a:lnTo>
                                    <a:pt x="720" y="270"/>
                                  </a:lnTo>
                                  <a:lnTo>
                                    <a:pt x="777" y="237"/>
                                  </a:lnTo>
                                  <a:lnTo>
                                    <a:pt x="836" y="207"/>
                                  </a:lnTo>
                                  <a:lnTo>
                                    <a:pt x="897" y="181"/>
                                  </a:lnTo>
                                  <a:lnTo>
                                    <a:pt x="960" y="157"/>
                                  </a:lnTo>
                                  <a:lnTo>
                                    <a:pt x="1025" y="137"/>
                                  </a:lnTo>
                                  <a:lnTo>
                                    <a:pt x="1091" y="121"/>
                                  </a:lnTo>
                                  <a:lnTo>
                                    <a:pt x="1159" y="108"/>
                                  </a:lnTo>
                                  <a:lnTo>
                                    <a:pt x="1228" y="98"/>
                                  </a:lnTo>
                                  <a:lnTo>
                                    <a:pt x="1298" y="92"/>
                                  </a:lnTo>
                                  <a:lnTo>
                                    <a:pt x="1369" y="91"/>
                                  </a:lnTo>
                                  <a:lnTo>
                                    <a:pt x="1442" y="94"/>
                                  </a:lnTo>
                                  <a:lnTo>
                                    <a:pt x="1515" y="102"/>
                                  </a:lnTo>
                                  <a:lnTo>
                                    <a:pt x="1589" y="112"/>
                                  </a:lnTo>
                                  <a:lnTo>
                                    <a:pt x="1664" y="129"/>
                                  </a:lnTo>
                                  <a:lnTo>
                                    <a:pt x="1740" y="152"/>
                                  </a:lnTo>
                                  <a:lnTo>
                                    <a:pt x="1816" y="178"/>
                                  </a:lnTo>
                                  <a:lnTo>
                                    <a:pt x="1892" y="208"/>
                                  </a:lnTo>
                                  <a:lnTo>
                                    <a:pt x="1968" y="246"/>
                                  </a:lnTo>
                                  <a:lnTo>
                                    <a:pt x="2044" y="289"/>
                                  </a:lnTo>
                                  <a:lnTo>
                                    <a:pt x="2121" y="336"/>
                                  </a:lnTo>
                                  <a:lnTo>
                                    <a:pt x="2197" y="391"/>
                                  </a:lnTo>
                                  <a:lnTo>
                                    <a:pt x="2273" y="450"/>
                                  </a:lnTo>
                                  <a:lnTo>
                                    <a:pt x="2348" y="516"/>
                                  </a:lnTo>
                                  <a:lnTo>
                                    <a:pt x="2423" y="589"/>
                                  </a:lnTo>
                                  <a:lnTo>
                                    <a:pt x="2498" y="667"/>
                                  </a:lnTo>
                                  <a:lnTo>
                                    <a:pt x="2571" y="753"/>
                                  </a:lnTo>
                                  <a:lnTo>
                                    <a:pt x="2638" y="824"/>
                                  </a:lnTo>
                                  <a:lnTo>
                                    <a:pt x="2702" y="895"/>
                                  </a:lnTo>
                                  <a:lnTo>
                                    <a:pt x="2764" y="966"/>
                                  </a:lnTo>
                                  <a:lnTo>
                                    <a:pt x="2822" y="1038"/>
                                  </a:lnTo>
                                  <a:lnTo>
                                    <a:pt x="2877" y="1110"/>
                                  </a:lnTo>
                                  <a:lnTo>
                                    <a:pt x="2931" y="1181"/>
                                  </a:lnTo>
                                  <a:lnTo>
                                    <a:pt x="2981" y="1250"/>
                                  </a:lnTo>
                                  <a:lnTo>
                                    <a:pt x="3028" y="1321"/>
                                  </a:lnTo>
                                  <a:lnTo>
                                    <a:pt x="3072" y="1391"/>
                                  </a:lnTo>
                                  <a:lnTo>
                                    <a:pt x="3113" y="1460"/>
                                  </a:lnTo>
                                  <a:lnTo>
                                    <a:pt x="3153" y="1529"/>
                                  </a:lnTo>
                                  <a:lnTo>
                                    <a:pt x="3188" y="1597"/>
                                  </a:lnTo>
                                  <a:lnTo>
                                    <a:pt x="3220" y="1664"/>
                                  </a:lnTo>
                                  <a:lnTo>
                                    <a:pt x="3251" y="1730"/>
                                  </a:lnTo>
                                  <a:lnTo>
                                    <a:pt x="3277" y="1796"/>
                                  </a:lnTo>
                                  <a:lnTo>
                                    <a:pt x="3301" y="1860"/>
                                  </a:lnTo>
                                  <a:lnTo>
                                    <a:pt x="3322" y="1924"/>
                                  </a:lnTo>
                                  <a:lnTo>
                                    <a:pt x="3340" y="1986"/>
                                  </a:lnTo>
                                  <a:lnTo>
                                    <a:pt x="3354" y="2047"/>
                                  </a:lnTo>
                                  <a:lnTo>
                                    <a:pt x="3366" y="2107"/>
                                  </a:lnTo>
                                  <a:lnTo>
                                    <a:pt x="3376" y="2165"/>
                                  </a:lnTo>
                                  <a:lnTo>
                                    <a:pt x="3380" y="2221"/>
                                  </a:lnTo>
                                  <a:lnTo>
                                    <a:pt x="3383" y="2277"/>
                                  </a:lnTo>
                                  <a:lnTo>
                                    <a:pt x="3381" y="2330"/>
                                  </a:lnTo>
                                  <a:lnTo>
                                    <a:pt x="3378" y="2382"/>
                                  </a:lnTo>
                                  <a:lnTo>
                                    <a:pt x="3371" y="2433"/>
                                  </a:lnTo>
                                  <a:lnTo>
                                    <a:pt x="3360" y="2481"/>
                                  </a:lnTo>
                                  <a:lnTo>
                                    <a:pt x="3347" y="2528"/>
                                  </a:lnTo>
                                  <a:lnTo>
                                    <a:pt x="3330" y="2572"/>
                                  </a:lnTo>
                                  <a:lnTo>
                                    <a:pt x="3310" y="2615"/>
                                  </a:lnTo>
                                  <a:lnTo>
                                    <a:pt x="3287" y="2655"/>
                                  </a:lnTo>
                                  <a:lnTo>
                                    <a:pt x="3259" y="26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4">
                                <a:lumMod val="40000"/>
                                <a:lumOff val="60000"/>
                                <a:alpha val="53999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101"/>
                          <wps:cNvSpPr>
                            <a:spLocks noEditPoints="1"/>
                          </wps:cNvSpPr>
                          <wps:spPr bwMode="auto">
                            <a:xfrm rot="5400000">
                              <a:off x="2469" y="4359"/>
                              <a:ext cx="1822" cy="2503"/>
                            </a:xfrm>
                            <a:custGeom>
                              <a:avLst/>
                              <a:gdLst>
                                <a:gd name="T0" fmla="*/ 299 w 3997"/>
                                <a:gd name="T1" fmla="*/ 4648 h 4989"/>
                                <a:gd name="T2" fmla="*/ 97 w 3997"/>
                                <a:gd name="T3" fmla="*/ 4211 h 4989"/>
                                <a:gd name="T4" fmla="*/ 7 w 3997"/>
                                <a:gd name="T5" fmla="*/ 3652 h 4989"/>
                                <a:gd name="T6" fmla="*/ 20 w 3997"/>
                                <a:gd name="T7" fmla="*/ 3012 h 4989"/>
                                <a:gd name="T8" fmla="*/ 131 w 3997"/>
                                <a:gd name="T9" fmla="*/ 2327 h 4989"/>
                                <a:gd name="T10" fmla="*/ 333 w 3997"/>
                                <a:gd name="T11" fmla="*/ 1639 h 4989"/>
                                <a:gd name="T12" fmla="*/ 625 w 3997"/>
                                <a:gd name="T13" fmla="*/ 1010 h 4989"/>
                                <a:gd name="T14" fmla="*/ 985 w 3997"/>
                                <a:gd name="T15" fmla="*/ 540 h 4989"/>
                                <a:gd name="T16" fmla="*/ 1384 w 3997"/>
                                <a:gd name="T17" fmla="*/ 218 h 4989"/>
                                <a:gd name="T18" fmla="*/ 1815 w 3997"/>
                                <a:gd name="T19" fmla="*/ 41 h 4989"/>
                                <a:gd name="T20" fmla="*/ 2265 w 3997"/>
                                <a:gd name="T21" fmla="*/ 4 h 4989"/>
                                <a:gd name="T22" fmla="*/ 2727 w 3997"/>
                                <a:gd name="T23" fmla="*/ 101 h 4989"/>
                                <a:gd name="T24" fmla="*/ 3188 w 3997"/>
                                <a:gd name="T25" fmla="*/ 331 h 4989"/>
                                <a:gd name="T26" fmla="*/ 3550 w 3997"/>
                                <a:gd name="T27" fmla="*/ 631 h 4989"/>
                                <a:gd name="T28" fmla="*/ 3818 w 3997"/>
                                <a:gd name="T29" fmla="*/ 1016 h 4989"/>
                                <a:gd name="T30" fmla="*/ 3970 w 3997"/>
                                <a:gd name="T31" fmla="*/ 1470 h 4989"/>
                                <a:gd name="T32" fmla="*/ 3986 w 3997"/>
                                <a:gd name="T33" fmla="*/ 1980 h 4989"/>
                                <a:gd name="T34" fmla="*/ 3844 w 3997"/>
                                <a:gd name="T35" fmla="*/ 2532 h 4989"/>
                                <a:gd name="T36" fmla="*/ 3523 w 3997"/>
                                <a:gd name="T37" fmla="*/ 3115 h 4989"/>
                                <a:gd name="T38" fmla="*/ 3056 w 3997"/>
                                <a:gd name="T39" fmla="*/ 3690 h 4989"/>
                                <a:gd name="T40" fmla="*/ 2576 w 3997"/>
                                <a:gd name="T41" fmla="*/ 4177 h 4989"/>
                                <a:gd name="T42" fmla="*/ 2098 w 3997"/>
                                <a:gd name="T43" fmla="*/ 4557 h 4989"/>
                                <a:gd name="T44" fmla="*/ 1636 w 3997"/>
                                <a:gd name="T45" fmla="*/ 4823 h 4989"/>
                                <a:gd name="T46" fmla="*/ 1203 w 3997"/>
                                <a:gd name="T47" fmla="*/ 4967 h 4989"/>
                                <a:gd name="T48" fmla="*/ 814 w 3997"/>
                                <a:gd name="T49" fmla="*/ 4977 h 4989"/>
                                <a:gd name="T50" fmla="*/ 762 w 3997"/>
                                <a:gd name="T51" fmla="*/ 4604 h 4989"/>
                                <a:gd name="T52" fmla="*/ 502 w 3997"/>
                                <a:gd name="T53" fmla="*/ 4333 h 4989"/>
                                <a:gd name="T54" fmla="*/ 342 w 3997"/>
                                <a:gd name="T55" fmla="*/ 3932 h 4989"/>
                                <a:gd name="T56" fmla="*/ 275 w 3997"/>
                                <a:gd name="T57" fmla="*/ 3433 h 4989"/>
                                <a:gd name="T58" fmla="*/ 300 w 3997"/>
                                <a:gd name="T59" fmla="*/ 2868 h 4989"/>
                                <a:gd name="T60" fmla="*/ 409 w 3997"/>
                                <a:gd name="T61" fmla="*/ 2271 h 4989"/>
                                <a:gd name="T62" fmla="*/ 600 w 3997"/>
                                <a:gd name="T63" fmla="*/ 1676 h 4989"/>
                                <a:gd name="T64" fmla="*/ 851 w 3997"/>
                                <a:gd name="T65" fmla="*/ 1107 h 4989"/>
                                <a:gd name="T66" fmla="*/ 1162 w 3997"/>
                                <a:gd name="T67" fmla="*/ 663 h 4989"/>
                                <a:gd name="T68" fmla="*/ 1530 w 3997"/>
                                <a:gd name="T69" fmla="*/ 361 h 4989"/>
                                <a:gd name="T70" fmla="*/ 1936 w 3997"/>
                                <a:gd name="T71" fmla="*/ 196 h 4989"/>
                                <a:gd name="T72" fmla="*/ 2360 w 3997"/>
                                <a:gd name="T73" fmla="*/ 164 h 4989"/>
                                <a:gd name="T74" fmla="*/ 2787 w 3997"/>
                                <a:gd name="T75" fmla="*/ 260 h 4989"/>
                                <a:gd name="T76" fmla="*/ 3188 w 3997"/>
                                <a:gd name="T77" fmla="*/ 474 h 4989"/>
                                <a:gd name="T78" fmla="*/ 3501 w 3997"/>
                                <a:gd name="T79" fmla="*/ 766 h 4989"/>
                                <a:gd name="T80" fmla="*/ 3736 w 3997"/>
                                <a:gd name="T81" fmla="*/ 1145 h 4989"/>
                                <a:gd name="T82" fmla="*/ 3864 w 3997"/>
                                <a:gd name="T83" fmla="*/ 1594 h 4989"/>
                                <a:gd name="T84" fmla="*/ 3856 w 3997"/>
                                <a:gd name="T85" fmla="*/ 2097 h 4989"/>
                                <a:gd name="T86" fmla="*/ 3681 w 3997"/>
                                <a:gd name="T87" fmla="*/ 2639 h 4989"/>
                                <a:gd name="T88" fmla="*/ 3314 w 3997"/>
                                <a:gd name="T89" fmla="*/ 3203 h 4989"/>
                                <a:gd name="T90" fmla="*/ 2882 w 3997"/>
                                <a:gd name="T91" fmla="*/ 3704 h 4989"/>
                                <a:gd name="T92" fmla="*/ 2460 w 3997"/>
                                <a:gd name="T93" fmla="*/ 4104 h 4989"/>
                                <a:gd name="T94" fmla="*/ 2042 w 3997"/>
                                <a:gd name="T95" fmla="*/ 4406 h 4989"/>
                                <a:gd name="T96" fmla="*/ 1640 w 3997"/>
                                <a:gd name="T97" fmla="*/ 4605 h 4989"/>
                                <a:gd name="T98" fmla="*/ 1268 w 3997"/>
                                <a:gd name="T99" fmla="*/ 4697 h 4989"/>
                                <a:gd name="T100" fmla="*/ 936 w 3997"/>
                                <a:gd name="T101" fmla="*/ 4674 h 49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3997" h="4989">
                                  <a:moveTo>
                                    <a:pt x="543" y="4884"/>
                                  </a:moveTo>
                                  <a:lnTo>
                                    <a:pt x="476" y="4836"/>
                                  </a:lnTo>
                                  <a:lnTo>
                                    <a:pt x="412" y="4781"/>
                                  </a:lnTo>
                                  <a:lnTo>
                                    <a:pt x="352" y="4718"/>
                                  </a:lnTo>
                                  <a:lnTo>
                                    <a:pt x="299" y="4648"/>
                                  </a:lnTo>
                                  <a:lnTo>
                                    <a:pt x="249" y="4572"/>
                                  </a:lnTo>
                                  <a:lnTo>
                                    <a:pt x="204" y="4490"/>
                                  </a:lnTo>
                                  <a:lnTo>
                                    <a:pt x="165" y="4403"/>
                                  </a:lnTo>
                                  <a:lnTo>
                                    <a:pt x="128" y="4309"/>
                                  </a:lnTo>
                                  <a:lnTo>
                                    <a:pt x="97" y="4211"/>
                                  </a:lnTo>
                                  <a:lnTo>
                                    <a:pt x="71" y="4108"/>
                                  </a:lnTo>
                                  <a:lnTo>
                                    <a:pt x="49" y="4000"/>
                                  </a:lnTo>
                                  <a:lnTo>
                                    <a:pt x="30" y="3888"/>
                                  </a:lnTo>
                                  <a:lnTo>
                                    <a:pt x="17" y="3772"/>
                                  </a:lnTo>
                                  <a:lnTo>
                                    <a:pt x="7" y="3652"/>
                                  </a:lnTo>
                                  <a:lnTo>
                                    <a:pt x="1" y="3529"/>
                                  </a:lnTo>
                                  <a:lnTo>
                                    <a:pt x="0" y="3403"/>
                                  </a:lnTo>
                                  <a:lnTo>
                                    <a:pt x="3" y="3276"/>
                                  </a:lnTo>
                                  <a:lnTo>
                                    <a:pt x="10" y="3144"/>
                                  </a:lnTo>
                                  <a:lnTo>
                                    <a:pt x="20" y="3012"/>
                                  </a:lnTo>
                                  <a:lnTo>
                                    <a:pt x="35" y="2877"/>
                                  </a:lnTo>
                                  <a:lnTo>
                                    <a:pt x="54" y="2740"/>
                                  </a:lnTo>
                                  <a:lnTo>
                                    <a:pt x="75" y="2603"/>
                                  </a:lnTo>
                                  <a:lnTo>
                                    <a:pt x="101" y="2466"/>
                                  </a:lnTo>
                                  <a:lnTo>
                                    <a:pt x="131" y="2327"/>
                                  </a:lnTo>
                                  <a:lnTo>
                                    <a:pt x="164" y="2189"/>
                                  </a:lnTo>
                                  <a:lnTo>
                                    <a:pt x="202" y="2050"/>
                                  </a:lnTo>
                                  <a:lnTo>
                                    <a:pt x="242" y="1913"/>
                                  </a:lnTo>
                                  <a:lnTo>
                                    <a:pt x="286" y="1775"/>
                                  </a:lnTo>
                                  <a:lnTo>
                                    <a:pt x="333" y="1639"/>
                                  </a:lnTo>
                                  <a:lnTo>
                                    <a:pt x="384" y="1504"/>
                                  </a:lnTo>
                                  <a:lnTo>
                                    <a:pt x="438" y="1371"/>
                                  </a:lnTo>
                                  <a:lnTo>
                                    <a:pt x="496" y="1240"/>
                                  </a:lnTo>
                                  <a:lnTo>
                                    <a:pt x="560" y="1122"/>
                                  </a:lnTo>
                                  <a:lnTo>
                                    <a:pt x="625" y="1010"/>
                                  </a:lnTo>
                                  <a:lnTo>
                                    <a:pt x="694" y="904"/>
                                  </a:lnTo>
                                  <a:lnTo>
                                    <a:pt x="764" y="804"/>
                                  </a:lnTo>
                                  <a:lnTo>
                                    <a:pt x="835" y="710"/>
                                  </a:lnTo>
                                  <a:lnTo>
                                    <a:pt x="909" y="622"/>
                                  </a:lnTo>
                                  <a:lnTo>
                                    <a:pt x="985" y="540"/>
                                  </a:lnTo>
                                  <a:lnTo>
                                    <a:pt x="1062" y="463"/>
                                  </a:lnTo>
                                  <a:lnTo>
                                    <a:pt x="1140" y="393"/>
                                  </a:lnTo>
                                  <a:lnTo>
                                    <a:pt x="1221" y="329"/>
                                  </a:lnTo>
                                  <a:lnTo>
                                    <a:pt x="1301" y="271"/>
                                  </a:lnTo>
                                  <a:lnTo>
                                    <a:pt x="1384" y="218"/>
                                  </a:lnTo>
                                  <a:lnTo>
                                    <a:pt x="1468" y="172"/>
                                  </a:lnTo>
                                  <a:lnTo>
                                    <a:pt x="1553" y="131"/>
                                  </a:lnTo>
                                  <a:lnTo>
                                    <a:pt x="1639" y="95"/>
                                  </a:lnTo>
                                  <a:lnTo>
                                    <a:pt x="1727" y="65"/>
                                  </a:lnTo>
                                  <a:lnTo>
                                    <a:pt x="1815" y="41"/>
                                  </a:lnTo>
                                  <a:lnTo>
                                    <a:pt x="1904" y="23"/>
                                  </a:lnTo>
                                  <a:lnTo>
                                    <a:pt x="1993" y="10"/>
                                  </a:lnTo>
                                  <a:lnTo>
                                    <a:pt x="2083" y="1"/>
                                  </a:lnTo>
                                  <a:lnTo>
                                    <a:pt x="2174" y="0"/>
                                  </a:lnTo>
                                  <a:lnTo>
                                    <a:pt x="2265" y="4"/>
                                  </a:lnTo>
                                  <a:lnTo>
                                    <a:pt x="2357" y="12"/>
                                  </a:lnTo>
                                  <a:lnTo>
                                    <a:pt x="2449" y="26"/>
                                  </a:lnTo>
                                  <a:lnTo>
                                    <a:pt x="2542" y="46"/>
                                  </a:lnTo>
                                  <a:lnTo>
                                    <a:pt x="2634" y="71"/>
                                  </a:lnTo>
                                  <a:lnTo>
                                    <a:pt x="2727" y="101"/>
                                  </a:lnTo>
                                  <a:lnTo>
                                    <a:pt x="2819" y="136"/>
                                  </a:lnTo>
                                  <a:lnTo>
                                    <a:pt x="2912" y="178"/>
                                  </a:lnTo>
                                  <a:lnTo>
                                    <a:pt x="3004" y="223"/>
                                  </a:lnTo>
                                  <a:lnTo>
                                    <a:pt x="3097" y="274"/>
                                  </a:lnTo>
                                  <a:lnTo>
                                    <a:pt x="3188" y="331"/>
                                  </a:lnTo>
                                  <a:lnTo>
                                    <a:pt x="3268" y="383"/>
                                  </a:lnTo>
                                  <a:lnTo>
                                    <a:pt x="3343" y="440"/>
                                  </a:lnTo>
                                  <a:lnTo>
                                    <a:pt x="3416" y="501"/>
                                  </a:lnTo>
                                  <a:lnTo>
                                    <a:pt x="3485" y="565"/>
                                  </a:lnTo>
                                  <a:lnTo>
                                    <a:pt x="3550" y="631"/>
                                  </a:lnTo>
                                  <a:lnTo>
                                    <a:pt x="3611" y="702"/>
                                  </a:lnTo>
                                  <a:lnTo>
                                    <a:pt x="3670" y="777"/>
                                  </a:lnTo>
                                  <a:lnTo>
                                    <a:pt x="3723" y="854"/>
                                  </a:lnTo>
                                  <a:lnTo>
                                    <a:pt x="3773" y="933"/>
                                  </a:lnTo>
                                  <a:lnTo>
                                    <a:pt x="3818" y="1016"/>
                                  </a:lnTo>
                                  <a:lnTo>
                                    <a:pt x="3858" y="1102"/>
                                  </a:lnTo>
                                  <a:lnTo>
                                    <a:pt x="3894" y="1190"/>
                                  </a:lnTo>
                                  <a:lnTo>
                                    <a:pt x="3925" y="1282"/>
                                  </a:lnTo>
                                  <a:lnTo>
                                    <a:pt x="3949" y="1375"/>
                                  </a:lnTo>
                                  <a:lnTo>
                                    <a:pt x="3970" y="1470"/>
                                  </a:lnTo>
                                  <a:lnTo>
                                    <a:pt x="3985" y="1568"/>
                                  </a:lnTo>
                                  <a:lnTo>
                                    <a:pt x="3995" y="1669"/>
                                  </a:lnTo>
                                  <a:lnTo>
                                    <a:pt x="3997" y="1771"/>
                                  </a:lnTo>
                                  <a:lnTo>
                                    <a:pt x="3995" y="1875"/>
                                  </a:lnTo>
                                  <a:lnTo>
                                    <a:pt x="3986" y="1980"/>
                                  </a:lnTo>
                                  <a:lnTo>
                                    <a:pt x="3971" y="2088"/>
                                  </a:lnTo>
                                  <a:lnTo>
                                    <a:pt x="3949" y="2197"/>
                                  </a:lnTo>
                                  <a:lnTo>
                                    <a:pt x="3921" y="2307"/>
                                  </a:lnTo>
                                  <a:lnTo>
                                    <a:pt x="3887" y="2419"/>
                                  </a:lnTo>
                                  <a:lnTo>
                                    <a:pt x="3844" y="2532"/>
                                  </a:lnTo>
                                  <a:lnTo>
                                    <a:pt x="3795" y="2647"/>
                                  </a:lnTo>
                                  <a:lnTo>
                                    <a:pt x="3738" y="2762"/>
                                  </a:lnTo>
                                  <a:lnTo>
                                    <a:pt x="3674" y="2879"/>
                                  </a:lnTo>
                                  <a:lnTo>
                                    <a:pt x="3602" y="2996"/>
                                  </a:lnTo>
                                  <a:lnTo>
                                    <a:pt x="3523" y="3115"/>
                                  </a:lnTo>
                                  <a:lnTo>
                                    <a:pt x="3435" y="3233"/>
                                  </a:lnTo>
                                  <a:lnTo>
                                    <a:pt x="3340" y="3351"/>
                                  </a:lnTo>
                                  <a:lnTo>
                                    <a:pt x="3246" y="3469"/>
                                  </a:lnTo>
                                  <a:lnTo>
                                    <a:pt x="3151" y="3581"/>
                                  </a:lnTo>
                                  <a:lnTo>
                                    <a:pt x="3056" y="3690"/>
                                  </a:lnTo>
                                  <a:lnTo>
                                    <a:pt x="2962" y="3795"/>
                                  </a:lnTo>
                                  <a:lnTo>
                                    <a:pt x="2865" y="3897"/>
                                  </a:lnTo>
                                  <a:lnTo>
                                    <a:pt x="2769" y="3994"/>
                                  </a:lnTo>
                                  <a:lnTo>
                                    <a:pt x="2673" y="4088"/>
                                  </a:lnTo>
                                  <a:lnTo>
                                    <a:pt x="2576" y="4177"/>
                                  </a:lnTo>
                                  <a:lnTo>
                                    <a:pt x="2480" y="4261"/>
                                  </a:lnTo>
                                  <a:lnTo>
                                    <a:pt x="2384" y="4341"/>
                                  </a:lnTo>
                                  <a:lnTo>
                                    <a:pt x="2288" y="4418"/>
                                  </a:lnTo>
                                  <a:lnTo>
                                    <a:pt x="2193" y="4489"/>
                                  </a:lnTo>
                                  <a:lnTo>
                                    <a:pt x="2098" y="4557"/>
                                  </a:lnTo>
                                  <a:lnTo>
                                    <a:pt x="2003" y="4620"/>
                                  </a:lnTo>
                                  <a:lnTo>
                                    <a:pt x="1910" y="4678"/>
                                  </a:lnTo>
                                  <a:lnTo>
                                    <a:pt x="1817" y="4731"/>
                                  </a:lnTo>
                                  <a:lnTo>
                                    <a:pt x="1726" y="4779"/>
                                  </a:lnTo>
                                  <a:lnTo>
                                    <a:pt x="1636" y="4823"/>
                                  </a:lnTo>
                                  <a:lnTo>
                                    <a:pt x="1546" y="4862"/>
                                  </a:lnTo>
                                  <a:lnTo>
                                    <a:pt x="1458" y="4895"/>
                                  </a:lnTo>
                                  <a:lnTo>
                                    <a:pt x="1371" y="4924"/>
                                  </a:lnTo>
                                  <a:lnTo>
                                    <a:pt x="1286" y="4948"/>
                                  </a:lnTo>
                                  <a:lnTo>
                                    <a:pt x="1203" y="4967"/>
                                  </a:lnTo>
                                  <a:lnTo>
                                    <a:pt x="1121" y="4980"/>
                                  </a:lnTo>
                                  <a:lnTo>
                                    <a:pt x="1040" y="4987"/>
                                  </a:lnTo>
                                  <a:lnTo>
                                    <a:pt x="963" y="4989"/>
                                  </a:lnTo>
                                  <a:lnTo>
                                    <a:pt x="887" y="4985"/>
                                  </a:lnTo>
                                  <a:lnTo>
                                    <a:pt x="814" y="4977"/>
                                  </a:lnTo>
                                  <a:lnTo>
                                    <a:pt x="743" y="4962"/>
                                  </a:lnTo>
                                  <a:lnTo>
                                    <a:pt x="674" y="4942"/>
                                  </a:lnTo>
                                  <a:lnTo>
                                    <a:pt x="607" y="4916"/>
                                  </a:lnTo>
                                  <a:lnTo>
                                    <a:pt x="543" y="4884"/>
                                  </a:lnTo>
                                  <a:close/>
                                  <a:moveTo>
                                    <a:pt x="762" y="4604"/>
                                  </a:moveTo>
                                  <a:lnTo>
                                    <a:pt x="702" y="4562"/>
                                  </a:lnTo>
                                  <a:lnTo>
                                    <a:pt x="645" y="4513"/>
                                  </a:lnTo>
                                  <a:lnTo>
                                    <a:pt x="594" y="4459"/>
                                  </a:lnTo>
                                  <a:lnTo>
                                    <a:pt x="546" y="4398"/>
                                  </a:lnTo>
                                  <a:lnTo>
                                    <a:pt x="502" y="4333"/>
                                  </a:lnTo>
                                  <a:lnTo>
                                    <a:pt x="463" y="4262"/>
                                  </a:lnTo>
                                  <a:lnTo>
                                    <a:pt x="426" y="4186"/>
                                  </a:lnTo>
                                  <a:lnTo>
                                    <a:pt x="394" y="4106"/>
                                  </a:lnTo>
                                  <a:lnTo>
                                    <a:pt x="365" y="4020"/>
                                  </a:lnTo>
                                  <a:lnTo>
                                    <a:pt x="342" y="3932"/>
                                  </a:lnTo>
                                  <a:lnTo>
                                    <a:pt x="322" y="3838"/>
                                  </a:lnTo>
                                  <a:lnTo>
                                    <a:pt x="304" y="3742"/>
                                  </a:lnTo>
                                  <a:lnTo>
                                    <a:pt x="291" y="3641"/>
                                  </a:lnTo>
                                  <a:lnTo>
                                    <a:pt x="281" y="3538"/>
                                  </a:lnTo>
                                  <a:lnTo>
                                    <a:pt x="275" y="3433"/>
                                  </a:lnTo>
                                  <a:lnTo>
                                    <a:pt x="274" y="3324"/>
                                  </a:lnTo>
                                  <a:lnTo>
                                    <a:pt x="275" y="3213"/>
                                  </a:lnTo>
                                  <a:lnTo>
                                    <a:pt x="280" y="3100"/>
                                  </a:lnTo>
                                  <a:lnTo>
                                    <a:pt x="288" y="2984"/>
                                  </a:lnTo>
                                  <a:lnTo>
                                    <a:pt x="300" y="2868"/>
                                  </a:lnTo>
                                  <a:lnTo>
                                    <a:pt x="316" y="2751"/>
                                  </a:lnTo>
                                  <a:lnTo>
                                    <a:pt x="333" y="2631"/>
                                  </a:lnTo>
                                  <a:lnTo>
                                    <a:pt x="356" y="2512"/>
                                  </a:lnTo>
                                  <a:lnTo>
                                    <a:pt x="381" y="2392"/>
                                  </a:lnTo>
                                  <a:lnTo>
                                    <a:pt x="409" y="2271"/>
                                  </a:lnTo>
                                  <a:lnTo>
                                    <a:pt x="441" y="2152"/>
                                  </a:lnTo>
                                  <a:lnTo>
                                    <a:pt x="476" y="2031"/>
                                  </a:lnTo>
                                  <a:lnTo>
                                    <a:pt x="514" y="1911"/>
                                  </a:lnTo>
                                  <a:lnTo>
                                    <a:pt x="555" y="1793"/>
                                  </a:lnTo>
                                  <a:lnTo>
                                    <a:pt x="600" y="1676"/>
                                  </a:lnTo>
                                  <a:lnTo>
                                    <a:pt x="647" y="1559"/>
                                  </a:lnTo>
                                  <a:lnTo>
                                    <a:pt x="698" y="1444"/>
                                  </a:lnTo>
                                  <a:lnTo>
                                    <a:pt x="745" y="1327"/>
                                  </a:lnTo>
                                  <a:lnTo>
                                    <a:pt x="796" y="1214"/>
                                  </a:lnTo>
                                  <a:lnTo>
                                    <a:pt x="851" y="1107"/>
                                  </a:lnTo>
                                  <a:lnTo>
                                    <a:pt x="907" y="1007"/>
                                  </a:lnTo>
                                  <a:lnTo>
                                    <a:pt x="968" y="913"/>
                                  </a:lnTo>
                                  <a:lnTo>
                                    <a:pt x="1030" y="824"/>
                                  </a:lnTo>
                                  <a:lnTo>
                                    <a:pt x="1095" y="740"/>
                                  </a:lnTo>
                                  <a:lnTo>
                                    <a:pt x="1162" y="663"/>
                                  </a:lnTo>
                                  <a:lnTo>
                                    <a:pt x="1232" y="591"/>
                                  </a:lnTo>
                                  <a:lnTo>
                                    <a:pt x="1304" y="526"/>
                                  </a:lnTo>
                                  <a:lnTo>
                                    <a:pt x="1377" y="466"/>
                                  </a:lnTo>
                                  <a:lnTo>
                                    <a:pt x="1453" y="410"/>
                                  </a:lnTo>
                                  <a:lnTo>
                                    <a:pt x="1530" y="361"/>
                                  </a:lnTo>
                                  <a:lnTo>
                                    <a:pt x="1608" y="316"/>
                                  </a:lnTo>
                                  <a:lnTo>
                                    <a:pt x="1689" y="279"/>
                                  </a:lnTo>
                                  <a:lnTo>
                                    <a:pt x="1770" y="245"/>
                                  </a:lnTo>
                                  <a:lnTo>
                                    <a:pt x="1853" y="218"/>
                                  </a:lnTo>
                                  <a:lnTo>
                                    <a:pt x="1936" y="196"/>
                                  </a:lnTo>
                                  <a:lnTo>
                                    <a:pt x="2020" y="179"/>
                                  </a:lnTo>
                                  <a:lnTo>
                                    <a:pt x="2104" y="167"/>
                                  </a:lnTo>
                                  <a:lnTo>
                                    <a:pt x="2189" y="161"/>
                                  </a:lnTo>
                                  <a:lnTo>
                                    <a:pt x="2275" y="160"/>
                                  </a:lnTo>
                                  <a:lnTo>
                                    <a:pt x="2360" y="164"/>
                                  </a:lnTo>
                                  <a:lnTo>
                                    <a:pt x="2447" y="173"/>
                                  </a:lnTo>
                                  <a:lnTo>
                                    <a:pt x="2532" y="187"/>
                                  </a:lnTo>
                                  <a:lnTo>
                                    <a:pt x="2618" y="206"/>
                                  </a:lnTo>
                                  <a:lnTo>
                                    <a:pt x="2703" y="231"/>
                                  </a:lnTo>
                                  <a:lnTo>
                                    <a:pt x="2787" y="260"/>
                                  </a:lnTo>
                                  <a:lnTo>
                                    <a:pt x="2871" y="294"/>
                                  </a:lnTo>
                                  <a:lnTo>
                                    <a:pt x="2954" y="333"/>
                                  </a:lnTo>
                                  <a:lnTo>
                                    <a:pt x="3037" y="378"/>
                                  </a:lnTo>
                                  <a:lnTo>
                                    <a:pt x="3118" y="427"/>
                                  </a:lnTo>
                                  <a:lnTo>
                                    <a:pt x="3188" y="474"/>
                                  </a:lnTo>
                                  <a:lnTo>
                                    <a:pt x="3256" y="525"/>
                                  </a:lnTo>
                                  <a:lnTo>
                                    <a:pt x="3321" y="579"/>
                                  </a:lnTo>
                                  <a:lnTo>
                                    <a:pt x="3384" y="639"/>
                                  </a:lnTo>
                                  <a:lnTo>
                                    <a:pt x="3443" y="701"/>
                                  </a:lnTo>
                                  <a:lnTo>
                                    <a:pt x="3501" y="766"/>
                                  </a:lnTo>
                                  <a:lnTo>
                                    <a:pt x="3556" y="836"/>
                                  </a:lnTo>
                                  <a:lnTo>
                                    <a:pt x="3606" y="909"/>
                                  </a:lnTo>
                                  <a:lnTo>
                                    <a:pt x="3653" y="984"/>
                                  </a:lnTo>
                                  <a:lnTo>
                                    <a:pt x="3697" y="1064"/>
                                  </a:lnTo>
                                  <a:lnTo>
                                    <a:pt x="3736" y="1145"/>
                                  </a:lnTo>
                                  <a:lnTo>
                                    <a:pt x="3772" y="1231"/>
                                  </a:lnTo>
                                  <a:lnTo>
                                    <a:pt x="3801" y="1317"/>
                                  </a:lnTo>
                                  <a:lnTo>
                                    <a:pt x="3827" y="1407"/>
                                  </a:lnTo>
                                  <a:lnTo>
                                    <a:pt x="3849" y="1499"/>
                                  </a:lnTo>
                                  <a:lnTo>
                                    <a:pt x="3864" y="1594"/>
                                  </a:lnTo>
                                  <a:lnTo>
                                    <a:pt x="3874" y="1691"/>
                                  </a:lnTo>
                                  <a:lnTo>
                                    <a:pt x="3878" y="1789"/>
                                  </a:lnTo>
                                  <a:lnTo>
                                    <a:pt x="3877" y="1890"/>
                                  </a:lnTo>
                                  <a:lnTo>
                                    <a:pt x="3870" y="1993"/>
                                  </a:lnTo>
                                  <a:lnTo>
                                    <a:pt x="3856" y="2097"/>
                                  </a:lnTo>
                                  <a:lnTo>
                                    <a:pt x="3834" y="2203"/>
                                  </a:lnTo>
                                  <a:lnTo>
                                    <a:pt x="3807" y="2309"/>
                                  </a:lnTo>
                                  <a:lnTo>
                                    <a:pt x="3773" y="2418"/>
                                  </a:lnTo>
                                  <a:lnTo>
                                    <a:pt x="3731" y="2528"/>
                                  </a:lnTo>
                                  <a:lnTo>
                                    <a:pt x="3681" y="2639"/>
                                  </a:lnTo>
                                  <a:lnTo>
                                    <a:pt x="3625" y="2750"/>
                                  </a:lnTo>
                                  <a:lnTo>
                                    <a:pt x="3559" y="2862"/>
                                  </a:lnTo>
                                  <a:lnTo>
                                    <a:pt x="3486" y="2975"/>
                                  </a:lnTo>
                                  <a:lnTo>
                                    <a:pt x="3404" y="3088"/>
                                  </a:lnTo>
                                  <a:lnTo>
                                    <a:pt x="3314" y="3203"/>
                                  </a:lnTo>
                                  <a:lnTo>
                                    <a:pt x="3214" y="3317"/>
                                  </a:lnTo>
                                  <a:lnTo>
                                    <a:pt x="3132" y="3419"/>
                                  </a:lnTo>
                                  <a:lnTo>
                                    <a:pt x="3049" y="3518"/>
                                  </a:lnTo>
                                  <a:lnTo>
                                    <a:pt x="2965" y="3613"/>
                                  </a:lnTo>
                                  <a:lnTo>
                                    <a:pt x="2882" y="3704"/>
                                  </a:lnTo>
                                  <a:lnTo>
                                    <a:pt x="2798" y="3792"/>
                                  </a:lnTo>
                                  <a:lnTo>
                                    <a:pt x="2714" y="3876"/>
                                  </a:lnTo>
                                  <a:lnTo>
                                    <a:pt x="2629" y="3955"/>
                                  </a:lnTo>
                                  <a:lnTo>
                                    <a:pt x="2544" y="4032"/>
                                  </a:lnTo>
                                  <a:lnTo>
                                    <a:pt x="2460" y="4104"/>
                                  </a:lnTo>
                                  <a:lnTo>
                                    <a:pt x="2376" y="4173"/>
                                  </a:lnTo>
                                  <a:lnTo>
                                    <a:pt x="2291" y="4237"/>
                                  </a:lnTo>
                                  <a:lnTo>
                                    <a:pt x="2208" y="4297"/>
                                  </a:lnTo>
                                  <a:lnTo>
                                    <a:pt x="2125" y="4354"/>
                                  </a:lnTo>
                                  <a:lnTo>
                                    <a:pt x="2042" y="4406"/>
                                  </a:lnTo>
                                  <a:lnTo>
                                    <a:pt x="1961" y="4455"/>
                                  </a:lnTo>
                                  <a:lnTo>
                                    <a:pt x="1879" y="4499"/>
                                  </a:lnTo>
                                  <a:lnTo>
                                    <a:pt x="1798" y="4539"/>
                                  </a:lnTo>
                                  <a:lnTo>
                                    <a:pt x="1719" y="4575"/>
                                  </a:lnTo>
                                  <a:lnTo>
                                    <a:pt x="1640" y="4605"/>
                                  </a:lnTo>
                                  <a:lnTo>
                                    <a:pt x="1563" y="4633"/>
                                  </a:lnTo>
                                  <a:lnTo>
                                    <a:pt x="1487" y="4655"/>
                                  </a:lnTo>
                                  <a:lnTo>
                                    <a:pt x="1413" y="4674"/>
                                  </a:lnTo>
                                  <a:lnTo>
                                    <a:pt x="1339" y="4687"/>
                                  </a:lnTo>
                                  <a:lnTo>
                                    <a:pt x="1268" y="4697"/>
                                  </a:lnTo>
                                  <a:lnTo>
                                    <a:pt x="1198" y="4701"/>
                                  </a:lnTo>
                                  <a:lnTo>
                                    <a:pt x="1129" y="4701"/>
                                  </a:lnTo>
                                  <a:lnTo>
                                    <a:pt x="1063" y="4697"/>
                                  </a:lnTo>
                                  <a:lnTo>
                                    <a:pt x="999" y="4688"/>
                                  </a:lnTo>
                                  <a:lnTo>
                                    <a:pt x="936" y="4674"/>
                                  </a:lnTo>
                                  <a:lnTo>
                                    <a:pt x="875" y="4655"/>
                                  </a:lnTo>
                                  <a:lnTo>
                                    <a:pt x="817" y="4633"/>
                                  </a:lnTo>
                                  <a:lnTo>
                                    <a:pt x="762" y="46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40000"/>
                                <a:lumOff val="60000"/>
                                <a:alpha val="53999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102"/>
                          <wps:cNvSpPr>
                            <a:spLocks noEditPoints="1"/>
                          </wps:cNvSpPr>
                          <wps:spPr bwMode="auto">
                            <a:xfrm rot="5400000">
                              <a:off x="5360" y="7488"/>
                              <a:ext cx="2964" cy="2707"/>
                            </a:xfrm>
                            <a:custGeom>
                              <a:avLst/>
                              <a:gdLst>
                                <a:gd name="T0" fmla="*/ 502 w 6503"/>
                                <a:gd name="T1" fmla="*/ 311 h 5391"/>
                                <a:gd name="T2" fmla="*/ 1094 w 6503"/>
                                <a:gd name="T3" fmla="*/ 78 h 5391"/>
                                <a:gd name="T4" fmla="*/ 1837 w 6503"/>
                                <a:gd name="T5" fmla="*/ 0 h 5391"/>
                                <a:gd name="T6" fmla="*/ 2683 w 6503"/>
                                <a:gd name="T7" fmla="*/ 65 h 5391"/>
                                <a:gd name="T8" fmla="*/ 3577 w 6503"/>
                                <a:gd name="T9" fmla="*/ 260 h 5391"/>
                                <a:gd name="T10" fmla="*/ 4470 w 6503"/>
                                <a:gd name="T11" fmla="*/ 577 h 5391"/>
                                <a:gd name="T12" fmla="*/ 5279 w 6503"/>
                                <a:gd name="T13" fmla="*/ 1008 h 5391"/>
                                <a:gd name="T14" fmla="*/ 5873 w 6503"/>
                                <a:gd name="T15" fmla="*/ 1514 h 5391"/>
                                <a:gd name="T16" fmla="*/ 6268 w 6503"/>
                                <a:gd name="T17" fmla="*/ 2064 h 5391"/>
                                <a:gd name="T18" fmla="*/ 6471 w 6503"/>
                                <a:gd name="T19" fmla="*/ 2643 h 5391"/>
                                <a:gd name="T20" fmla="*/ 6488 w 6503"/>
                                <a:gd name="T21" fmla="*/ 3239 h 5391"/>
                                <a:gd name="T22" fmla="*/ 6325 w 6503"/>
                                <a:gd name="T23" fmla="*/ 3839 h 5391"/>
                                <a:gd name="T24" fmla="*/ 5988 w 6503"/>
                                <a:gd name="T25" fmla="*/ 4430 h 5391"/>
                                <a:gd name="T26" fmla="*/ 5564 w 6503"/>
                                <a:gd name="T27" fmla="*/ 4882 h 5391"/>
                                <a:gd name="T28" fmla="*/ 5037 w 6503"/>
                                <a:gd name="T29" fmla="*/ 5207 h 5391"/>
                                <a:gd name="T30" fmla="*/ 4426 w 6503"/>
                                <a:gd name="T31" fmla="*/ 5374 h 5391"/>
                                <a:gd name="T32" fmla="*/ 3753 w 6503"/>
                                <a:gd name="T33" fmla="*/ 5357 h 5391"/>
                                <a:gd name="T34" fmla="*/ 3034 w 6503"/>
                                <a:gd name="T35" fmla="*/ 5131 h 5391"/>
                                <a:gd name="T36" fmla="*/ 2290 w 6503"/>
                                <a:gd name="T37" fmla="*/ 4665 h 5391"/>
                                <a:gd name="T38" fmla="*/ 1563 w 6503"/>
                                <a:gd name="T39" fmla="*/ 4009 h 5391"/>
                                <a:gd name="T40" fmla="*/ 957 w 6503"/>
                                <a:gd name="T41" fmla="*/ 3343 h 5391"/>
                                <a:gd name="T42" fmla="*/ 490 w 6503"/>
                                <a:gd name="T43" fmla="*/ 2684 h 5391"/>
                                <a:gd name="T44" fmla="*/ 172 w 6503"/>
                                <a:gd name="T45" fmla="*/ 2057 h 5391"/>
                                <a:gd name="T46" fmla="*/ 16 w 6503"/>
                                <a:gd name="T47" fmla="*/ 1477 h 5391"/>
                                <a:gd name="T48" fmla="*/ 30 w 6503"/>
                                <a:gd name="T49" fmla="*/ 964 h 5391"/>
                                <a:gd name="T50" fmla="*/ 526 w 6503"/>
                                <a:gd name="T51" fmla="*/ 924 h 5391"/>
                                <a:gd name="T52" fmla="*/ 903 w 6503"/>
                                <a:gd name="T53" fmla="*/ 601 h 5391"/>
                                <a:gd name="T54" fmla="*/ 1445 w 6503"/>
                                <a:gd name="T55" fmla="*/ 420 h 5391"/>
                                <a:gd name="T56" fmla="*/ 2108 w 6503"/>
                                <a:gd name="T57" fmla="*/ 371 h 5391"/>
                                <a:gd name="T58" fmla="*/ 2850 w 6503"/>
                                <a:gd name="T59" fmla="*/ 443 h 5391"/>
                                <a:gd name="T60" fmla="*/ 3629 w 6503"/>
                                <a:gd name="T61" fmla="*/ 631 h 5391"/>
                                <a:gd name="T62" fmla="*/ 4403 w 6503"/>
                                <a:gd name="T63" fmla="*/ 925 h 5391"/>
                                <a:gd name="T64" fmla="*/ 5134 w 6503"/>
                                <a:gd name="T65" fmla="*/ 1297 h 5391"/>
                                <a:gd name="T66" fmla="*/ 5698 w 6503"/>
                                <a:gd name="T67" fmla="*/ 1739 h 5391"/>
                                <a:gd name="T68" fmla="*/ 6070 w 6503"/>
                                <a:gd name="T69" fmla="*/ 2245 h 5391"/>
                                <a:gd name="T70" fmla="*/ 6258 w 6503"/>
                                <a:gd name="T71" fmla="*/ 2791 h 5391"/>
                                <a:gd name="T72" fmla="*/ 6269 w 6503"/>
                                <a:gd name="T73" fmla="*/ 3352 h 5391"/>
                                <a:gd name="T74" fmla="*/ 6110 w 6503"/>
                                <a:gd name="T75" fmla="*/ 3906 h 5391"/>
                                <a:gd name="T76" fmla="*/ 5800 w 6503"/>
                                <a:gd name="T77" fmla="*/ 4418 h 5391"/>
                                <a:gd name="T78" fmla="*/ 5389 w 6503"/>
                                <a:gd name="T79" fmla="*/ 4809 h 5391"/>
                                <a:gd name="T80" fmla="*/ 4872 w 6503"/>
                                <a:gd name="T81" fmla="*/ 5089 h 5391"/>
                                <a:gd name="T82" fmla="*/ 4271 w 6503"/>
                                <a:gd name="T83" fmla="*/ 5226 h 5391"/>
                                <a:gd name="T84" fmla="*/ 3608 w 6503"/>
                                <a:gd name="T85" fmla="*/ 5177 h 5391"/>
                                <a:gd name="T86" fmla="*/ 2906 w 6503"/>
                                <a:gd name="T87" fmla="*/ 4909 h 5391"/>
                                <a:gd name="T88" fmla="*/ 2188 w 6503"/>
                                <a:gd name="T89" fmla="*/ 4384 h 5391"/>
                                <a:gd name="T90" fmla="*/ 1559 w 6503"/>
                                <a:gd name="T91" fmla="*/ 3779 h 5391"/>
                                <a:gd name="T92" fmla="*/ 1062 w 6503"/>
                                <a:gd name="T93" fmla="*/ 3195 h 5391"/>
                                <a:gd name="T94" fmla="*/ 693 w 6503"/>
                                <a:gd name="T95" fmla="*/ 2623 h 5391"/>
                                <a:gd name="T96" fmla="*/ 459 w 6503"/>
                                <a:gd name="T97" fmla="*/ 2079 h 5391"/>
                                <a:gd name="T98" fmla="*/ 367 w 6503"/>
                                <a:gd name="T99" fmla="*/ 1582 h 5391"/>
                                <a:gd name="T100" fmla="*/ 421 w 6503"/>
                                <a:gd name="T101" fmla="*/ 1147 h 53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6503" h="5391">
                                  <a:moveTo>
                                    <a:pt x="172" y="616"/>
                                  </a:moveTo>
                                  <a:lnTo>
                                    <a:pt x="241" y="529"/>
                                  </a:lnTo>
                                  <a:lnTo>
                                    <a:pt x="319" y="450"/>
                                  </a:lnTo>
                                  <a:lnTo>
                                    <a:pt x="406" y="378"/>
                                  </a:lnTo>
                                  <a:lnTo>
                                    <a:pt x="502" y="311"/>
                                  </a:lnTo>
                                  <a:lnTo>
                                    <a:pt x="605" y="252"/>
                                  </a:lnTo>
                                  <a:lnTo>
                                    <a:pt x="717" y="199"/>
                                  </a:lnTo>
                                  <a:lnTo>
                                    <a:pt x="835" y="153"/>
                                  </a:lnTo>
                                  <a:lnTo>
                                    <a:pt x="961" y="112"/>
                                  </a:lnTo>
                                  <a:lnTo>
                                    <a:pt x="1094" y="78"/>
                                  </a:lnTo>
                                  <a:lnTo>
                                    <a:pt x="1231" y="51"/>
                                  </a:lnTo>
                                  <a:lnTo>
                                    <a:pt x="1376" y="30"/>
                                  </a:lnTo>
                                  <a:lnTo>
                                    <a:pt x="1524" y="14"/>
                                  </a:lnTo>
                                  <a:lnTo>
                                    <a:pt x="1678" y="4"/>
                                  </a:lnTo>
                                  <a:lnTo>
                                    <a:pt x="1837" y="0"/>
                                  </a:lnTo>
                                  <a:lnTo>
                                    <a:pt x="2000" y="2"/>
                                  </a:lnTo>
                                  <a:lnTo>
                                    <a:pt x="2166" y="9"/>
                                  </a:lnTo>
                                  <a:lnTo>
                                    <a:pt x="2336" y="22"/>
                                  </a:lnTo>
                                  <a:lnTo>
                                    <a:pt x="2507" y="41"/>
                                  </a:lnTo>
                                  <a:lnTo>
                                    <a:pt x="2683" y="65"/>
                                  </a:lnTo>
                                  <a:lnTo>
                                    <a:pt x="2859" y="94"/>
                                  </a:lnTo>
                                  <a:lnTo>
                                    <a:pt x="3038" y="128"/>
                                  </a:lnTo>
                                  <a:lnTo>
                                    <a:pt x="3217" y="167"/>
                                  </a:lnTo>
                                  <a:lnTo>
                                    <a:pt x="3397" y="212"/>
                                  </a:lnTo>
                                  <a:lnTo>
                                    <a:pt x="3577" y="260"/>
                                  </a:lnTo>
                                  <a:lnTo>
                                    <a:pt x="3757" y="315"/>
                                  </a:lnTo>
                                  <a:lnTo>
                                    <a:pt x="3938" y="373"/>
                                  </a:lnTo>
                                  <a:lnTo>
                                    <a:pt x="4117" y="437"/>
                                  </a:lnTo>
                                  <a:lnTo>
                                    <a:pt x="4295" y="504"/>
                                  </a:lnTo>
                                  <a:lnTo>
                                    <a:pt x="4470" y="577"/>
                                  </a:lnTo>
                                  <a:lnTo>
                                    <a:pt x="4645" y="654"/>
                                  </a:lnTo>
                                  <a:lnTo>
                                    <a:pt x="4817" y="734"/>
                                  </a:lnTo>
                                  <a:lnTo>
                                    <a:pt x="4985" y="819"/>
                                  </a:lnTo>
                                  <a:lnTo>
                                    <a:pt x="5137" y="913"/>
                                  </a:lnTo>
                                  <a:lnTo>
                                    <a:pt x="5279" y="1008"/>
                                  </a:lnTo>
                                  <a:lnTo>
                                    <a:pt x="5414" y="1105"/>
                                  </a:lnTo>
                                  <a:lnTo>
                                    <a:pt x="5541" y="1204"/>
                                  </a:lnTo>
                                  <a:lnTo>
                                    <a:pt x="5660" y="1306"/>
                                  </a:lnTo>
                                  <a:lnTo>
                                    <a:pt x="5771" y="1409"/>
                                  </a:lnTo>
                                  <a:lnTo>
                                    <a:pt x="5873" y="1514"/>
                                  </a:lnTo>
                                  <a:lnTo>
                                    <a:pt x="5968" y="1621"/>
                                  </a:lnTo>
                                  <a:lnTo>
                                    <a:pt x="6055" y="1730"/>
                                  </a:lnTo>
                                  <a:lnTo>
                                    <a:pt x="6134" y="1840"/>
                                  </a:lnTo>
                                  <a:lnTo>
                                    <a:pt x="6205" y="1951"/>
                                  </a:lnTo>
                                  <a:lnTo>
                                    <a:pt x="6268" y="2064"/>
                                  </a:lnTo>
                                  <a:lnTo>
                                    <a:pt x="6324" y="2178"/>
                                  </a:lnTo>
                                  <a:lnTo>
                                    <a:pt x="6373" y="2292"/>
                                  </a:lnTo>
                                  <a:lnTo>
                                    <a:pt x="6413" y="2408"/>
                                  </a:lnTo>
                                  <a:lnTo>
                                    <a:pt x="6446" y="2526"/>
                                  </a:lnTo>
                                  <a:lnTo>
                                    <a:pt x="6471" y="2643"/>
                                  </a:lnTo>
                                  <a:lnTo>
                                    <a:pt x="6489" y="2761"/>
                                  </a:lnTo>
                                  <a:lnTo>
                                    <a:pt x="6499" y="2880"/>
                                  </a:lnTo>
                                  <a:lnTo>
                                    <a:pt x="6503" y="2999"/>
                                  </a:lnTo>
                                  <a:lnTo>
                                    <a:pt x="6499" y="3119"/>
                                  </a:lnTo>
                                  <a:lnTo>
                                    <a:pt x="6488" y="3239"/>
                                  </a:lnTo>
                                  <a:lnTo>
                                    <a:pt x="6470" y="3358"/>
                                  </a:lnTo>
                                  <a:lnTo>
                                    <a:pt x="6444" y="3479"/>
                                  </a:lnTo>
                                  <a:lnTo>
                                    <a:pt x="6410" y="3599"/>
                                  </a:lnTo>
                                  <a:lnTo>
                                    <a:pt x="6371" y="3719"/>
                                  </a:lnTo>
                                  <a:lnTo>
                                    <a:pt x="6325" y="3839"/>
                                  </a:lnTo>
                                  <a:lnTo>
                                    <a:pt x="6271" y="3957"/>
                                  </a:lnTo>
                                  <a:lnTo>
                                    <a:pt x="6210" y="4077"/>
                                  </a:lnTo>
                                  <a:lnTo>
                                    <a:pt x="6144" y="4195"/>
                                  </a:lnTo>
                                  <a:lnTo>
                                    <a:pt x="6069" y="4313"/>
                                  </a:lnTo>
                                  <a:lnTo>
                                    <a:pt x="5988" y="4430"/>
                                  </a:lnTo>
                                  <a:lnTo>
                                    <a:pt x="5912" y="4529"/>
                                  </a:lnTo>
                                  <a:lnTo>
                                    <a:pt x="5832" y="4624"/>
                                  </a:lnTo>
                                  <a:lnTo>
                                    <a:pt x="5748" y="4715"/>
                                  </a:lnTo>
                                  <a:lnTo>
                                    <a:pt x="5657" y="4802"/>
                                  </a:lnTo>
                                  <a:lnTo>
                                    <a:pt x="5564" y="4882"/>
                                  </a:lnTo>
                                  <a:lnTo>
                                    <a:pt x="5466" y="4959"/>
                                  </a:lnTo>
                                  <a:lnTo>
                                    <a:pt x="5364" y="5029"/>
                                  </a:lnTo>
                                  <a:lnTo>
                                    <a:pt x="5259" y="5094"/>
                                  </a:lnTo>
                                  <a:lnTo>
                                    <a:pt x="5150" y="5153"/>
                                  </a:lnTo>
                                  <a:lnTo>
                                    <a:pt x="5037" y="5207"/>
                                  </a:lnTo>
                                  <a:lnTo>
                                    <a:pt x="4921" y="5253"/>
                                  </a:lnTo>
                                  <a:lnTo>
                                    <a:pt x="4801" y="5294"/>
                                  </a:lnTo>
                                  <a:lnTo>
                                    <a:pt x="4679" y="5327"/>
                                  </a:lnTo>
                                  <a:lnTo>
                                    <a:pt x="4554" y="5355"/>
                                  </a:lnTo>
                                  <a:lnTo>
                                    <a:pt x="4426" y="5374"/>
                                  </a:lnTo>
                                  <a:lnTo>
                                    <a:pt x="4296" y="5387"/>
                                  </a:lnTo>
                                  <a:lnTo>
                                    <a:pt x="4164" y="5391"/>
                                  </a:lnTo>
                                  <a:lnTo>
                                    <a:pt x="4029" y="5388"/>
                                  </a:lnTo>
                                  <a:lnTo>
                                    <a:pt x="3891" y="5377"/>
                                  </a:lnTo>
                                  <a:lnTo>
                                    <a:pt x="3753" y="5357"/>
                                  </a:lnTo>
                                  <a:lnTo>
                                    <a:pt x="3612" y="5330"/>
                                  </a:lnTo>
                                  <a:lnTo>
                                    <a:pt x="3469" y="5293"/>
                                  </a:lnTo>
                                  <a:lnTo>
                                    <a:pt x="3326" y="5248"/>
                                  </a:lnTo>
                                  <a:lnTo>
                                    <a:pt x="3181" y="5194"/>
                                  </a:lnTo>
                                  <a:lnTo>
                                    <a:pt x="3034" y="5131"/>
                                  </a:lnTo>
                                  <a:lnTo>
                                    <a:pt x="2887" y="5057"/>
                                  </a:lnTo>
                                  <a:lnTo>
                                    <a:pt x="2739" y="4974"/>
                                  </a:lnTo>
                                  <a:lnTo>
                                    <a:pt x="2589" y="4882"/>
                                  </a:lnTo>
                                  <a:lnTo>
                                    <a:pt x="2440" y="4779"/>
                                  </a:lnTo>
                                  <a:lnTo>
                                    <a:pt x="2290" y="4665"/>
                                  </a:lnTo>
                                  <a:lnTo>
                                    <a:pt x="2140" y="4541"/>
                                  </a:lnTo>
                                  <a:lnTo>
                                    <a:pt x="1990" y="4406"/>
                                  </a:lnTo>
                                  <a:lnTo>
                                    <a:pt x="1843" y="4275"/>
                                  </a:lnTo>
                                  <a:lnTo>
                                    <a:pt x="1701" y="4142"/>
                                  </a:lnTo>
                                  <a:lnTo>
                                    <a:pt x="1563" y="4009"/>
                                  </a:lnTo>
                                  <a:lnTo>
                                    <a:pt x="1432" y="3876"/>
                                  </a:lnTo>
                                  <a:lnTo>
                                    <a:pt x="1305" y="3743"/>
                                  </a:lnTo>
                                  <a:lnTo>
                                    <a:pt x="1184" y="3609"/>
                                  </a:lnTo>
                                  <a:lnTo>
                                    <a:pt x="1068" y="3475"/>
                                  </a:lnTo>
                                  <a:lnTo>
                                    <a:pt x="957" y="3343"/>
                                  </a:lnTo>
                                  <a:lnTo>
                                    <a:pt x="853" y="3209"/>
                                  </a:lnTo>
                                  <a:lnTo>
                                    <a:pt x="753" y="3078"/>
                                  </a:lnTo>
                                  <a:lnTo>
                                    <a:pt x="660" y="2945"/>
                                  </a:lnTo>
                                  <a:lnTo>
                                    <a:pt x="572" y="2815"/>
                                  </a:lnTo>
                                  <a:lnTo>
                                    <a:pt x="490" y="2684"/>
                                  </a:lnTo>
                                  <a:lnTo>
                                    <a:pt x="414" y="2556"/>
                                  </a:lnTo>
                                  <a:lnTo>
                                    <a:pt x="344" y="2429"/>
                                  </a:lnTo>
                                  <a:lnTo>
                                    <a:pt x="281" y="2303"/>
                                  </a:lnTo>
                                  <a:lnTo>
                                    <a:pt x="223" y="2179"/>
                                  </a:lnTo>
                                  <a:lnTo>
                                    <a:pt x="172" y="2057"/>
                                  </a:lnTo>
                                  <a:lnTo>
                                    <a:pt x="128" y="1936"/>
                                  </a:lnTo>
                                  <a:lnTo>
                                    <a:pt x="90" y="1818"/>
                                  </a:lnTo>
                                  <a:lnTo>
                                    <a:pt x="58" y="1702"/>
                                  </a:lnTo>
                                  <a:lnTo>
                                    <a:pt x="34" y="1588"/>
                                  </a:lnTo>
                                  <a:lnTo>
                                    <a:pt x="16" y="1477"/>
                                  </a:lnTo>
                                  <a:lnTo>
                                    <a:pt x="5" y="1368"/>
                                  </a:lnTo>
                                  <a:lnTo>
                                    <a:pt x="0" y="1262"/>
                                  </a:lnTo>
                                  <a:lnTo>
                                    <a:pt x="4" y="1159"/>
                                  </a:lnTo>
                                  <a:lnTo>
                                    <a:pt x="13" y="1060"/>
                                  </a:lnTo>
                                  <a:lnTo>
                                    <a:pt x="30" y="964"/>
                                  </a:lnTo>
                                  <a:lnTo>
                                    <a:pt x="55" y="871"/>
                                  </a:lnTo>
                                  <a:lnTo>
                                    <a:pt x="87" y="783"/>
                                  </a:lnTo>
                                  <a:lnTo>
                                    <a:pt x="126" y="697"/>
                                  </a:lnTo>
                                  <a:lnTo>
                                    <a:pt x="172" y="616"/>
                                  </a:lnTo>
                                  <a:close/>
                                  <a:moveTo>
                                    <a:pt x="526" y="924"/>
                                  </a:moveTo>
                                  <a:lnTo>
                                    <a:pt x="586" y="848"/>
                                  </a:lnTo>
                                  <a:lnTo>
                                    <a:pt x="655" y="778"/>
                                  </a:lnTo>
                                  <a:lnTo>
                                    <a:pt x="730" y="713"/>
                                  </a:lnTo>
                                  <a:lnTo>
                                    <a:pt x="813" y="655"/>
                                  </a:lnTo>
                                  <a:lnTo>
                                    <a:pt x="903" y="601"/>
                                  </a:lnTo>
                                  <a:lnTo>
                                    <a:pt x="999" y="554"/>
                                  </a:lnTo>
                                  <a:lnTo>
                                    <a:pt x="1102" y="513"/>
                                  </a:lnTo>
                                  <a:lnTo>
                                    <a:pt x="1211" y="476"/>
                                  </a:lnTo>
                                  <a:lnTo>
                                    <a:pt x="1325" y="445"/>
                                  </a:lnTo>
                                  <a:lnTo>
                                    <a:pt x="1445" y="420"/>
                                  </a:lnTo>
                                  <a:lnTo>
                                    <a:pt x="1569" y="400"/>
                                  </a:lnTo>
                                  <a:lnTo>
                                    <a:pt x="1697" y="385"/>
                                  </a:lnTo>
                                  <a:lnTo>
                                    <a:pt x="1830" y="375"/>
                                  </a:lnTo>
                                  <a:lnTo>
                                    <a:pt x="1968" y="369"/>
                                  </a:lnTo>
                                  <a:lnTo>
                                    <a:pt x="2108" y="371"/>
                                  </a:lnTo>
                                  <a:lnTo>
                                    <a:pt x="2251" y="375"/>
                                  </a:lnTo>
                                  <a:lnTo>
                                    <a:pt x="2398" y="385"/>
                                  </a:lnTo>
                                  <a:lnTo>
                                    <a:pt x="2547" y="400"/>
                                  </a:lnTo>
                                  <a:lnTo>
                                    <a:pt x="2697" y="419"/>
                                  </a:lnTo>
                                  <a:lnTo>
                                    <a:pt x="2850" y="443"/>
                                  </a:lnTo>
                                  <a:lnTo>
                                    <a:pt x="3004" y="472"/>
                                  </a:lnTo>
                                  <a:lnTo>
                                    <a:pt x="3161" y="506"/>
                                  </a:lnTo>
                                  <a:lnTo>
                                    <a:pt x="3316" y="542"/>
                                  </a:lnTo>
                                  <a:lnTo>
                                    <a:pt x="3473" y="585"/>
                                  </a:lnTo>
                                  <a:lnTo>
                                    <a:pt x="3629" y="631"/>
                                  </a:lnTo>
                                  <a:lnTo>
                                    <a:pt x="3786" y="682"/>
                                  </a:lnTo>
                                  <a:lnTo>
                                    <a:pt x="3942" y="736"/>
                                  </a:lnTo>
                                  <a:lnTo>
                                    <a:pt x="4097" y="796"/>
                                  </a:lnTo>
                                  <a:lnTo>
                                    <a:pt x="4251" y="858"/>
                                  </a:lnTo>
                                  <a:lnTo>
                                    <a:pt x="4403" y="925"/>
                                  </a:lnTo>
                                  <a:lnTo>
                                    <a:pt x="4553" y="996"/>
                                  </a:lnTo>
                                  <a:lnTo>
                                    <a:pt x="4702" y="1070"/>
                                  </a:lnTo>
                                  <a:lnTo>
                                    <a:pt x="4853" y="1141"/>
                                  </a:lnTo>
                                  <a:lnTo>
                                    <a:pt x="4998" y="1217"/>
                                  </a:lnTo>
                                  <a:lnTo>
                                    <a:pt x="5134" y="1297"/>
                                  </a:lnTo>
                                  <a:lnTo>
                                    <a:pt x="5262" y="1379"/>
                                  </a:lnTo>
                                  <a:lnTo>
                                    <a:pt x="5382" y="1465"/>
                                  </a:lnTo>
                                  <a:lnTo>
                                    <a:pt x="5495" y="1554"/>
                                  </a:lnTo>
                                  <a:lnTo>
                                    <a:pt x="5600" y="1645"/>
                                  </a:lnTo>
                                  <a:lnTo>
                                    <a:pt x="5698" y="1739"/>
                                  </a:lnTo>
                                  <a:lnTo>
                                    <a:pt x="5787" y="1837"/>
                                  </a:lnTo>
                                  <a:lnTo>
                                    <a:pt x="5869" y="1936"/>
                                  </a:lnTo>
                                  <a:lnTo>
                                    <a:pt x="5943" y="2037"/>
                                  </a:lnTo>
                                  <a:lnTo>
                                    <a:pt x="6011" y="2141"/>
                                  </a:lnTo>
                                  <a:lnTo>
                                    <a:pt x="6070" y="2245"/>
                                  </a:lnTo>
                                  <a:lnTo>
                                    <a:pt x="6122" y="2353"/>
                                  </a:lnTo>
                                  <a:lnTo>
                                    <a:pt x="6166" y="2461"/>
                                  </a:lnTo>
                                  <a:lnTo>
                                    <a:pt x="6204" y="2570"/>
                                  </a:lnTo>
                                  <a:lnTo>
                                    <a:pt x="6235" y="2680"/>
                                  </a:lnTo>
                                  <a:lnTo>
                                    <a:pt x="6258" y="2791"/>
                                  </a:lnTo>
                                  <a:lnTo>
                                    <a:pt x="6274" y="2902"/>
                                  </a:lnTo>
                                  <a:lnTo>
                                    <a:pt x="6284" y="3015"/>
                                  </a:lnTo>
                                  <a:lnTo>
                                    <a:pt x="6286" y="3127"/>
                                  </a:lnTo>
                                  <a:lnTo>
                                    <a:pt x="6281" y="3240"/>
                                  </a:lnTo>
                                  <a:lnTo>
                                    <a:pt x="6269" y="3352"/>
                                  </a:lnTo>
                                  <a:lnTo>
                                    <a:pt x="6250" y="3465"/>
                                  </a:lnTo>
                                  <a:lnTo>
                                    <a:pt x="6225" y="3576"/>
                                  </a:lnTo>
                                  <a:lnTo>
                                    <a:pt x="6195" y="3687"/>
                                  </a:lnTo>
                                  <a:lnTo>
                                    <a:pt x="6156" y="3797"/>
                                  </a:lnTo>
                                  <a:lnTo>
                                    <a:pt x="6110" y="3906"/>
                                  </a:lnTo>
                                  <a:lnTo>
                                    <a:pt x="6059" y="4015"/>
                                  </a:lnTo>
                                  <a:lnTo>
                                    <a:pt x="6001" y="4122"/>
                                  </a:lnTo>
                                  <a:lnTo>
                                    <a:pt x="5937" y="4226"/>
                                  </a:lnTo>
                                  <a:lnTo>
                                    <a:pt x="5866" y="4329"/>
                                  </a:lnTo>
                                  <a:lnTo>
                                    <a:pt x="5800" y="4418"/>
                                  </a:lnTo>
                                  <a:lnTo>
                                    <a:pt x="5727" y="4503"/>
                                  </a:lnTo>
                                  <a:lnTo>
                                    <a:pt x="5649" y="4585"/>
                                  </a:lnTo>
                                  <a:lnTo>
                                    <a:pt x="5567" y="4663"/>
                                  </a:lnTo>
                                  <a:lnTo>
                                    <a:pt x="5481" y="4738"/>
                                  </a:lnTo>
                                  <a:lnTo>
                                    <a:pt x="5389" y="4809"/>
                                  </a:lnTo>
                                  <a:lnTo>
                                    <a:pt x="5293" y="4875"/>
                                  </a:lnTo>
                                  <a:lnTo>
                                    <a:pt x="5194" y="4937"/>
                                  </a:lnTo>
                                  <a:lnTo>
                                    <a:pt x="5091" y="4992"/>
                                  </a:lnTo>
                                  <a:lnTo>
                                    <a:pt x="4984" y="5044"/>
                                  </a:lnTo>
                                  <a:lnTo>
                                    <a:pt x="4872" y="5089"/>
                                  </a:lnTo>
                                  <a:lnTo>
                                    <a:pt x="4758" y="5130"/>
                                  </a:lnTo>
                                  <a:lnTo>
                                    <a:pt x="4641" y="5164"/>
                                  </a:lnTo>
                                  <a:lnTo>
                                    <a:pt x="4520" y="5191"/>
                                  </a:lnTo>
                                  <a:lnTo>
                                    <a:pt x="4397" y="5211"/>
                                  </a:lnTo>
                                  <a:lnTo>
                                    <a:pt x="4271" y="5226"/>
                                  </a:lnTo>
                                  <a:lnTo>
                                    <a:pt x="4143" y="5231"/>
                                  </a:lnTo>
                                  <a:lnTo>
                                    <a:pt x="4012" y="5230"/>
                                  </a:lnTo>
                                  <a:lnTo>
                                    <a:pt x="3880" y="5221"/>
                                  </a:lnTo>
                                  <a:lnTo>
                                    <a:pt x="3744" y="5203"/>
                                  </a:lnTo>
                                  <a:lnTo>
                                    <a:pt x="3608" y="5177"/>
                                  </a:lnTo>
                                  <a:lnTo>
                                    <a:pt x="3470" y="5143"/>
                                  </a:lnTo>
                                  <a:lnTo>
                                    <a:pt x="3331" y="5099"/>
                                  </a:lnTo>
                                  <a:lnTo>
                                    <a:pt x="3191" y="5046"/>
                                  </a:lnTo>
                                  <a:lnTo>
                                    <a:pt x="3048" y="4982"/>
                                  </a:lnTo>
                                  <a:lnTo>
                                    <a:pt x="2906" y="4909"/>
                                  </a:lnTo>
                                  <a:lnTo>
                                    <a:pt x="2764" y="4825"/>
                                  </a:lnTo>
                                  <a:lnTo>
                                    <a:pt x="2620" y="4732"/>
                                  </a:lnTo>
                                  <a:lnTo>
                                    <a:pt x="2475" y="4626"/>
                                  </a:lnTo>
                                  <a:lnTo>
                                    <a:pt x="2332" y="4510"/>
                                  </a:lnTo>
                                  <a:lnTo>
                                    <a:pt x="2188" y="4384"/>
                                  </a:lnTo>
                                  <a:lnTo>
                                    <a:pt x="2045" y="4244"/>
                                  </a:lnTo>
                                  <a:lnTo>
                                    <a:pt x="1916" y="4128"/>
                                  </a:lnTo>
                                  <a:lnTo>
                                    <a:pt x="1792" y="4012"/>
                                  </a:lnTo>
                                  <a:lnTo>
                                    <a:pt x="1673" y="3896"/>
                                  </a:lnTo>
                                  <a:lnTo>
                                    <a:pt x="1559" y="3779"/>
                                  </a:lnTo>
                                  <a:lnTo>
                                    <a:pt x="1448" y="3661"/>
                                  </a:lnTo>
                                  <a:lnTo>
                                    <a:pt x="1344" y="3544"/>
                                  </a:lnTo>
                                  <a:lnTo>
                                    <a:pt x="1244" y="3428"/>
                                  </a:lnTo>
                                  <a:lnTo>
                                    <a:pt x="1151" y="3311"/>
                                  </a:lnTo>
                                  <a:lnTo>
                                    <a:pt x="1062" y="3195"/>
                                  </a:lnTo>
                                  <a:lnTo>
                                    <a:pt x="978" y="3079"/>
                                  </a:lnTo>
                                  <a:lnTo>
                                    <a:pt x="898" y="2963"/>
                                  </a:lnTo>
                                  <a:lnTo>
                                    <a:pt x="825" y="2849"/>
                                  </a:lnTo>
                                  <a:lnTo>
                                    <a:pt x="756" y="2735"/>
                                  </a:lnTo>
                                  <a:lnTo>
                                    <a:pt x="693" y="2623"/>
                                  </a:lnTo>
                                  <a:lnTo>
                                    <a:pt x="635" y="2511"/>
                                  </a:lnTo>
                                  <a:lnTo>
                                    <a:pt x="583" y="2401"/>
                                  </a:lnTo>
                                  <a:lnTo>
                                    <a:pt x="536" y="2292"/>
                                  </a:lnTo>
                                  <a:lnTo>
                                    <a:pt x="495" y="2185"/>
                                  </a:lnTo>
                                  <a:lnTo>
                                    <a:pt x="459" y="2079"/>
                                  </a:lnTo>
                                  <a:lnTo>
                                    <a:pt x="430" y="1976"/>
                                  </a:lnTo>
                                  <a:lnTo>
                                    <a:pt x="405" y="1874"/>
                                  </a:lnTo>
                                  <a:lnTo>
                                    <a:pt x="387" y="1775"/>
                                  </a:lnTo>
                                  <a:lnTo>
                                    <a:pt x="374" y="1678"/>
                                  </a:lnTo>
                                  <a:lnTo>
                                    <a:pt x="367" y="1582"/>
                                  </a:lnTo>
                                  <a:lnTo>
                                    <a:pt x="366" y="1490"/>
                                  </a:lnTo>
                                  <a:lnTo>
                                    <a:pt x="370" y="1400"/>
                                  </a:lnTo>
                                  <a:lnTo>
                                    <a:pt x="381" y="1313"/>
                                  </a:lnTo>
                                  <a:lnTo>
                                    <a:pt x="398" y="1229"/>
                                  </a:lnTo>
                                  <a:lnTo>
                                    <a:pt x="421" y="1147"/>
                                  </a:lnTo>
                                  <a:lnTo>
                                    <a:pt x="450" y="1069"/>
                                  </a:lnTo>
                                  <a:lnTo>
                                    <a:pt x="485" y="995"/>
                                  </a:lnTo>
                                  <a:lnTo>
                                    <a:pt x="526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40000"/>
                                <a:lumOff val="60000"/>
                                <a:alpha val="53999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103"/>
                          <wps:cNvSpPr>
                            <a:spLocks noEditPoints="1"/>
                          </wps:cNvSpPr>
                          <wps:spPr bwMode="auto">
                            <a:xfrm rot="3898226">
                              <a:off x="4024" y="7732"/>
                              <a:ext cx="1243" cy="1883"/>
                            </a:xfrm>
                            <a:custGeom>
                              <a:avLst/>
                              <a:gdLst>
                                <a:gd name="T0" fmla="*/ 908 w 2725"/>
                                <a:gd name="T1" fmla="*/ 8 h 3753"/>
                                <a:gd name="T2" fmla="*/ 1240 w 2725"/>
                                <a:gd name="T3" fmla="*/ 124 h 3753"/>
                                <a:gd name="T4" fmla="*/ 1581 w 2725"/>
                                <a:gd name="T5" fmla="*/ 361 h 3753"/>
                                <a:gd name="T6" fmla="*/ 1912 w 2725"/>
                                <a:gd name="T7" fmla="*/ 693 h 3753"/>
                                <a:gd name="T8" fmla="*/ 2215 w 2725"/>
                                <a:gd name="T9" fmla="*/ 1099 h 3753"/>
                                <a:gd name="T10" fmla="*/ 2476 w 2725"/>
                                <a:gd name="T11" fmla="*/ 1554 h 3753"/>
                                <a:gd name="T12" fmla="*/ 2659 w 2725"/>
                                <a:gd name="T13" fmla="*/ 2027 h 3753"/>
                                <a:gd name="T14" fmla="*/ 2724 w 2725"/>
                                <a:gd name="T15" fmla="*/ 2454 h 3753"/>
                                <a:gd name="T16" fmla="*/ 2691 w 2725"/>
                                <a:gd name="T17" fmla="*/ 2827 h 3753"/>
                                <a:gd name="T18" fmla="*/ 2566 w 2725"/>
                                <a:gd name="T19" fmla="*/ 3143 h 3753"/>
                                <a:gd name="T20" fmla="*/ 2358 w 2725"/>
                                <a:gd name="T21" fmla="*/ 3397 h 3753"/>
                                <a:gd name="T22" fmla="*/ 2072 w 2725"/>
                                <a:gd name="T23" fmla="*/ 3590 h 3753"/>
                                <a:gd name="T24" fmla="*/ 1717 w 2725"/>
                                <a:gd name="T25" fmla="*/ 3717 h 3753"/>
                                <a:gd name="T26" fmla="*/ 1376 w 2725"/>
                                <a:gd name="T27" fmla="*/ 3753 h 3753"/>
                                <a:gd name="T28" fmla="*/ 1036 w 2725"/>
                                <a:gd name="T29" fmla="*/ 3698 h 3753"/>
                                <a:gd name="T30" fmla="*/ 721 w 2725"/>
                                <a:gd name="T31" fmla="*/ 3549 h 3753"/>
                                <a:gd name="T32" fmla="*/ 443 w 2725"/>
                                <a:gd name="T33" fmla="*/ 3299 h 3753"/>
                                <a:gd name="T34" fmla="*/ 225 w 2725"/>
                                <a:gd name="T35" fmla="*/ 2944 h 3753"/>
                                <a:gd name="T36" fmla="*/ 82 w 2725"/>
                                <a:gd name="T37" fmla="*/ 2481 h 3753"/>
                                <a:gd name="T38" fmla="*/ 14 w 2725"/>
                                <a:gd name="T39" fmla="*/ 1943 h 3753"/>
                                <a:gd name="T40" fmla="*/ 1 w 2725"/>
                                <a:gd name="T41" fmla="*/ 1444 h 3753"/>
                                <a:gd name="T42" fmla="*/ 44 w 2725"/>
                                <a:gd name="T43" fmla="*/ 999 h 3753"/>
                                <a:gd name="T44" fmla="*/ 139 w 2725"/>
                                <a:gd name="T45" fmla="*/ 622 h 3753"/>
                                <a:gd name="T46" fmla="*/ 282 w 2725"/>
                                <a:gd name="T47" fmla="*/ 321 h 3753"/>
                                <a:gd name="T48" fmla="*/ 474 w 2725"/>
                                <a:gd name="T49" fmla="*/ 111 h 3753"/>
                                <a:gd name="T50" fmla="*/ 696 w 2725"/>
                                <a:gd name="T51" fmla="*/ 274 h 3753"/>
                                <a:gd name="T52" fmla="*/ 971 w 2725"/>
                                <a:gd name="T53" fmla="*/ 275 h 3753"/>
                                <a:gd name="T54" fmla="*/ 1264 w 2725"/>
                                <a:gd name="T55" fmla="*/ 394 h 3753"/>
                                <a:gd name="T56" fmla="*/ 1561 w 2725"/>
                                <a:gd name="T57" fmla="*/ 613 h 3753"/>
                                <a:gd name="T58" fmla="*/ 1845 w 2725"/>
                                <a:gd name="T59" fmla="*/ 913 h 3753"/>
                                <a:gd name="T60" fmla="*/ 2104 w 2725"/>
                                <a:gd name="T61" fmla="*/ 1273 h 3753"/>
                                <a:gd name="T62" fmla="*/ 2322 w 2725"/>
                                <a:gd name="T63" fmla="*/ 1676 h 3753"/>
                                <a:gd name="T64" fmla="*/ 2493 w 2725"/>
                                <a:gd name="T65" fmla="*/ 2095 h 3753"/>
                                <a:gd name="T66" fmla="*/ 2569 w 2725"/>
                                <a:gd name="T67" fmla="*/ 2484 h 3753"/>
                                <a:gd name="T68" fmla="*/ 2543 w 2725"/>
                                <a:gd name="T69" fmla="*/ 2830 h 3753"/>
                                <a:gd name="T70" fmla="*/ 2424 w 2725"/>
                                <a:gd name="T71" fmla="*/ 3127 h 3753"/>
                                <a:gd name="T72" fmla="*/ 2225 w 2725"/>
                                <a:gd name="T73" fmla="*/ 3367 h 3753"/>
                                <a:gd name="T74" fmla="*/ 1958 w 2725"/>
                                <a:gd name="T75" fmla="*/ 3542 h 3753"/>
                                <a:gd name="T76" fmla="*/ 1642 w 2725"/>
                                <a:gd name="T77" fmla="*/ 3644 h 3753"/>
                                <a:gd name="T78" fmla="*/ 1328 w 2725"/>
                                <a:gd name="T79" fmla="*/ 3659 h 3753"/>
                                <a:gd name="T80" fmla="*/ 1010 w 2725"/>
                                <a:gd name="T81" fmla="*/ 3590 h 3753"/>
                                <a:gd name="T82" fmla="*/ 709 w 2725"/>
                                <a:gd name="T83" fmla="*/ 3429 h 3753"/>
                                <a:gd name="T84" fmla="*/ 448 w 2725"/>
                                <a:gd name="T85" fmla="*/ 3170 h 3753"/>
                                <a:gd name="T86" fmla="*/ 251 w 2725"/>
                                <a:gd name="T87" fmla="*/ 2803 h 3753"/>
                                <a:gd name="T88" fmla="*/ 141 w 2725"/>
                                <a:gd name="T89" fmla="*/ 2323 h 3753"/>
                                <a:gd name="T90" fmla="*/ 96 w 2725"/>
                                <a:gd name="T91" fmla="*/ 1844 h 3753"/>
                                <a:gd name="T92" fmla="*/ 98 w 2725"/>
                                <a:gd name="T93" fmla="*/ 1420 h 3753"/>
                                <a:gd name="T94" fmla="*/ 152 w 2725"/>
                                <a:gd name="T95" fmla="*/ 1047 h 3753"/>
                                <a:gd name="T96" fmla="*/ 250 w 2725"/>
                                <a:gd name="T97" fmla="*/ 735 h 3753"/>
                                <a:gd name="T98" fmla="*/ 391 w 2725"/>
                                <a:gd name="T99" fmla="*/ 494 h 3753"/>
                                <a:gd name="T100" fmla="*/ 572 w 2725"/>
                                <a:gd name="T101" fmla="*/ 330 h 37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2725" h="3753">
                                  <a:moveTo>
                                    <a:pt x="659" y="17"/>
                                  </a:moveTo>
                                  <a:lnTo>
                                    <a:pt x="720" y="6"/>
                                  </a:lnTo>
                                  <a:lnTo>
                                    <a:pt x="781" y="0"/>
                                  </a:lnTo>
                                  <a:lnTo>
                                    <a:pt x="844" y="1"/>
                                  </a:lnTo>
                                  <a:lnTo>
                                    <a:pt x="908" y="8"/>
                                  </a:lnTo>
                                  <a:lnTo>
                                    <a:pt x="974" y="21"/>
                                  </a:lnTo>
                                  <a:lnTo>
                                    <a:pt x="1039" y="39"/>
                                  </a:lnTo>
                                  <a:lnTo>
                                    <a:pt x="1105" y="63"/>
                                  </a:lnTo>
                                  <a:lnTo>
                                    <a:pt x="1173" y="91"/>
                                  </a:lnTo>
                                  <a:lnTo>
                                    <a:pt x="1240" y="124"/>
                                  </a:lnTo>
                                  <a:lnTo>
                                    <a:pt x="1308" y="163"/>
                                  </a:lnTo>
                                  <a:lnTo>
                                    <a:pt x="1377" y="206"/>
                                  </a:lnTo>
                                  <a:lnTo>
                                    <a:pt x="1444" y="253"/>
                                  </a:lnTo>
                                  <a:lnTo>
                                    <a:pt x="1513" y="306"/>
                                  </a:lnTo>
                                  <a:lnTo>
                                    <a:pt x="1581" y="361"/>
                                  </a:lnTo>
                                  <a:lnTo>
                                    <a:pt x="1648" y="420"/>
                                  </a:lnTo>
                                  <a:lnTo>
                                    <a:pt x="1715" y="483"/>
                                  </a:lnTo>
                                  <a:lnTo>
                                    <a:pt x="1781" y="550"/>
                                  </a:lnTo>
                                  <a:lnTo>
                                    <a:pt x="1848" y="621"/>
                                  </a:lnTo>
                                  <a:lnTo>
                                    <a:pt x="1912" y="693"/>
                                  </a:lnTo>
                                  <a:lnTo>
                                    <a:pt x="1976" y="769"/>
                                  </a:lnTo>
                                  <a:lnTo>
                                    <a:pt x="2037" y="848"/>
                                  </a:lnTo>
                                  <a:lnTo>
                                    <a:pt x="2099" y="930"/>
                                  </a:lnTo>
                                  <a:lnTo>
                                    <a:pt x="2158" y="1012"/>
                                  </a:lnTo>
                                  <a:lnTo>
                                    <a:pt x="2215" y="1099"/>
                                  </a:lnTo>
                                  <a:lnTo>
                                    <a:pt x="2272" y="1187"/>
                                  </a:lnTo>
                                  <a:lnTo>
                                    <a:pt x="2326" y="1277"/>
                                  </a:lnTo>
                                  <a:lnTo>
                                    <a:pt x="2378" y="1368"/>
                                  </a:lnTo>
                                  <a:lnTo>
                                    <a:pt x="2429" y="1460"/>
                                  </a:lnTo>
                                  <a:lnTo>
                                    <a:pt x="2476" y="1554"/>
                                  </a:lnTo>
                                  <a:lnTo>
                                    <a:pt x="2521" y="1650"/>
                                  </a:lnTo>
                                  <a:lnTo>
                                    <a:pt x="2564" y="1745"/>
                                  </a:lnTo>
                                  <a:lnTo>
                                    <a:pt x="2603" y="1841"/>
                                  </a:lnTo>
                                  <a:lnTo>
                                    <a:pt x="2634" y="1935"/>
                                  </a:lnTo>
                                  <a:lnTo>
                                    <a:pt x="2659" y="2027"/>
                                  </a:lnTo>
                                  <a:lnTo>
                                    <a:pt x="2680" y="2116"/>
                                  </a:lnTo>
                                  <a:lnTo>
                                    <a:pt x="2698" y="2204"/>
                                  </a:lnTo>
                                  <a:lnTo>
                                    <a:pt x="2711" y="2289"/>
                                  </a:lnTo>
                                  <a:lnTo>
                                    <a:pt x="2719" y="2373"/>
                                  </a:lnTo>
                                  <a:lnTo>
                                    <a:pt x="2724" y="2454"/>
                                  </a:lnTo>
                                  <a:lnTo>
                                    <a:pt x="2725" y="2533"/>
                                  </a:lnTo>
                                  <a:lnTo>
                                    <a:pt x="2723" y="2610"/>
                                  </a:lnTo>
                                  <a:lnTo>
                                    <a:pt x="2716" y="2684"/>
                                  </a:lnTo>
                                  <a:lnTo>
                                    <a:pt x="2705" y="2757"/>
                                  </a:lnTo>
                                  <a:lnTo>
                                    <a:pt x="2691" y="2827"/>
                                  </a:lnTo>
                                  <a:lnTo>
                                    <a:pt x="2673" y="2894"/>
                                  </a:lnTo>
                                  <a:lnTo>
                                    <a:pt x="2652" y="2960"/>
                                  </a:lnTo>
                                  <a:lnTo>
                                    <a:pt x="2627" y="3023"/>
                                  </a:lnTo>
                                  <a:lnTo>
                                    <a:pt x="2598" y="3084"/>
                                  </a:lnTo>
                                  <a:lnTo>
                                    <a:pt x="2566" y="3143"/>
                                  </a:lnTo>
                                  <a:lnTo>
                                    <a:pt x="2531" y="3198"/>
                                  </a:lnTo>
                                  <a:lnTo>
                                    <a:pt x="2493" y="3252"/>
                                  </a:lnTo>
                                  <a:lnTo>
                                    <a:pt x="2451" y="3303"/>
                                  </a:lnTo>
                                  <a:lnTo>
                                    <a:pt x="2406" y="3351"/>
                                  </a:lnTo>
                                  <a:lnTo>
                                    <a:pt x="2358" y="3397"/>
                                  </a:lnTo>
                                  <a:lnTo>
                                    <a:pt x="2307" y="3441"/>
                                  </a:lnTo>
                                  <a:lnTo>
                                    <a:pt x="2252" y="3483"/>
                                  </a:lnTo>
                                  <a:lnTo>
                                    <a:pt x="2195" y="3520"/>
                                  </a:lnTo>
                                  <a:lnTo>
                                    <a:pt x="2135" y="3557"/>
                                  </a:lnTo>
                                  <a:lnTo>
                                    <a:pt x="2072" y="3590"/>
                                  </a:lnTo>
                                  <a:lnTo>
                                    <a:pt x="2007" y="3621"/>
                                  </a:lnTo>
                                  <a:lnTo>
                                    <a:pt x="1938" y="3648"/>
                                  </a:lnTo>
                                  <a:lnTo>
                                    <a:pt x="1867" y="3674"/>
                                  </a:lnTo>
                                  <a:lnTo>
                                    <a:pt x="1793" y="3697"/>
                                  </a:lnTo>
                                  <a:lnTo>
                                    <a:pt x="1717" y="3717"/>
                                  </a:lnTo>
                                  <a:lnTo>
                                    <a:pt x="1650" y="3731"/>
                                  </a:lnTo>
                                  <a:lnTo>
                                    <a:pt x="1581" y="3742"/>
                                  </a:lnTo>
                                  <a:lnTo>
                                    <a:pt x="1512" y="3749"/>
                                  </a:lnTo>
                                  <a:lnTo>
                                    <a:pt x="1443" y="3753"/>
                                  </a:lnTo>
                                  <a:lnTo>
                                    <a:pt x="1376" y="3753"/>
                                  </a:lnTo>
                                  <a:lnTo>
                                    <a:pt x="1307" y="3750"/>
                                  </a:lnTo>
                                  <a:lnTo>
                                    <a:pt x="1238" y="3743"/>
                                  </a:lnTo>
                                  <a:lnTo>
                                    <a:pt x="1170" y="3731"/>
                                  </a:lnTo>
                                  <a:lnTo>
                                    <a:pt x="1103" y="3717"/>
                                  </a:lnTo>
                                  <a:lnTo>
                                    <a:pt x="1036" y="3698"/>
                                  </a:lnTo>
                                  <a:lnTo>
                                    <a:pt x="971" y="3677"/>
                                  </a:lnTo>
                                  <a:lnTo>
                                    <a:pt x="907" y="3651"/>
                                  </a:lnTo>
                                  <a:lnTo>
                                    <a:pt x="843" y="3620"/>
                                  </a:lnTo>
                                  <a:lnTo>
                                    <a:pt x="781" y="3587"/>
                                  </a:lnTo>
                                  <a:lnTo>
                                    <a:pt x="721" y="3549"/>
                                  </a:lnTo>
                                  <a:lnTo>
                                    <a:pt x="662" y="3506"/>
                                  </a:lnTo>
                                  <a:lnTo>
                                    <a:pt x="604" y="3461"/>
                                  </a:lnTo>
                                  <a:lnTo>
                                    <a:pt x="549" y="3412"/>
                                  </a:lnTo>
                                  <a:lnTo>
                                    <a:pt x="496" y="3357"/>
                                  </a:lnTo>
                                  <a:lnTo>
                                    <a:pt x="443" y="3299"/>
                                  </a:lnTo>
                                  <a:lnTo>
                                    <a:pt x="395" y="3236"/>
                                  </a:lnTo>
                                  <a:lnTo>
                                    <a:pt x="349" y="3170"/>
                                  </a:lnTo>
                                  <a:lnTo>
                                    <a:pt x="305" y="3099"/>
                                  </a:lnTo>
                                  <a:lnTo>
                                    <a:pt x="263" y="3023"/>
                                  </a:lnTo>
                                  <a:lnTo>
                                    <a:pt x="225" y="2944"/>
                                  </a:lnTo>
                                  <a:lnTo>
                                    <a:pt x="190" y="2861"/>
                                  </a:lnTo>
                                  <a:lnTo>
                                    <a:pt x="158" y="2772"/>
                                  </a:lnTo>
                                  <a:lnTo>
                                    <a:pt x="128" y="2680"/>
                                  </a:lnTo>
                                  <a:lnTo>
                                    <a:pt x="103" y="2583"/>
                                  </a:lnTo>
                                  <a:lnTo>
                                    <a:pt x="82" y="2481"/>
                                  </a:lnTo>
                                  <a:lnTo>
                                    <a:pt x="63" y="2374"/>
                                  </a:lnTo>
                                  <a:lnTo>
                                    <a:pt x="49" y="2264"/>
                                  </a:lnTo>
                                  <a:lnTo>
                                    <a:pt x="36" y="2155"/>
                                  </a:lnTo>
                                  <a:lnTo>
                                    <a:pt x="24" y="2049"/>
                                  </a:lnTo>
                                  <a:lnTo>
                                    <a:pt x="14" y="1943"/>
                                  </a:lnTo>
                                  <a:lnTo>
                                    <a:pt x="7" y="1839"/>
                                  </a:lnTo>
                                  <a:lnTo>
                                    <a:pt x="2" y="1737"/>
                                  </a:lnTo>
                                  <a:lnTo>
                                    <a:pt x="0" y="1638"/>
                                  </a:lnTo>
                                  <a:lnTo>
                                    <a:pt x="0" y="1539"/>
                                  </a:lnTo>
                                  <a:lnTo>
                                    <a:pt x="1" y="1444"/>
                                  </a:lnTo>
                                  <a:lnTo>
                                    <a:pt x="6" y="1350"/>
                                  </a:lnTo>
                                  <a:lnTo>
                                    <a:pt x="12" y="1259"/>
                                  </a:lnTo>
                                  <a:lnTo>
                                    <a:pt x="20" y="1170"/>
                                  </a:lnTo>
                                  <a:lnTo>
                                    <a:pt x="31" y="1084"/>
                                  </a:lnTo>
                                  <a:lnTo>
                                    <a:pt x="44" y="999"/>
                                  </a:lnTo>
                                  <a:lnTo>
                                    <a:pt x="58" y="918"/>
                                  </a:lnTo>
                                  <a:lnTo>
                                    <a:pt x="76" y="840"/>
                                  </a:lnTo>
                                  <a:lnTo>
                                    <a:pt x="95" y="764"/>
                                  </a:lnTo>
                                  <a:lnTo>
                                    <a:pt x="115" y="692"/>
                                  </a:lnTo>
                                  <a:lnTo>
                                    <a:pt x="139" y="622"/>
                                  </a:lnTo>
                                  <a:lnTo>
                                    <a:pt x="164" y="554"/>
                                  </a:lnTo>
                                  <a:lnTo>
                                    <a:pt x="190" y="491"/>
                                  </a:lnTo>
                                  <a:lnTo>
                                    <a:pt x="219" y="431"/>
                                  </a:lnTo>
                                  <a:lnTo>
                                    <a:pt x="250" y="374"/>
                                  </a:lnTo>
                                  <a:lnTo>
                                    <a:pt x="282" y="321"/>
                                  </a:lnTo>
                                  <a:lnTo>
                                    <a:pt x="317" y="272"/>
                                  </a:lnTo>
                                  <a:lnTo>
                                    <a:pt x="353" y="226"/>
                                  </a:lnTo>
                                  <a:lnTo>
                                    <a:pt x="391" y="184"/>
                                  </a:lnTo>
                                  <a:lnTo>
                                    <a:pt x="432" y="146"/>
                                  </a:lnTo>
                                  <a:lnTo>
                                    <a:pt x="474" y="111"/>
                                  </a:lnTo>
                                  <a:lnTo>
                                    <a:pt x="518" y="82"/>
                                  </a:lnTo>
                                  <a:lnTo>
                                    <a:pt x="563" y="56"/>
                                  </a:lnTo>
                                  <a:lnTo>
                                    <a:pt x="611" y="34"/>
                                  </a:lnTo>
                                  <a:lnTo>
                                    <a:pt x="659" y="17"/>
                                  </a:lnTo>
                                  <a:close/>
                                  <a:moveTo>
                                    <a:pt x="696" y="274"/>
                                  </a:moveTo>
                                  <a:lnTo>
                                    <a:pt x="749" y="264"/>
                                  </a:lnTo>
                                  <a:lnTo>
                                    <a:pt x="803" y="259"/>
                                  </a:lnTo>
                                  <a:lnTo>
                                    <a:pt x="859" y="259"/>
                                  </a:lnTo>
                                  <a:lnTo>
                                    <a:pt x="914" y="265"/>
                                  </a:lnTo>
                                  <a:lnTo>
                                    <a:pt x="971" y="275"/>
                                  </a:lnTo>
                                  <a:lnTo>
                                    <a:pt x="1028" y="290"/>
                                  </a:lnTo>
                                  <a:lnTo>
                                    <a:pt x="1087" y="310"/>
                                  </a:lnTo>
                                  <a:lnTo>
                                    <a:pt x="1146" y="334"/>
                                  </a:lnTo>
                                  <a:lnTo>
                                    <a:pt x="1205" y="362"/>
                                  </a:lnTo>
                                  <a:lnTo>
                                    <a:pt x="1264" y="394"/>
                                  </a:lnTo>
                                  <a:lnTo>
                                    <a:pt x="1323" y="431"/>
                                  </a:lnTo>
                                  <a:lnTo>
                                    <a:pt x="1383" y="471"/>
                                  </a:lnTo>
                                  <a:lnTo>
                                    <a:pt x="1442" y="515"/>
                                  </a:lnTo>
                                  <a:lnTo>
                                    <a:pt x="1501" y="563"/>
                                  </a:lnTo>
                                  <a:lnTo>
                                    <a:pt x="1561" y="613"/>
                                  </a:lnTo>
                                  <a:lnTo>
                                    <a:pt x="1619" y="668"/>
                                  </a:lnTo>
                                  <a:lnTo>
                                    <a:pt x="1677" y="725"/>
                                  </a:lnTo>
                                  <a:lnTo>
                                    <a:pt x="1734" y="785"/>
                                  </a:lnTo>
                                  <a:lnTo>
                                    <a:pt x="1790" y="848"/>
                                  </a:lnTo>
                                  <a:lnTo>
                                    <a:pt x="1845" y="913"/>
                                  </a:lnTo>
                                  <a:lnTo>
                                    <a:pt x="1900" y="981"/>
                                  </a:lnTo>
                                  <a:lnTo>
                                    <a:pt x="1952" y="1050"/>
                                  </a:lnTo>
                                  <a:lnTo>
                                    <a:pt x="2004" y="1123"/>
                                  </a:lnTo>
                                  <a:lnTo>
                                    <a:pt x="2055" y="1197"/>
                                  </a:lnTo>
                                  <a:lnTo>
                                    <a:pt x="2104" y="1273"/>
                                  </a:lnTo>
                                  <a:lnTo>
                                    <a:pt x="2151" y="1350"/>
                                  </a:lnTo>
                                  <a:lnTo>
                                    <a:pt x="2196" y="1429"/>
                                  </a:lnTo>
                                  <a:lnTo>
                                    <a:pt x="2240" y="1510"/>
                                  </a:lnTo>
                                  <a:lnTo>
                                    <a:pt x="2282" y="1593"/>
                                  </a:lnTo>
                                  <a:lnTo>
                                    <a:pt x="2322" y="1676"/>
                                  </a:lnTo>
                                  <a:lnTo>
                                    <a:pt x="2359" y="1758"/>
                                  </a:lnTo>
                                  <a:lnTo>
                                    <a:pt x="2393" y="1844"/>
                                  </a:lnTo>
                                  <a:lnTo>
                                    <a:pt x="2431" y="1929"/>
                                  </a:lnTo>
                                  <a:lnTo>
                                    <a:pt x="2464" y="2012"/>
                                  </a:lnTo>
                                  <a:lnTo>
                                    <a:pt x="2493" y="2095"/>
                                  </a:lnTo>
                                  <a:lnTo>
                                    <a:pt x="2518" y="2175"/>
                                  </a:lnTo>
                                  <a:lnTo>
                                    <a:pt x="2537" y="2255"/>
                                  </a:lnTo>
                                  <a:lnTo>
                                    <a:pt x="2552" y="2333"/>
                                  </a:lnTo>
                                  <a:lnTo>
                                    <a:pt x="2563" y="2409"/>
                                  </a:lnTo>
                                  <a:lnTo>
                                    <a:pt x="2569" y="2484"/>
                                  </a:lnTo>
                                  <a:lnTo>
                                    <a:pt x="2571" y="2557"/>
                                  </a:lnTo>
                                  <a:lnTo>
                                    <a:pt x="2570" y="2628"/>
                                  </a:lnTo>
                                  <a:lnTo>
                                    <a:pt x="2564" y="2698"/>
                                  </a:lnTo>
                                  <a:lnTo>
                                    <a:pt x="2556" y="2765"/>
                                  </a:lnTo>
                                  <a:lnTo>
                                    <a:pt x="2543" y="2830"/>
                                  </a:lnTo>
                                  <a:lnTo>
                                    <a:pt x="2525" y="2894"/>
                                  </a:lnTo>
                                  <a:lnTo>
                                    <a:pt x="2505" y="2956"/>
                                  </a:lnTo>
                                  <a:lnTo>
                                    <a:pt x="2481" y="3015"/>
                                  </a:lnTo>
                                  <a:lnTo>
                                    <a:pt x="2454" y="3072"/>
                                  </a:lnTo>
                                  <a:lnTo>
                                    <a:pt x="2424" y="3127"/>
                                  </a:lnTo>
                                  <a:lnTo>
                                    <a:pt x="2390" y="3179"/>
                                  </a:lnTo>
                                  <a:lnTo>
                                    <a:pt x="2353" y="3230"/>
                                  </a:lnTo>
                                  <a:lnTo>
                                    <a:pt x="2314" y="3278"/>
                                  </a:lnTo>
                                  <a:lnTo>
                                    <a:pt x="2271" y="3323"/>
                                  </a:lnTo>
                                  <a:lnTo>
                                    <a:pt x="2225" y="3367"/>
                                  </a:lnTo>
                                  <a:lnTo>
                                    <a:pt x="2176" y="3407"/>
                                  </a:lnTo>
                                  <a:lnTo>
                                    <a:pt x="2125" y="3445"/>
                                  </a:lnTo>
                                  <a:lnTo>
                                    <a:pt x="2072" y="3480"/>
                                  </a:lnTo>
                                  <a:lnTo>
                                    <a:pt x="2016" y="3512"/>
                                  </a:lnTo>
                                  <a:lnTo>
                                    <a:pt x="1958" y="3542"/>
                                  </a:lnTo>
                                  <a:lnTo>
                                    <a:pt x="1897" y="3569"/>
                                  </a:lnTo>
                                  <a:lnTo>
                                    <a:pt x="1835" y="3593"/>
                                  </a:lnTo>
                                  <a:lnTo>
                                    <a:pt x="1769" y="3614"/>
                                  </a:lnTo>
                                  <a:lnTo>
                                    <a:pt x="1702" y="3632"/>
                                  </a:lnTo>
                                  <a:lnTo>
                                    <a:pt x="1642" y="3644"/>
                                  </a:lnTo>
                                  <a:lnTo>
                                    <a:pt x="1581" y="3653"/>
                                  </a:lnTo>
                                  <a:lnTo>
                                    <a:pt x="1519" y="3660"/>
                                  </a:lnTo>
                                  <a:lnTo>
                                    <a:pt x="1456" y="3663"/>
                                  </a:lnTo>
                                  <a:lnTo>
                                    <a:pt x="1392" y="3663"/>
                                  </a:lnTo>
                                  <a:lnTo>
                                    <a:pt x="1328" y="3659"/>
                                  </a:lnTo>
                                  <a:lnTo>
                                    <a:pt x="1264" y="3652"/>
                                  </a:lnTo>
                                  <a:lnTo>
                                    <a:pt x="1200" y="3642"/>
                                  </a:lnTo>
                                  <a:lnTo>
                                    <a:pt x="1137" y="3628"/>
                                  </a:lnTo>
                                  <a:lnTo>
                                    <a:pt x="1073" y="3612"/>
                                  </a:lnTo>
                                  <a:lnTo>
                                    <a:pt x="1010" y="3590"/>
                                  </a:lnTo>
                                  <a:lnTo>
                                    <a:pt x="948" y="3565"/>
                                  </a:lnTo>
                                  <a:lnTo>
                                    <a:pt x="886" y="3537"/>
                                  </a:lnTo>
                                  <a:lnTo>
                                    <a:pt x="825" y="3505"/>
                                  </a:lnTo>
                                  <a:lnTo>
                                    <a:pt x="767" y="3470"/>
                                  </a:lnTo>
                                  <a:lnTo>
                                    <a:pt x="709" y="3429"/>
                                  </a:lnTo>
                                  <a:lnTo>
                                    <a:pt x="653" y="3385"/>
                                  </a:lnTo>
                                  <a:lnTo>
                                    <a:pt x="599" y="3338"/>
                                  </a:lnTo>
                                  <a:lnTo>
                                    <a:pt x="547" y="3286"/>
                                  </a:lnTo>
                                  <a:lnTo>
                                    <a:pt x="496" y="3229"/>
                                  </a:lnTo>
                                  <a:lnTo>
                                    <a:pt x="448" y="3170"/>
                                  </a:lnTo>
                                  <a:lnTo>
                                    <a:pt x="403" y="3105"/>
                                  </a:lnTo>
                                  <a:lnTo>
                                    <a:pt x="360" y="3036"/>
                                  </a:lnTo>
                                  <a:lnTo>
                                    <a:pt x="321" y="2963"/>
                                  </a:lnTo>
                                  <a:lnTo>
                                    <a:pt x="285" y="2886"/>
                                  </a:lnTo>
                                  <a:lnTo>
                                    <a:pt x="251" y="2803"/>
                                  </a:lnTo>
                                  <a:lnTo>
                                    <a:pt x="222" y="2716"/>
                                  </a:lnTo>
                                  <a:lnTo>
                                    <a:pt x="196" y="2625"/>
                                  </a:lnTo>
                                  <a:lnTo>
                                    <a:pt x="173" y="2529"/>
                                  </a:lnTo>
                                  <a:lnTo>
                                    <a:pt x="155" y="2429"/>
                                  </a:lnTo>
                                  <a:lnTo>
                                    <a:pt x="141" y="2323"/>
                                  </a:lnTo>
                                  <a:lnTo>
                                    <a:pt x="132" y="2213"/>
                                  </a:lnTo>
                                  <a:lnTo>
                                    <a:pt x="119" y="2118"/>
                                  </a:lnTo>
                                  <a:lnTo>
                                    <a:pt x="109" y="2026"/>
                                  </a:lnTo>
                                  <a:lnTo>
                                    <a:pt x="101" y="1934"/>
                                  </a:lnTo>
                                  <a:lnTo>
                                    <a:pt x="96" y="1844"/>
                                  </a:lnTo>
                                  <a:lnTo>
                                    <a:pt x="92" y="1755"/>
                                  </a:lnTo>
                                  <a:lnTo>
                                    <a:pt x="90" y="1669"/>
                                  </a:lnTo>
                                  <a:lnTo>
                                    <a:pt x="91" y="1583"/>
                                  </a:lnTo>
                                  <a:lnTo>
                                    <a:pt x="94" y="1500"/>
                                  </a:lnTo>
                                  <a:lnTo>
                                    <a:pt x="98" y="1420"/>
                                  </a:lnTo>
                                  <a:lnTo>
                                    <a:pt x="105" y="1340"/>
                                  </a:lnTo>
                                  <a:lnTo>
                                    <a:pt x="114" y="1264"/>
                                  </a:lnTo>
                                  <a:lnTo>
                                    <a:pt x="124" y="1189"/>
                                  </a:lnTo>
                                  <a:lnTo>
                                    <a:pt x="137" y="1117"/>
                                  </a:lnTo>
                                  <a:lnTo>
                                    <a:pt x="152" y="1047"/>
                                  </a:lnTo>
                                  <a:lnTo>
                                    <a:pt x="167" y="979"/>
                                  </a:lnTo>
                                  <a:lnTo>
                                    <a:pt x="185" y="914"/>
                                  </a:lnTo>
                                  <a:lnTo>
                                    <a:pt x="205" y="853"/>
                                  </a:lnTo>
                                  <a:lnTo>
                                    <a:pt x="226" y="792"/>
                                  </a:lnTo>
                                  <a:lnTo>
                                    <a:pt x="250" y="735"/>
                                  </a:lnTo>
                                  <a:lnTo>
                                    <a:pt x="275" y="681"/>
                                  </a:lnTo>
                                  <a:lnTo>
                                    <a:pt x="301" y="630"/>
                                  </a:lnTo>
                                  <a:lnTo>
                                    <a:pt x="330" y="581"/>
                                  </a:lnTo>
                                  <a:lnTo>
                                    <a:pt x="359" y="535"/>
                                  </a:lnTo>
                                  <a:lnTo>
                                    <a:pt x="391" y="494"/>
                                  </a:lnTo>
                                  <a:lnTo>
                                    <a:pt x="425" y="455"/>
                                  </a:lnTo>
                                  <a:lnTo>
                                    <a:pt x="459" y="418"/>
                                  </a:lnTo>
                                  <a:lnTo>
                                    <a:pt x="494" y="385"/>
                                  </a:lnTo>
                                  <a:lnTo>
                                    <a:pt x="532" y="356"/>
                                  </a:lnTo>
                                  <a:lnTo>
                                    <a:pt x="572" y="330"/>
                                  </a:lnTo>
                                  <a:lnTo>
                                    <a:pt x="612" y="308"/>
                                  </a:lnTo>
                                  <a:lnTo>
                                    <a:pt x="653" y="289"/>
                                  </a:lnTo>
                                  <a:lnTo>
                                    <a:pt x="696" y="2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75000"/>
                                <a:lumOff val="0"/>
                                <a:alpha val="53999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104"/>
                          <wps:cNvSpPr>
                            <a:spLocks noEditPoints="1"/>
                          </wps:cNvSpPr>
                          <wps:spPr bwMode="auto">
                            <a:xfrm rot="5400000">
                              <a:off x="4023" y="3030"/>
                              <a:ext cx="1667" cy="2109"/>
                            </a:xfrm>
                            <a:custGeom>
                              <a:avLst/>
                              <a:gdLst>
                                <a:gd name="T0" fmla="*/ 624 w 3181"/>
                                <a:gd name="T1" fmla="*/ 5 h 3711"/>
                                <a:gd name="T2" fmla="*/ 991 w 3181"/>
                                <a:gd name="T3" fmla="*/ 35 h 3711"/>
                                <a:gd name="T4" fmla="*/ 1399 w 3181"/>
                                <a:gd name="T5" fmla="*/ 183 h 3711"/>
                                <a:gd name="T6" fmla="*/ 1823 w 3181"/>
                                <a:gd name="T7" fmla="*/ 431 h 3711"/>
                                <a:gd name="T8" fmla="*/ 2239 w 3181"/>
                                <a:gd name="T9" fmla="*/ 762 h 3711"/>
                                <a:gd name="T10" fmla="*/ 2623 w 3181"/>
                                <a:gd name="T11" fmla="*/ 1154 h 3711"/>
                                <a:gd name="T12" fmla="*/ 2935 w 3181"/>
                                <a:gd name="T13" fmla="*/ 1585 h 3711"/>
                                <a:gd name="T14" fmla="*/ 3116 w 3181"/>
                                <a:gd name="T15" fmla="*/ 2000 h 3711"/>
                                <a:gd name="T16" fmla="*/ 3181 w 3181"/>
                                <a:gd name="T17" fmla="*/ 2386 h 3711"/>
                                <a:gd name="T18" fmla="*/ 3138 w 3181"/>
                                <a:gd name="T19" fmla="*/ 2740 h 3711"/>
                                <a:gd name="T20" fmla="*/ 2995 w 3181"/>
                                <a:gd name="T21" fmla="*/ 3054 h 3711"/>
                                <a:gd name="T22" fmla="*/ 2756 w 3181"/>
                                <a:gd name="T23" fmla="*/ 3325 h 3711"/>
                                <a:gd name="T24" fmla="*/ 2430 w 3181"/>
                                <a:gd name="T25" fmla="*/ 3548 h 3711"/>
                                <a:gd name="T26" fmla="*/ 2093 w 3181"/>
                                <a:gd name="T27" fmla="*/ 3676 h 3711"/>
                                <a:gd name="T28" fmla="*/ 1736 w 3181"/>
                                <a:gd name="T29" fmla="*/ 3710 h 3711"/>
                                <a:gd name="T30" fmla="*/ 1376 w 3181"/>
                                <a:gd name="T31" fmla="*/ 3642 h 3711"/>
                                <a:gd name="T32" fmla="*/ 1028 w 3181"/>
                                <a:gd name="T33" fmla="*/ 3462 h 3711"/>
                                <a:gd name="T34" fmla="*/ 712 w 3181"/>
                                <a:gd name="T35" fmla="*/ 3161 h 3711"/>
                                <a:gd name="T36" fmla="*/ 444 w 3181"/>
                                <a:gd name="T37" fmla="*/ 2729 h 3711"/>
                                <a:gd name="T38" fmla="*/ 232 w 3181"/>
                                <a:gd name="T39" fmla="*/ 2202 h 3711"/>
                                <a:gd name="T40" fmla="*/ 87 w 3181"/>
                                <a:gd name="T41" fmla="*/ 1701 h 3711"/>
                                <a:gd name="T42" fmla="*/ 12 w 3181"/>
                                <a:gd name="T43" fmla="*/ 1239 h 3711"/>
                                <a:gd name="T44" fmla="*/ 7 w 3181"/>
                                <a:gd name="T45" fmla="*/ 830 h 3711"/>
                                <a:gd name="T46" fmla="*/ 74 w 3181"/>
                                <a:gd name="T47" fmla="*/ 488 h 3711"/>
                                <a:gd name="T48" fmla="*/ 211 w 3181"/>
                                <a:gd name="T49" fmla="*/ 225 h 3711"/>
                                <a:gd name="T50" fmla="*/ 480 w 3181"/>
                                <a:gd name="T51" fmla="*/ 331 h 3711"/>
                                <a:gd name="T52" fmla="*/ 759 w 3181"/>
                                <a:gd name="T53" fmla="*/ 258 h 3711"/>
                                <a:gd name="T54" fmla="*/ 1088 w 3181"/>
                                <a:gd name="T55" fmla="*/ 301 h 3711"/>
                                <a:gd name="T56" fmla="*/ 1446 w 3181"/>
                                <a:gd name="T57" fmla="*/ 444 h 3711"/>
                                <a:gd name="T58" fmla="*/ 1813 w 3181"/>
                                <a:gd name="T59" fmla="*/ 672 h 3711"/>
                                <a:gd name="T60" fmla="*/ 2172 w 3181"/>
                                <a:gd name="T61" fmla="*/ 968 h 3711"/>
                                <a:gd name="T62" fmla="*/ 2500 w 3181"/>
                                <a:gd name="T63" fmla="*/ 1318 h 3711"/>
                                <a:gd name="T64" fmla="*/ 2786 w 3181"/>
                                <a:gd name="T65" fmla="*/ 1698 h 3711"/>
                                <a:gd name="T66" fmla="*/ 2966 w 3181"/>
                                <a:gd name="T67" fmla="*/ 2073 h 3711"/>
                                <a:gd name="T68" fmla="*/ 3030 w 3181"/>
                                <a:gd name="T69" fmla="*/ 2430 h 3711"/>
                                <a:gd name="T70" fmla="*/ 2989 w 3181"/>
                                <a:gd name="T71" fmla="*/ 2763 h 3711"/>
                                <a:gd name="T72" fmla="*/ 2851 w 3181"/>
                                <a:gd name="T73" fmla="*/ 3058 h 3711"/>
                                <a:gd name="T74" fmla="*/ 2627 w 3181"/>
                                <a:gd name="T75" fmla="*/ 3306 h 3711"/>
                                <a:gd name="T76" fmla="*/ 2335 w 3181"/>
                                <a:gd name="T77" fmla="*/ 3493 h 3711"/>
                                <a:gd name="T78" fmla="*/ 2021 w 3181"/>
                                <a:gd name="T79" fmla="*/ 3593 h 3711"/>
                                <a:gd name="T80" fmla="*/ 1681 w 3181"/>
                                <a:gd name="T81" fmla="*/ 3607 h 3711"/>
                                <a:gd name="T82" fmla="*/ 1332 w 3181"/>
                                <a:gd name="T83" fmla="*/ 3524 h 3711"/>
                                <a:gd name="T84" fmla="*/ 999 w 3181"/>
                                <a:gd name="T85" fmla="*/ 3331 h 3711"/>
                                <a:gd name="T86" fmla="*/ 702 w 3181"/>
                                <a:gd name="T87" fmla="*/ 3013 h 3711"/>
                                <a:gd name="T88" fmla="*/ 463 w 3181"/>
                                <a:gd name="T89" fmla="*/ 2556 h 3711"/>
                                <a:gd name="T90" fmla="*/ 288 w 3181"/>
                                <a:gd name="T91" fmla="*/ 2080 h 3711"/>
                                <a:gd name="T92" fmla="*/ 179 w 3181"/>
                                <a:gd name="T93" fmla="*/ 1650 h 3711"/>
                                <a:gd name="T94" fmla="*/ 133 w 3181"/>
                                <a:gd name="T95" fmla="*/ 1258 h 3711"/>
                                <a:gd name="T96" fmla="*/ 151 w 3181"/>
                                <a:gd name="T97" fmla="*/ 916 h 3711"/>
                                <a:gd name="T98" fmla="*/ 229 w 3181"/>
                                <a:gd name="T99" fmla="*/ 633 h 3711"/>
                                <a:gd name="T100" fmla="*/ 368 w 3181"/>
                                <a:gd name="T101" fmla="*/ 421 h 37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3181" h="3711">
                                  <a:moveTo>
                                    <a:pt x="375" y="81"/>
                                  </a:moveTo>
                                  <a:lnTo>
                                    <a:pt x="433" y="52"/>
                                  </a:lnTo>
                                  <a:lnTo>
                                    <a:pt x="493" y="31"/>
                                  </a:lnTo>
                                  <a:lnTo>
                                    <a:pt x="557" y="16"/>
                                  </a:lnTo>
                                  <a:lnTo>
                                    <a:pt x="624" y="5"/>
                                  </a:lnTo>
                                  <a:lnTo>
                                    <a:pt x="693" y="0"/>
                                  </a:lnTo>
                                  <a:lnTo>
                                    <a:pt x="765" y="2"/>
                                  </a:lnTo>
                                  <a:lnTo>
                                    <a:pt x="838" y="7"/>
                                  </a:lnTo>
                                  <a:lnTo>
                                    <a:pt x="914" y="18"/>
                                  </a:lnTo>
                                  <a:lnTo>
                                    <a:pt x="991" y="35"/>
                                  </a:lnTo>
                                  <a:lnTo>
                                    <a:pt x="1071" y="55"/>
                                  </a:lnTo>
                                  <a:lnTo>
                                    <a:pt x="1152" y="81"/>
                                  </a:lnTo>
                                  <a:lnTo>
                                    <a:pt x="1233" y="110"/>
                                  </a:lnTo>
                                  <a:lnTo>
                                    <a:pt x="1315" y="145"/>
                                  </a:lnTo>
                                  <a:lnTo>
                                    <a:pt x="1399" y="183"/>
                                  </a:lnTo>
                                  <a:lnTo>
                                    <a:pt x="1484" y="225"/>
                                  </a:lnTo>
                                  <a:lnTo>
                                    <a:pt x="1568" y="271"/>
                                  </a:lnTo>
                                  <a:lnTo>
                                    <a:pt x="1653" y="321"/>
                                  </a:lnTo>
                                  <a:lnTo>
                                    <a:pt x="1737" y="375"/>
                                  </a:lnTo>
                                  <a:lnTo>
                                    <a:pt x="1823" y="431"/>
                                  </a:lnTo>
                                  <a:lnTo>
                                    <a:pt x="1907" y="492"/>
                                  </a:lnTo>
                                  <a:lnTo>
                                    <a:pt x="1991" y="554"/>
                                  </a:lnTo>
                                  <a:lnTo>
                                    <a:pt x="2075" y="621"/>
                                  </a:lnTo>
                                  <a:lnTo>
                                    <a:pt x="2157" y="689"/>
                                  </a:lnTo>
                                  <a:lnTo>
                                    <a:pt x="2239" y="762"/>
                                  </a:lnTo>
                                  <a:lnTo>
                                    <a:pt x="2320" y="836"/>
                                  </a:lnTo>
                                  <a:lnTo>
                                    <a:pt x="2398" y="912"/>
                                  </a:lnTo>
                                  <a:lnTo>
                                    <a:pt x="2475" y="991"/>
                                  </a:lnTo>
                                  <a:lnTo>
                                    <a:pt x="2550" y="1072"/>
                                  </a:lnTo>
                                  <a:lnTo>
                                    <a:pt x="2623" y="1154"/>
                                  </a:lnTo>
                                  <a:lnTo>
                                    <a:pt x="2695" y="1238"/>
                                  </a:lnTo>
                                  <a:lnTo>
                                    <a:pt x="2763" y="1324"/>
                                  </a:lnTo>
                                  <a:lnTo>
                                    <a:pt x="2830" y="1412"/>
                                  </a:lnTo>
                                  <a:lnTo>
                                    <a:pt x="2884" y="1498"/>
                                  </a:lnTo>
                                  <a:lnTo>
                                    <a:pt x="2935" y="1585"/>
                                  </a:lnTo>
                                  <a:lnTo>
                                    <a:pt x="2980" y="1670"/>
                                  </a:lnTo>
                                  <a:lnTo>
                                    <a:pt x="3021" y="1754"/>
                                  </a:lnTo>
                                  <a:lnTo>
                                    <a:pt x="3057" y="1837"/>
                                  </a:lnTo>
                                  <a:lnTo>
                                    <a:pt x="3088" y="1919"/>
                                  </a:lnTo>
                                  <a:lnTo>
                                    <a:pt x="3116" y="2000"/>
                                  </a:lnTo>
                                  <a:lnTo>
                                    <a:pt x="3137" y="2080"/>
                                  </a:lnTo>
                                  <a:lnTo>
                                    <a:pt x="3155" y="2159"/>
                                  </a:lnTo>
                                  <a:lnTo>
                                    <a:pt x="3168" y="2236"/>
                                  </a:lnTo>
                                  <a:lnTo>
                                    <a:pt x="3176" y="2312"/>
                                  </a:lnTo>
                                  <a:lnTo>
                                    <a:pt x="3181" y="2386"/>
                                  </a:lnTo>
                                  <a:lnTo>
                                    <a:pt x="3181" y="2461"/>
                                  </a:lnTo>
                                  <a:lnTo>
                                    <a:pt x="3176" y="2532"/>
                                  </a:lnTo>
                                  <a:lnTo>
                                    <a:pt x="3168" y="2603"/>
                                  </a:lnTo>
                                  <a:lnTo>
                                    <a:pt x="3155" y="2673"/>
                                  </a:lnTo>
                                  <a:lnTo>
                                    <a:pt x="3138" y="2740"/>
                                  </a:lnTo>
                                  <a:lnTo>
                                    <a:pt x="3117" y="2807"/>
                                  </a:lnTo>
                                  <a:lnTo>
                                    <a:pt x="3092" y="2871"/>
                                  </a:lnTo>
                                  <a:lnTo>
                                    <a:pt x="3063" y="2933"/>
                                  </a:lnTo>
                                  <a:lnTo>
                                    <a:pt x="3031" y="2995"/>
                                  </a:lnTo>
                                  <a:lnTo>
                                    <a:pt x="2995" y="3054"/>
                                  </a:lnTo>
                                  <a:lnTo>
                                    <a:pt x="2954" y="3112"/>
                                  </a:lnTo>
                                  <a:lnTo>
                                    <a:pt x="2910" y="3169"/>
                                  </a:lnTo>
                                  <a:lnTo>
                                    <a:pt x="2863" y="3222"/>
                                  </a:lnTo>
                                  <a:lnTo>
                                    <a:pt x="2811" y="3276"/>
                                  </a:lnTo>
                                  <a:lnTo>
                                    <a:pt x="2756" y="3325"/>
                                  </a:lnTo>
                                  <a:lnTo>
                                    <a:pt x="2698" y="3374"/>
                                  </a:lnTo>
                                  <a:lnTo>
                                    <a:pt x="2636" y="3420"/>
                                  </a:lnTo>
                                  <a:lnTo>
                                    <a:pt x="2571" y="3465"/>
                                  </a:lnTo>
                                  <a:lnTo>
                                    <a:pt x="2502" y="3508"/>
                                  </a:lnTo>
                                  <a:lnTo>
                                    <a:pt x="2430" y="3548"/>
                                  </a:lnTo>
                                  <a:lnTo>
                                    <a:pt x="2365" y="3580"/>
                                  </a:lnTo>
                                  <a:lnTo>
                                    <a:pt x="2298" y="3610"/>
                                  </a:lnTo>
                                  <a:lnTo>
                                    <a:pt x="2231" y="3634"/>
                                  </a:lnTo>
                                  <a:lnTo>
                                    <a:pt x="2163" y="3657"/>
                                  </a:lnTo>
                                  <a:lnTo>
                                    <a:pt x="2093" y="3676"/>
                                  </a:lnTo>
                                  <a:lnTo>
                                    <a:pt x="2023" y="3690"/>
                                  </a:lnTo>
                                  <a:lnTo>
                                    <a:pt x="1952" y="3701"/>
                                  </a:lnTo>
                                  <a:lnTo>
                                    <a:pt x="1880" y="3708"/>
                                  </a:lnTo>
                                  <a:lnTo>
                                    <a:pt x="1809" y="3711"/>
                                  </a:lnTo>
                                  <a:lnTo>
                                    <a:pt x="1736" y="3710"/>
                                  </a:lnTo>
                                  <a:lnTo>
                                    <a:pt x="1664" y="3705"/>
                                  </a:lnTo>
                                  <a:lnTo>
                                    <a:pt x="1592" y="3696"/>
                                  </a:lnTo>
                                  <a:lnTo>
                                    <a:pt x="1519" y="3682"/>
                                  </a:lnTo>
                                  <a:lnTo>
                                    <a:pt x="1447" y="3664"/>
                                  </a:lnTo>
                                  <a:lnTo>
                                    <a:pt x="1376" y="3642"/>
                                  </a:lnTo>
                                  <a:lnTo>
                                    <a:pt x="1305" y="3615"/>
                                  </a:lnTo>
                                  <a:lnTo>
                                    <a:pt x="1233" y="3583"/>
                                  </a:lnTo>
                                  <a:lnTo>
                                    <a:pt x="1165" y="3548"/>
                                  </a:lnTo>
                                  <a:lnTo>
                                    <a:pt x="1096" y="3508"/>
                                  </a:lnTo>
                                  <a:lnTo>
                                    <a:pt x="1028" y="3462"/>
                                  </a:lnTo>
                                  <a:lnTo>
                                    <a:pt x="962" y="3412"/>
                                  </a:lnTo>
                                  <a:lnTo>
                                    <a:pt x="898" y="3356"/>
                                  </a:lnTo>
                                  <a:lnTo>
                                    <a:pt x="834" y="3296"/>
                                  </a:lnTo>
                                  <a:lnTo>
                                    <a:pt x="772" y="3231"/>
                                  </a:lnTo>
                                  <a:lnTo>
                                    <a:pt x="712" y="3161"/>
                                  </a:lnTo>
                                  <a:lnTo>
                                    <a:pt x="653" y="3085"/>
                                  </a:lnTo>
                                  <a:lnTo>
                                    <a:pt x="598" y="3003"/>
                                  </a:lnTo>
                                  <a:lnTo>
                                    <a:pt x="544" y="2918"/>
                                  </a:lnTo>
                                  <a:lnTo>
                                    <a:pt x="492" y="2826"/>
                                  </a:lnTo>
                                  <a:lnTo>
                                    <a:pt x="444" y="2729"/>
                                  </a:lnTo>
                                  <a:lnTo>
                                    <a:pt x="397" y="2626"/>
                                  </a:lnTo>
                                  <a:lnTo>
                                    <a:pt x="353" y="2517"/>
                                  </a:lnTo>
                                  <a:lnTo>
                                    <a:pt x="310" y="2411"/>
                                  </a:lnTo>
                                  <a:lnTo>
                                    <a:pt x="269" y="2306"/>
                                  </a:lnTo>
                                  <a:lnTo>
                                    <a:pt x="232" y="2202"/>
                                  </a:lnTo>
                                  <a:lnTo>
                                    <a:pt x="198" y="2099"/>
                                  </a:lnTo>
                                  <a:lnTo>
                                    <a:pt x="166" y="1997"/>
                                  </a:lnTo>
                                  <a:lnTo>
                                    <a:pt x="136" y="1897"/>
                                  </a:lnTo>
                                  <a:lnTo>
                                    <a:pt x="110" y="1798"/>
                                  </a:lnTo>
                                  <a:lnTo>
                                    <a:pt x="87" y="1701"/>
                                  </a:lnTo>
                                  <a:lnTo>
                                    <a:pt x="66" y="1605"/>
                                  </a:lnTo>
                                  <a:lnTo>
                                    <a:pt x="49" y="1510"/>
                                  </a:lnTo>
                                  <a:lnTo>
                                    <a:pt x="33" y="1418"/>
                                  </a:lnTo>
                                  <a:lnTo>
                                    <a:pt x="21" y="1328"/>
                                  </a:lnTo>
                                  <a:lnTo>
                                    <a:pt x="12" y="1239"/>
                                  </a:lnTo>
                                  <a:lnTo>
                                    <a:pt x="5" y="1152"/>
                                  </a:lnTo>
                                  <a:lnTo>
                                    <a:pt x="1" y="1068"/>
                                  </a:lnTo>
                                  <a:lnTo>
                                    <a:pt x="0" y="987"/>
                                  </a:lnTo>
                                  <a:lnTo>
                                    <a:pt x="2" y="907"/>
                                  </a:lnTo>
                                  <a:lnTo>
                                    <a:pt x="7" y="830"/>
                                  </a:lnTo>
                                  <a:lnTo>
                                    <a:pt x="14" y="757"/>
                                  </a:lnTo>
                                  <a:lnTo>
                                    <a:pt x="25" y="685"/>
                                  </a:lnTo>
                                  <a:lnTo>
                                    <a:pt x="38" y="617"/>
                                  </a:lnTo>
                                  <a:lnTo>
                                    <a:pt x="53" y="551"/>
                                  </a:lnTo>
                                  <a:lnTo>
                                    <a:pt x="74" y="488"/>
                                  </a:lnTo>
                                  <a:lnTo>
                                    <a:pt x="95" y="429"/>
                                  </a:lnTo>
                                  <a:lnTo>
                                    <a:pt x="120" y="373"/>
                                  </a:lnTo>
                                  <a:lnTo>
                                    <a:pt x="147" y="320"/>
                                  </a:lnTo>
                                  <a:lnTo>
                                    <a:pt x="178" y="271"/>
                                  </a:lnTo>
                                  <a:lnTo>
                                    <a:pt x="211" y="225"/>
                                  </a:lnTo>
                                  <a:lnTo>
                                    <a:pt x="248" y="184"/>
                                  </a:lnTo>
                                  <a:lnTo>
                                    <a:pt x="287" y="145"/>
                                  </a:lnTo>
                                  <a:lnTo>
                                    <a:pt x="330" y="110"/>
                                  </a:lnTo>
                                  <a:lnTo>
                                    <a:pt x="375" y="81"/>
                                  </a:lnTo>
                                  <a:close/>
                                  <a:moveTo>
                                    <a:pt x="480" y="331"/>
                                  </a:moveTo>
                                  <a:lnTo>
                                    <a:pt x="531" y="306"/>
                                  </a:lnTo>
                                  <a:lnTo>
                                    <a:pt x="585" y="287"/>
                                  </a:lnTo>
                                  <a:lnTo>
                                    <a:pt x="640" y="273"/>
                                  </a:lnTo>
                                  <a:lnTo>
                                    <a:pt x="699" y="263"/>
                                  </a:lnTo>
                                  <a:lnTo>
                                    <a:pt x="759" y="258"/>
                                  </a:lnTo>
                                  <a:lnTo>
                                    <a:pt x="821" y="258"/>
                                  </a:lnTo>
                                  <a:lnTo>
                                    <a:pt x="885" y="263"/>
                                  </a:lnTo>
                                  <a:lnTo>
                                    <a:pt x="951" y="271"/>
                                  </a:lnTo>
                                  <a:lnTo>
                                    <a:pt x="1019" y="285"/>
                                  </a:lnTo>
                                  <a:lnTo>
                                    <a:pt x="1088" y="301"/>
                                  </a:lnTo>
                                  <a:lnTo>
                                    <a:pt x="1158" y="322"/>
                                  </a:lnTo>
                                  <a:lnTo>
                                    <a:pt x="1227" y="347"/>
                                  </a:lnTo>
                                  <a:lnTo>
                                    <a:pt x="1300" y="376"/>
                                  </a:lnTo>
                                  <a:lnTo>
                                    <a:pt x="1372" y="409"/>
                                  </a:lnTo>
                                  <a:lnTo>
                                    <a:pt x="1446" y="444"/>
                                  </a:lnTo>
                                  <a:lnTo>
                                    <a:pt x="1519" y="483"/>
                                  </a:lnTo>
                                  <a:lnTo>
                                    <a:pt x="1593" y="526"/>
                                  </a:lnTo>
                                  <a:lnTo>
                                    <a:pt x="1666" y="571"/>
                                  </a:lnTo>
                                  <a:lnTo>
                                    <a:pt x="1740" y="620"/>
                                  </a:lnTo>
                                  <a:lnTo>
                                    <a:pt x="1813" y="672"/>
                                  </a:lnTo>
                                  <a:lnTo>
                                    <a:pt x="1887" y="726"/>
                                  </a:lnTo>
                                  <a:lnTo>
                                    <a:pt x="1959" y="783"/>
                                  </a:lnTo>
                                  <a:lnTo>
                                    <a:pt x="2032" y="842"/>
                                  </a:lnTo>
                                  <a:lnTo>
                                    <a:pt x="2102" y="904"/>
                                  </a:lnTo>
                                  <a:lnTo>
                                    <a:pt x="2172" y="968"/>
                                  </a:lnTo>
                                  <a:lnTo>
                                    <a:pt x="2240" y="1034"/>
                                  </a:lnTo>
                                  <a:lnTo>
                                    <a:pt x="2308" y="1103"/>
                                  </a:lnTo>
                                  <a:lnTo>
                                    <a:pt x="2373" y="1173"/>
                                  </a:lnTo>
                                  <a:lnTo>
                                    <a:pt x="2437" y="1245"/>
                                  </a:lnTo>
                                  <a:lnTo>
                                    <a:pt x="2500" y="1318"/>
                                  </a:lnTo>
                                  <a:lnTo>
                                    <a:pt x="2559" y="1393"/>
                                  </a:lnTo>
                                  <a:lnTo>
                                    <a:pt x="2617" y="1470"/>
                                  </a:lnTo>
                                  <a:lnTo>
                                    <a:pt x="2679" y="1546"/>
                                  </a:lnTo>
                                  <a:lnTo>
                                    <a:pt x="2735" y="1623"/>
                                  </a:lnTo>
                                  <a:lnTo>
                                    <a:pt x="2786" y="1698"/>
                                  </a:lnTo>
                                  <a:lnTo>
                                    <a:pt x="2831" y="1774"/>
                                  </a:lnTo>
                                  <a:lnTo>
                                    <a:pt x="2872" y="1849"/>
                                  </a:lnTo>
                                  <a:lnTo>
                                    <a:pt x="2908" y="1925"/>
                                  </a:lnTo>
                                  <a:lnTo>
                                    <a:pt x="2939" y="1998"/>
                                  </a:lnTo>
                                  <a:lnTo>
                                    <a:pt x="2966" y="2073"/>
                                  </a:lnTo>
                                  <a:lnTo>
                                    <a:pt x="2987" y="2146"/>
                                  </a:lnTo>
                                  <a:lnTo>
                                    <a:pt x="3005" y="2218"/>
                                  </a:lnTo>
                                  <a:lnTo>
                                    <a:pt x="3018" y="2289"/>
                                  </a:lnTo>
                                  <a:lnTo>
                                    <a:pt x="3027" y="2360"/>
                                  </a:lnTo>
                                  <a:lnTo>
                                    <a:pt x="3030" y="2430"/>
                                  </a:lnTo>
                                  <a:lnTo>
                                    <a:pt x="3030" y="2499"/>
                                  </a:lnTo>
                                  <a:lnTo>
                                    <a:pt x="3027" y="2568"/>
                                  </a:lnTo>
                                  <a:lnTo>
                                    <a:pt x="3018" y="2634"/>
                                  </a:lnTo>
                                  <a:lnTo>
                                    <a:pt x="3005" y="2699"/>
                                  </a:lnTo>
                                  <a:lnTo>
                                    <a:pt x="2989" y="2763"/>
                                  </a:lnTo>
                                  <a:lnTo>
                                    <a:pt x="2968" y="2824"/>
                                  </a:lnTo>
                                  <a:lnTo>
                                    <a:pt x="2945" y="2886"/>
                                  </a:lnTo>
                                  <a:lnTo>
                                    <a:pt x="2917" y="2944"/>
                                  </a:lnTo>
                                  <a:lnTo>
                                    <a:pt x="2887" y="3002"/>
                                  </a:lnTo>
                                  <a:lnTo>
                                    <a:pt x="2851" y="3058"/>
                                  </a:lnTo>
                                  <a:lnTo>
                                    <a:pt x="2813" y="3111"/>
                                  </a:lnTo>
                                  <a:lnTo>
                                    <a:pt x="2772" y="3163"/>
                                  </a:lnTo>
                                  <a:lnTo>
                                    <a:pt x="2727" y="3213"/>
                                  </a:lnTo>
                                  <a:lnTo>
                                    <a:pt x="2679" y="3260"/>
                                  </a:lnTo>
                                  <a:lnTo>
                                    <a:pt x="2627" y="3306"/>
                                  </a:lnTo>
                                  <a:lnTo>
                                    <a:pt x="2574" y="3349"/>
                                  </a:lnTo>
                                  <a:lnTo>
                                    <a:pt x="2515" y="3390"/>
                                  </a:lnTo>
                                  <a:lnTo>
                                    <a:pt x="2455" y="3428"/>
                                  </a:lnTo>
                                  <a:lnTo>
                                    <a:pt x="2392" y="3464"/>
                                  </a:lnTo>
                                  <a:lnTo>
                                    <a:pt x="2335" y="3493"/>
                                  </a:lnTo>
                                  <a:lnTo>
                                    <a:pt x="2275" y="3520"/>
                                  </a:lnTo>
                                  <a:lnTo>
                                    <a:pt x="2214" y="3542"/>
                                  </a:lnTo>
                                  <a:lnTo>
                                    <a:pt x="2151" y="3562"/>
                                  </a:lnTo>
                                  <a:lnTo>
                                    <a:pt x="2087" y="3579"/>
                                  </a:lnTo>
                                  <a:lnTo>
                                    <a:pt x="2021" y="3593"/>
                                  </a:lnTo>
                                  <a:lnTo>
                                    <a:pt x="1954" y="3602"/>
                                  </a:lnTo>
                                  <a:lnTo>
                                    <a:pt x="1887" y="3610"/>
                                  </a:lnTo>
                                  <a:lnTo>
                                    <a:pt x="1818" y="3612"/>
                                  </a:lnTo>
                                  <a:lnTo>
                                    <a:pt x="1749" y="3612"/>
                                  </a:lnTo>
                                  <a:lnTo>
                                    <a:pt x="1681" y="3607"/>
                                  </a:lnTo>
                                  <a:lnTo>
                                    <a:pt x="1611" y="3599"/>
                                  </a:lnTo>
                                  <a:lnTo>
                                    <a:pt x="1541" y="3587"/>
                                  </a:lnTo>
                                  <a:lnTo>
                                    <a:pt x="1471" y="3570"/>
                                  </a:lnTo>
                                  <a:lnTo>
                                    <a:pt x="1401" y="3550"/>
                                  </a:lnTo>
                                  <a:lnTo>
                                    <a:pt x="1332" y="3524"/>
                                  </a:lnTo>
                                  <a:lnTo>
                                    <a:pt x="1263" y="3496"/>
                                  </a:lnTo>
                                  <a:lnTo>
                                    <a:pt x="1195" y="3462"/>
                                  </a:lnTo>
                                  <a:lnTo>
                                    <a:pt x="1129" y="3422"/>
                                  </a:lnTo>
                                  <a:lnTo>
                                    <a:pt x="1064" y="3380"/>
                                  </a:lnTo>
                                  <a:lnTo>
                                    <a:pt x="999" y="3331"/>
                                  </a:lnTo>
                                  <a:lnTo>
                                    <a:pt x="936" y="3278"/>
                                  </a:lnTo>
                                  <a:lnTo>
                                    <a:pt x="874" y="3219"/>
                                  </a:lnTo>
                                  <a:lnTo>
                                    <a:pt x="815" y="3156"/>
                                  </a:lnTo>
                                  <a:lnTo>
                                    <a:pt x="758" y="3086"/>
                                  </a:lnTo>
                                  <a:lnTo>
                                    <a:pt x="702" y="3013"/>
                                  </a:lnTo>
                                  <a:lnTo>
                                    <a:pt x="649" y="2932"/>
                                  </a:lnTo>
                                  <a:lnTo>
                                    <a:pt x="598" y="2847"/>
                                  </a:lnTo>
                                  <a:lnTo>
                                    <a:pt x="550" y="2756"/>
                                  </a:lnTo>
                                  <a:lnTo>
                                    <a:pt x="504" y="2659"/>
                                  </a:lnTo>
                                  <a:lnTo>
                                    <a:pt x="463" y="2556"/>
                                  </a:lnTo>
                                  <a:lnTo>
                                    <a:pt x="423" y="2447"/>
                                  </a:lnTo>
                                  <a:lnTo>
                                    <a:pt x="385" y="2353"/>
                                  </a:lnTo>
                                  <a:lnTo>
                                    <a:pt x="350" y="2261"/>
                                  </a:lnTo>
                                  <a:lnTo>
                                    <a:pt x="318" y="2170"/>
                                  </a:lnTo>
                                  <a:lnTo>
                                    <a:pt x="288" y="2080"/>
                                  </a:lnTo>
                                  <a:lnTo>
                                    <a:pt x="261" y="1991"/>
                                  </a:lnTo>
                                  <a:lnTo>
                                    <a:pt x="237" y="1903"/>
                                  </a:lnTo>
                                  <a:lnTo>
                                    <a:pt x="215" y="1818"/>
                                  </a:lnTo>
                                  <a:lnTo>
                                    <a:pt x="196" y="1733"/>
                                  </a:lnTo>
                                  <a:lnTo>
                                    <a:pt x="179" y="1650"/>
                                  </a:lnTo>
                                  <a:lnTo>
                                    <a:pt x="165" y="1567"/>
                                  </a:lnTo>
                                  <a:lnTo>
                                    <a:pt x="153" y="1488"/>
                                  </a:lnTo>
                                  <a:lnTo>
                                    <a:pt x="144" y="1409"/>
                                  </a:lnTo>
                                  <a:lnTo>
                                    <a:pt x="138" y="1332"/>
                                  </a:lnTo>
                                  <a:lnTo>
                                    <a:pt x="133" y="1258"/>
                                  </a:lnTo>
                                  <a:lnTo>
                                    <a:pt x="132" y="1184"/>
                                  </a:lnTo>
                                  <a:lnTo>
                                    <a:pt x="133" y="1115"/>
                                  </a:lnTo>
                                  <a:lnTo>
                                    <a:pt x="135" y="1046"/>
                                  </a:lnTo>
                                  <a:lnTo>
                                    <a:pt x="141" y="980"/>
                                  </a:lnTo>
                                  <a:lnTo>
                                    <a:pt x="151" y="916"/>
                                  </a:lnTo>
                                  <a:lnTo>
                                    <a:pt x="161" y="854"/>
                                  </a:lnTo>
                                  <a:lnTo>
                                    <a:pt x="174" y="795"/>
                                  </a:lnTo>
                                  <a:lnTo>
                                    <a:pt x="190" y="738"/>
                                  </a:lnTo>
                                  <a:lnTo>
                                    <a:pt x="208" y="685"/>
                                  </a:lnTo>
                                  <a:lnTo>
                                    <a:pt x="229" y="633"/>
                                  </a:lnTo>
                                  <a:lnTo>
                                    <a:pt x="251" y="584"/>
                                  </a:lnTo>
                                  <a:lnTo>
                                    <a:pt x="278" y="539"/>
                                  </a:lnTo>
                                  <a:lnTo>
                                    <a:pt x="305" y="496"/>
                                  </a:lnTo>
                                  <a:lnTo>
                                    <a:pt x="336" y="456"/>
                                  </a:lnTo>
                                  <a:lnTo>
                                    <a:pt x="368" y="421"/>
                                  </a:lnTo>
                                  <a:lnTo>
                                    <a:pt x="403" y="388"/>
                                  </a:lnTo>
                                  <a:lnTo>
                                    <a:pt x="440" y="357"/>
                                  </a:lnTo>
                                  <a:lnTo>
                                    <a:pt x="480" y="3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20000"/>
                                <a:lumOff val="80000"/>
                                <a:alpha val="53999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105"/>
                          <wps:cNvSpPr>
                            <a:spLocks noEditPoints="1"/>
                          </wps:cNvSpPr>
                          <wps:spPr bwMode="auto">
                            <a:xfrm rot="5400000">
                              <a:off x="7902" y="4482"/>
                              <a:ext cx="1654" cy="2525"/>
                            </a:xfrm>
                            <a:custGeom>
                              <a:avLst/>
                              <a:gdLst>
                                <a:gd name="T0" fmla="*/ 3037 w 3629"/>
                                <a:gd name="T1" fmla="*/ 4814 h 5033"/>
                                <a:gd name="T2" fmla="*/ 3310 w 3629"/>
                                <a:gd name="T3" fmla="*/ 4434 h 5033"/>
                                <a:gd name="T4" fmla="*/ 3499 w 3629"/>
                                <a:gd name="T5" fmla="*/ 3916 h 5033"/>
                                <a:gd name="T6" fmla="*/ 3605 w 3629"/>
                                <a:gd name="T7" fmla="*/ 3301 h 5033"/>
                                <a:gd name="T8" fmla="*/ 3626 w 3629"/>
                                <a:gd name="T9" fmla="*/ 2627 h 5033"/>
                                <a:gd name="T10" fmla="*/ 3560 w 3629"/>
                                <a:gd name="T11" fmla="*/ 1932 h 5033"/>
                                <a:gd name="T12" fmla="*/ 3396 w 3629"/>
                                <a:gd name="T13" fmla="*/ 1276 h 5033"/>
                                <a:gd name="T14" fmla="*/ 3140 w 3629"/>
                                <a:gd name="T15" fmla="*/ 761 h 5033"/>
                                <a:gd name="T16" fmla="*/ 2817 w 3629"/>
                                <a:gd name="T17" fmla="*/ 379 h 5033"/>
                                <a:gd name="T18" fmla="*/ 2439 w 3629"/>
                                <a:gd name="T19" fmla="*/ 131 h 5033"/>
                                <a:gd name="T20" fmla="*/ 2016 w 3629"/>
                                <a:gd name="T21" fmla="*/ 12 h 5033"/>
                                <a:gd name="T22" fmla="*/ 1557 w 3629"/>
                                <a:gd name="T23" fmla="*/ 20 h 5033"/>
                                <a:gd name="T24" fmla="*/ 1073 w 3629"/>
                                <a:gd name="T25" fmla="*/ 154 h 5033"/>
                                <a:gd name="T26" fmla="*/ 671 w 3629"/>
                                <a:gd name="T27" fmla="*/ 377 h 5033"/>
                                <a:gd name="T28" fmla="*/ 345 w 3629"/>
                                <a:gd name="T29" fmla="*/ 694 h 5033"/>
                                <a:gd name="T30" fmla="*/ 115 w 3629"/>
                                <a:gd name="T31" fmla="*/ 1100 h 5033"/>
                                <a:gd name="T32" fmla="*/ 5 w 3629"/>
                                <a:gd name="T33" fmla="*/ 1585 h 5033"/>
                                <a:gd name="T34" fmla="*/ 39 w 3629"/>
                                <a:gd name="T35" fmla="*/ 2139 h 5033"/>
                                <a:gd name="T36" fmla="*/ 238 w 3629"/>
                                <a:gd name="T37" fmla="*/ 2753 h 5033"/>
                                <a:gd name="T38" fmla="*/ 577 w 3629"/>
                                <a:gd name="T39" fmla="*/ 3391 h 5033"/>
                                <a:gd name="T40" fmla="*/ 947 w 3629"/>
                                <a:gd name="T41" fmla="*/ 3943 h 5033"/>
                                <a:gd name="T42" fmla="*/ 1334 w 3629"/>
                                <a:gd name="T43" fmla="*/ 4396 h 5033"/>
                                <a:gd name="T44" fmla="*/ 1726 w 3629"/>
                                <a:gd name="T45" fmla="*/ 4736 h 5033"/>
                                <a:gd name="T46" fmla="*/ 2114 w 3629"/>
                                <a:gd name="T47" fmla="*/ 4951 h 5033"/>
                                <a:gd name="T48" fmla="*/ 2484 w 3629"/>
                                <a:gd name="T49" fmla="*/ 5033 h 5033"/>
                                <a:gd name="T50" fmla="*/ 2603 w 3629"/>
                                <a:gd name="T51" fmla="*/ 4686 h 5033"/>
                                <a:gd name="T52" fmla="*/ 2900 w 3629"/>
                                <a:gd name="T53" fmla="*/ 4475 h 5033"/>
                                <a:gd name="T54" fmla="*/ 3128 w 3629"/>
                                <a:gd name="T55" fmla="*/ 4121 h 5033"/>
                                <a:gd name="T56" fmla="*/ 3283 w 3629"/>
                                <a:gd name="T57" fmla="*/ 3656 h 5033"/>
                                <a:gd name="T58" fmla="*/ 3364 w 3629"/>
                                <a:gd name="T59" fmla="*/ 3112 h 5033"/>
                                <a:gd name="T60" fmla="*/ 3370 w 3629"/>
                                <a:gd name="T61" fmla="*/ 2523 h 5033"/>
                                <a:gd name="T62" fmla="*/ 3298 w 3629"/>
                                <a:gd name="T63" fmla="*/ 1917 h 5033"/>
                                <a:gd name="T64" fmla="*/ 3164 w 3629"/>
                                <a:gd name="T65" fmla="*/ 1329 h 5033"/>
                                <a:gd name="T66" fmla="*/ 2948 w 3629"/>
                                <a:gd name="T67" fmla="*/ 846 h 5033"/>
                                <a:gd name="T68" fmla="*/ 2651 w 3629"/>
                                <a:gd name="T69" fmla="*/ 489 h 5033"/>
                                <a:gd name="T70" fmla="*/ 2294 w 3629"/>
                                <a:gd name="T71" fmla="*/ 256 h 5033"/>
                                <a:gd name="T72" fmla="*/ 1895 w 3629"/>
                                <a:gd name="T73" fmla="*/ 147 h 5033"/>
                                <a:gd name="T74" fmla="*/ 1469 w 3629"/>
                                <a:gd name="T75" fmla="*/ 161 h 5033"/>
                                <a:gd name="T76" fmla="*/ 1047 w 3629"/>
                                <a:gd name="T77" fmla="*/ 292 h 5033"/>
                                <a:gd name="T78" fmla="*/ 693 w 3629"/>
                                <a:gd name="T79" fmla="*/ 514 h 5033"/>
                                <a:gd name="T80" fmla="*/ 398 w 3629"/>
                                <a:gd name="T81" fmla="*/ 833 h 5033"/>
                                <a:gd name="T82" fmla="*/ 193 w 3629"/>
                                <a:gd name="T83" fmla="*/ 1238 h 5033"/>
                                <a:gd name="T84" fmla="*/ 109 w 3629"/>
                                <a:gd name="T85" fmla="*/ 1721 h 5033"/>
                                <a:gd name="T86" fmla="*/ 175 w 3629"/>
                                <a:gd name="T87" fmla="*/ 2270 h 5033"/>
                                <a:gd name="T88" fmla="*/ 422 w 3629"/>
                                <a:gd name="T89" fmla="*/ 2877 h 5033"/>
                                <a:gd name="T90" fmla="*/ 742 w 3629"/>
                                <a:gd name="T91" fmla="*/ 3436 h 5033"/>
                                <a:gd name="T92" fmla="*/ 1072 w 3629"/>
                                <a:gd name="T93" fmla="*/ 3896 h 5033"/>
                                <a:gd name="T94" fmla="*/ 1414 w 3629"/>
                                <a:gd name="T95" fmla="*/ 4262 h 5033"/>
                                <a:gd name="T96" fmla="*/ 1762 w 3629"/>
                                <a:gd name="T97" fmla="*/ 4526 h 5033"/>
                                <a:gd name="T98" fmla="*/ 2101 w 3629"/>
                                <a:gd name="T99" fmla="*/ 4681 h 5033"/>
                                <a:gd name="T100" fmla="*/ 2422 w 3629"/>
                                <a:gd name="T101" fmla="*/ 4721 h 50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3629" h="5033">
                                  <a:moveTo>
                                    <a:pt x="2759" y="4994"/>
                                  </a:moveTo>
                                  <a:lnTo>
                                    <a:pt x="2833" y="4961"/>
                                  </a:lnTo>
                                  <a:lnTo>
                                    <a:pt x="2904" y="4919"/>
                                  </a:lnTo>
                                  <a:lnTo>
                                    <a:pt x="2972" y="4871"/>
                                  </a:lnTo>
                                  <a:lnTo>
                                    <a:pt x="3037" y="4814"/>
                                  </a:lnTo>
                                  <a:lnTo>
                                    <a:pt x="3097" y="4751"/>
                                  </a:lnTo>
                                  <a:lnTo>
                                    <a:pt x="3155" y="4680"/>
                                  </a:lnTo>
                                  <a:lnTo>
                                    <a:pt x="3210" y="4604"/>
                                  </a:lnTo>
                                  <a:lnTo>
                                    <a:pt x="3262" y="4521"/>
                                  </a:lnTo>
                                  <a:lnTo>
                                    <a:pt x="3310" y="4434"/>
                                  </a:lnTo>
                                  <a:lnTo>
                                    <a:pt x="3355" y="4339"/>
                                  </a:lnTo>
                                  <a:lnTo>
                                    <a:pt x="3396" y="4241"/>
                                  </a:lnTo>
                                  <a:lnTo>
                                    <a:pt x="3434" y="4137"/>
                                  </a:lnTo>
                                  <a:lnTo>
                                    <a:pt x="3468" y="4029"/>
                                  </a:lnTo>
                                  <a:lnTo>
                                    <a:pt x="3499" y="3916"/>
                                  </a:lnTo>
                                  <a:lnTo>
                                    <a:pt x="3528" y="3799"/>
                                  </a:lnTo>
                                  <a:lnTo>
                                    <a:pt x="3551" y="3679"/>
                                  </a:lnTo>
                                  <a:lnTo>
                                    <a:pt x="3573" y="3556"/>
                                  </a:lnTo>
                                  <a:lnTo>
                                    <a:pt x="3591" y="3430"/>
                                  </a:lnTo>
                                  <a:lnTo>
                                    <a:pt x="3605" y="3301"/>
                                  </a:lnTo>
                                  <a:lnTo>
                                    <a:pt x="3617" y="3169"/>
                                  </a:lnTo>
                                  <a:lnTo>
                                    <a:pt x="3624" y="3036"/>
                                  </a:lnTo>
                                  <a:lnTo>
                                    <a:pt x="3627" y="2900"/>
                                  </a:lnTo>
                                  <a:lnTo>
                                    <a:pt x="3629" y="2764"/>
                                  </a:lnTo>
                                  <a:lnTo>
                                    <a:pt x="3626" y="2627"/>
                                  </a:lnTo>
                                  <a:lnTo>
                                    <a:pt x="3619" y="2488"/>
                                  </a:lnTo>
                                  <a:lnTo>
                                    <a:pt x="3610" y="2348"/>
                                  </a:lnTo>
                                  <a:lnTo>
                                    <a:pt x="3597" y="2210"/>
                                  </a:lnTo>
                                  <a:lnTo>
                                    <a:pt x="3580" y="2070"/>
                                  </a:lnTo>
                                  <a:lnTo>
                                    <a:pt x="3560" y="1932"/>
                                  </a:lnTo>
                                  <a:lnTo>
                                    <a:pt x="3536" y="1793"/>
                                  </a:lnTo>
                                  <a:lnTo>
                                    <a:pt x="3509" y="1656"/>
                                  </a:lnTo>
                                  <a:lnTo>
                                    <a:pt x="3478" y="1521"/>
                                  </a:lnTo>
                                  <a:lnTo>
                                    <a:pt x="3439" y="1395"/>
                                  </a:lnTo>
                                  <a:lnTo>
                                    <a:pt x="3396" y="1276"/>
                                  </a:lnTo>
                                  <a:lnTo>
                                    <a:pt x="3351" y="1162"/>
                                  </a:lnTo>
                                  <a:lnTo>
                                    <a:pt x="3302" y="1054"/>
                                  </a:lnTo>
                                  <a:lnTo>
                                    <a:pt x="3251" y="951"/>
                                  </a:lnTo>
                                  <a:lnTo>
                                    <a:pt x="3197" y="853"/>
                                  </a:lnTo>
                                  <a:lnTo>
                                    <a:pt x="3140" y="761"/>
                                  </a:lnTo>
                                  <a:lnTo>
                                    <a:pt x="3081" y="674"/>
                                  </a:lnTo>
                                  <a:lnTo>
                                    <a:pt x="3019" y="592"/>
                                  </a:lnTo>
                                  <a:lnTo>
                                    <a:pt x="2954" y="517"/>
                                  </a:lnTo>
                                  <a:lnTo>
                                    <a:pt x="2887" y="446"/>
                                  </a:lnTo>
                                  <a:lnTo>
                                    <a:pt x="2817" y="379"/>
                                  </a:lnTo>
                                  <a:lnTo>
                                    <a:pt x="2746" y="320"/>
                                  </a:lnTo>
                                  <a:lnTo>
                                    <a:pt x="2673" y="264"/>
                                  </a:lnTo>
                                  <a:lnTo>
                                    <a:pt x="2597" y="215"/>
                                  </a:lnTo>
                                  <a:lnTo>
                                    <a:pt x="2519" y="171"/>
                                  </a:lnTo>
                                  <a:lnTo>
                                    <a:pt x="2439" y="131"/>
                                  </a:lnTo>
                                  <a:lnTo>
                                    <a:pt x="2357" y="97"/>
                                  </a:lnTo>
                                  <a:lnTo>
                                    <a:pt x="2274" y="68"/>
                                  </a:lnTo>
                                  <a:lnTo>
                                    <a:pt x="2190" y="44"/>
                                  </a:lnTo>
                                  <a:lnTo>
                                    <a:pt x="2103" y="25"/>
                                  </a:lnTo>
                                  <a:lnTo>
                                    <a:pt x="2016" y="12"/>
                                  </a:lnTo>
                                  <a:lnTo>
                                    <a:pt x="1926" y="4"/>
                                  </a:lnTo>
                                  <a:lnTo>
                                    <a:pt x="1835" y="0"/>
                                  </a:lnTo>
                                  <a:lnTo>
                                    <a:pt x="1743" y="3"/>
                                  </a:lnTo>
                                  <a:lnTo>
                                    <a:pt x="1650" y="9"/>
                                  </a:lnTo>
                                  <a:lnTo>
                                    <a:pt x="1557" y="20"/>
                                  </a:lnTo>
                                  <a:lnTo>
                                    <a:pt x="1461" y="37"/>
                                  </a:lnTo>
                                  <a:lnTo>
                                    <a:pt x="1365" y="60"/>
                                  </a:lnTo>
                                  <a:lnTo>
                                    <a:pt x="1269" y="86"/>
                                  </a:lnTo>
                                  <a:lnTo>
                                    <a:pt x="1170" y="118"/>
                                  </a:lnTo>
                                  <a:lnTo>
                                    <a:pt x="1073" y="154"/>
                                  </a:lnTo>
                                  <a:lnTo>
                                    <a:pt x="987" y="191"/>
                                  </a:lnTo>
                                  <a:lnTo>
                                    <a:pt x="904" y="231"/>
                                  </a:lnTo>
                                  <a:lnTo>
                                    <a:pt x="824" y="275"/>
                                  </a:lnTo>
                                  <a:lnTo>
                                    <a:pt x="747" y="324"/>
                                  </a:lnTo>
                                  <a:lnTo>
                                    <a:pt x="671" y="377"/>
                                  </a:lnTo>
                                  <a:lnTo>
                                    <a:pt x="600" y="433"/>
                                  </a:lnTo>
                                  <a:lnTo>
                                    <a:pt x="531" y="493"/>
                                  </a:lnTo>
                                  <a:lnTo>
                                    <a:pt x="464" y="556"/>
                                  </a:lnTo>
                                  <a:lnTo>
                                    <a:pt x="403" y="623"/>
                                  </a:lnTo>
                                  <a:lnTo>
                                    <a:pt x="345" y="694"/>
                                  </a:lnTo>
                                  <a:lnTo>
                                    <a:pt x="290" y="769"/>
                                  </a:lnTo>
                                  <a:lnTo>
                                    <a:pt x="239" y="847"/>
                                  </a:lnTo>
                                  <a:lnTo>
                                    <a:pt x="194" y="928"/>
                                  </a:lnTo>
                                  <a:lnTo>
                                    <a:pt x="151" y="1013"/>
                                  </a:lnTo>
                                  <a:lnTo>
                                    <a:pt x="115" y="1100"/>
                                  </a:lnTo>
                                  <a:lnTo>
                                    <a:pt x="83" y="1190"/>
                                  </a:lnTo>
                                  <a:lnTo>
                                    <a:pt x="55" y="1285"/>
                                  </a:lnTo>
                                  <a:lnTo>
                                    <a:pt x="33" y="1382"/>
                                  </a:lnTo>
                                  <a:lnTo>
                                    <a:pt x="16" y="1482"/>
                                  </a:lnTo>
                                  <a:lnTo>
                                    <a:pt x="5" y="1585"/>
                                  </a:lnTo>
                                  <a:lnTo>
                                    <a:pt x="0" y="1690"/>
                                  </a:lnTo>
                                  <a:lnTo>
                                    <a:pt x="1" y="1798"/>
                                  </a:lnTo>
                                  <a:lnTo>
                                    <a:pt x="7" y="1909"/>
                                  </a:lnTo>
                                  <a:lnTo>
                                    <a:pt x="20" y="2023"/>
                                  </a:lnTo>
                                  <a:lnTo>
                                    <a:pt x="39" y="2139"/>
                                  </a:lnTo>
                                  <a:lnTo>
                                    <a:pt x="65" y="2257"/>
                                  </a:lnTo>
                                  <a:lnTo>
                                    <a:pt x="98" y="2378"/>
                                  </a:lnTo>
                                  <a:lnTo>
                                    <a:pt x="137" y="2501"/>
                                  </a:lnTo>
                                  <a:lnTo>
                                    <a:pt x="185" y="2626"/>
                                  </a:lnTo>
                                  <a:lnTo>
                                    <a:pt x="238" y="2753"/>
                                  </a:lnTo>
                                  <a:lnTo>
                                    <a:pt x="301" y="2884"/>
                                  </a:lnTo>
                                  <a:lnTo>
                                    <a:pt x="370" y="3015"/>
                                  </a:lnTo>
                                  <a:lnTo>
                                    <a:pt x="437" y="3143"/>
                                  </a:lnTo>
                                  <a:lnTo>
                                    <a:pt x="507" y="3269"/>
                                  </a:lnTo>
                                  <a:lnTo>
                                    <a:pt x="577" y="3391"/>
                                  </a:lnTo>
                                  <a:lnTo>
                                    <a:pt x="649" y="3509"/>
                                  </a:lnTo>
                                  <a:lnTo>
                                    <a:pt x="722" y="3623"/>
                                  </a:lnTo>
                                  <a:lnTo>
                                    <a:pt x="796" y="3734"/>
                                  </a:lnTo>
                                  <a:lnTo>
                                    <a:pt x="871" y="3840"/>
                                  </a:lnTo>
                                  <a:lnTo>
                                    <a:pt x="947" y="3943"/>
                                  </a:lnTo>
                                  <a:lnTo>
                                    <a:pt x="1023" y="4042"/>
                                  </a:lnTo>
                                  <a:lnTo>
                                    <a:pt x="1100" y="4137"/>
                                  </a:lnTo>
                                  <a:lnTo>
                                    <a:pt x="1177" y="4228"/>
                                  </a:lnTo>
                                  <a:lnTo>
                                    <a:pt x="1255" y="4314"/>
                                  </a:lnTo>
                                  <a:lnTo>
                                    <a:pt x="1334" y="4396"/>
                                  </a:lnTo>
                                  <a:lnTo>
                                    <a:pt x="1412" y="4473"/>
                                  </a:lnTo>
                                  <a:lnTo>
                                    <a:pt x="1490" y="4545"/>
                                  </a:lnTo>
                                  <a:lnTo>
                                    <a:pt x="1570" y="4614"/>
                                  </a:lnTo>
                                  <a:lnTo>
                                    <a:pt x="1648" y="4676"/>
                                  </a:lnTo>
                                  <a:lnTo>
                                    <a:pt x="1726" y="4736"/>
                                  </a:lnTo>
                                  <a:lnTo>
                                    <a:pt x="1805" y="4789"/>
                                  </a:lnTo>
                                  <a:lnTo>
                                    <a:pt x="1883" y="4838"/>
                                  </a:lnTo>
                                  <a:lnTo>
                                    <a:pt x="1961" y="4880"/>
                                  </a:lnTo>
                                  <a:lnTo>
                                    <a:pt x="2038" y="4919"/>
                                  </a:lnTo>
                                  <a:lnTo>
                                    <a:pt x="2114" y="4951"/>
                                  </a:lnTo>
                                  <a:lnTo>
                                    <a:pt x="2190" y="4978"/>
                                  </a:lnTo>
                                  <a:lnTo>
                                    <a:pt x="2265" y="5001"/>
                                  </a:lnTo>
                                  <a:lnTo>
                                    <a:pt x="2339" y="5017"/>
                                  </a:lnTo>
                                  <a:lnTo>
                                    <a:pt x="2412" y="5028"/>
                                  </a:lnTo>
                                  <a:lnTo>
                                    <a:pt x="2484" y="5033"/>
                                  </a:lnTo>
                                  <a:lnTo>
                                    <a:pt x="2554" y="5033"/>
                                  </a:lnTo>
                                  <a:lnTo>
                                    <a:pt x="2624" y="5026"/>
                                  </a:lnTo>
                                  <a:lnTo>
                                    <a:pt x="2692" y="5013"/>
                                  </a:lnTo>
                                  <a:lnTo>
                                    <a:pt x="2759" y="4994"/>
                                  </a:lnTo>
                                  <a:close/>
                                  <a:moveTo>
                                    <a:pt x="2603" y="4686"/>
                                  </a:moveTo>
                                  <a:lnTo>
                                    <a:pt x="2668" y="4658"/>
                                  </a:lnTo>
                                  <a:lnTo>
                                    <a:pt x="2730" y="4621"/>
                                  </a:lnTo>
                                  <a:lnTo>
                                    <a:pt x="2790" y="4578"/>
                                  </a:lnTo>
                                  <a:lnTo>
                                    <a:pt x="2846" y="4530"/>
                                  </a:lnTo>
                                  <a:lnTo>
                                    <a:pt x="2900" y="4475"/>
                                  </a:lnTo>
                                  <a:lnTo>
                                    <a:pt x="2951" y="4415"/>
                                  </a:lnTo>
                                  <a:lnTo>
                                    <a:pt x="3000" y="4348"/>
                                  </a:lnTo>
                                  <a:lnTo>
                                    <a:pt x="3045" y="4277"/>
                                  </a:lnTo>
                                  <a:lnTo>
                                    <a:pt x="3088" y="4202"/>
                                  </a:lnTo>
                                  <a:lnTo>
                                    <a:pt x="3128" y="4121"/>
                                  </a:lnTo>
                                  <a:lnTo>
                                    <a:pt x="3165" y="4036"/>
                                  </a:lnTo>
                                  <a:lnTo>
                                    <a:pt x="3199" y="3947"/>
                                  </a:lnTo>
                                  <a:lnTo>
                                    <a:pt x="3230" y="3853"/>
                                  </a:lnTo>
                                  <a:lnTo>
                                    <a:pt x="3257" y="3756"/>
                                  </a:lnTo>
                                  <a:lnTo>
                                    <a:pt x="3283" y="3656"/>
                                  </a:lnTo>
                                  <a:lnTo>
                                    <a:pt x="3305" y="3553"/>
                                  </a:lnTo>
                                  <a:lnTo>
                                    <a:pt x="3325" y="3446"/>
                                  </a:lnTo>
                                  <a:lnTo>
                                    <a:pt x="3340" y="3337"/>
                                  </a:lnTo>
                                  <a:lnTo>
                                    <a:pt x="3353" y="3226"/>
                                  </a:lnTo>
                                  <a:lnTo>
                                    <a:pt x="3364" y="3112"/>
                                  </a:lnTo>
                                  <a:lnTo>
                                    <a:pt x="3371" y="2997"/>
                                  </a:lnTo>
                                  <a:lnTo>
                                    <a:pt x="3376" y="2880"/>
                                  </a:lnTo>
                                  <a:lnTo>
                                    <a:pt x="3377" y="2762"/>
                                  </a:lnTo>
                                  <a:lnTo>
                                    <a:pt x="3375" y="2642"/>
                                  </a:lnTo>
                                  <a:lnTo>
                                    <a:pt x="3370" y="2523"/>
                                  </a:lnTo>
                                  <a:lnTo>
                                    <a:pt x="3362" y="2402"/>
                                  </a:lnTo>
                                  <a:lnTo>
                                    <a:pt x="3351" y="2280"/>
                                  </a:lnTo>
                                  <a:lnTo>
                                    <a:pt x="3336" y="2159"/>
                                  </a:lnTo>
                                  <a:lnTo>
                                    <a:pt x="3319" y="2038"/>
                                  </a:lnTo>
                                  <a:lnTo>
                                    <a:pt x="3298" y="1917"/>
                                  </a:lnTo>
                                  <a:lnTo>
                                    <a:pt x="3274" y="1797"/>
                                  </a:lnTo>
                                  <a:lnTo>
                                    <a:pt x="3248" y="1678"/>
                                  </a:lnTo>
                                  <a:lnTo>
                                    <a:pt x="3224" y="1556"/>
                                  </a:lnTo>
                                  <a:lnTo>
                                    <a:pt x="3196" y="1440"/>
                                  </a:lnTo>
                                  <a:lnTo>
                                    <a:pt x="3164" y="1329"/>
                                  </a:lnTo>
                                  <a:lnTo>
                                    <a:pt x="3127" y="1222"/>
                                  </a:lnTo>
                                  <a:lnTo>
                                    <a:pt x="3088" y="1121"/>
                                  </a:lnTo>
                                  <a:lnTo>
                                    <a:pt x="3044" y="1023"/>
                                  </a:lnTo>
                                  <a:lnTo>
                                    <a:pt x="2998" y="932"/>
                                  </a:lnTo>
                                  <a:lnTo>
                                    <a:pt x="2948" y="846"/>
                                  </a:lnTo>
                                  <a:lnTo>
                                    <a:pt x="2894" y="765"/>
                                  </a:lnTo>
                                  <a:lnTo>
                                    <a:pt x="2838" y="688"/>
                                  </a:lnTo>
                                  <a:lnTo>
                                    <a:pt x="2778" y="617"/>
                                  </a:lnTo>
                                  <a:lnTo>
                                    <a:pt x="2717" y="551"/>
                                  </a:lnTo>
                                  <a:lnTo>
                                    <a:pt x="2651" y="489"/>
                                  </a:lnTo>
                                  <a:lnTo>
                                    <a:pt x="2585" y="433"/>
                                  </a:lnTo>
                                  <a:lnTo>
                                    <a:pt x="2515" y="382"/>
                                  </a:lnTo>
                                  <a:lnTo>
                                    <a:pt x="2444" y="334"/>
                                  </a:lnTo>
                                  <a:lnTo>
                                    <a:pt x="2370" y="293"/>
                                  </a:lnTo>
                                  <a:lnTo>
                                    <a:pt x="2294" y="256"/>
                                  </a:lnTo>
                                  <a:lnTo>
                                    <a:pt x="2217" y="225"/>
                                  </a:lnTo>
                                  <a:lnTo>
                                    <a:pt x="2139" y="198"/>
                                  </a:lnTo>
                                  <a:lnTo>
                                    <a:pt x="2058" y="177"/>
                                  </a:lnTo>
                                  <a:lnTo>
                                    <a:pt x="1977" y="159"/>
                                  </a:lnTo>
                                  <a:lnTo>
                                    <a:pt x="1895" y="147"/>
                                  </a:lnTo>
                                  <a:lnTo>
                                    <a:pt x="1810" y="140"/>
                                  </a:lnTo>
                                  <a:lnTo>
                                    <a:pt x="1726" y="139"/>
                                  </a:lnTo>
                                  <a:lnTo>
                                    <a:pt x="1641" y="141"/>
                                  </a:lnTo>
                                  <a:lnTo>
                                    <a:pt x="1556" y="148"/>
                                  </a:lnTo>
                                  <a:lnTo>
                                    <a:pt x="1469" y="161"/>
                                  </a:lnTo>
                                  <a:lnTo>
                                    <a:pt x="1382" y="178"/>
                                  </a:lnTo>
                                  <a:lnTo>
                                    <a:pt x="1296" y="200"/>
                                  </a:lnTo>
                                  <a:lnTo>
                                    <a:pt x="1208" y="228"/>
                                  </a:lnTo>
                                  <a:lnTo>
                                    <a:pt x="1121" y="260"/>
                                  </a:lnTo>
                                  <a:lnTo>
                                    <a:pt x="1047" y="292"/>
                                  </a:lnTo>
                                  <a:lnTo>
                                    <a:pt x="973" y="328"/>
                                  </a:lnTo>
                                  <a:lnTo>
                                    <a:pt x="900" y="369"/>
                                  </a:lnTo>
                                  <a:lnTo>
                                    <a:pt x="830" y="414"/>
                                  </a:lnTo>
                                  <a:lnTo>
                                    <a:pt x="760" y="462"/>
                                  </a:lnTo>
                                  <a:lnTo>
                                    <a:pt x="693" y="514"/>
                                  </a:lnTo>
                                  <a:lnTo>
                                    <a:pt x="628" y="571"/>
                                  </a:lnTo>
                                  <a:lnTo>
                                    <a:pt x="566" y="630"/>
                                  </a:lnTo>
                                  <a:lnTo>
                                    <a:pt x="507" y="694"/>
                                  </a:lnTo>
                                  <a:lnTo>
                                    <a:pt x="451" y="762"/>
                                  </a:lnTo>
                                  <a:lnTo>
                                    <a:pt x="398" y="833"/>
                                  </a:lnTo>
                                  <a:lnTo>
                                    <a:pt x="349" y="907"/>
                                  </a:lnTo>
                                  <a:lnTo>
                                    <a:pt x="304" y="986"/>
                                  </a:lnTo>
                                  <a:lnTo>
                                    <a:pt x="263" y="1066"/>
                                  </a:lnTo>
                                  <a:lnTo>
                                    <a:pt x="226" y="1150"/>
                                  </a:lnTo>
                                  <a:lnTo>
                                    <a:pt x="193" y="1238"/>
                                  </a:lnTo>
                                  <a:lnTo>
                                    <a:pt x="166" y="1329"/>
                                  </a:lnTo>
                                  <a:lnTo>
                                    <a:pt x="143" y="1422"/>
                                  </a:lnTo>
                                  <a:lnTo>
                                    <a:pt x="126" y="1518"/>
                                  </a:lnTo>
                                  <a:lnTo>
                                    <a:pt x="115" y="1618"/>
                                  </a:lnTo>
                                  <a:lnTo>
                                    <a:pt x="109" y="1721"/>
                                  </a:lnTo>
                                  <a:lnTo>
                                    <a:pt x="109" y="1825"/>
                                  </a:lnTo>
                                  <a:lnTo>
                                    <a:pt x="115" y="1933"/>
                                  </a:lnTo>
                                  <a:lnTo>
                                    <a:pt x="128" y="2043"/>
                                  </a:lnTo>
                                  <a:lnTo>
                                    <a:pt x="148" y="2155"/>
                                  </a:lnTo>
                                  <a:lnTo>
                                    <a:pt x="175" y="2270"/>
                                  </a:lnTo>
                                  <a:lnTo>
                                    <a:pt x="208" y="2388"/>
                                  </a:lnTo>
                                  <a:lnTo>
                                    <a:pt x="250" y="2506"/>
                                  </a:lnTo>
                                  <a:lnTo>
                                    <a:pt x="300" y="2628"/>
                                  </a:lnTo>
                                  <a:lnTo>
                                    <a:pt x="356" y="2751"/>
                                  </a:lnTo>
                                  <a:lnTo>
                                    <a:pt x="422" y="2877"/>
                                  </a:lnTo>
                                  <a:lnTo>
                                    <a:pt x="496" y="3004"/>
                                  </a:lnTo>
                                  <a:lnTo>
                                    <a:pt x="556" y="3117"/>
                                  </a:lnTo>
                                  <a:lnTo>
                                    <a:pt x="616" y="3227"/>
                                  </a:lnTo>
                                  <a:lnTo>
                                    <a:pt x="679" y="3334"/>
                                  </a:lnTo>
                                  <a:lnTo>
                                    <a:pt x="742" y="3436"/>
                                  </a:lnTo>
                                  <a:lnTo>
                                    <a:pt x="806" y="3535"/>
                                  </a:lnTo>
                                  <a:lnTo>
                                    <a:pt x="871" y="3631"/>
                                  </a:lnTo>
                                  <a:lnTo>
                                    <a:pt x="938" y="3723"/>
                                  </a:lnTo>
                                  <a:lnTo>
                                    <a:pt x="1004" y="3811"/>
                                  </a:lnTo>
                                  <a:lnTo>
                                    <a:pt x="1072" y="3896"/>
                                  </a:lnTo>
                                  <a:lnTo>
                                    <a:pt x="1139" y="3977"/>
                                  </a:lnTo>
                                  <a:lnTo>
                                    <a:pt x="1208" y="4054"/>
                                  </a:lnTo>
                                  <a:lnTo>
                                    <a:pt x="1277" y="4127"/>
                                  </a:lnTo>
                                  <a:lnTo>
                                    <a:pt x="1346" y="4197"/>
                                  </a:lnTo>
                                  <a:lnTo>
                                    <a:pt x="1414" y="4262"/>
                                  </a:lnTo>
                                  <a:lnTo>
                                    <a:pt x="1484" y="4322"/>
                                  </a:lnTo>
                                  <a:lnTo>
                                    <a:pt x="1554" y="4380"/>
                                  </a:lnTo>
                                  <a:lnTo>
                                    <a:pt x="1623" y="4433"/>
                                  </a:lnTo>
                                  <a:lnTo>
                                    <a:pt x="1693" y="4482"/>
                                  </a:lnTo>
                                  <a:lnTo>
                                    <a:pt x="1762" y="4526"/>
                                  </a:lnTo>
                                  <a:lnTo>
                                    <a:pt x="1831" y="4566"/>
                                  </a:lnTo>
                                  <a:lnTo>
                                    <a:pt x="1899" y="4602"/>
                                  </a:lnTo>
                                  <a:lnTo>
                                    <a:pt x="1967" y="4633"/>
                                  </a:lnTo>
                                  <a:lnTo>
                                    <a:pt x="2035" y="4660"/>
                                  </a:lnTo>
                                  <a:lnTo>
                                    <a:pt x="2101" y="4681"/>
                                  </a:lnTo>
                                  <a:lnTo>
                                    <a:pt x="2167" y="4699"/>
                                  </a:lnTo>
                                  <a:lnTo>
                                    <a:pt x="2233" y="4712"/>
                                  </a:lnTo>
                                  <a:lnTo>
                                    <a:pt x="2297" y="4720"/>
                                  </a:lnTo>
                                  <a:lnTo>
                                    <a:pt x="2361" y="4723"/>
                                  </a:lnTo>
                                  <a:lnTo>
                                    <a:pt x="2422" y="4721"/>
                                  </a:lnTo>
                                  <a:lnTo>
                                    <a:pt x="2484" y="4714"/>
                                  </a:lnTo>
                                  <a:lnTo>
                                    <a:pt x="2543" y="4703"/>
                                  </a:lnTo>
                                  <a:lnTo>
                                    <a:pt x="2603" y="46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>
                                <a:lumMod val="10000"/>
                                <a:lumOff val="90000"/>
                                <a:alpha val="53999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106"/>
                          <wps:cNvSpPr>
                            <a:spLocks noEditPoints="1"/>
                          </wps:cNvSpPr>
                          <wps:spPr bwMode="auto">
                            <a:xfrm rot="5400000">
                              <a:off x="9146" y="6418"/>
                              <a:ext cx="1629" cy="1584"/>
                            </a:xfrm>
                            <a:custGeom>
                              <a:avLst/>
                              <a:gdLst>
                                <a:gd name="T0" fmla="*/ 3243 w 3575"/>
                                <a:gd name="T1" fmla="*/ 116 h 3157"/>
                                <a:gd name="T2" fmla="*/ 2899 w 3575"/>
                                <a:gd name="T3" fmla="*/ 15 h 3157"/>
                                <a:gd name="T4" fmla="*/ 2478 w 3575"/>
                                <a:gd name="T5" fmla="*/ 8 h 3157"/>
                                <a:gd name="T6" fmla="*/ 2006 w 3575"/>
                                <a:gd name="T7" fmla="*/ 86 h 3157"/>
                                <a:gd name="T8" fmla="*/ 1512 w 3575"/>
                                <a:gd name="T9" fmla="*/ 240 h 3157"/>
                                <a:gd name="T10" fmla="*/ 1026 w 3575"/>
                                <a:gd name="T11" fmla="*/ 463 h 3157"/>
                                <a:gd name="T12" fmla="*/ 593 w 3575"/>
                                <a:gd name="T13" fmla="*/ 745 h 3157"/>
                                <a:gd name="T14" fmla="*/ 285 w 3575"/>
                                <a:gd name="T15" fmla="*/ 1060 h 3157"/>
                                <a:gd name="T16" fmla="*/ 89 w 3575"/>
                                <a:gd name="T17" fmla="*/ 1388 h 3157"/>
                                <a:gd name="T18" fmla="*/ 5 w 3575"/>
                                <a:gd name="T19" fmla="*/ 1723 h 3157"/>
                                <a:gd name="T20" fmla="*/ 25 w 3575"/>
                                <a:gd name="T21" fmla="*/ 2058 h 3157"/>
                                <a:gd name="T22" fmla="*/ 146 w 3575"/>
                                <a:gd name="T23" fmla="*/ 2387 h 3157"/>
                                <a:gd name="T24" fmla="*/ 364 w 3575"/>
                                <a:gd name="T25" fmla="*/ 2703 h 3157"/>
                                <a:gd name="T26" fmla="*/ 626 w 3575"/>
                                <a:gd name="T27" fmla="*/ 2937 h 3157"/>
                                <a:gd name="T28" fmla="*/ 938 w 3575"/>
                                <a:gd name="T29" fmla="*/ 3093 h 3157"/>
                                <a:gd name="T30" fmla="*/ 1289 w 3575"/>
                                <a:gd name="T31" fmla="*/ 3156 h 3157"/>
                                <a:gd name="T32" fmla="*/ 1668 w 3575"/>
                                <a:gd name="T33" fmla="*/ 3113 h 3157"/>
                                <a:gd name="T34" fmla="*/ 2060 w 3575"/>
                                <a:gd name="T35" fmla="*/ 2951 h 3157"/>
                                <a:gd name="T36" fmla="*/ 2455 w 3575"/>
                                <a:gd name="T37" fmla="*/ 2652 h 3157"/>
                                <a:gd name="T38" fmla="*/ 2830 w 3575"/>
                                <a:gd name="T39" fmla="*/ 2247 h 3157"/>
                                <a:gd name="T40" fmla="*/ 3138 w 3575"/>
                                <a:gd name="T41" fmla="*/ 1842 h 3157"/>
                                <a:gd name="T42" fmla="*/ 3368 w 3575"/>
                                <a:gd name="T43" fmla="*/ 1449 h 3157"/>
                                <a:gd name="T44" fmla="*/ 3515 w 3575"/>
                                <a:gd name="T45" fmla="*/ 1081 h 3157"/>
                                <a:gd name="T46" fmla="*/ 3575 w 3575"/>
                                <a:gd name="T47" fmla="*/ 747 h 3157"/>
                                <a:gd name="T48" fmla="*/ 3540 w 3575"/>
                                <a:gd name="T49" fmla="*/ 459 h 3157"/>
                                <a:gd name="T50" fmla="*/ 3260 w 3575"/>
                                <a:gd name="T51" fmla="*/ 462 h 3157"/>
                                <a:gd name="T52" fmla="*/ 3033 w 3575"/>
                                <a:gd name="T53" fmla="*/ 300 h 3157"/>
                                <a:gd name="T54" fmla="*/ 2718 w 3575"/>
                                <a:gd name="T55" fmla="*/ 224 h 3157"/>
                                <a:gd name="T56" fmla="*/ 2344 w 3575"/>
                                <a:gd name="T57" fmla="*/ 230 h 3157"/>
                                <a:gd name="T58" fmla="*/ 1930 w 3575"/>
                                <a:gd name="T59" fmla="*/ 307 h 3157"/>
                                <a:gd name="T60" fmla="*/ 1502 w 3575"/>
                                <a:gd name="T61" fmla="*/ 451 h 3157"/>
                                <a:gd name="T62" fmla="*/ 1082 w 3575"/>
                                <a:gd name="T63" fmla="*/ 655 h 3157"/>
                                <a:gd name="T64" fmla="*/ 689 w 3575"/>
                                <a:gd name="T65" fmla="*/ 900 h 3157"/>
                                <a:gd name="T66" fmla="*/ 394 w 3575"/>
                                <a:gd name="T67" fmla="*/ 1177 h 3157"/>
                                <a:gd name="T68" fmla="*/ 210 w 3575"/>
                                <a:gd name="T69" fmla="*/ 1480 h 3157"/>
                                <a:gd name="T70" fmla="*/ 132 w 3575"/>
                                <a:gd name="T71" fmla="*/ 1795 h 3157"/>
                                <a:gd name="T72" fmla="*/ 153 w 3575"/>
                                <a:gd name="T73" fmla="*/ 2111 h 3157"/>
                                <a:gd name="T74" fmla="*/ 271 w 3575"/>
                                <a:gd name="T75" fmla="*/ 2416 h 3157"/>
                                <a:gd name="T76" fmla="*/ 471 w 3575"/>
                                <a:gd name="T77" fmla="*/ 2687 h 3157"/>
                                <a:gd name="T78" fmla="*/ 720 w 3575"/>
                                <a:gd name="T79" fmla="*/ 2886 h 3157"/>
                                <a:gd name="T80" fmla="*/ 1025 w 3575"/>
                                <a:gd name="T81" fmla="*/ 3018 h 3157"/>
                                <a:gd name="T82" fmla="*/ 1370 w 3575"/>
                                <a:gd name="T83" fmla="*/ 3065 h 3157"/>
                                <a:gd name="T84" fmla="*/ 1740 w 3575"/>
                                <a:gd name="T85" fmla="*/ 3005 h 3157"/>
                                <a:gd name="T86" fmla="*/ 2121 w 3575"/>
                                <a:gd name="T87" fmla="*/ 2819 h 3157"/>
                                <a:gd name="T88" fmla="*/ 2498 w 3575"/>
                                <a:gd name="T89" fmla="*/ 2488 h 3157"/>
                                <a:gd name="T90" fmla="*/ 2822 w 3575"/>
                                <a:gd name="T91" fmla="*/ 2117 h 3157"/>
                                <a:gd name="T92" fmla="*/ 3072 w 3575"/>
                                <a:gd name="T93" fmla="*/ 1764 h 3157"/>
                                <a:gd name="T94" fmla="*/ 3251 w 3575"/>
                                <a:gd name="T95" fmla="*/ 1425 h 3157"/>
                                <a:gd name="T96" fmla="*/ 3355 w 3575"/>
                                <a:gd name="T97" fmla="*/ 1108 h 3157"/>
                                <a:gd name="T98" fmla="*/ 3383 w 3575"/>
                                <a:gd name="T99" fmla="*/ 824 h 3157"/>
                                <a:gd name="T100" fmla="*/ 3330 w 3575"/>
                                <a:gd name="T101" fmla="*/ 583 h 31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3575" h="3157">
                                  <a:moveTo>
                                    <a:pt x="3443" y="271"/>
                                  </a:moveTo>
                                  <a:lnTo>
                                    <a:pt x="3400" y="226"/>
                                  </a:lnTo>
                                  <a:lnTo>
                                    <a:pt x="3353" y="186"/>
                                  </a:lnTo>
                                  <a:lnTo>
                                    <a:pt x="3300" y="149"/>
                                  </a:lnTo>
                                  <a:lnTo>
                                    <a:pt x="3243" y="116"/>
                                  </a:lnTo>
                                  <a:lnTo>
                                    <a:pt x="3182" y="88"/>
                                  </a:lnTo>
                                  <a:lnTo>
                                    <a:pt x="3117" y="64"/>
                                  </a:lnTo>
                                  <a:lnTo>
                                    <a:pt x="3048" y="44"/>
                                  </a:lnTo>
                                  <a:lnTo>
                                    <a:pt x="2975" y="27"/>
                                  </a:lnTo>
                                  <a:lnTo>
                                    <a:pt x="2899" y="15"/>
                                  </a:lnTo>
                                  <a:lnTo>
                                    <a:pt x="2820" y="6"/>
                                  </a:lnTo>
                                  <a:lnTo>
                                    <a:pt x="2739" y="1"/>
                                  </a:lnTo>
                                  <a:lnTo>
                                    <a:pt x="2653" y="0"/>
                                  </a:lnTo>
                                  <a:lnTo>
                                    <a:pt x="2567" y="2"/>
                                  </a:lnTo>
                                  <a:lnTo>
                                    <a:pt x="2478" y="8"/>
                                  </a:lnTo>
                                  <a:lnTo>
                                    <a:pt x="2386" y="17"/>
                                  </a:lnTo>
                                  <a:lnTo>
                                    <a:pt x="2293" y="30"/>
                                  </a:lnTo>
                                  <a:lnTo>
                                    <a:pt x="2198" y="45"/>
                                  </a:lnTo>
                                  <a:lnTo>
                                    <a:pt x="2103" y="64"/>
                                  </a:lnTo>
                                  <a:lnTo>
                                    <a:pt x="2006" y="86"/>
                                  </a:lnTo>
                                  <a:lnTo>
                                    <a:pt x="1907" y="111"/>
                                  </a:lnTo>
                                  <a:lnTo>
                                    <a:pt x="1809" y="140"/>
                                  </a:lnTo>
                                  <a:lnTo>
                                    <a:pt x="1710" y="171"/>
                                  </a:lnTo>
                                  <a:lnTo>
                                    <a:pt x="1611" y="204"/>
                                  </a:lnTo>
                                  <a:lnTo>
                                    <a:pt x="1512" y="240"/>
                                  </a:lnTo>
                                  <a:lnTo>
                                    <a:pt x="1414" y="279"/>
                                  </a:lnTo>
                                  <a:lnTo>
                                    <a:pt x="1315" y="322"/>
                                  </a:lnTo>
                                  <a:lnTo>
                                    <a:pt x="1218" y="366"/>
                                  </a:lnTo>
                                  <a:lnTo>
                                    <a:pt x="1121" y="413"/>
                                  </a:lnTo>
                                  <a:lnTo>
                                    <a:pt x="1026" y="463"/>
                                  </a:lnTo>
                                  <a:lnTo>
                                    <a:pt x="932" y="514"/>
                                  </a:lnTo>
                                  <a:lnTo>
                                    <a:pt x="840" y="568"/>
                                  </a:lnTo>
                                  <a:lnTo>
                                    <a:pt x="750" y="624"/>
                                  </a:lnTo>
                                  <a:lnTo>
                                    <a:pt x="669" y="684"/>
                                  </a:lnTo>
                                  <a:lnTo>
                                    <a:pt x="593" y="745"/>
                                  </a:lnTo>
                                  <a:lnTo>
                                    <a:pt x="522" y="806"/>
                                  </a:lnTo>
                                  <a:lnTo>
                                    <a:pt x="456" y="869"/>
                                  </a:lnTo>
                                  <a:lnTo>
                                    <a:pt x="394" y="932"/>
                                  </a:lnTo>
                                  <a:lnTo>
                                    <a:pt x="337" y="995"/>
                                  </a:lnTo>
                                  <a:lnTo>
                                    <a:pt x="285" y="1060"/>
                                  </a:lnTo>
                                  <a:lnTo>
                                    <a:pt x="236" y="1124"/>
                                  </a:lnTo>
                                  <a:lnTo>
                                    <a:pt x="194" y="1189"/>
                                  </a:lnTo>
                                  <a:lnTo>
                                    <a:pt x="154" y="1255"/>
                                  </a:lnTo>
                                  <a:lnTo>
                                    <a:pt x="120" y="1321"/>
                                  </a:lnTo>
                                  <a:lnTo>
                                    <a:pt x="89" y="1388"/>
                                  </a:lnTo>
                                  <a:lnTo>
                                    <a:pt x="64" y="1454"/>
                                  </a:lnTo>
                                  <a:lnTo>
                                    <a:pt x="43" y="1522"/>
                                  </a:lnTo>
                                  <a:lnTo>
                                    <a:pt x="26" y="1588"/>
                                  </a:lnTo>
                                  <a:lnTo>
                                    <a:pt x="13" y="1655"/>
                                  </a:lnTo>
                                  <a:lnTo>
                                    <a:pt x="5" y="1723"/>
                                  </a:lnTo>
                                  <a:lnTo>
                                    <a:pt x="0" y="1790"/>
                                  </a:lnTo>
                                  <a:lnTo>
                                    <a:pt x="0" y="1858"/>
                                  </a:lnTo>
                                  <a:lnTo>
                                    <a:pt x="5" y="1924"/>
                                  </a:lnTo>
                                  <a:lnTo>
                                    <a:pt x="13" y="1992"/>
                                  </a:lnTo>
                                  <a:lnTo>
                                    <a:pt x="25" y="2058"/>
                                  </a:lnTo>
                                  <a:lnTo>
                                    <a:pt x="42" y="2126"/>
                                  </a:lnTo>
                                  <a:lnTo>
                                    <a:pt x="62" y="2192"/>
                                  </a:lnTo>
                                  <a:lnTo>
                                    <a:pt x="86" y="2257"/>
                                  </a:lnTo>
                                  <a:lnTo>
                                    <a:pt x="114" y="2322"/>
                                  </a:lnTo>
                                  <a:lnTo>
                                    <a:pt x="146" y="2387"/>
                                  </a:lnTo>
                                  <a:lnTo>
                                    <a:pt x="183" y="2452"/>
                                  </a:lnTo>
                                  <a:lnTo>
                                    <a:pt x="222" y="2516"/>
                                  </a:lnTo>
                                  <a:lnTo>
                                    <a:pt x="266" y="2579"/>
                                  </a:lnTo>
                                  <a:lnTo>
                                    <a:pt x="313" y="2642"/>
                                  </a:lnTo>
                                  <a:lnTo>
                                    <a:pt x="364" y="2703"/>
                                  </a:lnTo>
                                  <a:lnTo>
                                    <a:pt x="413" y="2755"/>
                                  </a:lnTo>
                                  <a:lnTo>
                                    <a:pt x="463" y="2805"/>
                                  </a:lnTo>
                                  <a:lnTo>
                                    <a:pt x="515" y="2851"/>
                                  </a:lnTo>
                                  <a:lnTo>
                                    <a:pt x="569" y="2895"/>
                                  </a:lnTo>
                                  <a:lnTo>
                                    <a:pt x="626" y="2937"/>
                                  </a:lnTo>
                                  <a:lnTo>
                                    <a:pt x="685" y="2975"/>
                                  </a:lnTo>
                                  <a:lnTo>
                                    <a:pt x="745" y="3009"/>
                                  </a:lnTo>
                                  <a:lnTo>
                                    <a:pt x="808" y="3041"/>
                                  </a:lnTo>
                                  <a:lnTo>
                                    <a:pt x="872" y="3068"/>
                                  </a:lnTo>
                                  <a:lnTo>
                                    <a:pt x="938" y="3093"/>
                                  </a:lnTo>
                                  <a:lnTo>
                                    <a:pt x="1006" y="3113"/>
                                  </a:lnTo>
                                  <a:lnTo>
                                    <a:pt x="1075" y="3130"/>
                                  </a:lnTo>
                                  <a:lnTo>
                                    <a:pt x="1145" y="3143"/>
                                  </a:lnTo>
                                  <a:lnTo>
                                    <a:pt x="1217" y="3151"/>
                                  </a:lnTo>
                                  <a:lnTo>
                                    <a:pt x="1289" y="3156"/>
                                  </a:lnTo>
                                  <a:lnTo>
                                    <a:pt x="1363" y="3157"/>
                                  </a:lnTo>
                                  <a:lnTo>
                                    <a:pt x="1438" y="3153"/>
                                  </a:lnTo>
                                  <a:lnTo>
                                    <a:pt x="1514" y="3144"/>
                                  </a:lnTo>
                                  <a:lnTo>
                                    <a:pt x="1591" y="3131"/>
                                  </a:lnTo>
                                  <a:lnTo>
                                    <a:pt x="1668" y="3113"/>
                                  </a:lnTo>
                                  <a:lnTo>
                                    <a:pt x="1745" y="3091"/>
                                  </a:lnTo>
                                  <a:lnTo>
                                    <a:pt x="1823" y="3063"/>
                                  </a:lnTo>
                                  <a:lnTo>
                                    <a:pt x="1903" y="3031"/>
                                  </a:lnTo>
                                  <a:lnTo>
                                    <a:pt x="1981" y="2993"/>
                                  </a:lnTo>
                                  <a:lnTo>
                                    <a:pt x="2060" y="2951"/>
                                  </a:lnTo>
                                  <a:lnTo>
                                    <a:pt x="2140" y="2902"/>
                                  </a:lnTo>
                                  <a:lnTo>
                                    <a:pt x="2218" y="2848"/>
                                  </a:lnTo>
                                  <a:lnTo>
                                    <a:pt x="2297" y="2789"/>
                                  </a:lnTo>
                                  <a:lnTo>
                                    <a:pt x="2376" y="2723"/>
                                  </a:lnTo>
                                  <a:lnTo>
                                    <a:pt x="2455" y="2652"/>
                                  </a:lnTo>
                                  <a:lnTo>
                                    <a:pt x="2533" y="2574"/>
                                  </a:lnTo>
                                  <a:lnTo>
                                    <a:pt x="2611" y="2491"/>
                                  </a:lnTo>
                                  <a:lnTo>
                                    <a:pt x="2686" y="2411"/>
                                  </a:lnTo>
                                  <a:lnTo>
                                    <a:pt x="2760" y="2329"/>
                                  </a:lnTo>
                                  <a:lnTo>
                                    <a:pt x="2830" y="2247"/>
                                  </a:lnTo>
                                  <a:lnTo>
                                    <a:pt x="2898" y="2166"/>
                                  </a:lnTo>
                                  <a:lnTo>
                                    <a:pt x="2963" y="2084"/>
                                  </a:lnTo>
                                  <a:lnTo>
                                    <a:pt x="3024" y="2004"/>
                                  </a:lnTo>
                                  <a:lnTo>
                                    <a:pt x="3083" y="1923"/>
                                  </a:lnTo>
                                  <a:lnTo>
                                    <a:pt x="3138" y="1842"/>
                                  </a:lnTo>
                                  <a:lnTo>
                                    <a:pt x="3190" y="1762"/>
                                  </a:lnTo>
                                  <a:lnTo>
                                    <a:pt x="3239" y="1683"/>
                                  </a:lnTo>
                                  <a:lnTo>
                                    <a:pt x="3285" y="1604"/>
                                  </a:lnTo>
                                  <a:lnTo>
                                    <a:pt x="3328" y="1526"/>
                                  </a:lnTo>
                                  <a:lnTo>
                                    <a:pt x="3368" y="1449"/>
                                  </a:lnTo>
                                  <a:lnTo>
                                    <a:pt x="3404" y="1374"/>
                                  </a:lnTo>
                                  <a:lnTo>
                                    <a:pt x="3437" y="1299"/>
                                  </a:lnTo>
                                  <a:lnTo>
                                    <a:pt x="3467" y="1224"/>
                                  </a:lnTo>
                                  <a:lnTo>
                                    <a:pt x="3493" y="1152"/>
                                  </a:lnTo>
                                  <a:lnTo>
                                    <a:pt x="3515" y="1081"/>
                                  </a:lnTo>
                                  <a:lnTo>
                                    <a:pt x="3534" y="1011"/>
                                  </a:lnTo>
                                  <a:lnTo>
                                    <a:pt x="3550" y="943"/>
                                  </a:lnTo>
                                  <a:lnTo>
                                    <a:pt x="3562" y="875"/>
                                  </a:lnTo>
                                  <a:lnTo>
                                    <a:pt x="3570" y="810"/>
                                  </a:lnTo>
                                  <a:lnTo>
                                    <a:pt x="3575" y="747"/>
                                  </a:lnTo>
                                  <a:lnTo>
                                    <a:pt x="3575" y="686"/>
                                  </a:lnTo>
                                  <a:lnTo>
                                    <a:pt x="3572" y="626"/>
                                  </a:lnTo>
                                  <a:lnTo>
                                    <a:pt x="3565" y="568"/>
                                  </a:lnTo>
                                  <a:lnTo>
                                    <a:pt x="3555" y="513"/>
                                  </a:lnTo>
                                  <a:lnTo>
                                    <a:pt x="3540" y="459"/>
                                  </a:lnTo>
                                  <a:lnTo>
                                    <a:pt x="3523" y="409"/>
                                  </a:lnTo>
                                  <a:lnTo>
                                    <a:pt x="3500" y="361"/>
                                  </a:lnTo>
                                  <a:lnTo>
                                    <a:pt x="3474" y="315"/>
                                  </a:lnTo>
                                  <a:lnTo>
                                    <a:pt x="3443" y="271"/>
                                  </a:lnTo>
                                  <a:close/>
                                  <a:moveTo>
                                    <a:pt x="3260" y="462"/>
                                  </a:moveTo>
                                  <a:lnTo>
                                    <a:pt x="3222" y="422"/>
                                  </a:lnTo>
                                  <a:lnTo>
                                    <a:pt x="3181" y="386"/>
                                  </a:lnTo>
                                  <a:lnTo>
                                    <a:pt x="3135" y="354"/>
                                  </a:lnTo>
                                  <a:lnTo>
                                    <a:pt x="3085" y="324"/>
                                  </a:lnTo>
                                  <a:lnTo>
                                    <a:pt x="3033" y="300"/>
                                  </a:lnTo>
                                  <a:lnTo>
                                    <a:pt x="2976" y="278"/>
                                  </a:lnTo>
                                  <a:lnTo>
                                    <a:pt x="2915" y="259"/>
                                  </a:lnTo>
                                  <a:lnTo>
                                    <a:pt x="2852" y="244"/>
                                  </a:lnTo>
                                  <a:lnTo>
                                    <a:pt x="2787" y="233"/>
                                  </a:lnTo>
                                  <a:lnTo>
                                    <a:pt x="2718" y="224"/>
                                  </a:lnTo>
                                  <a:lnTo>
                                    <a:pt x="2648" y="219"/>
                                  </a:lnTo>
                                  <a:lnTo>
                                    <a:pt x="2575" y="217"/>
                                  </a:lnTo>
                                  <a:lnTo>
                                    <a:pt x="2499" y="218"/>
                                  </a:lnTo>
                                  <a:lnTo>
                                    <a:pt x="2422" y="223"/>
                                  </a:lnTo>
                                  <a:lnTo>
                                    <a:pt x="2344" y="230"/>
                                  </a:lnTo>
                                  <a:lnTo>
                                    <a:pt x="2263" y="239"/>
                                  </a:lnTo>
                                  <a:lnTo>
                                    <a:pt x="2181" y="252"/>
                                  </a:lnTo>
                                  <a:lnTo>
                                    <a:pt x="2098" y="268"/>
                                  </a:lnTo>
                                  <a:lnTo>
                                    <a:pt x="2014" y="287"/>
                                  </a:lnTo>
                                  <a:lnTo>
                                    <a:pt x="1930" y="307"/>
                                  </a:lnTo>
                                  <a:lnTo>
                                    <a:pt x="1844" y="330"/>
                                  </a:lnTo>
                                  <a:lnTo>
                                    <a:pt x="1759" y="358"/>
                                  </a:lnTo>
                                  <a:lnTo>
                                    <a:pt x="1672" y="386"/>
                                  </a:lnTo>
                                  <a:lnTo>
                                    <a:pt x="1587" y="418"/>
                                  </a:lnTo>
                                  <a:lnTo>
                                    <a:pt x="1502" y="451"/>
                                  </a:lnTo>
                                  <a:lnTo>
                                    <a:pt x="1416" y="488"/>
                                  </a:lnTo>
                                  <a:lnTo>
                                    <a:pt x="1331" y="526"/>
                                  </a:lnTo>
                                  <a:lnTo>
                                    <a:pt x="1247" y="567"/>
                                  </a:lnTo>
                                  <a:lnTo>
                                    <a:pt x="1164" y="610"/>
                                  </a:lnTo>
                                  <a:lnTo>
                                    <a:pt x="1082" y="655"/>
                                  </a:lnTo>
                                  <a:lnTo>
                                    <a:pt x="1000" y="702"/>
                                  </a:lnTo>
                                  <a:lnTo>
                                    <a:pt x="922" y="752"/>
                                  </a:lnTo>
                                  <a:lnTo>
                                    <a:pt x="839" y="799"/>
                                  </a:lnTo>
                                  <a:lnTo>
                                    <a:pt x="762" y="849"/>
                                  </a:lnTo>
                                  <a:lnTo>
                                    <a:pt x="689" y="900"/>
                                  </a:lnTo>
                                  <a:lnTo>
                                    <a:pt x="622" y="953"/>
                                  </a:lnTo>
                                  <a:lnTo>
                                    <a:pt x="558" y="1007"/>
                                  </a:lnTo>
                                  <a:lnTo>
                                    <a:pt x="498" y="1062"/>
                                  </a:lnTo>
                                  <a:lnTo>
                                    <a:pt x="445" y="1119"/>
                                  </a:lnTo>
                                  <a:lnTo>
                                    <a:pt x="394" y="1177"/>
                                  </a:lnTo>
                                  <a:lnTo>
                                    <a:pt x="349" y="1236"/>
                                  </a:lnTo>
                                  <a:lnTo>
                                    <a:pt x="307" y="1295"/>
                                  </a:lnTo>
                                  <a:lnTo>
                                    <a:pt x="271" y="1357"/>
                                  </a:lnTo>
                                  <a:lnTo>
                                    <a:pt x="239" y="1417"/>
                                  </a:lnTo>
                                  <a:lnTo>
                                    <a:pt x="210" y="1480"/>
                                  </a:lnTo>
                                  <a:lnTo>
                                    <a:pt x="186" y="1543"/>
                                  </a:lnTo>
                                  <a:lnTo>
                                    <a:pt x="166" y="1606"/>
                                  </a:lnTo>
                                  <a:lnTo>
                                    <a:pt x="151" y="1668"/>
                                  </a:lnTo>
                                  <a:lnTo>
                                    <a:pt x="139" y="1732"/>
                                  </a:lnTo>
                                  <a:lnTo>
                                    <a:pt x="132" y="1795"/>
                                  </a:lnTo>
                                  <a:lnTo>
                                    <a:pt x="128" y="1859"/>
                                  </a:lnTo>
                                  <a:lnTo>
                                    <a:pt x="128" y="1923"/>
                                  </a:lnTo>
                                  <a:lnTo>
                                    <a:pt x="133" y="1986"/>
                                  </a:lnTo>
                                  <a:lnTo>
                                    <a:pt x="141" y="2050"/>
                                  </a:lnTo>
                                  <a:lnTo>
                                    <a:pt x="153" y="2111"/>
                                  </a:lnTo>
                                  <a:lnTo>
                                    <a:pt x="170" y="2174"/>
                                  </a:lnTo>
                                  <a:lnTo>
                                    <a:pt x="189" y="2236"/>
                                  </a:lnTo>
                                  <a:lnTo>
                                    <a:pt x="213" y="2296"/>
                                  </a:lnTo>
                                  <a:lnTo>
                                    <a:pt x="240" y="2356"/>
                                  </a:lnTo>
                                  <a:lnTo>
                                    <a:pt x="271" y="2416"/>
                                  </a:lnTo>
                                  <a:lnTo>
                                    <a:pt x="305" y="2474"/>
                                  </a:lnTo>
                                  <a:lnTo>
                                    <a:pt x="342" y="2530"/>
                                  </a:lnTo>
                                  <a:lnTo>
                                    <a:pt x="383" y="2586"/>
                                  </a:lnTo>
                                  <a:lnTo>
                                    <a:pt x="428" y="2641"/>
                                  </a:lnTo>
                                  <a:lnTo>
                                    <a:pt x="471" y="2687"/>
                                  </a:lnTo>
                                  <a:lnTo>
                                    <a:pt x="515" y="2732"/>
                                  </a:lnTo>
                                  <a:lnTo>
                                    <a:pt x="564" y="2773"/>
                                  </a:lnTo>
                                  <a:lnTo>
                                    <a:pt x="613" y="2813"/>
                                  </a:lnTo>
                                  <a:lnTo>
                                    <a:pt x="666" y="2851"/>
                                  </a:lnTo>
                                  <a:lnTo>
                                    <a:pt x="720" y="2886"/>
                                  </a:lnTo>
                                  <a:lnTo>
                                    <a:pt x="777" y="2919"/>
                                  </a:lnTo>
                                  <a:lnTo>
                                    <a:pt x="836" y="2948"/>
                                  </a:lnTo>
                                  <a:lnTo>
                                    <a:pt x="898" y="2975"/>
                                  </a:lnTo>
                                  <a:lnTo>
                                    <a:pt x="961" y="2998"/>
                                  </a:lnTo>
                                  <a:lnTo>
                                    <a:pt x="1025" y="3018"/>
                                  </a:lnTo>
                                  <a:lnTo>
                                    <a:pt x="1091" y="3036"/>
                                  </a:lnTo>
                                  <a:lnTo>
                                    <a:pt x="1159" y="3049"/>
                                  </a:lnTo>
                                  <a:lnTo>
                                    <a:pt x="1228" y="3059"/>
                                  </a:lnTo>
                                  <a:lnTo>
                                    <a:pt x="1298" y="3063"/>
                                  </a:lnTo>
                                  <a:lnTo>
                                    <a:pt x="1370" y="3065"/>
                                  </a:lnTo>
                                  <a:lnTo>
                                    <a:pt x="1442" y="3062"/>
                                  </a:lnTo>
                                  <a:lnTo>
                                    <a:pt x="1516" y="3055"/>
                                  </a:lnTo>
                                  <a:lnTo>
                                    <a:pt x="1589" y="3043"/>
                                  </a:lnTo>
                                  <a:lnTo>
                                    <a:pt x="1664" y="3027"/>
                                  </a:lnTo>
                                  <a:lnTo>
                                    <a:pt x="1740" y="3005"/>
                                  </a:lnTo>
                                  <a:lnTo>
                                    <a:pt x="1816" y="2979"/>
                                  </a:lnTo>
                                  <a:lnTo>
                                    <a:pt x="1892" y="2947"/>
                                  </a:lnTo>
                                  <a:lnTo>
                                    <a:pt x="1968" y="2911"/>
                                  </a:lnTo>
                                  <a:lnTo>
                                    <a:pt x="2045" y="2868"/>
                                  </a:lnTo>
                                  <a:lnTo>
                                    <a:pt x="2121" y="2819"/>
                                  </a:lnTo>
                                  <a:lnTo>
                                    <a:pt x="2197" y="2766"/>
                                  </a:lnTo>
                                  <a:lnTo>
                                    <a:pt x="2273" y="2706"/>
                                  </a:lnTo>
                                  <a:lnTo>
                                    <a:pt x="2348" y="2639"/>
                                  </a:lnTo>
                                  <a:lnTo>
                                    <a:pt x="2423" y="2567"/>
                                  </a:lnTo>
                                  <a:lnTo>
                                    <a:pt x="2498" y="2488"/>
                                  </a:lnTo>
                                  <a:lnTo>
                                    <a:pt x="2571" y="2403"/>
                                  </a:lnTo>
                                  <a:lnTo>
                                    <a:pt x="2639" y="2332"/>
                                  </a:lnTo>
                                  <a:lnTo>
                                    <a:pt x="2702" y="2260"/>
                                  </a:lnTo>
                                  <a:lnTo>
                                    <a:pt x="2764" y="2188"/>
                                  </a:lnTo>
                                  <a:lnTo>
                                    <a:pt x="2822" y="2117"/>
                                  </a:lnTo>
                                  <a:lnTo>
                                    <a:pt x="2877" y="2046"/>
                                  </a:lnTo>
                                  <a:lnTo>
                                    <a:pt x="2931" y="1975"/>
                                  </a:lnTo>
                                  <a:lnTo>
                                    <a:pt x="2981" y="1904"/>
                                  </a:lnTo>
                                  <a:lnTo>
                                    <a:pt x="3028" y="1834"/>
                                  </a:lnTo>
                                  <a:lnTo>
                                    <a:pt x="3072" y="1764"/>
                                  </a:lnTo>
                                  <a:lnTo>
                                    <a:pt x="3113" y="1696"/>
                                  </a:lnTo>
                                  <a:lnTo>
                                    <a:pt x="3153" y="1627"/>
                                  </a:lnTo>
                                  <a:lnTo>
                                    <a:pt x="3188" y="1558"/>
                                  </a:lnTo>
                                  <a:lnTo>
                                    <a:pt x="3221" y="1491"/>
                                  </a:lnTo>
                                  <a:lnTo>
                                    <a:pt x="3251" y="1425"/>
                                  </a:lnTo>
                                  <a:lnTo>
                                    <a:pt x="3278" y="1359"/>
                                  </a:lnTo>
                                  <a:lnTo>
                                    <a:pt x="3302" y="1294"/>
                                  </a:lnTo>
                                  <a:lnTo>
                                    <a:pt x="3322" y="1231"/>
                                  </a:lnTo>
                                  <a:lnTo>
                                    <a:pt x="3340" y="1169"/>
                                  </a:lnTo>
                                  <a:lnTo>
                                    <a:pt x="3355" y="1108"/>
                                  </a:lnTo>
                                  <a:lnTo>
                                    <a:pt x="3367" y="1048"/>
                                  </a:lnTo>
                                  <a:lnTo>
                                    <a:pt x="3375" y="990"/>
                                  </a:lnTo>
                                  <a:lnTo>
                                    <a:pt x="3380" y="933"/>
                                  </a:lnTo>
                                  <a:lnTo>
                                    <a:pt x="3383" y="877"/>
                                  </a:lnTo>
                                  <a:lnTo>
                                    <a:pt x="3383" y="824"/>
                                  </a:lnTo>
                                  <a:lnTo>
                                    <a:pt x="3378" y="772"/>
                                  </a:lnTo>
                                  <a:lnTo>
                                    <a:pt x="3371" y="722"/>
                                  </a:lnTo>
                                  <a:lnTo>
                                    <a:pt x="3361" y="674"/>
                                  </a:lnTo>
                                  <a:lnTo>
                                    <a:pt x="3347" y="626"/>
                                  </a:lnTo>
                                  <a:lnTo>
                                    <a:pt x="3330" y="583"/>
                                  </a:lnTo>
                                  <a:lnTo>
                                    <a:pt x="3310" y="540"/>
                                  </a:lnTo>
                                  <a:lnTo>
                                    <a:pt x="3287" y="500"/>
                                  </a:lnTo>
                                  <a:lnTo>
                                    <a:pt x="3260" y="4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40000"/>
                                <a:lumOff val="60000"/>
                                <a:alpha val="53999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107"/>
                          <wps:cNvSpPr>
                            <a:spLocks noEditPoints="1"/>
                          </wps:cNvSpPr>
                          <wps:spPr bwMode="auto">
                            <a:xfrm rot="5400000">
                              <a:off x="8017" y="3789"/>
                              <a:ext cx="767" cy="1055"/>
                            </a:xfrm>
                            <a:custGeom>
                              <a:avLst/>
                              <a:gdLst>
                                <a:gd name="T0" fmla="*/ 127 w 1684"/>
                                <a:gd name="T1" fmla="*/ 143 h 2101"/>
                                <a:gd name="T2" fmla="*/ 41 w 1684"/>
                                <a:gd name="T3" fmla="*/ 328 h 2101"/>
                                <a:gd name="T4" fmla="*/ 3 w 1684"/>
                                <a:gd name="T5" fmla="*/ 562 h 2101"/>
                                <a:gd name="T6" fmla="*/ 9 w 1684"/>
                                <a:gd name="T7" fmla="*/ 832 h 2101"/>
                                <a:gd name="T8" fmla="*/ 55 w 1684"/>
                                <a:gd name="T9" fmla="*/ 1121 h 2101"/>
                                <a:gd name="T10" fmla="*/ 141 w 1684"/>
                                <a:gd name="T11" fmla="*/ 1410 h 2101"/>
                                <a:gd name="T12" fmla="*/ 264 w 1684"/>
                                <a:gd name="T13" fmla="*/ 1675 h 2101"/>
                                <a:gd name="T14" fmla="*/ 415 w 1684"/>
                                <a:gd name="T15" fmla="*/ 1873 h 2101"/>
                                <a:gd name="T16" fmla="*/ 583 w 1684"/>
                                <a:gd name="T17" fmla="*/ 2009 h 2101"/>
                                <a:gd name="T18" fmla="*/ 765 w 1684"/>
                                <a:gd name="T19" fmla="*/ 2084 h 2101"/>
                                <a:gd name="T20" fmla="*/ 954 w 1684"/>
                                <a:gd name="T21" fmla="*/ 2099 h 2101"/>
                                <a:gd name="T22" fmla="*/ 1149 w 1684"/>
                                <a:gd name="T23" fmla="*/ 2058 h 2101"/>
                                <a:gd name="T24" fmla="*/ 1343 w 1684"/>
                                <a:gd name="T25" fmla="*/ 1962 h 2101"/>
                                <a:gd name="T26" fmla="*/ 1495 w 1684"/>
                                <a:gd name="T27" fmla="*/ 1835 h 2101"/>
                                <a:gd name="T28" fmla="*/ 1608 w 1684"/>
                                <a:gd name="T29" fmla="*/ 1673 h 2101"/>
                                <a:gd name="T30" fmla="*/ 1672 w 1684"/>
                                <a:gd name="T31" fmla="*/ 1482 h 2101"/>
                                <a:gd name="T32" fmla="*/ 1679 w 1684"/>
                                <a:gd name="T33" fmla="*/ 1267 h 2101"/>
                                <a:gd name="T34" fmla="*/ 1620 w 1684"/>
                                <a:gd name="T35" fmla="*/ 1034 h 2101"/>
                                <a:gd name="T36" fmla="*/ 1485 w 1684"/>
                                <a:gd name="T37" fmla="*/ 789 h 2101"/>
                                <a:gd name="T38" fmla="*/ 1288 w 1684"/>
                                <a:gd name="T39" fmla="*/ 547 h 2101"/>
                                <a:gd name="T40" fmla="*/ 1085 w 1684"/>
                                <a:gd name="T41" fmla="*/ 342 h 2101"/>
                                <a:gd name="T42" fmla="*/ 883 w 1684"/>
                                <a:gd name="T43" fmla="*/ 182 h 2101"/>
                                <a:gd name="T44" fmla="*/ 689 w 1684"/>
                                <a:gd name="T45" fmla="*/ 69 h 2101"/>
                                <a:gd name="T46" fmla="*/ 506 w 1684"/>
                                <a:gd name="T47" fmla="*/ 9 h 2101"/>
                                <a:gd name="T48" fmla="*/ 342 w 1684"/>
                                <a:gd name="T49" fmla="*/ 4 h 2101"/>
                                <a:gd name="T50" fmla="*/ 321 w 1684"/>
                                <a:gd name="T51" fmla="*/ 162 h 2101"/>
                                <a:gd name="T52" fmla="*/ 212 w 1684"/>
                                <a:gd name="T53" fmla="*/ 275 h 2101"/>
                                <a:gd name="T54" fmla="*/ 144 w 1684"/>
                                <a:gd name="T55" fmla="*/ 445 h 2101"/>
                                <a:gd name="T56" fmla="*/ 116 w 1684"/>
                                <a:gd name="T57" fmla="*/ 656 h 2101"/>
                                <a:gd name="T58" fmla="*/ 127 w 1684"/>
                                <a:gd name="T59" fmla="*/ 892 h 2101"/>
                                <a:gd name="T60" fmla="*/ 173 w 1684"/>
                                <a:gd name="T61" fmla="*/ 1143 h 2101"/>
                                <a:gd name="T62" fmla="*/ 252 w 1684"/>
                                <a:gd name="T63" fmla="*/ 1396 h 2101"/>
                                <a:gd name="T64" fmla="*/ 358 w 1684"/>
                                <a:gd name="T65" fmla="*/ 1634 h 2101"/>
                                <a:gd name="T66" fmla="*/ 490 w 1684"/>
                                <a:gd name="T67" fmla="*/ 1821 h 2101"/>
                                <a:gd name="T68" fmla="*/ 645 w 1684"/>
                                <a:gd name="T69" fmla="*/ 1949 h 2101"/>
                                <a:gd name="T70" fmla="*/ 816 w 1684"/>
                                <a:gd name="T71" fmla="*/ 2018 h 2101"/>
                                <a:gd name="T72" fmla="*/ 995 w 1684"/>
                                <a:gd name="T73" fmla="*/ 2031 h 2101"/>
                                <a:gd name="T74" fmla="*/ 1174 w 1684"/>
                                <a:gd name="T75" fmla="*/ 1991 h 2101"/>
                                <a:gd name="T76" fmla="*/ 1342 w 1684"/>
                                <a:gd name="T77" fmla="*/ 1901 h 2101"/>
                                <a:gd name="T78" fmla="*/ 1475 w 1684"/>
                                <a:gd name="T79" fmla="*/ 1778 h 2101"/>
                                <a:gd name="T80" fmla="*/ 1574 w 1684"/>
                                <a:gd name="T81" fmla="*/ 1618 h 2101"/>
                                <a:gd name="T82" fmla="*/ 1628 w 1684"/>
                                <a:gd name="T83" fmla="*/ 1429 h 2101"/>
                                <a:gd name="T84" fmla="*/ 1625 w 1684"/>
                                <a:gd name="T85" fmla="*/ 1218 h 2101"/>
                                <a:gd name="T86" fmla="*/ 1551 w 1684"/>
                                <a:gd name="T87" fmla="*/ 989 h 2101"/>
                                <a:gd name="T88" fmla="*/ 1396 w 1684"/>
                                <a:gd name="T89" fmla="*/ 751 h 2101"/>
                                <a:gd name="T90" fmla="*/ 1214 w 1684"/>
                                <a:gd name="T91" fmla="*/ 541 h 2101"/>
                                <a:gd name="T92" fmla="*/ 1036 w 1684"/>
                                <a:gd name="T93" fmla="*/ 373 h 2101"/>
                                <a:gd name="T94" fmla="*/ 861 w 1684"/>
                                <a:gd name="T95" fmla="*/ 245 h 2101"/>
                                <a:gd name="T96" fmla="*/ 691 w 1684"/>
                                <a:gd name="T97" fmla="*/ 161 h 2101"/>
                                <a:gd name="T98" fmla="*/ 535 w 1684"/>
                                <a:gd name="T99" fmla="*/ 123 h 2101"/>
                                <a:gd name="T100" fmla="*/ 395 w 1684"/>
                                <a:gd name="T101" fmla="*/ 132 h 21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1684" h="2101">
                                  <a:moveTo>
                                    <a:pt x="229" y="43"/>
                                  </a:moveTo>
                                  <a:lnTo>
                                    <a:pt x="200" y="63"/>
                                  </a:lnTo>
                                  <a:lnTo>
                                    <a:pt x="174" y="87"/>
                                  </a:lnTo>
                                  <a:lnTo>
                                    <a:pt x="149" y="113"/>
                                  </a:lnTo>
                                  <a:lnTo>
                                    <a:pt x="127" y="143"/>
                                  </a:lnTo>
                                  <a:lnTo>
                                    <a:pt x="105" y="175"/>
                                  </a:lnTo>
                                  <a:lnTo>
                                    <a:pt x="86" y="209"/>
                                  </a:lnTo>
                                  <a:lnTo>
                                    <a:pt x="70" y="246"/>
                                  </a:lnTo>
                                  <a:lnTo>
                                    <a:pt x="54" y="286"/>
                                  </a:lnTo>
                                  <a:lnTo>
                                    <a:pt x="41" y="328"/>
                                  </a:lnTo>
                                  <a:lnTo>
                                    <a:pt x="31" y="370"/>
                                  </a:lnTo>
                                  <a:lnTo>
                                    <a:pt x="21" y="416"/>
                                  </a:lnTo>
                                  <a:lnTo>
                                    <a:pt x="13" y="464"/>
                                  </a:lnTo>
                                  <a:lnTo>
                                    <a:pt x="7" y="512"/>
                                  </a:lnTo>
                                  <a:lnTo>
                                    <a:pt x="3" y="562"/>
                                  </a:lnTo>
                                  <a:lnTo>
                                    <a:pt x="1" y="614"/>
                                  </a:lnTo>
                                  <a:lnTo>
                                    <a:pt x="0" y="667"/>
                                  </a:lnTo>
                                  <a:lnTo>
                                    <a:pt x="1" y="722"/>
                                  </a:lnTo>
                                  <a:lnTo>
                                    <a:pt x="4" y="776"/>
                                  </a:lnTo>
                                  <a:lnTo>
                                    <a:pt x="9" y="832"/>
                                  </a:lnTo>
                                  <a:lnTo>
                                    <a:pt x="15" y="889"/>
                                  </a:lnTo>
                                  <a:lnTo>
                                    <a:pt x="22" y="947"/>
                                  </a:lnTo>
                                  <a:lnTo>
                                    <a:pt x="32" y="1004"/>
                                  </a:lnTo>
                                  <a:lnTo>
                                    <a:pt x="42" y="1062"/>
                                  </a:lnTo>
                                  <a:lnTo>
                                    <a:pt x="55" y="1121"/>
                                  </a:lnTo>
                                  <a:lnTo>
                                    <a:pt x="70" y="1179"/>
                                  </a:lnTo>
                                  <a:lnTo>
                                    <a:pt x="85" y="1237"/>
                                  </a:lnTo>
                                  <a:lnTo>
                                    <a:pt x="102" y="1295"/>
                                  </a:lnTo>
                                  <a:lnTo>
                                    <a:pt x="121" y="1353"/>
                                  </a:lnTo>
                                  <a:lnTo>
                                    <a:pt x="141" y="1410"/>
                                  </a:lnTo>
                                  <a:lnTo>
                                    <a:pt x="162" y="1467"/>
                                  </a:lnTo>
                                  <a:lnTo>
                                    <a:pt x="185" y="1524"/>
                                  </a:lnTo>
                                  <a:lnTo>
                                    <a:pt x="208" y="1578"/>
                                  </a:lnTo>
                                  <a:lnTo>
                                    <a:pt x="236" y="1628"/>
                                  </a:lnTo>
                                  <a:lnTo>
                                    <a:pt x="264" y="1675"/>
                                  </a:lnTo>
                                  <a:lnTo>
                                    <a:pt x="293" y="1720"/>
                                  </a:lnTo>
                                  <a:lnTo>
                                    <a:pt x="322" y="1763"/>
                                  </a:lnTo>
                                  <a:lnTo>
                                    <a:pt x="352" y="1802"/>
                                  </a:lnTo>
                                  <a:lnTo>
                                    <a:pt x="383" y="1838"/>
                                  </a:lnTo>
                                  <a:lnTo>
                                    <a:pt x="415" y="1873"/>
                                  </a:lnTo>
                                  <a:lnTo>
                                    <a:pt x="447" y="1906"/>
                                  </a:lnTo>
                                  <a:lnTo>
                                    <a:pt x="480" y="1934"/>
                                  </a:lnTo>
                                  <a:lnTo>
                                    <a:pt x="514" y="1962"/>
                                  </a:lnTo>
                                  <a:lnTo>
                                    <a:pt x="549" y="1986"/>
                                  </a:lnTo>
                                  <a:lnTo>
                                    <a:pt x="583" y="2009"/>
                                  </a:lnTo>
                                  <a:lnTo>
                                    <a:pt x="619" y="2029"/>
                                  </a:lnTo>
                                  <a:lnTo>
                                    <a:pt x="654" y="2046"/>
                                  </a:lnTo>
                                  <a:lnTo>
                                    <a:pt x="691" y="2061"/>
                                  </a:lnTo>
                                  <a:lnTo>
                                    <a:pt x="728" y="2073"/>
                                  </a:lnTo>
                                  <a:lnTo>
                                    <a:pt x="765" y="2084"/>
                                  </a:lnTo>
                                  <a:lnTo>
                                    <a:pt x="801" y="2092"/>
                                  </a:lnTo>
                                  <a:lnTo>
                                    <a:pt x="839" y="2097"/>
                                  </a:lnTo>
                                  <a:lnTo>
                                    <a:pt x="877" y="2100"/>
                                  </a:lnTo>
                                  <a:lnTo>
                                    <a:pt x="915" y="2101"/>
                                  </a:lnTo>
                                  <a:lnTo>
                                    <a:pt x="954" y="2099"/>
                                  </a:lnTo>
                                  <a:lnTo>
                                    <a:pt x="992" y="2095"/>
                                  </a:lnTo>
                                  <a:lnTo>
                                    <a:pt x="1032" y="2090"/>
                                  </a:lnTo>
                                  <a:lnTo>
                                    <a:pt x="1071" y="2081"/>
                                  </a:lnTo>
                                  <a:lnTo>
                                    <a:pt x="1110" y="2071"/>
                                  </a:lnTo>
                                  <a:lnTo>
                                    <a:pt x="1149" y="2058"/>
                                  </a:lnTo>
                                  <a:lnTo>
                                    <a:pt x="1188" y="2043"/>
                                  </a:lnTo>
                                  <a:lnTo>
                                    <a:pt x="1227" y="2026"/>
                                  </a:lnTo>
                                  <a:lnTo>
                                    <a:pt x="1265" y="2007"/>
                                  </a:lnTo>
                                  <a:lnTo>
                                    <a:pt x="1304" y="1985"/>
                                  </a:lnTo>
                                  <a:lnTo>
                                    <a:pt x="1343" y="1962"/>
                                  </a:lnTo>
                                  <a:lnTo>
                                    <a:pt x="1377" y="1939"/>
                                  </a:lnTo>
                                  <a:lnTo>
                                    <a:pt x="1409" y="1915"/>
                                  </a:lnTo>
                                  <a:lnTo>
                                    <a:pt x="1438" y="1889"/>
                                  </a:lnTo>
                                  <a:lnTo>
                                    <a:pt x="1468" y="1863"/>
                                  </a:lnTo>
                                  <a:lnTo>
                                    <a:pt x="1495" y="1835"/>
                                  </a:lnTo>
                                  <a:lnTo>
                                    <a:pt x="1521" y="1805"/>
                                  </a:lnTo>
                                  <a:lnTo>
                                    <a:pt x="1546" y="1773"/>
                                  </a:lnTo>
                                  <a:lnTo>
                                    <a:pt x="1569" y="1741"/>
                                  </a:lnTo>
                                  <a:lnTo>
                                    <a:pt x="1589" y="1707"/>
                                  </a:lnTo>
                                  <a:lnTo>
                                    <a:pt x="1608" y="1673"/>
                                  </a:lnTo>
                                  <a:lnTo>
                                    <a:pt x="1625" y="1636"/>
                                  </a:lnTo>
                                  <a:lnTo>
                                    <a:pt x="1640" y="1599"/>
                                  </a:lnTo>
                                  <a:lnTo>
                                    <a:pt x="1653" y="1561"/>
                                  </a:lnTo>
                                  <a:lnTo>
                                    <a:pt x="1664" y="1522"/>
                                  </a:lnTo>
                                  <a:lnTo>
                                    <a:pt x="1672" y="1482"/>
                                  </a:lnTo>
                                  <a:lnTo>
                                    <a:pt x="1679" y="1441"/>
                                  </a:lnTo>
                                  <a:lnTo>
                                    <a:pt x="1683" y="1398"/>
                                  </a:lnTo>
                                  <a:lnTo>
                                    <a:pt x="1684" y="1355"/>
                                  </a:lnTo>
                                  <a:lnTo>
                                    <a:pt x="1683" y="1312"/>
                                  </a:lnTo>
                                  <a:lnTo>
                                    <a:pt x="1679" y="1267"/>
                                  </a:lnTo>
                                  <a:lnTo>
                                    <a:pt x="1673" y="1222"/>
                                  </a:lnTo>
                                  <a:lnTo>
                                    <a:pt x="1664" y="1175"/>
                                  </a:lnTo>
                                  <a:lnTo>
                                    <a:pt x="1652" y="1129"/>
                                  </a:lnTo>
                                  <a:lnTo>
                                    <a:pt x="1638" y="1082"/>
                                  </a:lnTo>
                                  <a:lnTo>
                                    <a:pt x="1620" y="1034"/>
                                  </a:lnTo>
                                  <a:lnTo>
                                    <a:pt x="1598" y="986"/>
                                  </a:lnTo>
                                  <a:lnTo>
                                    <a:pt x="1575" y="937"/>
                                  </a:lnTo>
                                  <a:lnTo>
                                    <a:pt x="1547" y="889"/>
                                  </a:lnTo>
                                  <a:lnTo>
                                    <a:pt x="1518" y="839"/>
                                  </a:lnTo>
                                  <a:lnTo>
                                    <a:pt x="1485" y="789"/>
                                  </a:lnTo>
                                  <a:lnTo>
                                    <a:pt x="1447" y="740"/>
                                  </a:lnTo>
                                  <a:lnTo>
                                    <a:pt x="1406" y="689"/>
                                  </a:lnTo>
                                  <a:lnTo>
                                    <a:pt x="1367" y="640"/>
                                  </a:lnTo>
                                  <a:lnTo>
                                    <a:pt x="1328" y="593"/>
                                  </a:lnTo>
                                  <a:lnTo>
                                    <a:pt x="1288" y="547"/>
                                  </a:lnTo>
                                  <a:lnTo>
                                    <a:pt x="1247" y="502"/>
                                  </a:lnTo>
                                  <a:lnTo>
                                    <a:pt x="1207" y="459"/>
                                  </a:lnTo>
                                  <a:lnTo>
                                    <a:pt x="1167" y="419"/>
                                  </a:lnTo>
                                  <a:lnTo>
                                    <a:pt x="1126" y="380"/>
                                  </a:lnTo>
                                  <a:lnTo>
                                    <a:pt x="1085" y="342"/>
                                  </a:lnTo>
                                  <a:lnTo>
                                    <a:pt x="1045" y="306"/>
                                  </a:lnTo>
                                  <a:lnTo>
                                    <a:pt x="1004" y="272"/>
                                  </a:lnTo>
                                  <a:lnTo>
                                    <a:pt x="964" y="240"/>
                                  </a:lnTo>
                                  <a:lnTo>
                                    <a:pt x="924" y="209"/>
                                  </a:lnTo>
                                  <a:lnTo>
                                    <a:pt x="883" y="182"/>
                                  </a:lnTo>
                                  <a:lnTo>
                                    <a:pt x="844" y="155"/>
                                  </a:lnTo>
                                  <a:lnTo>
                                    <a:pt x="805" y="131"/>
                                  </a:lnTo>
                                  <a:lnTo>
                                    <a:pt x="766" y="108"/>
                                  </a:lnTo>
                                  <a:lnTo>
                                    <a:pt x="727" y="87"/>
                                  </a:lnTo>
                                  <a:lnTo>
                                    <a:pt x="689" y="69"/>
                                  </a:lnTo>
                                  <a:lnTo>
                                    <a:pt x="651" y="53"/>
                                  </a:lnTo>
                                  <a:lnTo>
                                    <a:pt x="614" y="39"/>
                                  </a:lnTo>
                                  <a:lnTo>
                                    <a:pt x="577" y="27"/>
                                  </a:lnTo>
                                  <a:lnTo>
                                    <a:pt x="542" y="17"/>
                                  </a:lnTo>
                                  <a:lnTo>
                                    <a:pt x="506" y="9"/>
                                  </a:lnTo>
                                  <a:lnTo>
                                    <a:pt x="472" y="3"/>
                                  </a:lnTo>
                                  <a:lnTo>
                                    <a:pt x="439" y="1"/>
                                  </a:lnTo>
                                  <a:lnTo>
                                    <a:pt x="405" y="0"/>
                                  </a:lnTo>
                                  <a:lnTo>
                                    <a:pt x="373" y="1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3" y="10"/>
                                  </a:lnTo>
                                  <a:lnTo>
                                    <a:pt x="284" y="20"/>
                                  </a:lnTo>
                                  <a:lnTo>
                                    <a:pt x="256" y="30"/>
                                  </a:lnTo>
                                  <a:lnTo>
                                    <a:pt x="229" y="43"/>
                                  </a:lnTo>
                                  <a:close/>
                                  <a:moveTo>
                                    <a:pt x="321" y="162"/>
                                  </a:moveTo>
                                  <a:lnTo>
                                    <a:pt x="296" y="180"/>
                                  </a:lnTo>
                                  <a:lnTo>
                                    <a:pt x="273" y="200"/>
                                  </a:lnTo>
                                  <a:lnTo>
                                    <a:pt x="250" y="222"/>
                                  </a:lnTo>
                                  <a:lnTo>
                                    <a:pt x="230" y="248"/>
                                  </a:lnTo>
                                  <a:lnTo>
                                    <a:pt x="212" y="275"/>
                                  </a:lnTo>
                                  <a:lnTo>
                                    <a:pt x="195" y="305"/>
                                  </a:lnTo>
                                  <a:lnTo>
                                    <a:pt x="180" y="337"/>
                                  </a:lnTo>
                                  <a:lnTo>
                                    <a:pt x="166" y="371"/>
                                  </a:lnTo>
                                  <a:lnTo>
                                    <a:pt x="154" y="407"/>
                                  </a:lnTo>
                                  <a:lnTo>
                                    <a:pt x="144" y="445"/>
                                  </a:lnTo>
                                  <a:lnTo>
                                    <a:pt x="135" y="484"/>
                                  </a:lnTo>
                                  <a:lnTo>
                                    <a:pt x="128" y="525"/>
                                  </a:lnTo>
                                  <a:lnTo>
                                    <a:pt x="123" y="567"/>
                                  </a:lnTo>
                                  <a:lnTo>
                                    <a:pt x="118" y="611"/>
                                  </a:lnTo>
                                  <a:lnTo>
                                    <a:pt x="116" y="656"/>
                                  </a:lnTo>
                                  <a:lnTo>
                                    <a:pt x="116" y="701"/>
                                  </a:lnTo>
                                  <a:lnTo>
                                    <a:pt x="116" y="748"/>
                                  </a:lnTo>
                                  <a:lnTo>
                                    <a:pt x="118" y="795"/>
                                  </a:lnTo>
                                  <a:lnTo>
                                    <a:pt x="122" y="844"/>
                                  </a:lnTo>
                                  <a:lnTo>
                                    <a:pt x="127" y="892"/>
                                  </a:lnTo>
                                  <a:lnTo>
                                    <a:pt x="133" y="942"/>
                                  </a:lnTo>
                                  <a:lnTo>
                                    <a:pt x="141" y="992"/>
                                  </a:lnTo>
                                  <a:lnTo>
                                    <a:pt x="150" y="1043"/>
                                  </a:lnTo>
                                  <a:lnTo>
                                    <a:pt x="161" y="1094"/>
                                  </a:lnTo>
                                  <a:lnTo>
                                    <a:pt x="173" y="1143"/>
                                  </a:lnTo>
                                  <a:lnTo>
                                    <a:pt x="186" y="1194"/>
                                  </a:lnTo>
                                  <a:lnTo>
                                    <a:pt x="200" y="1245"/>
                                  </a:lnTo>
                                  <a:lnTo>
                                    <a:pt x="217" y="1295"/>
                                  </a:lnTo>
                                  <a:lnTo>
                                    <a:pt x="235" y="1346"/>
                                  </a:lnTo>
                                  <a:lnTo>
                                    <a:pt x="252" y="1396"/>
                                  </a:lnTo>
                                  <a:lnTo>
                                    <a:pt x="273" y="1444"/>
                                  </a:lnTo>
                                  <a:lnTo>
                                    <a:pt x="294" y="1493"/>
                                  </a:lnTo>
                                  <a:lnTo>
                                    <a:pt x="314" y="1542"/>
                                  </a:lnTo>
                                  <a:lnTo>
                                    <a:pt x="335" y="1590"/>
                                  </a:lnTo>
                                  <a:lnTo>
                                    <a:pt x="358" y="1634"/>
                                  </a:lnTo>
                                  <a:lnTo>
                                    <a:pt x="383" y="1676"/>
                                  </a:lnTo>
                                  <a:lnTo>
                                    <a:pt x="408" y="1717"/>
                                  </a:lnTo>
                                  <a:lnTo>
                                    <a:pt x="434" y="1753"/>
                                  </a:lnTo>
                                  <a:lnTo>
                                    <a:pt x="461" y="1789"/>
                                  </a:lnTo>
                                  <a:lnTo>
                                    <a:pt x="490" y="1821"/>
                                  </a:lnTo>
                                  <a:lnTo>
                                    <a:pt x="519" y="1852"/>
                                  </a:lnTo>
                                  <a:lnTo>
                                    <a:pt x="549" y="1880"/>
                                  </a:lnTo>
                                  <a:lnTo>
                                    <a:pt x="581" y="1905"/>
                                  </a:lnTo>
                                  <a:lnTo>
                                    <a:pt x="612" y="1928"/>
                                  </a:lnTo>
                                  <a:lnTo>
                                    <a:pt x="645" y="1949"/>
                                  </a:lnTo>
                                  <a:lnTo>
                                    <a:pt x="678" y="1968"/>
                                  </a:lnTo>
                                  <a:lnTo>
                                    <a:pt x="711" y="1983"/>
                                  </a:lnTo>
                                  <a:lnTo>
                                    <a:pt x="746" y="1997"/>
                                  </a:lnTo>
                                  <a:lnTo>
                                    <a:pt x="780" y="2009"/>
                                  </a:lnTo>
                                  <a:lnTo>
                                    <a:pt x="816" y="2018"/>
                                  </a:lnTo>
                                  <a:lnTo>
                                    <a:pt x="851" y="2026"/>
                                  </a:lnTo>
                                  <a:lnTo>
                                    <a:pt x="887" y="2030"/>
                                  </a:lnTo>
                                  <a:lnTo>
                                    <a:pt x="922" y="2033"/>
                                  </a:lnTo>
                                  <a:lnTo>
                                    <a:pt x="958" y="2034"/>
                                  </a:lnTo>
                                  <a:lnTo>
                                    <a:pt x="995" y="2031"/>
                                  </a:lnTo>
                                  <a:lnTo>
                                    <a:pt x="1030" y="2028"/>
                                  </a:lnTo>
                                  <a:lnTo>
                                    <a:pt x="1067" y="2022"/>
                                  </a:lnTo>
                                  <a:lnTo>
                                    <a:pt x="1103" y="2014"/>
                                  </a:lnTo>
                                  <a:lnTo>
                                    <a:pt x="1138" y="2003"/>
                                  </a:lnTo>
                                  <a:lnTo>
                                    <a:pt x="1174" y="1991"/>
                                  </a:lnTo>
                                  <a:lnTo>
                                    <a:pt x="1209" y="1977"/>
                                  </a:lnTo>
                                  <a:lnTo>
                                    <a:pt x="1245" y="1960"/>
                                  </a:lnTo>
                                  <a:lnTo>
                                    <a:pt x="1279" y="1941"/>
                                  </a:lnTo>
                                  <a:lnTo>
                                    <a:pt x="1314" y="1921"/>
                                  </a:lnTo>
                                  <a:lnTo>
                                    <a:pt x="1342" y="1901"/>
                                  </a:lnTo>
                                  <a:lnTo>
                                    <a:pt x="1371" y="1880"/>
                                  </a:lnTo>
                                  <a:lnTo>
                                    <a:pt x="1399" y="1856"/>
                                  </a:lnTo>
                                  <a:lnTo>
                                    <a:pt x="1425" y="1831"/>
                                  </a:lnTo>
                                  <a:lnTo>
                                    <a:pt x="1450" y="1805"/>
                                  </a:lnTo>
                                  <a:lnTo>
                                    <a:pt x="1475" y="1778"/>
                                  </a:lnTo>
                                  <a:lnTo>
                                    <a:pt x="1498" y="1748"/>
                                  </a:lnTo>
                                  <a:lnTo>
                                    <a:pt x="1519" y="1718"/>
                                  </a:lnTo>
                                  <a:lnTo>
                                    <a:pt x="1539" y="1686"/>
                                  </a:lnTo>
                                  <a:lnTo>
                                    <a:pt x="1557" y="1653"/>
                                  </a:lnTo>
                                  <a:lnTo>
                                    <a:pt x="1574" y="1618"/>
                                  </a:lnTo>
                                  <a:lnTo>
                                    <a:pt x="1589" y="1583"/>
                                  </a:lnTo>
                                  <a:lnTo>
                                    <a:pt x="1602" y="1546"/>
                                  </a:lnTo>
                                  <a:lnTo>
                                    <a:pt x="1613" y="1508"/>
                                  </a:lnTo>
                                  <a:lnTo>
                                    <a:pt x="1621" y="1469"/>
                                  </a:lnTo>
                                  <a:lnTo>
                                    <a:pt x="1628" y="1429"/>
                                  </a:lnTo>
                                  <a:lnTo>
                                    <a:pt x="1632" y="1389"/>
                                  </a:lnTo>
                                  <a:lnTo>
                                    <a:pt x="1634" y="1347"/>
                                  </a:lnTo>
                                  <a:lnTo>
                                    <a:pt x="1633" y="1304"/>
                                  </a:lnTo>
                                  <a:lnTo>
                                    <a:pt x="1630" y="1262"/>
                                  </a:lnTo>
                                  <a:lnTo>
                                    <a:pt x="1625" y="1218"/>
                                  </a:lnTo>
                                  <a:lnTo>
                                    <a:pt x="1615" y="1173"/>
                                  </a:lnTo>
                                  <a:lnTo>
                                    <a:pt x="1604" y="1128"/>
                                  </a:lnTo>
                                  <a:lnTo>
                                    <a:pt x="1589" y="1082"/>
                                  </a:lnTo>
                                  <a:lnTo>
                                    <a:pt x="1571" y="1036"/>
                                  </a:lnTo>
                                  <a:lnTo>
                                    <a:pt x="1551" y="989"/>
                                  </a:lnTo>
                                  <a:lnTo>
                                    <a:pt x="1527" y="942"/>
                                  </a:lnTo>
                                  <a:lnTo>
                                    <a:pt x="1499" y="895"/>
                                  </a:lnTo>
                                  <a:lnTo>
                                    <a:pt x="1468" y="847"/>
                                  </a:lnTo>
                                  <a:lnTo>
                                    <a:pt x="1434" y="800"/>
                                  </a:lnTo>
                                  <a:lnTo>
                                    <a:pt x="1396" y="751"/>
                                  </a:lnTo>
                                  <a:lnTo>
                                    <a:pt x="1354" y="704"/>
                                  </a:lnTo>
                                  <a:lnTo>
                                    <a:pt x="1320" y="660"/>
                                  </a:lnTo>
                                  <a:lnTo>
                                    <a:pt x="1284" y="619"/>
                                  </a:lnTo>
                                  <a:lnTo>
                                    <a:pt x="1250" y="579"/>
                                  </a:lnTo>
                                  <a:lnTo>
                                    <a:pt x="1214" y="541"/>
                                  </a:lnTo>
                                  <a:lnTo>
                                    <a:pt x="1179" y="504"/>
                                  </a:lnTo>
                                  <a:lnTo>
                                    <a:pt x="1143" y="468"/>
                                  </a:lnTo>
                                  <a:lnTo>
                                    <a:pt x="1107" y="434"/>
                                  </a:lnTo>
                                  <a:lnTo>
                                    <a:pt x="1072" y="402"/>
                                  </a:lnTo>
                                  <a:lnTo>
                                    <a:pt x="1036" y="373"/>
                                  </a:lnTo>
                                  <a:lnTo>
                                    <a:pt x="1001" y="343"/>
                                  </a:lnTo>
                                  <a:lnTo>
                                    <a:pt x="965" y="316"/>
                                  </a:lnTo>
                                  <a:lnTo>
                                    <a:pt x="931" y="291"/>
                                  </a:lnTo>
                                  <a:lnTo>
                                    <a:pt x="895" y="267"/>
                                  </a:lnTo>
                                  <a:lnTo>
                                    <a:pt x="861" y="245"/>
                                  </a:lnTo>
                                  <a:lnTo>
                                    <a:pt x="826" y="225"/>
                                  </a:lnTo>
                                  <a:lnTo>
                                    <a:pt x="792" y="206"/>
                                  </a:lnTo>
                                  <a:lnTo>
                                    <a:pt x="758" y="189"/>
                                  </a:lnTo>
                                  <a:lnTo>
                                    <a:pt x="724" y="174"/>
                                  </a:lnTo>
                                  <a:lnTo>
                                    <a:pt x="691" y="161"/>
                                  </a:lnTo>
                                  <a:lnTo>
                                    <a:pt x="659" y="150"/>
                                  </a:lnTo>
                                  <a:lnTo>
                                    <a:pt x="627" y="140"/>
                                  </a:lnTo>
                                  <a:lnTo>
                                    <a:pt x="595" y="132"/>
                                  </a:lnTo>
                                  <a:lnTo>
                                    <a:pt x="564" y="126"/>
                                  </a:lnTo>
                                  <a:lnTo>
                                    <a:pt x="535" y="123"/>
                                  </a:lnTo>
                                  <a:lnTo>
                                    <a:pt x="505" y="120"/>
                                  </a:lnTo>
                                  <a:lnTo>
                                    <a:pt x="476" y="120"/>
                                  </a:lnTo>
                                  <a:lnTo>
                                    <a:pt x="448" y="123"/>
                                  </a:lnTo>
                                  <a:lnTo>
                                    <a:pt x="421" y="126"/>
                                  </a:lnTo>
                                  <a:lnTo>
                                    <a:pt x="395" y="132"/>
                                  </a:lnTo>
                                  <a:lnTo>
                                    <a:pt x="369" y="140"/>
                                  </a:lnTo>
                                  <a:lnTo>
                                    <a:pt x="345" y="150"/>
                                  </a:lnTo>
                                  <a:lnTo>
                                    <a:pt x="321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2">
                                <a:lumMod val="60000"/>
                                <a:lumOff val="40000"/>
                                <a:alpha val="53999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108"/>
                          <wps:cNvSpPr>
                            <a:spLocks noEditPoints="1"/>
                          </wps:cNvSpPr>
                          <wps:spPr bwMode="auto">
                            <a:xfrm rot="5400000">
                              <a:off x="6118" y="3727"/>
                              <a:ext cx="1449" cy="1862"/>
                            </a:xfrm>
                            <a:custGeom>
                              <a:avLst/>
                              <a:gdLst>
                                <a:gd name="T0" fmla="*/ 624 w 3180"/>
                                <a:gd name="T1" fmla="*/ 3707 h 3711"/>
                                <a:gd name="T2" fmla="*/ 992 w 3180"/>
                                <a:gd name="T3" fmla="*/ 3677 h 3711"/>
                                <a:gd name="T4" fmla="*/ 1399 w 3180"/>
                                <a:gd name="T5" fmla="*/ 3529 h 3711"/>
                                <a:gd name="T6" fmla="*/ 1823 w 3180"/>
                                <a:gd name="T7" fmla="*/ 3280 h 3711"/>
                                <a:gd name="T8" fmla="*/ 2239 w 3180"/>
                                <a:gd name="T9" fmla="*/ 2950 h 3711"/>
                                <a:gd name="T10" fmla="*/ 2624 w 3180"/>
                                <a:gd name="T11" fmla="*/ 2558 h 3711"/>
                                <a:gd name="T12" fmla="*/ 2934 w 3180"/>
                                <a:gd name="T13" fmla="*/ 2127 h 3711"/>
                                <a:gd name="T14" fmla="*/ 3115 w 3180"/>
                                <a:gd name="T15" fmla="*/ 1711 h 3711"/>
                                <a:gd name="T16" fmla="*/ 3180 w 3180"/>
                                <a:gd name="T17" fmla="*/ 1325 h 3711"/>
                                <a:gd name="T18" fmla="*/ 3138 w 3180"/>
                                <a:gd name="T19" fmla="*/ 971 h 3711"/>
                                <a:gd name="T20" fmla="*/ 2995 w 3180"/>
                                <a:gd name="T21" fmla="*/ 658 h 3711"/>
                                <a:gd name="T22" fmla="*/ 2756 w 3180"/>
                                <a:gd name="T23" fmla="*/ 386 h 3711"/>
                                <a:gd name="T24" fmla="*/ 2430 w 3180"/>
                                <a:gd name="T25" fmla="*/ 164 h 3711"/>
                                <a:gd name="T26" fmla="*/ 2094 w 3180"/>
                                <a:gd name="T27" fmla="*/ 36 h 3711"/>
                                <a:gd name="T28" fmla="*/ 1735 w 3180"/>
                                <a:gd name="T29" fmla="*/ 2 h 3711"/>
                                <a:gd name="T30" fmla="*/ 1375 w 3180"/>
                                <a:gd name="T31" fmla="*/ 70 h 3711"/>
                                <a:gd name="T32" fmla="*/ 1029 w 3180"/>
                                <a:gd name="T33" fmla="*/ 250 h 3711"/>
                                <a:gd name="T34" fmla="*/ 712 w 3180"/>
                                <a:gd name="T35" fmla="*/ 551 h 3711"/>
                                <a:gd name="T36" fmla="*/ 443 w 3180"/>
                                <a:gd name="T37" fmla="*/ 983 h 3711"/>
                                <a:gd name="T38" fmla="*/ 233 w 3180"/>
                                <a:gd name="T39" fmla="*/ 1510 h 3711"/>
                                <a:gd name="T40" fmla="*/ 87 w 3180"/>
                                <a:gd name="T41" fmla="*/ 2012 h 3711"/>
                                <a:gd name="T42" fmla="*/ 11 w 3180"/>
                                <a:gd name="T43" fmla="*/ 2473 h 3711"/>
                                <a:gd name="T44" fmla="*/ 6 w 3180"/>
                                <a:gd name="T45" fmla="*/ 2881 h 3711"/>
                                <a:gd name="T46" fmla="*/ 73 w 3180"/>
                                <a:gd name="T47" fmla="*/ 3224 h 3711"/>
                                <a:gd name="T48" fmla="*/ 211 w 3180"/>
                                <a:gd name="T49" fmla="*/ 3486 h 3711"/>
                                <a:gd name="T50" fmla="*/ 481 w 3180"/>
                                <a:gd name="T51" fmla="*/ 3381 h 3711"/>
                                <a:gd name="T52" fmla="*/ 758 w 3180"/>
                                <a:gd name="T53" fmla="*/ 3453 h 3711"/>
                                <a:gd name="T54" fmla="*/ 1087 w 3180"/>
                                <a:gd name="T55" fmla="*/ 3409 h 3711"/>
                                <a:gd name="T56" fmla="*/ 1446 w 3180"/>
                                <a:gd name="T57" fmla="*/ 3267 h 3711"/>
                                <a:gd name="T58" fmla="*/ 1814 w 3180"/>
                                <a:gd name="T59" fmla="*/ 3040 h 3711"/>
                                <a:gd name="T60" fmla="*/ 2172 w 3180"/>
                                <a:gd name="T61" fmla="*/ 2744 h 3711"/>
                                <a:gd name="T62" fmla="*/ 2499 w 3180"/>
                                <a:gd name="T63" fmla="*/ 2393 h 3711"/>
                                <a:gd name="T64" fmla="*/ 2785 w 3180"/>
                                <a:gd name="T65" fmla="*/ 2013 h 3711"/>
                                <a:gd name="T66" fmla="*/ 2965 w 3180"/>
                                <a:gd name="T67" fmla="*/ 1639 h 3711"/>
                                <a:gd name="T68" fmla="*/ 3030 w 3180"/>
                                <a:gd name="T69" fmla="*/ 1282 h 3711"/>
                                <a:gd name="T70" fmla="*/ 2989 w 3180"/>
                                <a:gd name="T71" fmla="*/ 949 h 3711"/>
                                <a:gd name="T72" fmla="*/ 2851 w 3180"/>
                                <a:gd name="T73" fmla="*/ 654 h 3711"/>
                                <a:gd name="T74" fmla="*/ 2627 w 3180"/>
                                <a:gd name="T75" fmla="*/ 405 h 3711"/>
                                <a:gd name="T76" fmla="*/ 2334 w 3180"/>
                                <a:gd name="T77" fmla="*/ 218 h 3711"/>
                                <a:gd name="T78" fmla="*/ 2021 w 3180"/>
                                <a:gd name="T79" fmla="*/ 119 h 3711"/>
                                <a:gd name="T80" fmla="*/ 1680 w 3180"/>
                                <a:gd name="T81" fmla="*/ 105 h 3711"/>
                                <a:gd name="T82" fmla="*/ 1332 w 3180"/>
                                <a:gd name="T83" fmla="*/ 186 h 3711"/>
                                <a:gd name="T84" fmla="*/ 999 w 3180"/>
                                <a:gd name="T85" fmla="*/ 380 h 3711"/>
                                <a:gd name="T86" fmla="*/ 701 w 3180"/>
                                <a:gd name="T87" fmla="*/ 699 h 3711"/>
                                <a:gd name="T88" fmla="*/ 462 w 3180"/>
                                <a:gd name="T89" fmla="*/ 1156 h 3711"/>
                                <a:gd name="T90" fmla="*/ 288 w 3180"/>
                                <a:gd name="T91" fmla="*/ 1631 h 3711"/>
                                <a:gd name="T92" fmla="*/ 178 w 3180"/>
                                <a:gd name="T93" fmla="*/ 2062 h 3711"/>
                                <a:gd name="T94" fmla="*/ 133 w 3180"/>
                                <a:gd name="T95" fmla="*/ 2454 h 3711"/>
                                <a:gd name="T96" fmla="*/ 150 w 3180"/>
                                <a:gd name="T97" fmla="*/ 2796 h 3711"/>
                                <a:gd name="T98" fmla="*/ 229 w 3180"/>
                                <a:gd name="T99" fmla="*/ 3079 h 3711"/>
                                <a:gd name="T100" fmla="*/ 368 w 3180"/>
                                <a:gd name="T101" fmla="*/ 3292 h 37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3180" h="3711">
                                  <a:moveTo>
                                    <a:pt x="374" y="3632"/>
                                  </a:moveTo>
                                  <a:lnTo>
                                    <a:pt x="432" y="3659"/>
                                  </a:lnTo>
                                  <a:lnTo>
                                    <a:pt x="494" y="3681"/>
                                  </a:lnTo>
                                  <a:lnTo>
                                    <a:pt x="557" y="3697"/>
                                  </a:lnTo>
                                  <a:lnTo>
                                    <a:pt x="624" y="3707"/>
                                  </a:lnTo>
                                  <a:lnTo>
                                    <a:pt x="693" y="3711"/>
                                  </a:lnTo>
                                  <a:lnTo>
                                    <a:pt x="764" y="3710"/>
                                  </a:lnTo>
                                  <a:lnTo>
                                    <a:pt x="839" y="3704"/>
                                  </a:lnTo>
                                  <a:lnTo>
                                    <a:pt x="913" y="3694"/>
                                  </a:lnTo>
                                  <a:lnTo>
                                    <a:pt x="992" y="3677"/>
                                  </a:lnTo>
                                  <a:lnTo>
                                    <a:pt x="1070" y="3657"/>
                                  </a:lnTo>
                                  <a:lnTo>
                                    <a:pt x="1151" y="3631"/>
                                  </a:lnTo>
                                  <a:lnTo>
                                    <a:pt x="1233" y="3601"/>
                                  </a:lnTo>
                                  <a:lnTo>
                                    <a:pt x="1316" y="3567"/>
                                  </a:lnTo>
                                  <a:lnTo>
                                    <a:pt x="1399" y="3529"/>
                                  </a:lnTo>
                                  <a:lnTo>
                                    <a:pt x="1483" y="3486"/>
                                  </a:lnTo>
                                  <a:lnTo>
                                    <a:pt x="1568" y="3440"/>
                                  </a:lnTo>
                                  <a:lnTo>
                                    <a:pt x="1652" y="3390"/>
                                  </a:lnTo>
                                  <a:lnTo>
                                    <a:pt x="1738" y="3337"/>
                                  </a:lnTo>
                                  <a:lnTo>
                                    <a:pt x="1823" y="3280"/>
                                  </a:lnTo>
                                  <a:lnTo>
                                    <a:pt x="1907" y="3220"/>
                                  </a:lnTo>
                                  <a:lnTo>
                                    <a:pt x="1992" y="3156"/>
                                  </a:lnTo>
                                  <a:lnTo>
                                    <a:pt x="2075" y="3091"/>
                                  </a:lnTo>
                                  <a:lnTo>
                                    <a:pt x="2158" y="3021"/>
                                  </a:lnTo>
                                  <a:lnTo>
                                    <a:pt x="2239" y="2950"/>
                                  </a:lnTo>
                                  <a:lnTo>
                                    <a:pt x="2319" y="2875"/>
                                  </a:lnTo>
                                  <a:lnTo>
                                    <a:pt x="2398" y="2800"/>
                                  </a:lnTo>
                                  <a:lnTo>
                                    <a:pt x="2475" y="2720"/>
                                  </a:lnTo>
                                  <a:lnTo>
                                    <a:pt x="2550" y="2640"/>
                                  </a:lnTo>
                                  <a:lnTo>
                                    <a:pt x="2624" y="2558"/>
                                  </a:lnTo>
                                  <a:lnTo>
                                    <a:pt x="2695" y="2473"/>
                                  </a:lnTo>
                                  <a:lnTo>
                                    <a:pt x="2764" y="2388"/>
                                  </a:lnTo>
                                  <a:lnTo>
                                    <a:pt x="2829" y="2300"/>
                                  </a:lnTo>
                                  <a:lnTo>
                                    <a:pt x="2885" y="2213"/>
                                  </a:lnTo>
                                  <a:lnTo>
                                    <a:pt x="2934" y="2127"/>
                                  </a:lnTo>
                                  <a:lnTo>
                                    <a:pt x="2981" y="2042"/>
                                  </a:lnTo>
                                  <a:lnTo>
                                    <a:pt x="3021" y="1958"/>
                                  </a:lnTo>
                                  <a:lnTo>
                                    <a:pt x="3057" y="1875"/>
                                  </a:lnTo>
                                  <a:lnTo>
                                    <a:pt x="3089" y="1793"/>
                                  </a:lnTo>
                                  <a:lnTo>
                                    <a:pt x="3115" y="1711"/>
                                  </a:lnTo>
                                  <a:lnTo>
                                    <a:pt x="3137" y="1632"/>
                                  </a:lnTo>
                                  <a:lnTo>
                                    <a:pt x="3155" y="1554"/>
                                  </a:lnTo>
                                  <a:lnTo>
                                    <a:pt x="3168" y="1476"/>
                                  </a:lnTo>
                                  <a:lnTo>
                                    <a:pt x="3176" y="1400"/>
                                  </a:lnTo>
                                  <a:lnTo>
                                    <a:pt x="3180" y="1325"/>
                                  </a:lnTo>
                                  <a:lnTo>
                                    <a:pt x="3180" y="1252"/>
                                  </a:lnTo>
                                  <a:lnTo>
                                    <a:pt x="3176" y="1180"/>
                                  </a:lnTo>
                                  <a:lnTo>
                                    <a:pt x="3168" y="1109"/>
                                  </a:lnTo>
                                  <a:lnTo>
                                    <a:pt x="3155" y="1040"/>
                                  </a:lnTo>
                                  <a:lnTo>
                                    <a:pt x="3138" y="971"/>
                                  </a:lnTo>
                                  <a:lnTo>
                                    <a:pt x="3117" y="906"/>
                                  </a:lnTo>
                                  <a:lnTo>
                                    <a:pt x="3092" y="841"/>
                                  </a:lnTo>
                                  <a:lnTo>
                                    <a:pt x="3064" y="778"/>
                                  </a:lnTo>
                                  <a:lnTo>
                                    <a:pt x="3030" y="717"/>
                                  </a:lnTo>
                                  <a:lnTo>
                                    <a:pt x="2995" y="658"/>
                                  </a:lnTo>
                                  <a:lnTo>
                                    <a:pt x="2955" y="599"/>
                                  </a:lnTo>
                                  <a:lnTo>
                                    <a:pt x="2911" y="544"/>
                                  </a:lnTo>
                                  <a:lnTo>
                                    <a:pt x="2862" y="489"/>
                                  </a:lnTo>
                                  <a:lnTo>
                                    <a:pt x="2811" y="437"/>
                                  </a:lnTo>
                                  <a:lnTo>
                                    <a:pt x="2756" y="386"/>
                                  </a:lnTo>
                                  <a:lnTo>
                                    <a:pt x="2698" y="338"/>
                                  </a:lnTo>
                                  <a:lnTo>
                                    <a:pt x="2636" y="292"/>
                                  </a:lnTo>
                                  <a:lnTo>
                                    <a:pt x="2570" y="247"/>
                                  </a:lnTo>
                                  <a:lnTo>
                                    <a:pt x="2502" y="204"/>
                                  </a:lnTo>
                                  <a:lnTo>
                                    <a:pt x="2430" y="164"/>
                                  </a:lnTo>
                                  <a:lnTo>
                                    <a:pt x="2365" y="132"/>
                                  </a:lnTo>
                                  <a:lnTo>
                                    <a:pt x="2299" y="102"/>
                                  </a:lnTo>
                                  <a:lnTo>
                                    <a:pt x="2231" y="76"/>
                                  </a:lnTo>
                                  <a:lnTo>
                                    <a:pt x="2162" y="55"/>
                                  </a:lnTo>
                                  <a:lnTo>
                                    <a:pt x="2094" y="36"/>
                                  </a:lnTo>
                                  <a:lnTo>
                                    <a:pt x="2022" y="22"/>
                                  </a:lnTo>
                                  <a:lnTo>
                                    <a:pt x="1951" y="11"/>
                                  </a:lnTo>
                                  <a:lnTo>
                                    <a:pt x="1880" y="4"/>
                                  </a:lnTo>
                                  <a:lnTo>
                                    <a:pt x="1808" y="0"/>
                                  </a:lnTo>
                                  <a:lnTo>
                                    <a:pt x="1735" y="2"/>
                                  </a:lnTo>
                                  <a:lnTo>
                                    <a:pt x="1663" y="6"/>
                                  </a:lnTo>
                                  <a:lnTo>
                                    <a:pt x="1591" y="16"/>
                                  </a:lnTo>
                                  <a:lnTo>
                                    <a:pt x="1518" y="30"/>
                                  </a:lnTo>
                                  <a:lnTo>
                                    <a:pt x="1447" y="48"/>
                                  </a:lnTo>
                                  <a:lnTo>
                                    <a:pt x="1375" y="70"/>
                                  </a:lnTo>
                                  <a:lnTo>
                                    <a:pt x="1304" y="96"/>
                                  </a:lnTo>
                                  <a:lnTo>
                                    <a:pt x="1234" y="128"/>
                                  </a:lnTo>
                                  <a:lnTo>
                                    <a:pt x="1165" y="164"/>
                                  </a:lnTo>
                                  <a:lnTo>
                                    <a:pt x="1096" y="204"/>
                                  </a:lnTo>
                                  <a:lnTo>
                                    <a:pt x="1029" y="250"/>
                                  </a:lnTo>
                                  <a:lnTo>
                                    <a:pt x="962" y="300"/>
                                  </a:lnTo>
                                  <a:lnTo>
                                    <a:pt x="897" y="356"/>
                                  </a:lnTo>
                                  <a:lnTo>
                                    <a:pt x="834" y="416"/>
                                  </a:lnTo>
                                  <a:lnTo>
                                    <a:pt x="772" y="481"/>
                                  </a:lnTo>
                                  <a:lnTo>
                                    <a:pt x="712" y="551"/>
                                  </a:lnTo>
                                  <a:lnTo>
                                    <a:pt x="654" y="627"/>
                                  </a:lnTo>
                                  <a:lnTo>
                                    <a:pt x="598" y="707"/>
                                  </a:lnTo>
                                  <a:lnTo>
                                    <a:pt x="543" y="794"/>
                                  </a:lnTo>
                                  <a:lnTo>
                                    <a:pt x="492" y="886"/>
                                  </a:lnTo>
                                  <a:lnTo>
                                    <a:pt x="443" y="983"/>
                                  </a:lnTo>
                                  <a:lnTo>
                                    <a:pt x="396" y="1086"/>
                                  </a:lnTo>
                                  <a:lnTo>
                                    <a:pt x="353" y="1194"/>
                                  </a:lnTo>
                                  <a:lnTo>
                                    <a:pt x="310" y="1301"/>
                                  </a:lnTo>
                                  <a:lnTo>
                                    <a:pt x="270" y="1406"/>
                                  </a:lnTo>
                                  <a:lnTo>
                                    <a:pt x="233" y="1510"/>
                                  </a:lnTo>
                                  <a:lnTo>
                                    <a:pt x="197" y="1613"/>
                                  </a:lnTo>
                                  <a:lnTo>
                                    <a:pt x="165" y="1715"/>
                                  </a:lnTo>
                                  <a:lnTo>
                                    <a:pt x="137" y="1814"/>
                                  </a:lnTo>
                                  <a:lnTo>
                                    <a:pt x="111" y="1914"/>
                                  </a:lnTo>
                                  <a:lnTo>
                                    <a:pt x="87" y="2012"/>
                                  </a:lnTo>
                                  <a:lnTo>
                                    <a:pt x="66" y="2108"/>
                                  </a:lnTo>
                                  <a:lnTo>
                                    <a:pt x="48" y="2202"/>
                                  </a:lnTo>
                                  <a:lnTo>
                                    <a:pt x="34" y="2294"/>
                                  </a:lnTo>
                                  <a:lnTo>
                                    <a:pt x="20" y="2385"/>
                                  </a:lnTo>
                                  <a:lnTo>
                                    <a:pt x="11" y="2473"/>
                                  </a:lnTo>
                                  <a:lnTo>
                                    <a:pt x="5" y="2559"/>
                                  </a:lnTo>
                                  <a:lnTo>
                                    <a:pt x="0" y="2643"/>
                                  </a:lnTo>
                                  <a:lnTo>
                                    <a:pt x="0" y="2725"/>
                                  </a:lnTo>
                                  <a:lnTo>
                                    <a:pt x="1" y="2804"/>
                                  </a:lnTo>
                                  <a:lnTo>
                                    <a:pt x="6" y="2881"/>
                                  </a:lnTo>
                                  <a:lnTo>
                                    <a:pt x="15" y="2956"/>
                                  </a:lnTo>
                                  <a:lnTo>
                                    <a:pt x="24" y="3027"/>
                                  </a:lnTo>
                                  <a:lnTo>
                                    <a:pt x="38" y="3096"/>
                                  </a:lnTo>
                                  <a:lnTo>
                                    <a:pt x="54" y="3161"/>
                                  </a:lnTo>
                                  <a:lnTo>
                                    <a:pt x="73" y="3224"/>
                                  </a:lnTo>
                                  <a:lnTo>
                                    <a:pt x="95" y="3283"/>
                                  </a:lnTo>
                                  <a:lnTo>
                                    <a:pt x="120" y="3338"/>
                                  </a:lnTo>
                                  <a:lnTo>
                                    <a:pt x="147" y="3392"/>
                                  </a:lnTo>
                                  <a:lnTo>
                                    <a:pt x="178" y="3441"/>
                                  </a:lnTo>
                                  <a:lnTo>
                                    <a:pt x="211" y="3486"/>
                                  </a:lnTo>
                                  <a:lnTo>
                                    <a:pt x="248" y="3529"/>
                                  </a:lnTo>
                                  <a:lnTo>
                                    <a:pt x="287" y="3567"/>
                                  </a:lnTo>
                                  <a:lnTo>
                                    <a:pt x="329" y="3601"/>
                                  </a:lnTo>
                                  <a:lnTo>
                                    <a:pt x="374" y="3632"/>
                                  </a:lnTo>
                                  <a:close/>
                                  <a:moveTo>
                                    <a:pt x="481" y="3381"/>
                                  </a:moveTo>
                                  <a:lnTo>
                                    <a:pt x="530" y="3406"/>
                                  </a:lnTo>
                                  <a:lnTo>
                                    <a:pt x="584" y="3425"/>
                                  </a:lnTo>
                                  <a:lnTo>
                                    <a:pt x="640" y="3439"/>
                                  </a:lnTo>
                                  <a:lnTo>
                                    <a:pt x="698" y="3449"/>
                                  </a:lnTo>
                                  <a:lnTo>
                                    <a:pt x="758" y="3453"/>
                                  </a:lnTo>
                                  <a:lnTo>
                                    <a:pt x="821" y="3453"/>
                                  </a:lnTo>
                                  <a:lnTo>
                                    <a:pt x="885" y="3449"/>
                                  </a:lnTo>
                                  <a:lnTo>
                                    <a:pt x="951" y="3440"/>
                                  </a:lnTo>
                                  <a:lnTo>
                                    <a:pt x="1018" y="3427"/>
                                  </a:lnTo>
                                  <a:lnTo>
                                    <a:pt x="1087" y="3409"/>
                                  </a:lnTo>
                                  <a:lnTo>
                                    <a:pt x="1157" y="3389"/>
                                  </a:lnTo>
                                  <a:lnTo>
                                    <a:pt x="1228" y="3364"/>
                                  </a:lnTo>
                                  <a:lnTo>
                                    <a:pt x="1300" y="3335"/>
                                  </a:lnTo>
                                  <a:lnTo>
                                    <a:pt x="1372" y="3303"/>
                                  </a:lnTo>
                                  <a:lnTo>
                                    <a:pt x="1446" y="3267"/>
                                  </a:lnTo>
                                  <a:lnTo>
                                    <a:pt x="1520" y="3228"/>
                                  </a:lnTo>
                                  <a:lnTo>
                                    <a:pt x="1593" y="3186"/>
                                  </a:lnTo>
                                  <a:lnTo>
                                    <a:pt x="1667" y="3139"/>
                                  </a:lnTo>
                                  <a:lnTo>
                                    <a:pt x="1740" y="3091"/>
                                  </a:lnTo>
                                  <a:lnTo>
                                    <a:pt x="1814" y="3040"/>
                                  </a:lnTo>
                                  <a:lnTo>
                                    <a:pt x="1887" y="2986"/>
                                  </a:lnTo>
                                  <a:lnTo>
                                    <a:pt x="1960" y="2929"/>
                                  </a:lnTo>
                                  <a:lnTo>
                                    <a:pt x="2031" y="2869"/>
                                  </a:lnTo>
                                  <a:lnTo>
                                    <a:pt x="2102" y="2808"/>
                                  </a:lnTo>
                                  <a:lnTo>
                                    <a:pt x="2172" y="2744"/>
                                  </a:lnTo>
                                  <a:lnTo>
                                    <a:pt x="2241" y="2678"/>
                                  </a:lnTo>
                                  <a:lnTo>
                                    <a:pt x="2307" y="2609"/>
                                  </a:lnTo>
                                  <a:lnTo>
                                    <a:pt x="2373" y="2539"/>
                                  </a:lnTo>
                                  <a:lnTo>
                                    <a:pt x="2437" y="2467"/>
                                  </a:lnTo>
                                  <a:lnTo>
                                    <a:pt x="2499" y="2393"/>
                                  </a:lnTo>
                                  <a:lnTo>
                                    <a:pt x="2560" y="2319"/>
                                  </a:lnTo>
                                  <a:lnTo>
                                    <a:pt x="2618" y="2242"/>
                                  </a:lnTo>
                                  <a:lnTo>
                                    <a:pt x="2678" y="2166"/>
                                  </a:lnTo>
                                  <a:lnTo>
                                    <a:pt x="2734" y="2090"/>
                                  </a:lnTo>
                                  <a:lnTo>
                                    <a:pt x="2785" y="2013"/>
                                  </a:lnTo>
                                  <a:lnTo>
                                    <a:pt x="2831" y="1939"/>
                                  </a:lnTo>
                                  <a:lnTo>
                                    <a:pt x="2872" y="1863"/>
                                  </a:lnTo>
                                  <a:lnTo>
                                    <a:pt x="2908" y="1788"/>
                                  </a:lnTo>
                                  <a:lnTo>
                                    <a:pt x="2939" y="1714"/>
                                  </a:lnTo>
                                  <a:lnTo>
                                    <a:pt x="2965" y="1639"/>
                                  </a:lnTo>
                                  <a:lnTo>
                                    <a:pt x="2988" y="1566"/>
                                  </a:lnTo>
                                  <a:lnTo>
                                    <a:pt x="3004" y="1494"/>
                                  </a:lnTo>
                                  <a:lnTo>
                                    <a:pt x="3017" y="1421"/>
                                  </a:lnTo>
                                  <a:lnTo>
                                    <a:pt x="3026" y="1351"/>
                                  </a:lnTo>
                                  <a:lnTo>
                                    <a:pt x="3030" y="1282"/>
                                  </a:lnTo>
                                  <a:lnTo>
                                    <a:pt x="3030" y="1212"/>
                                  </a:lnTo>
                                  <a:lnTo>
                                    <a:pt x="3026" y="1144"/>
                                  </a:lnTo>
                                  <a:lnTo>
                                    <a:pt x="3017" y="1078"/>
                                  </a:lnTo>
                                  <a:lnTo>
                                    <a:pt x="3006" y="1013"/>
                                  </a:lnTo>
                                  <a:lnTo>
                                    <a:pt x="2989" y="949"/>
                                  </a:lnTo>
                                  <a:lnTo>
                                    <a:pt x="2969" y="886"/>
                                  </a:lnTo>
                                  <a:lnTo>
                                    <a:pt x="2945" y="826"/>
                                  </a:lnTo>
                                  <a:lnTo>
                                    <a:pt x="2918" y="766"/>
                                  </a:lnTo>
                                  <a:lnTo>
                                    <a:pt x="2886" y="710"/>
                                  </a:lnTo>
                                  <a:lnTo>
                                    <a:pt x="2851" y="654"/>
                                  </a:lnTo>
                                  <a:lnTo>
                                    <a:pt x="2813" y="599"/>
                                  </a:lnTo>
                                  <a:lnTo>
                                    <a:pt x="2772" y="547"/>
                                  </a:lnTo>
                                  <a:lnTo>
                                    <a:pt x="2727" y="498"/>
                                  </a:lnTo>
                                  <a:lnTo>
                                    <a:pt x="2678" y="450"/>
                                  </a:lnTo>
                                  <a:lnTo>
                                    <a:pt x="2627" y="405"/>
                                  </a:lnTo>
                                  <a:lnTo>
                                    <a:pt x="2573" y="361"/>
                                  </a:lnTo>
                                  <a:lnTo>
                                    <a:pt x="2516" y="321"/>
                                  </a:lnTo>
                                  <a:lnTo>
                                    <a:pt x="2455" y="283"/>
                                  </a:lnTo>
                                  <a:lnTo>
                                    <a:pt x="2392" y="247"/>
                                  </a:lnTo>
                                  <a:lnTo>
                                    <a:pt x="2334" y="218"/>
                                  </a:lnTo>
                                  <a:lnTo>
                                    <a:pt x="2275" y="192"/>
                                  </a:lnTo>
                                  <a:lnTo>
                                    <a:pt x="2213" y="170"/>
                                  </a:lnTo>
                                  <a:lnTo>
                                    <a:pt x="2152" y="150"/>
                                  </a:lnTo>
                                  <a:lnTo>
                                    <a:pt x="2086" y="133"/>
                                  </a:lnTo>
                                  <a:lnTo>
                                    <a:pt x="2021" y="119"/>
                                  </a:lnTo>
                                  <a:lnTo>
                                    <a:pt x="1955" y="109"/>
                                  </a:lnTo>
                                  <a:lnTo>
                                    <a:pt x="1887" y="102"/>
                                  </a:lnTo>
                                  <a:lnTo>
                                    <a:pt x="1818" y="100"/>
                                  </a:lnTo>
                                  <a:lnTo>
                                    <a:pt x="1750" y="100"/>
                                  </a:lnTo>
                                  <a:lnTo>
                                    <a:pt x="1680" y="105"/>
                                  </a:lnTo>
                                  <a:lnTo>
                                    <a:pt x="1610" y="113"/>
                                  </a:lnTo>
                                  <a:lnTo>
                                    <a:pt x="1541" y="125"/>
                                  </a:lnTo>
                                  <a:lnTo>
                                    <a:pt x="1471" y="141"/>
                                  </a:lnTo>
                                  <a:lnTo>
                                    <a:pt x="1401" y="161"/>
                                  </a:lnTo>
                                  <a:lnTo>
                                    <a:pt x="1332" y="186"/>
                                  </a:lnTo>
                                  <a:lnTo>
                                    <a:pt x="1263" y="216"/>
                                  </a:lnTo>
                                  <a:lnTo>
                                    <a:pt x="1196" y="250"/>
                                  </a:lnTo>
                                  <a:lnTo>
                                    <a:pt x="1129" y="289"/>
                                  </a:lnTo>
                                  <a:lnTo>
                                    <a:pt x="1063" y="332"/>
                                  </a:lnTo>
                                  <a:lnTo>
                                    <a:pt x="999" y="380"/>
                                  </a:lnTo>
                                  <a:lnTo>
                                    <a:pt x="936" y="434"/>
                                  </a:lnTo>
                                  <a:lnTo>
                                    <a:pt x="874" y="493"/>
                                  </a:lnTo>
                                  <a:lnTo>
                                    <a:pt x="815" y="556"/>
                                  </a:lnTo>
                                  <a:lnTo>
                                    <a:pt x="757" y="624"/>
                                  </a:lnTo>
                                  <a:lnTo>
                                    <a:pt x="701" y="699"/>
                                  </a:lnTo>
                                  <a:lnTo>
                                    <a:pt x="649" y="779"/>
                                  </a:lnTo>
                                  <a:lnTo>
                                    <a:pt x="598" y="865"/>
                                  </a:lnTo>
                                  <a:lnTo>
                                    <a:pt x="549" y="956"/>
                                  </a:lnTo>
                                  <a:lnTo>
                                    <a:pt x="504" y="1053"/>
                                  </a:lnTo>
                                  <a:lnTo>
                                    <a:pt x="462" y="1156"/>
                                  </a:lnTo>
                                  <a:lnTo>
                                    <a:pt x="423" y="1265"/>
                                  </a:lnTo>
                                  <a:lnTo>
                                    <a:pt x="386" y="1359"/>
                                  </a:lnTo>
                                  <a:lnTo>
                                    <a:pt x="350" y="1450"/>
                                  </a:lnTo>
                                  <a:lnTo>
                                    <a:pt x="318" y="1541"/>
                                  </a:lnTo>
                                  <a:lnTo>
                                    <a:pt x="288" y="1631"/>
                                  </a:lnTo>
                                  <a:lnTo>
                                    <a:pt x="261" y="1720"/>
                                  </a:lnTo>
                                  <a:lnTo>
                                    <a:pt x="236" y="1807"/>
                                  </a:lnTo>
                                  <a:lnTo>
                                    <a:pt x="215" y="1894"/>
                                  </a:lnTo>
                                  <a:lnTo>
                                    <a:pt x="196" y="1979"/>
                                  </a:lnTo>
                                  <a:lnTo>
                                    <a:pt x="178" y="2062"/>
                                  </a:lnTo>
                                  <a:lnTo>
                                    <a:pt x="164" y="2144"/>
                                  </a:lnTo>
                                  <a:lnTo>
                                    <a:pt x="153" y="2224"/>
                                  </a:lnTo>
                                  <a:lnTo>
                                    <a:pt x="144" y="2302"/>
                                  </a:lnTo>
                                  <a:lnTo>
                                    <a:pt x="137" y="2379"/>
                                  </a:lnTo>
                                  <a:lnTo>
                                    <a:pt x="133" y="2454"/>
                                  </a:lnTo>
                                  <a:lnTo>
                                    <a:pt x="131" y="2527"/>
                                  </a:lnTo>
                                  <a:lnTo>
                                    <a:pt x="132" y="2597"/>
                                  </a:lnTo>
                                  <a:lnTo>
                                    <a:pt x="135" y="2666"/>
                                  </a:lnTo>
                                  <a:lnTo>
                                    <a:pt x="141" y="2732"/>
                                  </a:lnTo>
                                  <a:lnTo>
                                    <a:pt x="150" y="2796"/>
                                  </a:lnTo>
                                  <a:lnTo>
                                    <a:pt x="160" y="2858"/>
                                  </a:lnTo>
                                  <a:lnTo>
                                    <a:pt x="175" y="2917"/>
                                  </a:lnTo>
                                  <a:lnTo>
                                    <a:pt x="190" y="2974"/>
                                  </a:lnTo>
                                  <a:lnTo>
                                    <a:pt x="208" y="3028"/>
                                  </a:lnTo>
                                  <a:lnTo>
                                    <a:pt x="229" y="3079"/>
                                  </a:lnTo>
                                  <a:lnTo>
                                    <a:pt x="252" y="3128"/>
                                  </a:lnTo>
                                  <a:lnTo>
                                    <a:pt x="277" y="3173"/>
                                  </a:lnTo>
                                  <a:lnTo>
                                    <a:pt x="305" y="3215"/>
                                  </a:lnTo>
                                  <a:lnTo>
                                    <a:pt x="335" y="3255"/>
                                  </a:lnTo>
                                  <a:lnTo>
                                    <a:pt x="368" y="3292"/>
                                  </a:lnTo>
                                  <a:lnTo>
                                    <a:pt x="404" y="3325"/>
                                  </a:lnTo>
                                  <a:lnTo>
                                    <a:pt x="440" y="3355"/>
                                  </a:lnTo>
                                  <a:lnTo>
                                    <a:pt x="481" y="33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5">
                                <a:lumMod val="20000"/>
                                <a:lumOff val="80000"/>
                                <a:alpha val="53999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109"/>
                          <wps:cNvSpPr>
                            <a:spLocks noEditPoints="1"/>
                          </wps:cNvSpPr>
                          <wps:spPr bwMode="auto">
                            <a:xfrm rot="7251522">
                              <a:off x="9102" y="3239"/>
                              <a:ext cx="1224" cy="1908"/>
                            </a:xfrm>
                            <a:custGeom>
                              <a:avLst/>
                              <a:gdLst>
                                <a:gd name="T0" fmla="*/ 525 w 2687"/>
                                <a:gd name="T1" fmla="*/ 3656 h 3801"/>
                                <a:gd name="T2" fmla="*/ 306 w 2687"/>
                                <a:gd name="T3" fmla="*/ 3381 h 3801"/>
                                <a:gd name="T4" fmla="*/ 143 w 2687"/>
                                <a:gd name="T5" fmla="*/ 3000 h 3801"/>
                                <a:gd name="T6" fmla="*/ 41 w 2687"/>
                                <a:gd name="T7" fmla="*/ 2543 h 3801"/>
                                <a:gd name="T8" fmla="*/ 1 w 2687"/>
                                <a:gd name="T9" fmla="*/ 2038 h 3801"/>
                                <a:gd name="T10" fmla="*/ 23 w 2687"/>
                                <a:gd name="T11" fmla="*/ 1515 h 3801"/>
                                <a:gd name="T12" fmla="*/ 122 w 2687"/>
                                <a:gd name="T13" fmla="*/ 1018 h 3801"/>
                                <a:gd name="T14" fmla="*/ 295 w 2687"/>
                                <a:gd name="T15" fmla="*/ 622 h 3801"/>
                                <a:gd name="T16" fmla="*/ 521 w 2687"/>
                                <a:gd name="T17" fmla="*/ 324 h 3801"/>
                                <a:gd name="T18" fmla="*/ 797 w 2687"/>
                                <a:gd name="T19" fmla="*/ 124 h 3801"/>
                                <a:gd name="T20" fmla="*/ 1110 w 2687"/>
                                <a:gd name="T21" fmla="*/ 18 h 3801"/>
                                <a:gd name="T22" fmla="*/ 1454 w 2687"/>
                                <a:gd name="T23" fmla="*/ 7 h 3801"/>
                                <a:gd name="T24" fmla="*/ 1821 w 2687"/>
                                <a:gd name="T25" fmla="*/ 89 h 3801"/>
                                <a:gd name="T26" fmla="*/ 2131 w 2687"/>
                                <a:gd name="T27" fmla="*/ 241 h 3801"/>
                                <a:gd name="T28" fmla="*/ 2387 w 2687"/>
                                <a:gd name="T29" fmla="*/ 467 h 3801"/>
                                <a:gd name="T30" fmla="*/ 2574 w 2687"/>
                                <a:gd name="T31" fmla="*/ 763 h 3801"/>
                                <a:gd name="T32" fmla="*/ 2675 w 2687"/>
                                <a:gd name="T33" fmla="*/ 1122 h 3801"/>
                                <a:gd name="T34" fmla="*/ 2670 w 2687"/>
                                <a:gd name="T35" fmla="*/ 1539 h 3801"/>
                                <a:gd name="T36" fmla="*/ 2545 w 2687"/>
                                <a:gd name="T37" fmla="*/ 2006 h 3801"/>
                                <a:gd name="T38" fmla="*/ 2315 w 2687"/>
                                <a:gd name="T39" fmla="*/ 2497 h 3801"/>
                                <a:gd name="T40" fmla="*/ 2058 w 2687"/>
                                <a:gd name="T41" fmla="*/ 2925 h 3801"/>
                                <a:gd name="T42" fmla="*/ 1786 w 2687"/>
                                <a:gd name="T43" fmla="*/ 3278 h 3801"/>
                                <a:gd name="T44" fmla="*/ 1503 w 2687"/>
                                <a:gd name="T45" fmla="*/ 3548 h 3801"/>
                                <a:gd name="T46" fmla="*/ 1221 w 2687"/>
                                <a:gd name="T47" fmla="*/ 3724 h 3801"/>
                                <a:gd name="T48" fmla="*/ 947 w 2687"/>
                                <a:gd name="T49" fmla="*/ 3799 h 3801"/>
                                <a:gd name="T50" fmla="*/ 845 w 2687"/>
                                <a:gd name="T51" fmla="*/ 3544 h 3801"/>
                                <a:gd name="T52" fmla="*/ 614 w 2687"/>
                                <a:gd name="T53" fmla="*/ 3396 h 3801"/>
                                <a:gd name="T54" fmla="*/ 430 w 2687"/>
                                <a:gd name="T55" fmla="*/ 3139 h 3801"/>
                                <a:gd name="T56" fmla="*/ 296 w 2687"/>
                                <a:gd name="T57" fmla="*/ 2797 h 3801"/>
                                <a:gd name="T58" fmla="*/ 214 w 2687"/>
                                <a:gd name="T59" fmla="*/ 2393 h 3801"/>
                                <a:gd name="T60" fmla="*/ 188 w 2687"/>
                                <a:gd name="T61" fmla="*/ 1951 h 3801"/>
                                <a:gd name="T62" fmla="*/ 219 w 2687"/>
                                <a:gd name="T63" fmla="*/ 1495 h 3801"/>
                                <a:gd name="T64" fmla="*/ 298 w 2687"/>
                                <a:gd name="T65" fmla="*/ 1048 h 3801"/>
                                <a:gd name="T66" fmla="*/ 442 w 2687"/>
                                <a:gd name="T67" fmla="*/ 679 h 3801"/>
                                <a:gd name="T68" fmla="*/ 651 w 2687"/>
                                <a:gd name="T69" fmla="*/ 399 h 3801"/>
                                <a:gd name="T70" fmla="*/ 909 w 2687"/>
                                <a:gd name="T71" fmla="*/ 212 h 3801"/>
                                <a:gd name="T72" fmla="*/ 1206 w 2687"/>
                                <a:gd name="T73" fmla="*/ 115 h 3801"/>
                                <a:gd name="T74" fmla="*/ 1525 w 2687"/>
                                <a:gd name="T75" fmla="*/ 109 h 3801"/>
                                <a:gd name="T76" fmla="*/ 1846 w 2687"/>
                                <a:gd name="T77" fmla="*/ 192 h 3801"/>
                                <a:gd name="T78" fmla="*/ 2119 w 2687"/>
                                <a:gd name="T79" fmla="*/ 345 h 3801"/>
                                <a:gd name="T80" fmla="*/ 2353 w 2687"/>
                                <a:gd name="T81" fmla="*/ 573 h 3801"/>
                                <a:gd name="T82" fmla="*/ 2521 w 2687"/>
                                <a:gd name="T83" fmla="*/ 870 h 3801"/>
                                <a:gd name="T84" fmla="*/ 2603 w 2687"/>
                                <a:gd name="T85" fmla="*/ 1227 h 3801"/>
                                <a:gd name="T86" fmla="*/ 2574 w 2687"/>
                                <a:gd name="T87" fmla="*/ 1642 h 3801"/>
                                <a:gd name="T88" fmla="*/ 2412 w 2687"/>
                                <a:gd name="T89" fmla="*/ 2106 h 3801"/>
                                <a:gd name="T90" fmla="*/ 2192 w 2687"/>
                                <a:gd name="T91" fmla="*/ 2537 h 3801"/>
                                <a:gd name="T92" fmla="*/ 1964 w 2687"/>
                                <a:gd name="T93" fmla="*/ 2894 h 3801"/>
                                <a:gd name="T94" fmla="*/ 1719 w 2687"/>
                                <a:gd name="T95" fmla="*/ 3181 h 3801"/>
                                <a:gd name="T96" fmla="*/ 1469 w 2687"/>
                                <a:gd name="T97" fmla="*/ 3393 h 3801"/>
                                <a:gd name="T98" fmla="*/ 1220 w 2687"/>
                                <a:gd name="T99" fmla="*/ 3522 h 3801"/>
                                <a:gd name="T100" fmla="*/ 982 w 2687"/>
                                <a:gd name="T101" fmla="*/ 3563 h 38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2687" h="3801">
                                  <a:moveTo>
                                    <a:pt x="740" y="3780"/>
                                  </a:moveTo>
                                  <a:lnTo>
                                    <a:pt x="683" y="3759"/>
                                  </a:lnTo>
                                  <a:lnTo>
                                    <a:pt x="628" y="3730"/>
                                  </a:lnTo>
                                  <a:lnTo>
                                    <a:pt x="575" y="3696"/>
                                  </a:lnTo>
                                  <a:lnTo>
                                    <a:pt x="525" y="3656"/>
                                  </a:lnTo>
                                  <a:lnTo>
                                    <a:pt x="476" y="3611"/>
                                  </a:lnTo>
                                  <a:lnTo>
                                    <a:pt x="430" y="3560"/>
                                  </a:lnTo>
                                  <a:lnTo>
                                    <a:pt x="386" y="3505"/>
                                  </a:lnTo>
                                  <a:lnTo>
                                    <a:pt x="345" y="3445"/>
                                  </a:lnTo>
                                  <a:lnTo>
                                    <a:pt x="306" y="3381"/>
                                  </a:lnTo>
                                  <a:lnTo>
                                    <a:pt x="269" y="3312"/>
                                  </a:lnTo>
                                  <a:lnTo>
                                    <a:pt x="233" y="3240"/>
                                  </a:lnTo>
                                  <a:lnTo>
                                    <a:pt x="201" y="3163"/>
                                  </a:lnTo>
                                  <a:lnTo>
                                    <a:pt x="172" y="3084"/>
                                  </a:lnTo>
                                  <a:lnTo>
                                    <a:pt x="143" y="3000"/>
                                  </a:lnTo>
                                  <a:lnTo>
                                    <a:pt x="118" y="2915"/>
                                  </a:lnTo>
                                  <a:lnTo>
                                    <a:pt x="96" y="2825"/>
                                  </a:lnTo>
                                  <a:lnTo>
                                    <a:pt x="74" y="2733"/>
                                  </a:lnTo>
                                  <a:lnTo>
                                    <a:pt x="56" y="2640"/>
                                  </a:lnTo>
                                  <a:lnTo>
                                    <a:pt x="41" y="2543"/>
                                  </a:lnTo>
                                  <a:lnTo>
                                    <a:pt x="28" y="2444"/>
                                  </a:lnTo>
                                  <a:lnTo>
                                    <a:pt x="17" y="2345"/>
                                  </a:lnTo>
                                  <a:lnTo>
                                    <a:pt x="9" y="2244"/>
                                  </a:lnTo>
                                  <a:lnTo>
                                    <a:pt x="3" y="2141"/>
                                  </a:lnTo>
                                  <a:lnTo>
                                    <a:pt x="1" y="2038"/>
                                  </a:lnTo>
                                  <a:lnTo>
                                    <a:pt x="0" y="1934"/>
                                  </a:lnTo>
                                  <a:lnTo>
                                    <a:pt x="2" y="1830"/>
                                  </a:lnTo>
                                  <a:lnTo>
                                    <a:pt x="7" y="1724"/>
                                  </a:lnTo>
                                  <a:lnTo>
                                    <a:pt x="14" y="1619"/>
                                  </a:lnTo>
                                  <a:lnTo>
                                    <a:pt x="23" y="1515"/>
                                  </a:lnTo>
                                  <a:lnTo>
                                    <a:pt x="36" y="1411"/>
                                  </a:lnTo>
                                  <a:lnTo>
                                    <a:pt x="52" y="1306"/>
                                  </a:lnTo>
                                  <a:lnTo>
                                    <a:pt x="70" y="1203"/>
                                  </a:lnTo>
                                  <a:lnTo>
                                    <a:pt x="94" y="1109"/>
                                  </a:lnTo>
                                  <a:lnTo>
                                    <a:pt x="122" y="1018"/>
                                  </a:lnTo>
                                  <a:lnTo>
                                    <a:pt x="151" y="930"/>
                                  </a:lnTo>
                                  <a:lnTo>
                                    <a:pt x="183" y="847"/>
                                  </a:lnTo>
                                  <a:lnTo>
                                    <a:pt x="218" y="768"/>
                                  </a:lnTo>
                                  <a:lnTo>
                                    <a:pt x="256" y="693"/>
                                  </a:lnTo>
                                  <a:lnTo>
                                    <a:pt x="295" y="622"/>
                                  </a:lnTo>
                                  <a:lnTo>
                                    <a:pt x="335" y="555"/>
                                  </a:lnTo>
                                  <a:lnTo>
                                    <a:pt x="379" y="491"/>
                                  </a:lnTo>
                                  <a:lnTo>
                                    <a:pt x="425" y="431"/>
                                  </a:lnTo>
                                  <a:lnTo>
                                    <a:pt x="473" y="376"/>
                                  </a:lnTo>
                                  <a:lnTo>
                                    <a:pt x="521" y="324"/>
                                  </a:lnTo>
                                  <a:lnTo>
                                    <a:pt x="574" y="276"/>
                                  </a:lnTo>
                                  <a:lnTo>
                                    <a:pt x="626" y="232"/>
                                  </a:lnTo>
                                  <a:lnTo>
                                    <a:pt x="681" y="192"/>
                                  </a:lnTo>
                                  <a:lnTo>
                                    <a:pt x="738" y="155"/>
                                  </a:lnTo>
                                  <a:lnTo>
                                    <a:pt x="797" y="124"/>
                                  </a:lnTo>
                                  <a:lnTo>
                                    <a:pt x="856" y="95"/>
                                  </a:lnTo>
                                  <a:lnTo>
                                    <a:pt x="918" y="70"/>
                                  </a:lnTo>
                                  <a:lnTo>
                                    <a:pt x="980" y="49"/>
                                  </a:lnTo>
                                  <a:lnTo>
                                    <a:pt x="1044" y="32"/>
                                  </a:lnTo>
                                  <a:lnTo>
                                    <a:pt x="1110" y="18"/>
                                  </a:lnTo>
                                  <a:lnTo>
                                    <a:pt x="1176" y="9"/>
                                  </a:lnTo>
                                  <a:lnTo>
                                    <a:pt x="1244" y="3"/>
                                  </a:lnTo>
                                  <a:lnTo>
                                    <a:pt x="1312" y="0"/>
                                  </a:lnTo>
                                  <a:lnTo>
                                    <a:pt x="1382" y="3"/>
                                  </a:lnTo>
                                  <a:lnTo>
                                    <a:pt x="1454" y="7"/>
                                  </a:lnTo>
                                  <a:lnTo>
                                    <a:pt x="1526" y="17"/>
                                  </a:lnTo>
                                  <a:lnTo>
                                    <a:pt x="1598" y="29"/>
                                  </a:lnTo>
                                  <a:lnTo>
                                    <a:pt x="1672" y="45"/>
                                  </a:lnTo>
                                  <a:lnTo>
                                    <a:pt x="1746" y="66"/>
                                  </a:lnTo>
                                  <a:lnTo>
                                    <a:pt x="1821" y="89"/>
                                  </a:lnTo>
                                  <a:lnTo>
                                    <a:pt x="1886" y="114"/>
                                  </a:lnTo>
                                  <a:lnTo>
                                    <a:pt x="1950" y="141"/>
                                  </a:lnTo>
                                  <a:lnTo>
                                    <a:pt x="2012" y="171"/>
                                  </a:lnTo>
                                  <a:lnTo>
                                    <a:pt x="2073" y="204"/>
                                  </a:lnTo>
                                  <a:lnTo>
                                    <a:pt x="2131" y="241"/>
                                  </a:lnTo>
                                  <a:lnTo>
                                    <a:pt x="2186" y="280"/>
                                  </a:lnTo>
                                  <a:lnTo>
                                    <a:pt x="2241" y="322"/>
                                  </a:lnTo>
                                  <a:lnTo>
                                    <a:pt x="2292" y="369"/>
                                  </a:lnTo>
                                  <a:lnTo>
                                    <a:pt x="2341" y="416"/>
                                  </a:lnTo>
                                  <a:lnTo>
                                    <a:pt x="2387" y="467"/>
                                  </a:lnTo>
                                  <a:lnTo>
                                    <a:pt x="2431" y="521"/>
                                  </a:lnTo>
                                  <a:lnTo>
                                    <a:pt x="2472" y="577"/>
                                  </a:lnTo>
                                  <a:lnTo>
                                    <a:pt x="2509" y="636"/>
                                  </a:lnTo>
                                  <a:lnTo>
                                    <a:pt x="2543" y="698"/>
                                  </a:lnTo>
                                  <a:lnTo>
                                    <a:pt x="2574" y="763"/>
                                  </a:lnTo>
                                  <a:lnTo>
                                    <a:pt x="2603" y="829"/>
                                  </a:lnTo>
                                  <a:lnTo>
                                    <a:pt x="2626" y="899"/>
                                  </a:lnTo>
                                  <a:lnTo>
                                    <a:pt x="2647" y="971"/>
                                  </a:lnTo>
                                  <a:lnTo>
                                    <a:pt x="2663" y="1045"/>
                                  </a:lnTo>
                                  <a:lnTo>
                                    <a:pt x="2675" y="1122"/>
                                  </a:lnTo>
                                  <a:lnTo>
                                    <a:pt x="2683" y="1200"/>
                                  </a:lnTo>
                                  <a:lnTo>
                                    <a:pt x="2687" y="1282"/>
                                  </a:lnTo>
                                  <a:lnTo>
                                    <a:pt x="2686" y="1364"/>
                                  </a:lnTo>
                                  <a:lnTo>
                                    <a:pt x="2681" y="1451"/>
                                  </a:lnTo>
                                  <a:lnTo>
                                    <a:pt x="2670" y="1539"/>
                                  </a:lnTo>
                                  <a:lnTo>
                                    <a:pt x="2656" y="1627"/>
                                  </a:lnTo>
                                  <a:lnTo>
                                    <a:pt x="2636" y="1720"/>
                                  </a:lnTo>
                                  <a:lnTo>
                                    <a:pt x="2611" y="1813"/>
                                  </a:lnTo>
                                  <a:lnTo>
                                    <a:pt x="2580" y="1909"/>
                                  </a:lnTo>
                                  <a:lnTo>
                                    <a:pt x="2545" y="2006"/>
                                  </a:lnTo>
                                  <a:lnTo>
                                    <a:pt x="2503" y="2106"/>
                                  </a:lnTo>
                                  <a:lnTo>
                                    <a:pt x="2456" y="2208"/>
                                  </a:lnTo>
                                  <a:lnTo>
                                    <a:pt x="2409" y="2306"/>
                                  </a:lnTo>
                                  <a:lnTo>
                                    <a:pt x="2362" y="2403"/>
                                  </a:lnTo>
                                  <a:lnTo>
                                    <a:pt x="2315" y="2497"/>
                                  </a:lnTo>
                                  <a:lnTo>
                                    <a:pt x="2265" y="2588"/>
                                  </a:lnTo>
                                  <a:lnTo>
                                    <a:pt x="2215" y="2676"/>
                                  </a:lnTo>
                                  <a:lnTo>
                                    <a:pt x="2163" y="2762"/>
                                  </a:lnTo>
                                  <a:lnTo>
                                    <a:pt x="2111" y="2845"/>
                                  </a:lnTo>
                                  <a:lnTo>
                                    <a:pt x="2058" y="2925"/>
                                  </a:lnTo>
                                  <a:lnTo>
                                    <a:pt x="2005" y="3002"/>
                                  </a:lnTo>
                                  <a:lnTo>
                                    <a:pt x="1950" y="3076"/>
                                  </a:lnTo>
                                  <a:lnTo>
                                    <a:pt x="1896" y="3147"/>
                                  </a:lnTo>
                                  <a:lnTo>
                                    <a:pt x="1840" y="3214"/>
                                  </a:lnTo>
                                  <a:lnTo>
                                    <a:pt x="1786" y="3278"/>
                                  </a:lnTo>
                                  <a:lnTo>
                                    <a:pt x="1729" y="3340"/>
                                  </a:lnTo>
                                  <a:lnTo>
                                    <a:pt x="1673" y="3396"/>
                                  </a:lnTo>
                                  <a:lnTo>
                                    <a:pt x="1616" y="3451"/>
                                  </a:lnTo>
                                  <a:lnTo>
                                    <a:pt x="1560" y="3501"/>
                                  </a:lnTo>
                                  <a:lnTo>
                                    <a:pt x="1503" y="3548"/>
                                  </a:lnTo>
                                  <a:lnTo>
                                    <a:pt x="1446" y="3591"/>
                                  </a:lnTo>
                                  <a:lnTo>
                                    <a:pt x="1390" y="3630"/>
                                  </a:lnTo>
                                  <a:lnTo>
                                    <a:pt x="1334" y="3665"/>
                                  </a:lnTo>
                                  <a:lnTo>
                                    <a:pt x="1277" y="3697"/>
                                  </a:lnTo>
                                  <a:lnTo>
                                    <a:pt x="1221" y="3724"/>
                                  </a:lnTo>
                                  <a:lnTo>
                                    <a:pt x="1165" y="3748"/>
                                  </a:lnTo>
                                  <a:lnTo>
                                    <a:pt x="1110" y="3767"/>
                                  </a:lnTo>
                                  <a:lnTo>
                                    <a:pt x="1055" y="3782"/>
                                  </a:lnTo>
                                  <a:lnTo>
                                    <a:pt x="1001" y="3793"/>
                                  </a:lnTo>
                                  <a:lnTo>
                                    <a:pt x="947" y="3799"/>
                                  </a:lnTo>
                                  <a:lnTo>
                                    <a:pt x="894" y="3801"/>
                                  </a:lnTo>
                                  <a:lnTo>
                                    <a:pt x="842" y="3799"/>
                                  </a:lnTo>
                                  <a:lnTo>
                                    <a:pt x="789" y="3792"/>
                                  </a:lnTo>
                                  <a:lnTo>
                                    <a:pt x="740" y="3780"/>
                                  </a:lnTo>
                                  <a:close/>
                                  <a:moveTo>
                                    <a:pt x="845" y="3544"/>
                                  </a:moveTo>
                                  <a:lnTo>
                                    <a:pt x="795" y="3524"/>
                                  </a:lnTo>
                                  <a:lnTo>
                                    <a:pt x="747" y="3499"/>
                                  </a:lnTo>
                                  <a:lnTo>
                                    <a:pt x="700" y="3470"/>
                                  </a:lnTo>
                                  <a:lnTo>
                                    <a:pt x="657" y="3436"/>
                                  </a:lnTo>
                                  <a:lnTo>
                                    <a:pt x="614" y="3396"/>
                                  </a:lnTo>
                                  <a:lnTo>
                                    <a:pt x="574" y="3354"/>
                                  </a:lnTo>
                                  <a:lnTo>
                                    <a:pt x="534" y="3306"/>
                                  </a:lnTo>
                                  <a:lnTo>
                                    <a:pt x="498" y="3254"/>
                                  </a:lnTo>
                                  <a:lnTo>
                                    <a:pt x="462" y="3199"/>
                                  </a:lnTo>
                                  <a:lnTo>
                                    <a:pt x="430" y="3139"/>
                                  </a:lnTo>
                                  <a:lnTo>
                                    <a:pt x="399" y="3078"/>
                                  </a:lnTo>
                                  <a:lnTo>
                                    <a:pt x="370" y="3012"/>
                                  </a:lnTo>
                                  <a:lnTo>
                                    <a:pt x="343" y="2943"/>
                                  </a:lnTo>
                                  <a:lnTo>
                                    <a:pt x="319" y="2872"/>
                                  </a:lnTo>
                                  <a:lnTo>
                                    <a:pt x="296" y="2797"/>
                                  </a:lnTo>
                                  <a:lnTo>
                                    <a:pt x="276" y="2720"/>
                                  </a:lnTo>
                                  <a:lnTo>
                                    <a:pt x="257" y="2642"/>
                                  </a:lnTo>
                                  <a:lnTo>
                                    <a:pt x="240" y="2560"/>
                                  </a:lnTo>
                                  <a:lnTo>
                                    <a:pt x="227" y="2478"/>
                                  </a:lnTo>
                                  <a:lnTo>
                                    <a:pt x="214" y="2393"/>
                                  </a:lnTo>
                                  <a:lnTo>
                                    <a:pt x="205" y="2307"/>
                                  </a:lnTo>
                                  <a:lnTo>
                                    <a:pt x="198" y="2219"/>
                                  </a:lnTo>
                                  <a:lnTo>
                                    <a:pt x="192" y="2131"/>
                                  </a:lnTo>
                                  <a:lnTo>
                                    <a:pt x="189" y="2041"/>
                                  </a:lnTo>
                                  <a:lnTo>
                                    <a:pt x="188" y="1951"/>
                                  </a:lnTo>
                                  <a:lnTo>
                                    <a:pt x="191" y="1859"/>
                                  </a:lnTo>
                                  <a:lnTo>
                                    <a:pt x="194" y="1768"/>
                                  </a:lnTo>
                                  <a:lnTo>
                                    <a:pt x="200" y="1677"/>
                                  </a:lnTo>
                                  <a:lnTo>
                                    <a:pt x="208" y="1586"/>
                                  </a:lnTo>
                                  <a:lnTo>
                                    <a:pt x="219" y="1495"/>
                                  </a:lnTo>
                                  <a:lnTo>
                                    <a:pt x="233" y="1404"/>
                                  </a:lnTo>
                                  <a:lnTo>
                                    <a:pt x="249" y="1314"/>
                                  </a:lnTo>
                                  <a:lnTo>
                                    <a:pt x="262" y="1221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298" y="1048"/>
                                  </a:lnTo>
                                  <a:lnTo>
                                    <a:pt x="321" y="967"/>
                                  </a:lnTo>
                                  <a:lnTo>
                                    <a:pt x="347" y="890"/>
                                  </a:lnTo>
                                  <a:lnTo>
                                    <a:pt x="377" y="815"/>
                                  </a:lnTo>
                                  <a:lnTo>
                                    <a:pt x="408" y="745"/>
                                  </a:lnTo>
                                  <a:lnTo>
                                    <a:pt x="442" y="679"/>
                                  </a:lnTo>
                                  <a:lnTo>
                                    <a:pt x="479" y="615"/>
                                  </a:lnTo>
                                  <a:lnTo>
                                    <a:pt x="519" y="556"/>
                                  </a:lnTo>
                                  <a:lnTo>
                                    <a:pt x="561" y="500"/>
                                  </a:lnTo>
                                  <a:lnTo>
                                    <a:pt x="604" y="448"/>
                                  </a:lnTo>
                                  <a:lnTo>
                                    <a:pt x="651" y="399"/>
                                  </a:lnTo>
                                  <a:lnTo>
                                    <a:pt x="698" y="354"/>
                                  </a:lnTo>
                                  <a:lnTo>
                                    <a:pt x="748" y="314"/>
                                  </a:lnTo>
                                  <a:lnTo>
                                    <a:pt x="800" y="276"/>
                                  </a:lnTo>
                                  <a:lnTo>
                                    <a:pt x="853" y="242"/>
                                  </a:lnTo>
                                  <a:lnTo>
                                    <a:pt x="909" y="212"/>
                                  </a:lnTo>
                                  <a:lnTo>
                                    <a:pt x="966" y="185"/>
                                  </a:lnTo>
                                  <a:lnTo>
                                    <a:pt x="1024" y="163"/>
                                  </a:lnTo>
                                  <a:lnTo>
                                    <a:pt x="1084" y="144"/>
                                  </a:lnTo>
                                  <a:lnTo>
                                    <a:pt x="1144" y="127"/>
                                  </a:lnTo>
                                  <a:lnTo>
                                    <a:pt x="1206" y="115"/>
                                  </a:lnTo>
                                  <a:lnTo>
                                    <a:pt x="1267" y="107"/>
                                  </a:lnTo>
                                  <a:lnTo>
                                    <a:pt x="1331" y="102"/>
                                  </a:lnTo>
                                  <a:lnTo>
                                    <a:pt x="1395" y="101"/>
                                  </a:lnTo>
                                  <a:lnTo>
                                    <a:pt x="1459" y="103"/>
                                  </a:lnTo>
                                  <a:lnTo>
                                    <a:pt x="1525" y="109"/>
                                  </a:lnTo>
                                  <a:lnTo>
                                    <a:pt x="1590" y="119"/>
                                  </a:lnTo>
                                  <a:lnTo>
                                    <a:pt x="1656" y="133"/>
                                  </a:lnTo>
                                  <a:lnTo>
                                    <a:pt x="1723" y="150"/>
                                  </a:lnTo>
                                  <a:lnTo>
                                    <a:pt x="1788" y="171"/>
                                  </a:lnTo>
                                  <a:lnTo>
                                    <a:pt x="1846" y="192"/>
                                  </a:lnTo>
                                  <a:lnTo>
                                    <a:pt x="1903" y="216"/>
                                  </a:lnTo>
                                  <a:lnTo>
                                    <a:pt x="1959" y="244"/>
                                  </a:lnTo>
                                  <a:lnTo>
                                    <a:pt x="2013" y="275"/>
                                  </a:lnTo>
                                  <a:lnTo>
                                    <a:pt x="2067" y="308"/>
                                  </a:lnTo>
                                  <a:lnTo>
                                    <a:pt x="2119" y="345"/>
                                  </a:lnTo>
                                  <a:lnTo>
                                    <a:pt x="2170" y="385"/>
                                  </a:lnTo>
                                  <a:lnTo>
                                    <a:pt x="2219" y="428"/>
                                  </a:lnTo>
                                  <a:lnTo>
                                    <a:pt x="2266" y="473"/>
                                  </a:lnTo>
                                  <a:lnTo>
                                    <a:pt x="2310" y="521"/>
                                  </a:lnTo>
                                  <a:lnTo>
                                    <a:pt x="2353" y="573"/>
                                  </a:lnTo>
                                  <a:lnTo>
                                    <a:pt x="2392" y="627"/>
                                  </a:lnTo>
                                  <a:lnTo>
                                    <a:pt x="2428" y="684"/>
                                  </a:lnTo>
                                  <a:lnTo>
                                    <a:pt x="2463" y="743"/>
                                  </a:lnTo>
                                  <a:lnTo>
                                    <a:pt x="2494" y="804"/>
                                  </a:lnTo>
                                  <a:lnTo>
                                    <a:pt x="2521" y="870"/>
                                  </a:lnTo>
                                  <a:lnTo>
                                    <a:pt x="2546" y="936"/>
                                  </a:lnTo>
                                  <a:lnTo>
                                    <a:pt x="2566" y="1006"/>
                                  </a:lnTo>
                                  <a:lnTo>
                                    <a:pt x="2583" y="1077"/>
                                  </a:lnTo>
                                  <a:lnTo>
                                    <a:pt x="2594" y="1151"/>
                                  </a:lnTo>
                                  <a:lnTo>
                                    <a:pt x="2603" y="1227"/>
                                  </a:lnTo>
                                  <a:lnTo>
                                    <a:pt x="2606" y="1306"/>
                                  </a:lnTo>
                                  <a:lnTo>
                                    <a:pt x="2606" y="1387"/>
                                  </a:lnTo>
                                  <a:lnTo>
                                    <a:pt x="2600" y="1470"/>
                                  </a:lnTo>
                                  <a:lnTo>
                                    <a:pt x="2590" y="1555"/>
                                  </a:lnTo>
                                  <a:lnTo>
                                    <a:pt x="2574" y="1642"/>
                                  </a:lnTo>
                                  <a:lnTo>
                                    <a:pt x="2553" y="1730"/>
                                  </a:lnTo>
                                  <a:lnTo>
                                    <a:pt x="2527" y="1822"/>
                                  </a:lnTo>
                                  <a:lnTo>
                                    <a:pt x="2494" y="1915"/>
                                  </a:lnTo>
                                  <a:lnTo>
                                    <a:pt x="2456" y="2010"/>
                                  </a:lnTo>
                                  <a:lnTo>
                                    <a:pt x="2412" y="2106"/>
                                  </a:lnTo>
                                  <a:lnTo>
                                    <a:pt x="2361" y="2204"/>
                                  </a:lnTo>
                                  <a:lnTo>
                                    <a:pt x="2321" y="2292"/>
                                  </a:lnTo>
                                  <a:lnTo>
                                    <a:pt x="2279" y="2376"/>
                                  </a:lnTo>
                                  <a:lnTo>
                                    <a:pt x="2236" y="2457"/>
                                  </a:lnTo>
                                  <a:lnTo>
                                    <a:pt x="2192" y="2537"/>
                                  </a:lnTo>
                                  <a:lnTo>
                                    <a:pt x="2149" y="2614"/>
                                  </a:lnTo>
                                  <a:lnTo>
                                    <a:pt x="2103" y="2688"/>
                                  </a:lnTo>
                                  <a:lnTo>
                                    <a:pt x="2057" y="2759"/>
                                  </a:lnTo>
                                  <a:lnTo>
                                    <a:pt x="2010" y="2828"/>
                                  </a:lnTo>
                                  <a:lnTo>
                                    <a:pt x="1964" y="2894"/>
                                  </a:lnTo>
                                  <a:lnTo>
                                    <a:pt x="1915" y="2957"/>
                                  </a:lnTo>
                                  <a:lnTo>
                                    <a:pt x="1866" y="3018"/>
                                  </a:lnTo>
                                  <a:lnTo>
                                    <a:pt x="1818" y="3076"/>
                                  </a:lnTo>
                                  <a:lnTo>
                                    <a:pt x="1769" y="3130"/>
                                  </a:lnTo>
                                  <a:lnTo>
                                    <a:pt x="1719" y="3181"/>
                                  </a:lnTo>
                                  <a:lnTo>
                                    <a:pt x="1669" y="3229"/>
                                  </a:lnTo>
                                  <a:lnTo>
                                    <a:pt x="1620" y="3276"/>
                                  </a:lnTo>
                                  <a:lnTo>
                                    <a:pt x="1570" y="3317"/>
                                  </a:lnTo>
                                  <a:lnTo>
                                    <a:pt x="1519" y="3356"/>
                                  </a:lnTo>
                                  <a:lnTo>
                                    <a:pt x="1469" y="3393"/>
                                  </a:lnTo>
                                  <a:lnTo>
                                    <a:pt x="1419" y="3425"/>
                                  </a:lnTo>
                                  <a:lnTo>
                                    <a:pt x="1369" y="3454"/>
                                  </a:lnTo>
                                  <a:lnTo>
                                    <a:pt x="1320" y="3481"/>
                                  </a:lnTo>
                                  <a:lnTo>
                                    <a:pt x="1270" y="3503"/>
                                  </a:lnTo>
                                  <a:lnTo>
                                    <a:pt x="1220" y="3522"/>
                                  </a:lnTo>
                                  <a:lnTo>
                                    <a:pt x="1171" y="3537"/>
                                  </a:lnTo>
                                  <a:lnTo>
                                    <a:pt x="1123" y="3549"/>
                                  </a:lnTo>
                                  <a:lnTo>
                                    <a:pt x="1075" y="3557"/>
                                  </a:lnTo>
                                  <a:lnTo>
                                    <a:pt x="1028" y="3562"/>
                                  </a:lnTo>
                                  <a:lnTo>
                                    <a:pt x="982" y="3563"/>
                                  </a:lnTo>
                                  <a:lnTo>
                                    <a:pt x="935" y="3561"/>
                                  </a:lnTo>
                                  <a:lnTo>
                                    <a:pt x="890" y="3554"/>
                                  </a:lnTo>
                                  <a:lnTo>
                                    <a:pt x="845" y="35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60000"/>
                                <a:lumOff val="40000"/>
                                <a:alpha val="53999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110"/>
                          <wps:cNvSpPr>
                            <a:spLocks noEditPoints="1"/>
                          </wps:cNvSpPr>
                          <wps:spPr bwMode="auto">
                            <a:xfrm rot="5400000">
                              <a:off x="8046" y="8286"/>
                              <a:ext cx="2251" cy="1783"/>
                            </a:xfrm>
                            <a:custGeom>
                              <a:avLst/>
                              <a:gdLst>
                                <a:gd name="T0" fmla="*/ 13 w 4939"/>
                                <a:gd name="T1" fmla="*/ 2336 h 3553"/>
                                <a:gd name="T2" fmla="*/ 171 w 4939"/>
                                <a:gd name="T3" fmla="*/ 1903 h 3553"/>
                                <a:gd name="T4" fmla="*/ 487 w 4939"/>
                                <a:gd name="T5" fmla="*/ 1462 h 3553"/>
                                <a:gd name="T6" fmla="*/ 928 w 4939"/>
                                <a:gd name="T7" fmla="*/ 1035 h 3553"/>
                                <a:gd name="T8" fmla="*/ 1466 w 4939"/>
                                <a:gd name="T9" fmla="*/ 643 h 3553"/>
                                <a:gd name="T10" fmla="*/ 2068 w 4939"/>
                                <a:gd name="T11" fmla="*/ 310 h 3553"/>
                                <a:gd name="T12" fmla="*/ 2691 w 4939"/>
                                <a:gd name="T13" fmla="*/ 79 h 3553"/>
                                <a:gd name="T14" fmla="*/ 3253 w 4939"/>
                                <a:gd name="T15" fmla="*/ 0 h 3553"/>
                                <a:gd name="T16" fmla="*/ 3742 w 4939"/>
                                <a:gd name="T17" fmla="*/ 51 h 3553"/>
                                <a:gd name="T18" fmla="*/ 4155 w 4939"/>
                                <a:gd name="T19" fmla="*/ 219 h 3553"/>
                                <a:gd name="T20" fmla="*/ 4488 w 4939"/>
                                <a:gd name="T21" fmla="*/ 497 h 3553"/>
                                <a:gd name="T22" fmla="*/ 4736 w 4939"/>
                                <a:gd name="T23" fmla="*/ 874 h 3553"/>
                                <a:gd name="T24" fmla="*/ 4896 w 4939"/>
                                <a:gd name="T25" fmla="*/ 1340 h 3553"/>
                                <a:gd name="T26" fmla="*/ 4938 w 4939"/>
                                <a:gd name="T27" fmla="*/ 1789 h 3553"/>
                                <a:gd name="T28" fmla="*/ 4860 w 4939"/>
                                <a:gd name="T29" fmla="*/ 2231 h 3553"/>
                                <a:gd name="T30" fmla="*/ 4658 w 4939"/>
                                <a:gd name="T31" fmla="*/ 2643 h 3553"/>
                                <a:gd name="T32" fmla="*/ 4324 w 4939"/>
                                <a:gd name="T33" fmla="*/ 3000 h 3553"/>
                                <a:gd name="T34" fmla="*/ 3855 w 4939"/>
                                <a:gd name="T35" fmla="*/ 3281 h 3553"/>
                                <a:gd name="T36" fmla="*/ 3244 w 4939"/>
                                <a:gd name="T37" fmla="*/ 3461 h 3553"/>
                                <a:gd name="T38" fmla="*/ 2537 w 4939"/>
                                <a:gd name="T39" fmla="*/ 3540 h 3553"/>
                                <a:gd name="T40" fmla="*/ 1883 w 4939"/>
                                <a:gd name="T41" fmla="*/ 3548 h 3553"/>
                                <a:gd name="T42" fmla="*/ 1300 w 4939"/>
                                <a:gd name="T43" fmla="*/ 3485 h 3553"/>
                                <a:gd name="T44" fmla="*/ 804 w 4939"/>
                                <a:gd name="T45" fmla="*/ 3355 h 3553"/>
                                <a:gd name="T46" fmla="*/ 413 w 4939"/>
                                <a:gd name="T47" fmla="*/ 3160 h 3553"/>
                                <a:gd name="T48" fmla="*/ 142 w 4939"/>
                                <a:gd name="T49" fmla="*/ 2907 h 3553"/>
                                <a:gd name="T50" fmla="*/ 359 w 4939"/>
                                <a:gd name="T51" fmla="*/ 2618 h 3553"/>
                                <a:gd name="T52" fmla="*/ 364 w 4939"/>
                                <a:gd name="T53" fmla="*/ 2258 h 3553"/>
                                <a:gd name="T54" fmla="*/ 526 w 4939"/>
                                <a:gd name="T55" fmla="*/ 1877 h 3553"/>
                                <a:gd name="T56" fmla="*/ 818 w 4939"/>
                                <a:gd name="T57" fmla="*/ 1493 h 3553"/>
                                <a:gd name="T58" fmla="*/ 1215 w 4939"/>
                                <a:gd name="T59" fmla="*/ 1125 h 3553"/>
                                <a:gd name="T60" fmla="*/ 1693 w 4939"/>
                                <a:gd name="T61" fmla="*/ 793 h 3553"/>
                                <a:gd name="T62" fmla="*/ 2225 w 4939"/>
                                <a:gd name="T63" fmla="*/ 515 h 3553"/>
                                <a:gd name="T64" fmla="*/ 2779 w 4939"/>
                                <a:gd name="T65" fmla="*/ 297 h 3553"/>
                                <a:gd name="T66" fmla="*/ 3291 w 4939"/>
                                <a:gd name="T67" fmla="*/ 205 h 3553"/>
                                <a:gd name="T68" fmla="*/ 3746 w 4939"/>
                                <a:gd name="T69" fmla="*/ 246 h 3553"/>
                                <a:gd name="T70" fmla="*/ 4133 w 4939"/>
                                <a:gd name="T71" fmla="*/ 406 h 3553"/>
                                <a:gd name="T72" fmla="*/ 4444 w 4939"/>
                                <a:gd name="T73" fmla="*/ 670 h 3553"/>
                                <a:gd name="T74" fmla="*/ 4670 w 4939"/>
                                <a:gd name="T75" fmla="*/ 1023 h 3553"/>
                                <a:gd name="T76" fmla="*/ 4798 w 4939"/>
                                <a:gd name="T77" fmla="*/ 1437 h 3553"/>
                                <a:gd name="T78" fmla="*/ 4813 w 4939"/>
                                <a:gd name="T79" fmla="*/ 1848 h 3553"/>
                                <a:gd name="T80" fmla="*/ 4718 w 4939"/>
                                <a:gd name="T81" fmla="*/ 2264 h 3553"/>
                                <a:gd name="T82" fmla="*/ 4502 w 4939"/>
                                <a:gd name="T83" fmla="*/ 2656 h 3553"/>
                                <a:gd name="T84" fmla="*/ 4157 w 4939"/>
                                <a:gd name="T85" fmla="*/ 2992 h 3553"/>
                                <a:gd name="T86" fmla="*/ 3673 w 4939"/>
                                <a:gd name="T87" fmla="*/ 3244 h 3553"/>
                                <a:gd name="T88" fmla="*/ 3041 w 4939"/>
                                <a:gd name="T89" fmla="*/ 3381 h 3553"/>
                                <a:gd name="T90" fmla="*/ 2409 w 4939"/>
                                <a:gd name="T91" fmla="*/ 3431 h 3553"/>
                                <a:gd name="T92" fmla="*/ 1852 w 4939"/>
                                <a:gd name="T93" fmla="*/ 3421 h 3553"/>
                                <a:gd name="T94" fmla="*/ 1363 w 4939"/>
                                <a:gd name="T95" fmla="*/ 3345 h 3553"/>
                                <a:gd name="T96" fmla="*/ 955 w 4939"/>
                                <a:gd name="T97" fmla="*/ 3210 h 3553"/>
                                <a:gd name="T98" fmla="*/ 640 w 4939"/>
                                <a:gd name="T99" fmla="*/ 3022 h 3553"/>
                                <a:gd name="T100" fmla="*/ 430 w 4939"/>
                                <a:gd name="T101" fmla="*/ 2783 h 35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4939" h="3553">
                                  <a:moveTo>
                                    <a:pt x="21" y="2662"/>
                                  </a:moveTo>
                                  <a:lnTo>
                                    <a:pt x="6" y="2582"/>
                                  </a:lnTo>
                                  <a:lnTo>
                                    <a:pt x="0" y="2502"/>
                                  </a:lnTo>
                                  <a:lnTo>
                                    <a:pt x="3" y="2420"/>
                                  </a:lnTo>
                                  <a:lnTo>
                                    <a:pt x="13" y="2336"/>
                                  </a:lnTo>
                                  <a:lnTo>
                                    <a:pt x="31" y="2251"/>
                                  </a:lnTo>
                                  <a:lnTo>
                                    <a:pt x="55" y="2166"/>
                                  </a:lnTo>
                                  <a:lnTo>
                                    <a:pt x="87" y="2079"/>
                                  </a:lnTo>
                                  <a:lnTo>
                                    <a:pt x="126" y="1992"/>
                                  </a:lnTo>
                                  <a:lnTo>
                                    <a:pt x="171" y="1903"/>
                                  </a:lnTo>
                                  <a:lnTo>
                                    <a:pt x="222" y="1815"/>
                                  </a:lnTo>
                                  <a:lnTo>
                                    <a:pt x="280" y="1726"/>
                                  </a:lnTo>
                                  <a:lnTo>
                                    <a:pt x="343" y="1638"/>
                                  </a:lnTo>
                                  <a:lnTo>
                                    <a:pt x="412" y="1550"/>
                                  </a:lnTo>
                                  <a:lnTo>
                                    <a:pt x="487" y="1462"/>
                                  </a:lnTo>
                                  <a:lnTo>
                                    <a:pt x="566" y="1375"/>
                                  </a:lnTo>
                                  <a:lnTo>
                                    <a:pt x="650" y="1288"/>
                                  </a:lnTo>
                                  <a:lnTo>
                                    <a:pt x="738" y="1202"/>
                                  </a:lnTo>
                                  <a:lnTo>
                                    <a:pt x="832" y="1118"/>
                                  </a:lnTo>
                                  <a:lnTo>
                                    <a:pt x="928" y="1035"/>
                                  </a:lnTo>
                                  <a:lnTo>
                                    <a:pt x="1029" y="952"/>
                                  </a:lnTo>
                                  <a:lnTo>
                                    <a:pt x="1133" y="873"/>
                                  </a:lnTo>
                                  <a:lnTo>
                                    <a:pt x="1241" y="793"/>
                                  </a:lnTo>
                                  <a:lnTo>
                                    <a:pt x="1352" y="717"/>
                                  </a:lnTo>
                                  <a:lnTo>
                                    <a:pt x="1466" y="643"/>
                                  </a:lnTo>
                                  <a:lnTo>
                                    <a:pt x="1582" y="571"/>
                                  </a:lnTo>
                                  <a:lnTo>
                                    <a:pt x="1701" y="502"/>
                                  </a:lnTo>
                                  <a:lnTo>
                                    <a:pt x="1821" y="434"/>
                                  </a:lnTo>
                                  <a:lnTo>
                                    <a:pt x="1944" y="372"/>
                                  </a:lnTo>
                                  <a:lnTo>
                                    <a:pt x="2068" y="310"/>
                                  </a:lnTo>
                                  <a:lnTo>
                                    <a:pt x="2193" y="253"/>
                                  </a:lnTo>
                                  <a:lnTo>
                                    <a:pt x="2320" y="199"/>
                                  </a:lnTo>
                                  <a:lnTo>
                                    <a:pt x="2447" y="148"/>
                                  </a:lnTo>
                                  <a:lnTo>
                                    <a:pt x="2570" y="111"/>
                                  </a:lnTo>
                                  <a:lnTo>
                                    <a:pt x="2691" y="79"/>
                                  </a:lnTo>
                                  <a:lnTo>
                                    <a:pt x="2810" y="52"/>
                                  </a:lnTo>
                                  <a:lnTo>
                                    <a:pt x="2925" y="32"/>
                                  </a:lnTo>
                                  <a:lnTo>
                                    <a:pt x="3038" y="15"/>
                                  </a:lnTo>
                                  <a:lnTo>
                                    <a:pt x="3147" y="6"/>
                                  </a:lnTo>
                                  <a:lnTo>
                                    <a:pt x="3253" y="0"/>
                                  </a:lnTo>
                                  <a:lnTo>
                                    <a:pt x="3358" y="0"/>
                                  </a:lnTo>
                                  <a:lnTo>
                                    <a:pt x="3459" y="6"/>
                                  </a:lnTo>
                                  <a:lnTo>
                                    <a:pt x="3556" y="15"/>
                                  </a:lnTo>
                                  <a:lnTo>
                                    <a:pt x="3651" y="31"/>
                                  </a:lnTo>
                                  <a:lnTo>
                                    <a:pt x="3742" y="51"/>
                                  </a:lnTo>
                                  <a:lnTo>
                                    <a:pt x="3831" y="74"/>
                                  </a:lnTo>
                                  <a:lnTo>
                                    <a:pt x="3918" y="104"/>
                                  </a:lnTo>
                                  <a:lnTo>
                                    <a:pt x="3999" y="138"/>
                                  </a:lnTo>
                                  <a:lnTo>
                                    <a:pt x="4079" y="176"/>
                                  </a:lnTo>
                                  <a:lnTo>
                                    <a:pt x="4155" y="219"/>
                                  </a:lnTo>
                                  <a:lnTo>
                                    <a:pt x="4228" y="266"/>
                                  </a:lnTo>
                                  <a:lnTo>
                                    <a:pt x="4298" y="317"/>
                                  </a:lnTo>
                                  <a:lnTo>
                                    <a:pt x="4365" y="373"/>
                                  </a:lnTo>
                                  <a:lnTo>
                                    <a:pt x="4428" y="433"/>
                                  </a:lnTo>
                                  <a:lnTo>
                                    <a:pt x="4488" y="497"/>
                                  </a:lnTo>
                                  <a:lnTo>
                                    <a:pt x="4544" y="565"/>
                                  </a:lnTo>
                                  <a:lnTo>
                                    <a:pt x="4597" y="636"/>
                                  </a:lnTo>
                                  <a:lnTo>
                                    <a:pt x="4647" y="712"/>
                                  </a:lnTo>
                                  <a:lnTo>
                                    <a:pt x="4693" y="791"/>
                                  </a:lnTo>
                                  <a:lnTo>
                                    <a:pt x="4736" y="874"/>
                                  </a:lnTo>
                                  <a:lnTo>
                                    <a:pt x="4775" y="960"/>
                                  </a:lnTo>
                                  <a:lnTo>
                                    <a:pt x="4811" y="1050"/>
                                  </a:lnTo>
                                  <a:lnTo>
                                    <a:pt x="4843" y="1144"/>
                                  </a:lnTo>
                                  <a:lnTo>
                                    <a:pt x="4871" y="1241"/>
                                  </a:lnTo>
                                  <a:lnTo>
                                    <a:pt x="4896" y="1340"/>
                                  </a:lnTo>
                                  <a:lnTo>
                                    <a:pt x="4914" y="1430"/>
                                  </a:lnTo>
                                  <a:lnTo>
                                    <a:pt x="4927" y="1519"/>
                                  </a:lnTo>
                                  <a:lnTo>
                                    <a:pt x="4935" y="1609"/>
                                  </a:lnTo>
                                  <a:lnTo>
                                    <a:pt x="4939" y="1699"/>
                                  </a:lnTo>
                                  <a:lnTo>
                                    <a:pt x="4938" y="1789"/>
                                  </a:lnTo>
                                  <a:lnTo>
                                    <a:pt x="4932" y="1879"/>
                                  </a:lnTo>
                                  <a:lnTo>
                                    <a:pt x="4922" y="1968"/>
                                  </a:lnTo>
                                  <a:lnTo>
                                    <a:pt x="4907" y="2057"/>
                                  </a:lnTo>
                                  <a:lnTo>
                                    <a:pt x="4885" y="2144"/>
                                  </a:lnTo>
                                  <a:lnTo>
                                    <a:pt x="4860" y="2231"/>
                                  </a:lnTo>
                                  <a:lnTo>
                                    <a:pt x="4831" y="2317"/>
                                  </a:lnTo>
                                  <a:lnTo>
                                    <a:pt x="4795" y="2401"/>
                                  </a:lnTo>
                                  <a:lnTo>
                                    <a:pt x="4755" y="2483"/>
                                  </a:lnTo>
                                  <a:lnTo>
                                    <a:pt x="4709" y="2564"/>
                                  </a:lnTo>
                                  <a:lnTo>
                                    <a:pt x="4658" y="2643"/>
                                  </a:lnTo>
                                  <a:lnTo>
                                    <a:pt x="4602" y="2720"/>
                                  </a:lnTo>
                                  <a:lnTo>
                                    <a:pt x="4540" y="2793"/>
                                  </a:lnTo>
                                  <a:lnTo>
                                    <a:pt x="4474" y="2865"/>
                                  </a:lnTo>
                                  <a:lnTo>
                                    <a:pt x="4403" y="2934"/>
                                  </a:lnTo>
                                  <a:lnTo>
                                    <a:pt x="4324" y="3000"/>
                                  </a:lnTo>
                                  <a:lnTo>
                                    <a:pt x="4243" y="3063"/>
                                  </a:lnTo>
                                  <a:lnTo>
                                    <a:pt x="4154" y="3124"/>
                                  </a:lnTo>
                                  <a:lnTo>
                                    <a:pt x="4060" y="3180"/>
                                  </a:lnTo>
                                  <a:lnTo>
                                    <a:pt x="3960" y="3233"/>
                                  </a:lnTo>
                                  <a:lnTo>
                                    <a:pt x="3855" y="3281"/>
                                  </a:lnTo>
                                  <a:lnTo>
                                    <a:pt x="3744" y="3326"/>
                                  </a:lnTo>
                                  <a:lnTo>
                                    <a:pt x="3628" y="3366"/>
                                  </a:lnTo>
                                  <a:lnTo>
                                    <a:pt x="3506" y="3403"/>
                                  </a:lnTo>
                                  <a:lnTo>
                                    <a:pt x="3378" y="3435"/>
                                  </a:lnTo>
                                  <a:lnTo>
                                    <a:pt x="3244" y="3461"/>
                                  </a:lnTo>
                                  <a:lnTo>
                                    <a:pt x="3104" y="3484"/>
                                  </a:lnTo>
                                  <a:lnTo>
                                    <a:pt x="2958" y="3500"/>
                                  </a:lnTo>
                                  <a:lnTo>
                                    <a:pt x="2816" y="3516"/>
                                  </a:lnTo>
                                  <a:lnTo>
                                    <a:pt x="2676" y="3530"/>
                                  </a:lnTo>
                                  <a:lnTo>
                                    <a:pt x="2537" y="3540"/>
                                  </a:lnTo>
                                  <a:lnTo>
                                    <a:pt x="2402" y="3548"/>
                                  </a:lnTo>
                                  <a:lnTo>
                                    <a:pt x="2268" y="3552"/>
                                  </a:lnTo>
                                  <a:lnTo>
                                    <a:pt x="2136" y="3553"/>
                                  </a:lnTo>
                                  <a:lnTo>
                                    <a:pt x="2008" y="3552"/>
                                  </a:lnTo>
                                  <a:lnTo>
                                    <a:pt x="1883" y="3548"/>
                                  </a:lnTo>
                                  <a:lnTo>
                                    <a:pt x="1759" y="3540"/>
                                  </a:lnTo>
                                  <a:lnTo>
                                    <a:pt x="1639" y="3531"/>
                                  </a:lnTo>
                                  <a:lnTo>
                                    <a:pt x="1523" y="3518"/>
                                  </a:lnTo>
                                  <a:lnTo>
                                    <a:pt x="1409" y="3503"/>
                                  </a:lnTo>
                                  <a:lnTo>
                                    <a:pt x="1300" y="3485"/>
                                  </a:lnTo>
                                  <a:lnTo>
                                    <a:pt x="1193" y="3465"/>
                                  </a:lnTo>
                                  <a:lnTo>
                                    <a:pt x="1090" y="3441"/>
                                  </a:lnTo>
                                  <a:lnTo>
                                    <a:pt x="991" y="3415"/>
                                  </a:lnTo>
                                  <a:lnTo>
                                    <a:pt x="896" y="3386"/>
                                  </a:lnTo>
                                  <a:lnTo>
                                    <a:pt x="804" y="3355"/>
                                  </a:lnTo>
                                  <a:lnTo>
                                    <a:pt x="718" y="3321"/>
                                  </a:lnTo>
                                  <a:lnTo>
                                    <a:pt x="635" y="3285"/>
                                  </a:lnTo>
                                  <a:lnTo>
                                    <a:pt x="557" y="3246"/>
                                  </a:lnTo>
                                  <a:lnTo>
                                    <a:pt x="483" y="3204"/>
                                  </a:lnTo>
                                  <a:lnTo>
                                    <a:pt x="413" y="3160"/>
                                  </a:lnTo>
                                  <a:lnTo>
                                    <a:pt x="349" y="3114"/>
                                  </a:lnTo>
                                  <a:lnTo>
                                    <a:pt x="290" y="3066"/>
                                  </a:lnTo>
                                  <a:lnTo>
                                    <a:pt x="235" y="3015"/>
                                  </a:lnTo>
                                  <a:lnTo>
                                    <a:pt x="185" y="2961"/>
                                  </a:lnTo>
                                  <a:lnTo>
                                    <a:pt x="142" y="2907"/>
                                  </a:lnTo>
                                  <a:lnTo>
                                    <a:pt x="102" y="2849"/>
                                  </a:lnTo>
                                  <a:lnTo>
                                    <a:pt x="70" y="2789"/>
                                  </a:lnTo>
                                  <a:lnTo>
                                    <a:pt x="42" y="2726"/>
                                  </a:lnTo>
                                  <a:lnTo>
                                    <a:pt x="21" y="2662"/>
                                  </a:lnTo>
                                  <a:close/>
                                  <a:moveTo>
                                    <a:pt x="359" y="2618"/>
                                  </a:moveTo>
                                  <a:lnTo>
                                    <a:pt x="345" y="2548"/>
                                  </a:lnTo>
                                  <a:lnTo>
                                    <a:pt x="341" y="2478"/>
                                  </a:lnTo>
                                  <a:lnTo>
                                    <a:pt x="342" y="2406"/>
                                  </a:lnTo>
                                  <a:lnTo>
                                    <a:pt x="350" y="2333"/>
                                  </a:lnTo>
                                  <a:lnTo>
                                    <a:pt x="364" y="2258"/>
                                  </a:lnTo>
                                  <a:lnTo>
                                    <a:pt x="385" y="2183"/>
                                  </a:lnTo>
                                  <a:lnTo>
                                    <a:pt x="412" y="2108"/>
                                  </a:lnTo>
                                  <a:lnTo>
                                    <a:pt x="444" y="2031"/>
                                  </a:lnTo>
                                  <a:lnTo>
                                    <a:pt x="482" y="1954"/>
                                  </a:lnTo>
                                  <a:lnTo>
                                    <a:pt x="526" y="1877"/>
                                  </a:lnTo>
                                  <a:lnTo>
                                    <a:pt x="574" y="1800"/>
                                  </a:lnTo>
                                  <a:lnTo>
                                    <a:pt x="629" y="1723"/>
                                  </a:lnTo>
                                  <a:lnTo>
                                    <a:pt x="687" y="1646"/>
                                  </a:lnTo>
                                  <a:lnTo>
                                    <a:pt x="750" y="1569"/>
                                  </a:lnTo>
                                  <a:lnTo>
                                    <a:pt x="818" y="1493"/>
                                  </a:lnTo>
                                  <a:lnTo>
                                    <a:pt x="890" y="1417"/>
                                  </a:lnTo>
                                  <a:lnTo>
                                    <a:pt x="966" y="1343"/>
                                  </a:lnTo>
                                  <a:lnTo>
                                    <a:pt x="1045" y="1269"/>
                                  </a:lnTo>
                                  <a:lnTo>
                                    <a:pt x="1128" y="1197"/>
                                  </a:lnTo>
                                  <a:lnTo>
                                    <a:pt x="1215" y="1125"/>
                                  </a:lnTo>
                                  <a:lnTo>
                                    <a:pt x="1305" y="1055"/>
                                  </a:lnTo>
                                  <a:lnTo>
                                    <a:pt x="1399" y="987"/>
                                  </a:lnTo>
                                  <a:lnTo>
                                    <a:pt x="1494" y="920"/>
                                  </a:lnTo>
                                  <a:lnTo>
                                    <a:pt x="1592" y="856"/>
                                  </a:lnTo>
                                  <a:lnTo>
                                    <a:pt x="1693" y="793"/>
                                  </a:lnTo>
                                  <a:lnTo>
                                    <a:pt x="1796" y="732"/>
                                  </a:lnTo>
                                  <a:lnTo>
                                    <a:pt x="1900" y="674"/>
                                  </a:lnTo>
                                  <a:lnTo>
                                    <a:pt x="2007" y="618"/>
                                  </a:lnTo>
                                  <a:lnTo>
                                    <a:pt x="2115" y="565"/>
                                  </a:lnTo>
                                  <a:lnTo>
                                    <a:pt x="2225" y="515"/>
                                  </a:lnTo>
                                  <a:lnTo>
                                    <a:pt x="2336" y="468"/>
                                  </a:lnTo>
                                  <a:lnTo>
                                    <a:pt x="2447" y="423"/>
                                  </a:lnTo>
                                  <a:lnTo>
                                    <a:pt x="2560" y="375"/>
                                  </a:lnTo>
                                  <a:lnTo>
                                    <a:pt x="2670" y="333"/>
                                  </a:lnTo>
                                  <a:lnTo>
                                    <a:pt x="2779" y="297"/>
                                  </a:lnTo>
                                  <a:lnTo>
                                    <a:pt x="2886" y="267"/>
                                  </a:lnTo>
                                  <a:lnTo>
                                    <a:pt x="2990" y="243"/>
                                  </a:lnTo>
                                  <a:lnTo>
                                    <a:pt x="3092" y="225"/>
                                  </a:lnTo>
                                  <a:lnTo>
                                    <a:pt x="3193" y="212"/>
                                  </a:lnTo>
                                  <a:lnTo>
                                    <a:pt x="3291" y="205"/>
                                  </a:lnTo>
                                  <a:lnTo>
                                    <a:pt x="3388" y="202"/>
                                  </a:lnTo>
                                  <a:lnTo>
                                    <a:pt x="3480" y="206"/>
                                  </a:lnTo>
                                  <a:lnTo>
                                    <a:pt x="3571" y="214"/>
                                  </a:lnTo>
                                  <a:lnTo>
                                    <a:pt x="3660" y="227"/>
                                  </a:lnTo>
                                  <a:lnTo>
                                    <a:pt x="3746" y="246"/>
                                  </a:lnTo>
                                  <a:lnTo>
                                    <a:pt x="3829" y="269"/>
                                  </a:lnTo>
                                  <a:lnTo>
                                    <a:pt x="3909" y="296"/>
                                  </a:lnTo>
                                  <a:lnTo>
                                    <a:pt x="3986" y="329"/>
                                  </a:lnTo>
                                  <a:lnTo>
                                    <a:pt x="4061" y="366"/>
                                  </a:lnTo>
                                  <a:lnTo>
                                    <a:pt x="4133" y="406"/>
                                  </a:lnTo>
                                  <a:lnTo>
                                    <a:pt x="4202" y="451"/>
                                  </a:lnTo>
                                  <a:lnTo>
                                    <a:pt x="4267" y="500"/>
                                  </a:lnTo>
                                  <a:lnTo>
                                    <a:pt x="4330" y="553"/>
                                  </a:lnTo>
                                  <a:lnTo>
                                    <a:pt x="4388" y="610"/>
                                  </a:lnTo>
                                  <a:lnTo>
                                    <a:pt x="4444" y="670"/>
                                  </a:lnTo>
                                  <a:lnTo>
                                    <a:pt x="4496" y="734"/>
                                  </a:lnTo>
                                  <a:lnTo>
                                    <a:pt x="4545" y="802"/>
                                  </a:lnTo>
                                  <a:lnTo>
                                    <a:pt x="4590" y="873"/>
                                  </a:lnTo>
                                  <a:lnTo>
                                    <a:pt x="4632" y="946"/>
                                  </a:lnTo>
                                  <a:lnTo>
                                    <a:pt x="4670" y="1023"/>
                                  </a:lnTo>
                                  <a:lnTo>
                                    <a:pt x="4704" y="1103"/>
                                  </a:lnTo>
                                  <a:lnTo>
                                    <a:pt x="4734" y="1185"/>
                                  </a:lnTo>
                                  <a:lnTo>
                                    <a:pt x="4761" y="1272"/>
                                  </a:lnTo>
                                  <a:lnTo>
                                    <a:pt x="4782" y="1359"/>
                                  </a:lnTo>
                                  <a:lnTo>
                                    <a:pt x="4798" y="1437"/>
                                  </a:lnTo>
                                  <a:lnTo>
                                    <a:pt x="4809" y="1518"/>
                                  </a:lnTo>
                                  <a:lnTo>
                                    <a:pt x="4817" y="1600"/>
                                  </a:lnTo>
                                  <a:lnTo>
                                    <a:pt x="4820" y="1681"/>
                                  </a:lnTo>
                                  <a:lnTo>
                                    <a:pt x="4819" y="1765"/>
                                  </a:lnTo>
                                  <a:lnTo>
                                    <a:pt x="4813" y="1848"/>
                                  </a:lnTo>
                                  <a:lnTo>
                                    <a:pt x="4804" y="1932"/>
                                  </a:lnTo>
                                  <a:lnTo>
                                    <a:pt x="4789" y="2015"/>
                                  </a:lnTo>
                                  <a:lnTo>
                                    <a:pt x="4770" y="2099"/>
                                  </a:lnTo>
                                  <a:lnTo>
                                    <a:pt x="4747" y="2182"/>
                                  </a:lnTo>
                                  <a:lnTo>
                                    <a:pt x="4718" y="2264"/>
                                  </a:lnTo>
                                  <a:lnTo>
                                    <a:pt x="4685" y="2346"/>
                                  </a:lnTo>
                                  <a:lnTo>
                                    <a:pt x="4647" y="2426"/>
                                  </a:lnTo>
                                  <a:lnTo>
                                    <a:pt x="4603" y="2504"/>
                                  </a:lnTo>
                                  <a:lnTo>
                                    <a:pt x="4556" y="2581"/>
                                  </a:lnTo>
                                  <a:lnTo>
                                    <a:pt x="4502" y="2656"/>
                                  </a:lnTo>
                                  <a:lnTo>
                                    <a:pt x="4444" y="2728"/>
                                  </a:lnTo>
                                  <a:lnTo>
                                    <a:pt x="4380" y="2799"/>
                                  </a:lnTo>
                                  <a:lnTo>
                                    <a:pt x="4311" y="2867"/>
                                  </a:lnTo>
                                  <a:lnTo>
                                    <a:pt x="4237" y="2931"/>
                                  </a:lnTo>
                                  <a:lnTo>
                                    <a:pt x="4157" y="2992"/>
                                  </a:lnTo>
                                  <a:lnTo>
                                    <a:pt x="4072" y="3050"/>
                                  </a:lnTo>
                                  <a:lnTo>
                                    <a:pt x="3980" y="3105"/>
                                  </a:lnTo>
                                  <a:lnTo>
                                    <a:pt x="3884" y="3156"/>
                                  </a:lnTo>
                                  <a:lnTo>
                                    <a:pt x="3781" y="3202"/>
                                  </a:lnTo>
                                  <a:lnTo>
                                    <a:pt x="3673" y="3244"/>
                                  </a:lnTo>
                                  <a:lnTo>
                                    <a:pt x="3559" y="3282"/>
                                  </a:lnTo>
                                  <a:lnTo>
                                    <a:pt x="3438" y="3314"/>
                                  </a:lnTo>
                                  <a:lnTo>
                                    <a:pt x="3313" y="3341"/>
                                  </a:lnTo>
                                  <a:lnTo>
                                    <a:pt x="3180" y="3364"/>
                                  </a:lnTo>
                                  <a:lnTo>
                                    <a:pt x="3041" y="3381"/>
                                  </a:lnTo>
                                  <a:lnTo>
                                    <a:pt x="2897" y="3391"/>
                                  </a:lnTo>
                                  <a:lnTo>
                                    <a:pt x="2772" y="3405"/>
                                  </a:lnTo>
                                  <a:lnTo>
                                    <a:pt x="2649" y="3417"/>
                                  </a:lnTo>
                                  <a:lnTo>
                                    <a:pt x="2528" y="3426"/>
                                  </a:lnTo>
                                  <a:lnTo>
                                    <a:pt x="2409" y="3431"/>
                                  </a:lnTo>
                                  <a:lnTo>
                                    <a:pt x="2293" y="3435"/>
                                  </a:lnTo>
                                  <a:lnTo>
                                    <a:pt x="2179" y="3435"/>
                                  </a:lnTo>
                                  <a:lnTo>
                                    <a:pt x="2068" y="3433"/>
                                  </a:lnTo>
                                  <a:lnTo>
                                    <a:pt x="1958" y="3428"/>
                                  </a:lnTo>
                                  <a:lnTo>
                                    <a:pt x="1852" y="3421"/>
                                  </a:lnTo>
                                  <a:lnTo>
                                    <a:pt x="1748" y="3410"/>
                                  </a:lnTo>
                                  <a:lnTo>
                                    <a:pt x="1648" y="3397"/>
                                  </a:lnTo>
                                  <a:lnTo>
                                    <a:pt x="1549" y="3383"/>
                                  </a:lnTo>
                                  <a:lnTo>
                                    <a:pt x="1454" y="3365"/>
                                  </a:lnTo>
                                  <a:lnTo>
                                    <a:pt x="1363" y="3345"/>
                                  </a:lnTo>
                                  <a:lnTo>
                                    <a:pt x="1275" y="3323"/>
                                  </a:lnTo>
                                  <a:lnTo>
                                    <a:pt x="1190" y="3298"/>
                                  </a:lnTo>
                                  <a:lnTo>
                                    <a:pt x="1108" y="3270"/>
                                  </a:lnTo>
                                  <a:lnTo>
                                    <a:pt x="1030" y="3242"/>
                                  </a:lnTo>
                                  <a:lnTo>
                                    <a:pt x="955" y="3210"/>
                                  </a:lnTo>
                                  <a:lnTo>
                                    <a:pt x="885" y="3177"/>
                                  </a:lnTo>
                                  <a:lnTo>
                                    <a:pt x="818" y="3141"/>
                                  </a:lnTo>
                                  <a:lnTo>
                                    <a:pt x="755" y="3103"/>
                                  </a:lnTo>
                                  <a:lnTo>
                                    <a:pt x="695" y="3063"/>
                                  </a:lnTo>
                                  <a:lnTo>
                                    <a:pt x="640" y="3022"/>
                                  </a:lnTo>
                                  <a:lnTo>
                                    <a:pt x="590" y="2978"/>
                                  </a:lnTo>
                                  <a:lnTo>
                                    <a:pt x="542" y="2932"/>
                                  </a:lnTo>
                                  <a:lnTo>
                                    <a:pt x="501" y="2883"/>
                                  </a:lnTo>
                                  <a:lnTo>
                                    <a:pt x="463" y="2835"/>
                                  </a:lnTo>
                                  <a:lnTo>
                                    <a:pt x="430" y="2783"/>
                                  </a:lnTo>
                                  <a:lnTo>
                                    <a:pt x="401" y="2729"/>
                                  </a:lnTo>
                                  <a:lnTo>
                                    <a:pt x="378" y="2675"/>
                                  </a:lnTo>
                                  <a:lnTo>
                                    <a:pt x="359" y="26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90000"/>
                                <a:lumOff val="0"/>
                                <a:alpha val="53999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111"/>
                          <wps:cNvSpPr>
                            <a:spLocks noEditPoints="1"/>
                          </wps:cNvSpPr>
                          <wps:spPr bwMode="auto">
                            <a:xfrm rot="5400000">
                              <a:off x="4648" y="5826"/>
                              <a:ext cx="1587" cy="2573"/>
                            </a:xfrm>
                            <a:custGeom>
                              <a:avLst/>
                              <a:gdLst>
                                <a:gd name="T0" fmla="*/ 2019 w 3482"/>
                                <a:gd name="T1" fmla="*/ 5044 h 5128"/>
                                <a:gd name="T2" fmla="*/ 2398 w 3482"/>
                                <a:gd name="T3" fmla="*/ 4769 h 5128"/>
                                <a:gd name="T4" fmla="*/ 2742 w 3482"/>
                                <a:gd name="T5" fmla="*/ 4338 h 5128"/>
                                <a:gd name="T6" fmla="*/ 3037 w 3482"/>
                                <a:gd name="T7" fmla="*/ 3788 h 5128"/>
                                <a:gd name="T8" fmla="*/ 3270 w 3482"/>
                                <a:gd name="T9" fmla="*/ 3154 h 5128"/>
                                <a:gd name="T10" fmla="*/ 3428 w 3482"/>
                                <a:gd name="T11" fmla="*/ 2474 h 5128"/>
                                <a:gd name="T12" fmla="*/ 3480 w 3482"/>
                                <a:gd name="T13" fmla="*/ 1801 h 5128"/>
                                <a:gd name="T14" fmla="*/ 3399 w 3482"/>
                                <a:gd name="T15" fmla="*/ 1231 h 5128"/>
                                <a:gd name="T16" fmla="*/ 3214 w 3482"/>
                                <a:gd name="T17" fmla="*/ 768 h 5128"/>
                                <a:gd name="T18" fmla="*/ 2934 w 3482"/>
                                <a:gd name="T19" fmla="*/ 413 h 5128"/>
                                <a:gd name="T20" fmla="*/ 2569 w 3482"/>
                                <a:gd name="T21" fmla="*/ 167 h 5128"/>
                                <a:gd name="T22" fmla="*/ 2131 w 3482"/>
                                <a:gd name="T23" fmla="*/ 29 h 5128"/>
                                <a:gd name="T24" fmla="*/ 1630 w 3482"/>
                                <a:gd name="T25" fmla="*/ 3 h 5128"/>
                                <a:gd name="T26" fmla="*/ 1179 w 3482"/>
                                <a:gd name="T27" fmla="*/ 87 h 5128"/>
                                <a:gd name="T28" fmla="*/ 767 w 3482"/>
                                <a:gd name="T29" fmla="*/ 286 h 5128"/>
                                <a:gd name="T30" fmla="*/ 422 w 3482"/>
                                <a:gd name="T31" fmla="*/ 599 h 5128"/>
                                <a:gd name="T32" fmla="*/ 165 w 3482"/>
                                <a:gd name="T33" fmla="*/ 1024 h 5128"/>
                                <a:gd name="T34" fmla="*/ 22 w 3482"/>
                                <a:gd name="T35" fmla="*/ 1560 h 5128"/>
                                <a:gd name="T36" fmla="*/ 16 w 3482"/>
                                <a:gd name="T37" fmla="*/ 2207 h 5128"/>
                                <a:gd name="T38" fmla="*/ 137 w 3482"/>
                                <a:gd name="T39" fmla="*/ 2917 h 5128"/>
                                <a:gd name="T40" fmla="*/ 311 w 3482"/>
                                <a:gd name="T41" fmla="*/ 3559 h 5128"/>
                                <a:gd name="T42" fmla="*/ 536 w 3482"/>
                                <a:gd name="T43" fmla="*/ 4110 h 5128"/>
                                <a:gd name="T44" fmla="*/ 801 w 3482"/>
                                <a:gd name="T45" fmla="*/ 4556 h 5128"/>
                                <a:gd name="T46" fmla="*/ 1101 w 3482"/>
                                <a:gd name="T47" fmla="*/ 4884 h 5128"/>
                                <a:gd name="T48" fmla="*/ 1426 w 3482"/>
                                <a:gd name="T49" fmla="*/ 5078 h 5128"/>
                                <a:gd name="T50" fmla="*/ 1647 w 3482"/>
                                <a:gd name="T51" fmla="*/ 4786 h 5128"/>
                                <a:gd name="T52" fmla="*/ 1997 w 3482"/>
                                <a:gd name="T53" fmla="*/ 4679 h 5128"/>
                                <a:gd name="T54" fmla="*/ 2325 w 3482"/>
                                <a:gd name="T55" fmla="*/ 4415 h 5128"/>
                                <a:gd name="T56" fmla="*/ 2619 w 3482"/>
                                <a:gd name="T57" fmla="*/ 4023 h 5128"/>
                                <a:gd name="T58" fmla="*/ 2868 w 3482"/>
                                <a:gd name="T59" fmla="*/ 3533 h 5128"/>
                                <a:gd name="T60" fmla="*/ 3060 w 3482"/>
                                <a:gd name="T61" fmla="*/ 2975 h 5128"/>
                                <a:gd name="T62" fmla="*/ 3183 w 3482"/>
                                <a:gd name="T63" fmla="*/ 2378 h 5128"/>
                                <a:gd name="T64" fmla="*/ 3243 w 3482"/>
                                <a:gd name="T65" fmla="*/ 1777 h 5128"/>
                                <a:gd name="T66" fmla="*/ 3189 w 3482"/>
                                <a:gd name="T67" fmla="*/ 1251 h 5128"/>
                                <a:gd name="T68" fmla="*/ 3022 w 3482"/>
                                <a:gd name="T69" fmla="*/ 819 h 5128"/>
                                <a:gd name="T70" fmla="*/ 2758 w 3482"/>
                                <a:gd name="T71" fmla="*/ 486 h 5128"/>
                                <a:gd name="T72" fmla="*/ 2411 w 3482"/>
                                <a:gd name="T73" fmla="*/ 257 h 5128"/>
                                <a:gd name="T74" fmla="*/ 2003 w 3482"/>
                                <a:gd name="T75" fmla="*/ 135 h 5128"/>
                                <a:gd name="T76" fmla="*/ 1562 w 3482"/>
                                <a:gd name="T77" fmla="*/ 126 h 5128"/>
                                <a:gd name="T78" fmla="*/ 1155 w 3482"/>
                                <a:gd name="T79" fmla="*/ 226 h 5128"/>
                                <a:gd name="T80" fmla="*/ 776 w 3482"/>
                                <a:gd name="T81" fmla="*/ 435 h 5128"/>
                                <a:gd name="T82" fmla="*/ 452 w 3482"/>
                                <a:gd name="T83" fmla="*/ 755 h 5128"/>
                                <a:gd name="T84" fmla="*/ 220 w 3482"/>
                                <a:gd name="T85" fmla="*/ 1185 h 5128"/>
                                <a:gd name="T86" fmla="*/ 108 w 3482"/>
                                <a:gd name="T87" fmla="*/ 1727 h 5128"/>
                                <a:gd name="T88" fmla="*/ 151 w 3482"/>
                                <a:gd name="T89" fmla="*/ 2382 h 5128"/>
                                <a:gd name="T90" fmla="*/ 278 w 3482"/>
                                <a:gd name="T91" fmla="*/ 3013 h 5128"/>
                                <a:gd name="T92" fmla="*/ 445 w 3482"/>
                                <a:gd name="T93" fmla="*/ 3553 h 5128"/>
                                <a:gd name="T94" fmla="*/ 655 w 3482"/>
                                <a:gd name="T95" fmla="*/ 4009 h 5128"/>
                                <a:gd name="T96" fmla="*/ 900 w 3482"/>
                                <a:gd name="T97" fmla="*/ 4369 h 5128"/>
                                <a:gd name="T98" fmla="*/ 1173 w 3482"/>
                                <a:gd name="T99" fmla="*/ 4624 h 5128"/>
                                <a:gd name="T100" fmla="*/ 1466 w 3482"/>
                                <a:gd name="T101" fmla="*/ 4762 h 5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3482" h="5128">
                                  <a:moveTo>
                                    <a:pt x="1698" y="5128"/>
                                  </a:moveTo>
                                  <a:lnTo>
                                    <a:pt x="1779" y="5120"/>
                                  </a:lnTo>
                                  <a:lnTo>
                                    <a:pt x="1860" y="5102"/>
                                  </a:lnTo>
                                  <a:lnTo>
                                    <a:pt x="1939" y="5077"/>
                                  </a:lnTo>
                                  <a:lnTo>
                                    <a:pt x="2019" y="5044"/>
                                  </a:lnTo>
                                  <a:lnTo>
                                    <a:pt x="2097" y="5004"/>
                                  </a:lnTo>
                                  <a:lnTo>
                                    <a:pt x="2174" y="4955"/>
                                  </a:lnTo>
                                  <a:lnTo>
                                    <a:pt x="2250" y="4899"/>
                                  </a:lnTo>
                                  <a:lnTo>
                                    <a:pt x="2325" y="4838"/>
                                  </a:lnTo>
                                  <a:lnTo>
                                    <a:pt x="2398" y="4769"/>
                                  </a:lnTo>
                                  <a:lnTo>
                                    <a:pt x="2471" y="4693"/>
                                  </a:lnTo>
                                  <a:lnTo>
                                    <a:pt x="2541" y="4613"/>
                                  </a:lnTo>
                                  <a:lnTo>
                                    <a:pt x="2609" y="4526"/>
                                  </a:lnTo>
                                  <a:lnTo>
                                    <a:pt x="2677" y="4435"/>
                                  </a:lnTo>
                                  <a:lnTo>
                                    <a:pt x="2742" y="4338"/>
                                  </a:lnTo>
                                  <a:lnTo>
                                    <a:pt x="2806" y="4236"/>
                                  </a:lnTo>
                                  <a:lnTo>
                                    <a:pt x="2867" y="4130"/>
                                  </a:lnTo>
                                  <a:lnTo>
                                    <a:pt x="2926" y="4020"/>
                                  </a:lnTo>
                                  <a:lnTo>
                                    <a:pt x="2983" y="3906"/>
                                  </a:lnTo>
                                  <a:lnTo>
                                    <a:pt x="3037" y="3788"/>
                                  </a:lnTo>
                                  <a:lnTo>
                                    <a:pt x="3090" y="3667"/>
                                  </a:lnTo>
                                  <a:lnTo>
                                    <a:pt x="3138" y="3542"/>
                                  </a:lnTo>
                                  <a:lnTo>
                                    <a:pt x="3186" y="3416"/>
                                  </a:lnTo>
                                  <a:lnTo>
                                    <a:pt x="3230" y="3286"/>
                                  </a:lnTo>
                                  <a:lnTo>
                                    <a:pt x="3270" y="3154"/>
                                  </a:lnTo>
                                  <a:lnTo>
                                    <a:pt x="3308" y="3021"/>
                                  </a:lnTo>
                                  <a:lnTo>
                                    <a:pt x="3342" y="2885"/>
                                  </a:lnTo>
                                  <a:lnTo>
                                    <a:pt x="3374" y="2749"/>
                                  </a:lnTo>
                                  <a:lnTo>
                                    <a:pt x="3403" y="2612"/>
                                  </a:lnTo>
                                  <a:lnTo>
                                    <a:pt x="3428" y="2474"/>
                                  </a:lnTo>
                                  <a:lnTo>
                                    <a:pt x="3449" y="2336"/>
                                  </a:lnTo>
                                  <a:lnTo>
                                    <a:pt x="3467" y="2197"/>
                                  </a:lnTo>
                                  <a:lnTo>
                                    <a:pt x="3480" y="2059"/>
                                  </a:lnTo>
                                  <a:lnTo>
                                    <a:pt x="3482" y="1927"/>
                                  </a:lnTo>
                                  <a:lnTo>
                                    <a:pt x="3480" y="1801"/>
                                  </a:lnTo>
                                  <a:lnTo>
                                    <a:pt x="3473" y="1679"/>
                                  </a:lnTo>
                                  <a:lnTo>
                                    <a:pt x="3461" y="1560"/>
                                  </a:lnTo>
                                  <a:lnTo>
                                    <a:pt x="3445" y="1447"/>
                                  </a:lnTo>
                                  <a:lnTo>
                                    <a:pt x="3424" y="1336"/>
                                  </a:lnTo>
                                  <a:lnTo>
                                    <a:pt x="3399" y="1231"/>
                                  </a:lnTo>
                                  <a:lnTo>
                                    <a:pt x="3371" y="1130"/>
                                  </a:lnTo>
                                  <a:lnTo>
                                    <a:pt x="3337" y="1033"/>
                                  </a:lnTo>
                                  <a:lnTo>
                                    <a:pt x="3301" y="940"/>
                                  </a:lnTo>
                                  <a:lnTo>
                                    <a:pt x="3259" y="852"/>
                                  </a:lnTo>
                                  <a:lnTo>
                                    <a:pt x="3214" y="768"/>
                                  </a:lnTo>
                                  <a:lnTo>
                                    <a:pt x="3166" y="689"/>
                                  </a:lnTo>
                                  <a:lnTo>
                                    <a:pt x="3113" y="613"/>
                                  </a:lnTo>
                                  <a:lnTo>
                                    <a:pt x="3056" y="542"/>
                                  </a:lnTo>
                                  <a:lnTo>
                                    <a:pt x="2997" y="474"/>
                                  </a:lnTo>
                                  <a:lnTo>
                                    <a:pt x="2934" y="413"/>
                                  </a:lnTo>
                                  <a:lnTo>
                                    <a:pt x="2868" y="355"/>
                                  </a:lnTo>
                                  <a:lnTo>
                                    <a:pt x="2798" y="300"/>
                                  </a:lnTo>
                                  <a:lnTo>
                                    <a:pt x="2724" y="252"/>
                                  </a:lnTo>
                                  <a:lnTo>
                                    <a:pt x="2648" y="207"/>
                                  </a:lnTo>
                                  <a:lnTo>
                                    <a:pt x="2569" y="167"/>
                                  </a:lnTo>
                                  <a:lnTo>
                                    <a:pt x="2487" y="130"/>
                                  </a:lnTo>
                                  <a:lnTo>
                                    <a:pt x="2402" y="98"/>
                                  </a:lnTo>
                                  <a:lnTo>
                                    <a:pt x="2314" y="71"/>
                                  </a:lnTo>
                                  <a:lnTo>
                                    <a:pt x="2224" y="48"/>
                                  </a:lnTo>
                                  <a:lnTo>
                                    <a:pt x="2131" y="29"/>
                                  </a:lnTo>
                                  <a:lnTo>
                                    <a:pt x="2035" y="15"/>
                                  </a:lnTo>
                                  <a:lnTo>
                                    <a:pt x="1937" y="5"/>
                                  </a:lnTo>
                                  <a:lnTo>
                                    <a:pt x="1837" y="1"/>
                                  </a:lnTo>
                                  <a:lnTo>
                                    <a:pt x="1734" y="0"/>
                                  </a:lnTo>
                                  <a:lnTo>
                                    <a:pt x="1630" y="3"/>
                                  </a:lnTo>
                                  <a:lnTo>
                                    <a:pt x="1537" y="11"/>
                                  </a:lnTo>
                                  <a:lnTo>
                                    <a:pt x="1446" y="23"/>
                                  </a:lnTo>
                                  <a:lnTo>
                                    <a:pt x="1356" y="40"/>
                                  </a:lnTo>
                                  <a:lnTo>
                                    <a:pt x="1267" y="61"/>
                                  </a:lnTo>
                                  <a:lnTo>
                                    <a:pt x="1179" y="87"/>
                                  </a:lnTo>
                                  <a:lnTo>
                                    <a:pt x="1092" y="118"/>
                                  </a:lnTo>
                                  <a:lnTo>
                                    <a:pt x="1008" y="154"/>
                                  </a:lnTo>
                                  <a:lnTo>
                                    <a:pt x="926" y="194"/>
                                  </a:lnTo>
                                  <a:lnTo>
                                    <a:pt x="846" y="238"/>
                                  </a:lnTo>
                                  <a:lnTo>
                                    <a:pt x="767" y="286"/>
                                  </a:lnTo>
                                  <a:lnTo>
                                    <a:pt x="693" y="339"/>
                                  </a:lnTo>
                                  <a:lnTo>
                                    <a:pt x="620" y="397"/>
                                  </a:lnTo>
                                  <a:lnTo>
                                    <a:pt x="550" y="460"/>
                                  </a:lnTo>
                                  <a:lnTo>
                                    <a:pt x="485" y="528"/>
                                  </a:lnTo>
                                  <a:lnTo>
                                    <a:pt x="422" y="599"/>
                                  </a:lnTo>
                                  <a:lnTo>
                                    <a:pt x="363" y="675"/>
                                  </a:lnTo>
                                  <a:lnTo>
                                    <a:pt x="307" y="755"/>
                                  </a:lnTo>
                                  <a:lnTo>
                                    <a:pt x="255" y="840"/>
                                  </a:lnTo>
                                  <a:lnTo>
                                    <a:pt x="208" y="930"/>
                                  </a:lnTo>
                                  <a:lnTo>
                                    <a:pt x="165" y="1024"/>
                                  </a:lnTo>
                                  <a:lnTo>
                                    <a:pt x="126" y="1122"/>
                                  </a:lnTo>
                                  <a:lnTo>
                                    <a:pt x="93" y="1225"/>
                                  </a:lnTo>
                                  <a:lnTo>
                                    <a:pt x="63" y="1333"/>
                                  </a:lnTo>
                                  <a:lnTo>
                                    <a:pt x="39" y="1444"/>
                                  </a:lnTo>
                                  <a:lnTo>
                                    <a:pt x="22" y="1560"/>
                                  </a:lnTo>
                                  <a:lnTo>
                                    <a:pt x="8" y="1681"/>
                                  </a:lnTo>
                                  <a:lnTo>
                                    <a:pt x="1" y="1805"/>
                                  </a:lnTo>
                                  <a:lnTo>
                                    <a:pt x="0" y="1934"/>
                                  </a:lnTo>
                                  <a:lnTo>
                                    <a:pt x="5" y="2068"/>
                                  </a:lnTo>
                                  <a:lnTo>
                                    <a:pt x="16" y="2207"/>
                                  </a:lnTo>
                                  <a:lnTo>
                                    <a:pt x="33" y="2349"/>
                                  </a:lnTo>
                                  <a:lnTo>
                                    <a:pt x="58" y="2496"/>
                                  </a:lnTo>
                                  <a:lnTo>
                                    <a:pt x="82" y="2639"/>
                                  </a:lnTo>
                                  <a:lnTo>
                                    <a:pt x="108" y="2780"/>
                                  </a:lnTo>
                                  <a:lnTo>
                                    <a:pt x="137" y="2917"/>
                                  </a:lnTo>
                                  <a:lnTo>
                                    <a:pt x="167" y="3052"/>
                                  </a:lnTo>
                                  <a:lnTo>
                                    <a:pt x="199" y="3184"/>
                                  </a:lnTo>
                                  <a:lnTo>
                                    <a:pt x="235" y="3313"/>
                                  </a:lnTo>
                                  <a:lnTo>
                                    <a:pt x="272" y="3437"/>
                                  </a:lnTo>
                                  <a:lnTo>
                                    <a:pt x="311" y="3559"/>
                                  </a:lnTo>
                                  <a:lnTo>
                                    <a:pt x="352" y="3676"/>
                                  </a:lnTo>
                                  <a:lnTo>
                                    <a:pt x="395" y="3791"/>
                                  </a:lnTo>
                                  <a:lnTo>
                                    <a:pt x="440" y="3901"/>
                                  </a:lnTo>
                                  <a:lnTo>
                                    <a:pt x="488" y="4008"/>
                                  </a:lnTo>
                                  <a:lnTo>
                                    <a:pt x="536" y="4110"/>
                                  </a:lnTo>
                                  <a:lnTo>
                                    <a:pt x="586" y="4208"/>
                                  </a:lnTo>
                                  <a:lnTo>
                                    <a:pt x="637" y="4302"/>
                                  </a:lnTo>
                                  <a:lnTo>
                                    <a:pt x="690" y="4391"/>
                                  </a:lnTo>
                                  <a:lnTo>
                                    <a:pt x="745" y="4476"/>
                                  </a:lnTo>
                                  <a:lnTo>
                                    <a:pt x="801" y="4556"/>
                                  </a:lnTo>
                                  <a:lnTo>
                                    <a:pt x="859" y="4632"/>
                                  </a:lnTo>
                                  <a:lnTo>
                                    <a:pt x="917" y="4702"/>
                                  </a:lnTo>
                                  <a:lnTo>
                                    <a:pt x="977" y="4768"/>
                                  </a:lnTo>
                                  <a:lnTo>
                                    <a:pt x="1038" y="4828"/>
                                  </a:lnTo>
                                  <a:lnTo>
                                    <a:pt x="1101" y="4884"/>
                                  </a:lnTo>
                                  <a:lnTo>
                                    <a:pt x="1164" y="4934"/>
                                  </a:lnTo>
                                  <a:lnTo>
                                    <a:pt x="1228" y="4978"/>
                                  </a:lnTo>
                                  <a:lnTo>
                                    <a:pt x="1293" y="5017"/>
                                  </a:lnTo>
                                  <a:lnTo>
                                    <a:pt x="1358" y="5050"/>
                                  </a:lnTo>
                                  <a:lnTo>
                                    <a:pt x="1426" y="5078"/>
                                  </a:lnTo>
                                  <a:lnTo>
                                    <a:pt x="1492" y="5100"/>
                                  </a:lnTo>
                                  <a:lnTo>
                                    <a:pt x="1561" y="5115"/>
                                  </a:lnTo>
                                  <a:lnTo>
                                    <a:pt x="1630" y="5124"/>
                                  </a:lnTo>
                                  <a:lnTo>
                                    <a:pt x="1698" y="5128"/>
                                  </a:lnTo>
                                  <a:close/>
                                  <a:moveTo>
                                    <a:pt x="1647" y="4786"/>
                                  </a:moveTo>
                                  <a:lnTo>
                                    <a:pt x="1719" y="4779"/>
                                  </a:lnTo>
                                  <a:lnTo>
                                    <a:pt x="1789" y="4764"/>
                                  </a:lnTo>
                                  <a:lnTo>
                                    <a:pt x="1859" y="4743"/>
                                  </a:lnTo>
                                  <a:lnTo>
                                    <a:pt x="1929" y="4715"/>
                                  </a:lnTo>
                                  <a:lnTo>
                                    <a:pt x="1997" y="4679"/>
                                  </a:lnTo>
                                  <a:lnTo>
                                    <a:pt x="2065" y="4639"/>
                                  </a:lnTo>
                                  <a:lnTo>
                                    <a:pt x="2131" y="4592"/>
                                  </a:lnTo>
                                  <a:lnTo>
                                    <a:pt x="2197" y="4538"/>
                                  </a:lnTo>
                                  <a:lnTo>
                                    <a:pt x="2262" y="4479"/>
                                  </a:lnTo>
                                  <a:lnTo>
                                    <a:pt x="2325" y="4415"/>
                                  </a:lnTo>
                                  <a:lnTo>
                                    <a:pt x="2386" y="4346"/>
                                  </a:lnTo>
                                  <a:lnTo>
                                    <a:pt x="2447" y="4272"/>
                                  </a:lnTo>
                                  <a:lnTo>
                                    <a:pt x="2506" y="4194"/>
                                  </a:lnTo>
                                  <a:lnTo>
                                    <a:pt x="2563" y="4111"/>
                                  </a:lnTo>
                                  <a:lnTo>
                                    <a:pt x="2619" y="4023"/>
                                  </a:lnTo>
                                  <a:lnTo>
                                    <a:pt x="2673" y="3932"/>
                                  </a:lnTo>
                                  <a:lnTo>
                                    <a:pt x="2724" y="3837"/>
                                  </a:lnTo>
                                  <a:lnTo>
                                    <a:pt x="2774" y="3739"/>
                                  </a:lnTo>
                                  <a:lnTo>
                                    <a:pt x="2823" y="3637"/>
                                  </a:lnTo>
                                  <a:lnTo>
                                    <a:pt x="2868" y="3533"/>
                                  </a:lnTo>
                                  <a:lnTo>
                                    <a:pt x="2912" y="3426"/>
                                  </a:lnTo>
                                  <a:lnTo>
                                    <a:pt x="2952" y="3316"/>
                                  </a:lnTo>
                                  <a:lnTo>
                                    <a:pt x="2991" y="3204"/>
                                  </a:lnTo>
                                  <a:lnTo>
                                    <a:pt x="3027" y="3090"/>
                                  </a:lnTo>
                                  <a:lnTo>
                                    <a:pt x="3060" y="2975"/>
                                  </a:lnTo>
                                  <a:lnTo>
                                    <a:pt x="3091" y="2858"/>
                                  </a:lnTo>
                                  <a:lnTo>
                                    <a:pt x="3118" y="2738"/>
                                  </a:lnTo>
                                  <a:lnTo>
                                    <a:pt x="3143" y="2619"/>
                                  </a:lnTo>
                                  <a:lnTo>
                                    <a:pt x="3166" y="2499"/>
                                  </a:lnTo>
                                  <a:lnTo>
                                    <a:pt x="3183" y="2378"/>
                                  </a:lnTo>
                                  <a:lnTo>
                                    <a:pt x="3199" y="2257"/>
                                  </a:lnTo>
                                  <a:lnTo>
                                    <a:pt x="3212" y="2136"/>
                                  </a:lnTo>
                                  <a:lnTo>
                                    <a:pt x="3227" y="2013"/>
                                  </a:lnTo>
                                  <a:lnTo>
                                    <a:pt x="3238" y="1893"/>
                                  </a:lnTo>
                                  <a:lnTo>
                                    <a:pt x="3243" y="1777"/>
                                  </a:lnTo>
                                  <a:lnTo>
                                    <a:pt x="3241" y="1664"/>
                                  </a:lnTo>
                                  <a:lnTo>
                                    <a:pt x="3235" y="1556"/>
                                  </a:lnTo>
                                  <a:lnTo>
                                    <a:pt x="3225" y="1450"/>
                                  </a:lnTo>
                                  <a:lnTo>
                                    <a:pt x="3209" y="1349"/>
                                  </a:lnTo>
                                  <a:lnTo>
                                    <a:pt x="3189" y="1251"/>
                                  </a:lnTo>
                                  <a:lnTo>
                                    <a:pt x="3164" y="1158"/>
                                  </a:lnTo>
                                  <a:lnTo>
                                    <a:pt x="3136" y="1066"/>
                                  </a:lnTo>
                                  <a:lnTo>
                                    <a:pt x="3101" y="980"/>
                                  </a:lnTo>
                                  <a:lnTo>
                                    <a:pt x="3064" y="898"/>
                                  </a:lnTo>
                                  <a:lnTo>
                                    <a:pt x="3022" y="819"/>
                                  </a:lnTo>
                                  <a:lnTo>
                                    <a:pt x="2976" y="744"/>
                                  </a:lnTo>
                                  <a:lnTo>
                                    <a:pt x="2927" y="675"/>
                                  </a:lnTo>
                                  <a:lnTo>
                                    <a:pt x="2874" y="607"/>
                                  </a:lnTo>
                                  <a:lnTo>
                                    <a:pt x="2817" y="544"/>
                                  </a:lnTo>
                                  <a:lnTo>
                                    <a:pt x="2758" y="486"/>
                                  </a:lnTo>
                                  <a:lnTo>
                                    <a:pt x="2693" y="432"/>
                                  </a:lnTo>
                                  <a:lnTo>
                                    <a:pt x="2627" y="382"/>
                                  </a:lnTo>
                                  <a:lnTo>
                                    <a:pt x="2558" y="336"/>
                                  </a:lnTo>
                                  <a:lnTo>
                                    <a:pt x="2486" y="294"/>
                                  </a:lnTo>
                                  <a:lnTo>
                                    <a:pt x="2411" y="257"/>
                                  </a:lnTo>
                                  <a:lnTo>
                                    <a:pt x="2334" y="223"/>
                                  </a:lnTo>
                                  <a:lnTo>
                                    <a:pt x="2255" y="195"/>
                                  </a:lnTo>
                                  <a:lnTo>
                                    <a:pt x="2173" y="170"/>
                                  </a:lnTo>
                                  <a:lnTo>
                                    <a:pt x="2089" y="150"/>
                                  </a:lnTo>
                                  <a:lnTo>
                                    <a:pt x="2003" y="135"/>
                                  </a:lnTo>
                                  <a:lnTo>
                                    <a:pt x="1916" y="124"/>
                                  </a:lnTo>
                                  <a:lnTo>
                                    <a:pt x="1827" y="118"/>
                                  </a:lnTo>
                                  <a:lnTo>
                                    <a:pt x="1735" y="116"/>
                                  </a:lnTo>
                                  <a:lnTo>
                                    <a:pt x="1643" y="119"/>
                                  </a:lnTo>
                                  <a:lnTo>
                                    <a:pt x="1562" y="126"/>
                                  </a:lnTo>
                                  <a:lnTo>
                                    <a:pt x="1480" y="137"/>
                                  </a:lnTo>
                                  <a:lnTo>
                                    <a:pt x="1398" y="152"/>
                                  </a:lnTo>
                                  <a:lnTo>
                                    <a:pt x="1317" y="172"/>
                                  </a:lnTo>
                                  <a:lnTo>
                                    <a:pt x="1236" y="197"/>
                                  </a:lnTo>
                                  <a:lnTo>
                                    <a:pt x="1155" y="226"/>
                                  </a:lnTo>
                                  <a:lnTo>
                                    <a:pt x="1077" y="259"/>
                                  </a:lnTo>
                                  <a:lnTo>
                                    <a:pt x="999" y="296"/>
                                  </a:lnTo>
                                  <a:lnTo>
                                    <a:pt x="923" y="338"/>
                                  </a:lnTo>
                                  <a:lnTo>
                                    <a:pt x="848" y="384"/>
                                  </a:lnTo>
                                  <a:lnTo>
                                    <a:pt x="776" y="435"/>
                                  </a:lnTo>
                                  <a:lnTo>
                                    <a:pt x="705" y="490"/>
                                  </a:lnTo>
                                  <a:lnTo>
                                    <a:pt x="637" y="549"/>
                                  </a:lnTo>
                                  <a:lnTo>
                                    <a:pt x="573" y="613"/>
                                  </a:lnTo>
                                  <a:lnTo>
                                    <a:pt x="511" y="682"/>
                                  </a:lnTo>
                                  <a:lnTo>
                                    <a:pt x="452" y="755"/>
                                  </a:lnTo>
                                  <a:lnTo>
                                    <a:pt x="397" y="832"/>
                                  </a:lnTo>
                                  <a:lnTo>
                                    <a:pt x="346" y="914"/>
                                  </a:lnTo>
                                  <a:lnTo>
                                    <a:pt x="300" y="1000"/>
                                  </a:lnTo>
                                  <a:lnTo>
                                    <a:pt x="258" y="1090"/>
                                  </a:lnTo>
                                  <a:lnTo>
                                    <a:pt x="220" y="1185"/>
                                  </a:lnTo>
                                  <a:lnTo>
                                    <a:pt x="186" y="1284"/>
                                  </a:lnTo>
                                  <a:lnTo>
                                    <a:pt x="159" y="1389"/>
                                  </a:lnTo>
                                  <a:lnTo>
                                    <a:pt x="137" y="1497"/>
                                  </a:lnTo>
                                  <a:lnTo>
                                    <a:pt x="119" y="1610"/>
                                  </a:lnTo>
                                  <a:lnTo>
                                    <a:pt x="108" y="1727"/>
                                  </a:lnTo>
                                  <a:lnTo>
                                    <a:pt x="103" y="1849"/>
                                  </a:lnTo>
                                  <a:lnTo>
                                    <a:pt x="106" y="1976"/>
                                  </a:lnTo>
                                  <a:lnTo>
                                    <a:pt x="114" y="2106"/>
                                  </a:lnTo>
                                  <a:lnTo>
                                    <a:pt x="128" y="2242"/>
                                  </a:lnTo>
                                  <a:lnTo>
                                    <a:pt x="151" y="2382"/>
                                  </a:lnTo>
                                  <a:lnTo>
                                    <a:pt x="182" y="2526"/>
                                  </a:lnTo>
                                  <a:lnTo>
                                    <a:pt x="202" y="2652"/>
                                  </a:lnTo>
                                  <a:lnTo>
                                    <a:pt x="225" y="2775"/>
                                  </a:lnTo>
                                  <a:lnTo>
                                    <a:pt x="250" y="2896"/>
                                  </a:lnTo>
                                  <a:lnTo>
                                    <a:pt x="278" y="3013"/>
                                  </a:lnTo>
                                  <a:lnTo>
                                    <a:pt x="307" y="3127"/>
                                  </a:lnTo>
                                  <a:lnTo>
                                    <a:pt x="339" y="3238"/>
                                  </a:lnTo>
                                  <a:lnTo>
                                    <a:pt x="373" y="3347"/>
                                  </a:lnTo>
                                  <a:lnTo>
                                    <a:pt x="408" y="3451"/>
                                  </a:lnTo>
                                  <a:lnTo>
                                    <a:pt x="445" y="3553"/>
                                  </a:lnTo>
                                  <a:lnTo>
                                    <a:pt x="484" y="3651"/>
                                  </a:lnTo>
                                  <a:lnTo>
                                    <a:pt x="524" y="3746"/>
                                  </a:lnTo>
                                  <a:lnTo>
                                    <a:pt x="566" y="3837"/>
                                  </a:lnTo>
                                  <a:lnTo>
                                    <a:pt x="610" y="3925"/>
                                  </a:lnTo>
                                  <a:lnTo>
                                    <a:pt x="655" y="4009"/>
                                  </a:lnTo>
                                  <a:lnTo>
                                    <a:pt x="701" y="4088"/>
                                  </a:lnTo>
                                  <a:lnTo>
                                    <a:pt x="750" y="4164"/>
                                  </a:lnTo>
                                  <a:lnTo>
                                    <a:pt x="798" y="4236"/>
                                  </a:lnTo>
                                  <a:lnTo>
                                    <a:pt x="849" y="4305"/>
                                  </a:lnTo>
                                  <a:lnTo>
                                    <a:pt x="900" y="4369"/>
                                  </a:lnTo>
                                  <a:lnTo>
                                    <a:pt x="954" y="4428"/>
                                  </a:lnTo>
                                  <a:lnTo>
                                    <a:pt x="1007" y="4484"/>
                                  </a:lnTo>
                                  <a:lnTo>
                                    <a:pt x="1062" y="4535"/>
                                  </a:lnTo>
                                  <a:lnTo>
                                    <a:pt x="1117" y="4582"/>
                                  </a:lnTo>
                                  <a:lnTo>
                                    <a:pt x="1173" y="4624"/>
                                  </a:lnTo>
                                  <a:lnTo>
                                    <a:pt x="1230" y="4661"/>
                                  </a:lnTo>
                                  <a:lnTo>
                                    <a:pt x="1288" y="4693"/>
                                  </a:lnTo>
                                  <a:lnTo>
                                    <a:pt x="1347" y="4722"/>
                                  </a:lnTo>
                                  <a:lnTo>
                                    <a:pt x="1406" y="4744"/>
                                  </a:lnTo>
                                  <a:lnTo>
                                    <a:pt x="1466" y="4762"/>
                                  </a:lnTo>
                                  <a:lnTo>
                                    <a:pt x="1525" y="4775"/>
                                  </a:lnTo>
                                  <a:lnTo>
                                    <a:pt x="1586" y="4783"/>
                                  </a:lnTo>
                                  <a:lnTo>
                                    <a:pt x="1647" y="47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4">
                                <a:lumMod val="60000"/>
                                <a:lumOff val="40000"/>
                                <a:alpha val="53999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112"/>
                          <wps:cNvSpPr>
                            <a:spLocks noEditPoints="1"/>
                          </wps:cNvSpPr>
                          <wps:spPr bwMode="auto">
                            <a:xfrm rot="21218401">
                              <a:off x="6658" y="5878"/>
                              <a:ext cx="960" cy="1223"/>
                            </a:xfrm>
                            <a:custGeom>
                              <a:avLst/>
                              <a:gdLst>
                                <a:gd name="T0" fmla="*/ 908 w 2725"/>
                                <a:gd name="T1" fmla="*/ 8 h 3753"/>
                                <a:gd name="T2" fmla="*/ 1240 w 2725"/>
                                <a:gd name="T3" fmla="*/ 124 h 3753"/>
                                <a:gd name="T4" fmla="*/ 1581 w 2725"/>
                                <a:gd name="T5" fmla="*/ 361 h 3753"/>
                                <a:gd name="T6" fmla="*/ 1912 w 2725"/>
                                <a:gd name="T7" fmla="*/ 693 h 3753"/>
                                <a:gd name="T8" fmla="*/ 2215 w 2725"/>
                                <a:gd name="T9" fmla="*/ 1099 h 3753"/>
                                <a:gd name="T10" fmla="*/ 2476 w 2725"/>
                                <a:gd name="T11" fmla="*/ 1554 h 3753"/>
                                <a:gd name="T12" fmla="*/ 2659 w 2725"/>
                                <a:gd name="T13" fmla="*/ 2027 h 3753"/>
                                <a:gd name="T14" fmla="*/ 2724 w 2725"/>
                                <a:gd name="T15" fmla="*/ 2454 h 3753"/>
                                <a:gd name="T16" fmla="*/ 2691 w 2725"/>
                                <a:gd name="T17" fmla="*/ 2827 h 3753"/>
                                <a:gd name="T18" fmla="*/ 2566 w 2725"/>
                                <a:gd name="T19" fmla="*/ 3143 h 3753"/>
                                <a:gd name="T20" fmla="*/ 2358 w 2725"/>
                                <a:gd name="T21" fmla="*/ 3397 h 3753"/>
                                <a:gd name="T22" fmla="*/ 2072 w 2725"/>
                                <a:gd name="T23" fmla="*/ 3590 h 3753"/>
                                <a:gd name="T24" fmla="*/ 1717 w 2725"/>
                                <a:gd name="T25" fmla="*/ 3717 h 3753"/>
                                <a:gd name="T26" fmla="*/ 1376 w 2725"/>
                                <a:gd name="T27" fmla="*/ 3753 h 3753"/>
                                <a:gd name="T28" fmla="*/ 1036 w 2725"/>
                                <a:gd name="T29" fmla="*/ 3698 h 3753"/>
                                <a:gd name="T30" fmla="*/ 721 w 2725"/>
                                <a:gd name="T31" fmla="*/ 3549 h 3753"/>
                                <a:gd name="T32" fmla="*/ 443 w 2725"/>
                                <a:gd name="T33" fmla="*/ 3299 h 3753"/>
                                <a:gd name="T34" fmla="*/ 225 w 2725"/>
                                <a:gd name="T35" fmla="*/ 2944 h 3753"/>
                                <a:gd name="T36" fmla="*/ 82 w 2725"/>
                                <a:gd name="T37" fmla="*/ 2481 h 3753"/>
                                <a:gd name="T38" fmla="*/ 14 w 2725"/>
                                <a:gd name="T39" fmla="*/ 1943 h 3753"/>
                                <a:gd name="T40" fmla="*/ 1 w 2725"/>
                                <a:gd name="T41" fmla="*/ 1444 h 3753"/>
                                <a:gd name="T42" fmla="*/ 44 w 2725"/>
                                <a:gd name="T43" fmla="*/ 999 h 3753"/>
                                <a:gd name="T44" fmla="*/ 139 w 2725"/>
                                <a:gd name="T45" fmla="*/ 622 h 3753"/>
                                <a:gd name="T46" fmla="*/ 282 w 2725"/>
                                <a:gd name="T47" fmla="*/ 321 h 3753"/>
                                <a:gd name="T48" fmla="*/ 474 w 2725"/>
                                <a:gd name="T49" fmla="*/ 111 h 3753"/>
                                <a:gd name="T50" fmla="*/ 696 w 2725"/>
                                <a:gd name="T51" fmla="*/ 274 h 3753"/>
                                <a:gd name="T52" fmla="*/ 971 w 2725"/>
                                <a:gd name="T53" fmla="*/ 275 h 3753"/>
                                <a:gd name="T54" fmla="*/ 1264 w 2725"/>
                                <a:gd name="T55" fmla="*/ 394 h 3753"/>
                                <a:gd name="T56" fmla="*/ 1561 w 2725"/>
                                <a:gd name="T57" fmla="*/ 613 h 3753"/>
                                <a:gd name="T58" fmla="*/ 1845 w 2725"/>
                                <a:gd name="T59" fmla="*/ 913 h 3753"/>
                                <a:gd name="T60" fmla="*/ 2104 w 2725"/>
                                <a:gd name="T61" fmla="*/ 1273 h 3753"/>
                                <a:gd name="T62" fmla="*/ 2322 w 2725"/>
                                <a:gd name="T63" fmla="*/ 1676 h 3753"/>
                                <a:gd name="T64" fmla="*/ 2493 w 2725"/>
                                <a:gd name="T65" fmla="*/ 2095 h 3753"/>
                                <a:gd name="T66" fmla="*/ 2569 w 2725"/>
                                <a:gd name="T67" fmla="*/ 2484 h 3753"/>
                                <a:gd name="T68" fmla="*/ 2543 w 2725"/>
                                <a:gd name="T69" fmla="*/ 2830 h 3753"/>
                                <a:gd name="T70" fmla="*/ 2424 w 2725"/>
                                <a:gd name="T71" fmla="*/ 3127 h 3753"/>
                                <a:gd name="T72" fmla="*/ 2225 w 2725"/>
                                <a:gd name="T73" fmla="*/ 3367 h 3753"/>
                                <a:gd name="T74" fmla="*/ 1958 w 2725"/>
                                <a:gd name="T75" fmla="*/ 3542 h 3753"/>
                                <a:gd name="T76" fmla="*/ 1642 w 2725"/>
                                <a:gd name="T77" fmla="*/ 3644 h 3753"/>
                                <a:gd name="T78" fmla="*/ 1328 w 2725"/>
                                <a:gd name="T79" fmla="*/ 3659 h 3753"/>
                                <a:gd name="T80" fmla="*/ 1010 w 2725"/>
                                <a:gd name="T81" fmla="*/ 3590 h 3753"/>
                                <a:gd name="T82" fmla="*/ 709 w 2725"/>
                                <a:gd name="T83" fmla="*/ 3429 h 3753"/>
                                <a:gd name="T84" fmla="*/ 448 w 2725"/>
                                <a:gd name="T85" fmla="*/ 3170 h 3753"/>
                                <a:gd name="T86" fmla="*/ 251 w 2725"/>
                                <a:gd name="T87" fmla="*/ 2803 h 3753"/>
                                <a:gd name="T88" fmla="*/ 141 w 2725"/>
                                <a:gd name="T89" fmla="*/ 2323 h 3753"/>
                                <a:gd name="T90" fmla="*/ 96 w 2725"/>
                                <a:gd name="T91" fmla="*/ 1844 h 3753"/>
                                <a:gd name="T92" fmla="*/ 98 w 2725"/>
                                <a:gd name="T93" fmla="*/ 1420 h 3753"/>
                                <a:gd name="T94" fmla="*/ 152 w 2725"/>
                                <a:gd name="T95" fmla="*/ 1047 h 3753"/>
                                <a:gd name="T96" fmla="*/ 250 w 2725"/>
                                <a:gd name="T97" fmla="*/ 735 h 3753"/>
                                <a:gd name="T98" fmla="*/ 391 w 2725"/>
                                <a:gd name="T99" fmla="*/ 494 h 3753"/>
                                <a:gd name="T100" fmla="*/ 572 w 2725"/>
                                <a:gd name="T101" fmla="*/ 330 h 37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2725" h="3753">
                                  <a:moveTo>
                                    <a:pt x="659" y="17"/>
                                  </a:moveTo>
                                  <a:lnTo>
                                    <a:pt x="720" y="6"/>
                                  </a:lnTo>
                                  <a:lnTo>
                                    <a:pt x="781" y="0"/>
                                  </a:lnTo>
                                  <a:lnTo>
                                    <a:pt x="844" y="1"/>
                                  </a:lnTo>
                                  <a:lnTo>
                                    <a:pt x="908" y="8"/>
                                  </a:lnTo>
                                  <a:lnTo>
                                    <a:pt x="974" y="21"/>
                                  </a:lnTo>
                                  <a:lnTo>
                                    <a:pt x="1039" y="39"/>
                                  </a:lnTo>
                                  <a:lnTo>
                                    <a:pt x="1105" y="63"/>
                                  </a:lnTo>
                                  <a:lnTo>
                                    <a:pt x="1173" y="91"/>
                                  </a:lnTo>
                                  <a:lnTo>
                                    <a:pt x="1240" y="124"/>
                                  </a:lnTo>
                                  <a:lnTo>
                                    <a:pt x="1308" y="163"/>
                                  </a:lnTo>
                                  <a:lnTo>
                                    <a:pt x="1377" y="206"/>
                                  </a:lnTo>
                                  <a:lnTo>
                                    <a:pt x="1444" y="253"/>
                                  </a:lnTo>
                                  <a:lnTo>
                                    <a:pt x="1513" y="306"/>
                                  </a:lnTo>
                                  <a:lnTo>
                                    <a:pt x="1581" y="361"/>
                                  </a:lnTo>
                                  <a:lnTo>
                                    <a:pt x="1648" y="420"/>
                                  </a:lnTo>
                                  <a:lnTo>
                                    <a:pt x="1715" y="483"/>
                                  </a:lnTo>
                                  <a:lnTo>
                                    <a:pt x="1781" y="550"/>
                                  </a:lnTo>
                                  <a:lnTo>
                                    <a:pt x="1848" y="621"/>
                                  </a:lnTo>
                                  <a:lnTo>
                                    <a:pt x="1912" y="693"/>
                                  </a:lnTo>
                                  <a:lnTo>
                                    <a:pt x="1976" y="769"/>
                                  </a:lnTo>
                                  <a:lnTo>
                                    <a:pt x="2037" y="848"/>
                                  </a:lnTo>
                                  <a:lnTo>
                                    <a:pt x="2099" y="930"/>
                                  </a:lnTo>
                                  <a:lnTo>
                                    <a:pt x="2158" y="1012"/>
                                  </a:lnTo>
                                  <a:lnTo>
                                    <a:pt x="2215" y="1099"/>
                                  </a:lnTo>
                                  <a:lnTo>
                                    <a:pt x="2272" y="1187"/>
                                  </a:lnTo>
                                  <a:lnTo>
                                    <a:pt x="2326" y="1277"/>
                                  </a:lnTo>
                                  <a:lnTo>
                                    <a:pt x="2378" y="1368"/>
                                  </a:lnTo>
                                  <a:lnTo>
                                    <a:pt x="2429" y="1460"/>
                                  </a:lnTo>
                                  <a:lnTo>
                                    <a:pt x="2476" y="1554"/>
                                  </a:lnTo>
                                  <a:lnTo>
                                    <a:pt x="2521" y="1650"/>
                                  </a:lnTo>
                                  <a:lnTo>
                                    <a:pt x="2564" y="1745"/>
                                  </a:lnTo>
                                  <a:lnTo>
                                    <a:pt x="2603" y="1841"/>
                                  </a:lnTo>
                                  <a:lnTo>
                                    <a:pt x="2634" y="1935"/>
                                  </a:lnTo>
                                  <a:lnTo>
                                    <a:pt x="2659" y="2027"/>
                                  </a:lnTo>
                                  <a:lnTo>
                                    <a:pt x="2680" y="2116"/>
                                  </a:lnTo>
                                  <a:lnTo>
                                    <a:pt x="2698" y="2204"/>
                                  </a:lnTo>
                                  <a:lnTo>
                                    <a:pt x="2711" y="2289"/>
                                  </a:lnTo>
                                  <a:lnTo>
                                    <a:pt x="2719" y="2373"/>
                                  </a:lnTo>
                                  <a:lnTo>
                                    <a:pt x="2724" y="2454"/>
                                  </a:lnTo>
                                  <a:lnTo>
                                    <a:pt x="2725" y="2533"/>
                                  </a:lnTo>
                                  <a:lnTo>
                                    <a:pt x="2723" y="2610"/>
                                  </a:lnTo>
                                  <a:lnTo>
                                    <a:pt x="2716" y="2684"/>
                                  </a:lnTo>
                                  <a:lnTo>
                                    <a:pt x="2705" y="2757"/>
                                  </a:lnTo>
                                  <a:lnTo>
                                    <a:pt x="2691" y="2827"/>
                                  </a:lnTo>
                                  <a:lnTo>
                                    <a:pt x="2673" y="2894"/>
                                  </a:lnTo>
                                  <a:lnTo>
                                    <a:pt x="2652" y="2960"/>
                                  </a:lnTo>
                                  <a:lnTo>
                                    <a:pt x="2627" y="3023"/>
                                  </a:lnTo>
                                  <a:lnTo>
                                    <a:pt x="2598" y="3084"/>
                                  </a:lnTo>
                                  <a:lnTo>
                                    <a:pt x="2566" y="3143"/>
                                  </a:lnTo>
                                  <a:lnTo>
                                    <a:pt x="2531" y="3198"/>
                                  </a:lnTo>
                                  <a:lnTo>
                                    <a:pt x="2493" y="3252"/>
                                  </a:lnTo>
                                  <a:lnTo>
                                    <a:pt x="2451" y="3303"/>
                                  </a:lnTo>
                                  <a:lnTo>
                                    <a:pt x="2406" y="3351"/>
                                  </a:lnTo>
                                  <a:lnTo>
                                    <a:pt x="2358" y="3397"/>
                                  </a:lnTo>
                                  <a:lnTo>
                                    <a:pt x="2307" y="3441"/>
                                  </a:lnTo>
                                  <a:lnTo>
                                    <a:pt x="2252" y="3483"/>
                                  </a:lnTo>
                                  <a:lnTo>
                                    <a:pt x="2195" y="3520"/>
                                  </a:lnTo>
                                  <a:lnTo>
                                    <a:pt x="2135" y="3557"/>
                                  </a:lnTo>
                                  <a:lnTo>
                                    <a:pt x="2072" y="3590"/>
                                  </a:lnTo>
                                  <a:lnTo>
                                    <a:pt x="2007" y="3621"/>
                                  </a:lnTo>
                                  <a:lnTo>
                                    <a:pt x="1938" y="3648"/>
                                  </a:lnTo>
                                  <a:lnTo>
                                    <a:pt x="1867" y="3674"/>
                                  </a:lnTo>
                                  <a:lnTo>
                                    <a:pt x="1793" y="3697"/>
                                  </a:lnTo>
                                  <a:lnTo>
                                    <a:pt x="1717" y="3717"/>
                                  </a:lnTo>
                                  <a:lnTo>
                                    <a:pt x="1650" y="3731"/>
                                  </a:lnTo>
                                  <a:lnTo>
                                    <a:pt x="1581" y="3742"/>
                                  </a:lnTo>
                                  <a:lnTo>
                                    <a:pt x="1512" y="3749"/>
                                  </a:lnTo>
                                  <a:lnTo>
                                    <a:pt x="1443" y="3753"/>
                                  </a:lnTo>
                                  <a:lnTo>
                                    <a:pt x="1376" y="3753"/>
                                  </a:lnTo>
                                  <a:lnTo>
                                    <a:pt x="1307" y="3750"/>
                                  </a:lnTo>
                                  <a:lnTo>
                                    <a:pt x="1238" y="3743"/>
                                  </a:lnTo>
                                  <a:lnTo>
                                    <a:pt x="1170" y="3731"/>
                                  </a:lnTo>
                                  <a:lnTo>
                                    <a:pt x="1103" y="3717"/>
                                  </a:lnTo>
                                  <a:lnTo>
                                    <a:pt x="1036" y="3698"/>
                                  </a:lnTo>
                                  <a:lnTo>
                                    <a:pt x="971" y="3677"/>
                                  </a:lnTo>
                                  <a:lnTo>
                                    <a:pt x="907" y="3651"/>
                                  </a:lnTo>
                                  <a:lnTo>
                                    <a:pt x="843" y="3620"/>
                                  </a:lnTo>
                                  <a:lnTo>
                                    <a:pt x="781" y="3587"/>
                                  </a:lnTo>
                                  <a:lnTo>
                                    <a:pt x="721" y="3549"/>
                                  </a:lnTo>
                                  <a:lnTo>
                                    <a:pt x="662" y="3506"/>
                                  </a:lnTo>
                                  <a:lnTo>
                                    <a:pt x="604" y="3461"/>
                                  </a:lnTo>
                                  <a:lnTo>
                                    <a:pt x="549" y="3412"/>
                                  </a:lnTo>
                                  <a:lnTo>
                                    <a:pt x="496" y="3357"/>
                                  </a:lnTo>
                                  <a:lnTo>
                                    <a:pt x="443" y="3299"/>
                                  </a:lnTo>
                                  <a:lnTo>
                                    <a:pt x="395" y="3236"/>
                                  </a:lnTo>
                                  <a:lnTo>
                                    <a:pt x="349" y="3170"/>
                                  </a:lnTo>
                                  <a:lnTo>
                                    <a:pt x="305" y="3099"/>
                                  </a:lnTo>
                                  <a:lnTo>
                                    <a:pt x="263" y="3023"/>
                                  </a:lnTo>
                                  <a:lnTo>
                                    <a:pt x="225" y="2944"/>
                                  </a:lnTo>
                                  <a:lnTo>
                                    <a:pt x="190" y="2861"/>
                                  </a:lnTo>
                                  <a:lnTo>
                                    <a:pt x="158" y="2772"/>
                                  </a:lnTo>
                                  <a:lnTo>
                                    <a:pt x="128" y="2680"/>
                                  </a:lnTo>
                                  <a:lnTo>
                                    <a:pt x="103" y="2583"/>
                                  </a:lnTo>
                                  <a:lnTo>
                                    <a:pt x="82" y="2481"/>
                                  </a:lnTo>
                                  <a:lnTo>
                                    <a:pt x="63" y="2374"/>
                                  </a:lnTo>
                                  <a:lnTo>
                                    <a:pt x="49" y="2264"/>
                                  </a:lnTo>
                                  <a:lnTo>
                                    <a:pt x="36" y="2155"/>
                                  </a:lnTo>
                                  <a:lnTo>
                                    <a:pt x="24" y="2049"/>
                                  </a:lnTo>
                                  <a:lnTo>
                                    <a:pt x="14" y="1943"/>
                                  </a:lnTo>
                                  <a:lnTo>
                                    <a:pt x="7" y="1839"/>
                                  </a:lnTo>
                                  <a:lnTo>
                                    <a:pt x="2" y="1737"/>
                                  </a:lnTo>
                                  <a:lnTo>
                                    <a:pt x="0" y="1638"/>
                                  </a:lnTo>
                                  <a:lnTo>
                                    <a:pt x="0" y="1539"/>
                                  </a:lnTo>
                                  <a:lnTo>
                                    <a:pt x="1" y="1444"/>
                                  </a:lnTo>
                                  <a:lnTo>
                                    <a:pt x="6" y="1350"/>
                                  </a:lnTo>
                                  <a:lnTo>
                                    <a:pt x="12" y="1259"/>
                                  </a:lnTo>
                                  <a:lnTo>
                                    <a:pt x="20" y="1170"/>
                                  </a:lnTo>
                                  <a:lnTo>
                                    <a:pt x="31" y="1084"/>
                                  </a:lnTo>
                                  <a:lnTo>
                                    <a:pt x="44" y="999"/>
                                  </a:lnTo>
                                  <a:lnTo>
                                    <a:pt x="58" y="918"/>
                                  </a:lnTo>
                                  <a:lnTo>
                                    <a:pt x="76" y="840"/>
                                  </a:lnTo>
                                  <a:lnTo>
                                    <a:pt x="95" y="764"/>
                                  </a:lnTo>
                                  <a:lnTo>
                                    <a:pt x="115" y="692"/>
                                  </a:lnTo>
                                  <a:lnTo>
                                    <a:pt x="139" y="622"/>
                                  </a:lnTo>
                                  <a:lnTo>
                                    <a:pt x="164" y="554"/>
                                  </a:lnTo>
                                  <a:lnTo>
                                    <a:pt x="190" y="491"/>
                                  </a:lnTo>
                                  <a:lnTo>
                                    <a:pt x="219" y="431"/>
                                  </a:lnTo>
                                  <a:lnTo>
                                    <a:pt x="250" y="374"/>
                                  </a:lnTo>
                                  <a:lnTo>
                                    <a:pt x="282" y="321"/>
                                  </a:lnTo>
                                  <a:lnTo>
                                    <a:pt x="317" y="272"/>
                                  </a:lnTo>
                                  <a:lnTo>
                                    <a:pt x="353" y="226"/>
                                  </a:lnTo>
                                  <a:lnTo>
                                    <a:pt x="391" y="184"/>
                                  </a:lnTo>
                                  <a:lnTo>
                                    <a:pt x="432" y="146"/>
                                  </a:lnTo>
                                  <a:lnTo>
                                    <a:pt x="474" y="111"/>
                                  </a:lnTo>
                                  <a:lnTo>
                                    <a:pt x="518" y="82"/>
                                  </a:lnTo>
                                  <a:lnTo>
                                    <a:pt x="563" y="56"/>
                                  </a:lnTo>
                                  <a:lnTo>
                                    <a:pt x="611" y="34"/>
                                  </a:lnTo>
                                  <a:lnTo>
                                    <a:pt x="659" y="17"/>
                                  </a:lnTo>
                                  <a:close/>
                                  <a:moveTo>
                                    <a:pt x="696" y="274"/>
                                  </a:moveTo>
                                  <a:lnTo>
                                    <a:pt x="749" y="264"/>
                                  </a:lnTo>
                                  <a:lnTo>
                                    <a:pt x="803" y="259"/>
                                  </a:lnTo>
                                  <a:lnTo>
                                    <a:pt x="859" y="259"/>
                                  </a:lnTo>
                                  <a:lnTo>
                                    <a:pt x="914" y="265"/>
                                  </a:lnTo>
                                  <a:lnTo>
                                    <a:pt x="971" y="275"/>
                                  </a:lnTo>
                                  <a:lnTo>
                                    <a:pt x="1028" y="290"/>
                                  </a:lnTo>
                                  <a:lnTo>
                                    <a:pt x="1087" y="310"/>
                                  </a:lnTo>
                                  <a:lnTo>
                                    <a:pt x="1146" y="334"/>
                                  </a:lnTo>
                                  <a:lnTo>
                                    <a:pt x="1205" y="362"/>
                                  </a:lnTo>
                                  <a:lnTo>
                                    <a:pt x="1264" y="394"/>
                                  </a:lnTo>
                                  <a:lnTo>
                                    <a:pt x="1323" y="431"/>
                                  </a:lnTo>
                                  <a:lnTo>
                                    <a:pt x="1383" y="471"/>
                                  </a:lnTo>
                                  <a:lnTo>
                                    <a:pt x="1442" y="515"/>
                                  </a:lnTo>
                                  <a:lnTo>
                                    <a:pt x="1501" y="563"/>
                                  </a:lnTo>
                                  <a:lnTo>
                                    <a:pt x="1561" y="613"/>
                                  </a:lnTo>
                                  <a:lnTo>
                                    <a:pt x="1619" y="668"/>
                                  </a:lnTo>
                                  <a:lnTo>
                                    <a:pt x="1677" y="725"/>
                                  </a:lnTo>
                                  <a:lnTo>
                                    <a:pt x="1734" y="785"/>
                                  </a:lnTo>
                                  <a:lnTo>
                                    <a:pt x="1790" y="848"/>
                                  </a:lnTo>
                                  <a:lnTo>
                                    <a:pt x="1845" y="913"/>
                                  </a:lnTo>
                                  <a:lnTo>
                                    <a:pt x="1900" y="981"/>
                                  </a:lnTo>
                                  <a:lnTo>
                                    <a:pt x="1952" y="1050"/>
                                  </a:lnTo>
                                  <a:lnTo>
                                    <a:pt x="2004" y="1123"/>
                                  </a:lnTo>
                                  <a:lnTo>
                                    <a:pt x="2055" y="1197"/>
                                  </a:lnTo>
                                  <a:lnTo>
                                    <a:pt x="2104" y="1273"/>
                                  </a:lnTo>
                                  <a:lnTo>
                                    <a:pt x="2151" y="1350"/>
                                  </a:lnTo>
                                  <a:lnTo>
                                    <a:pt x="2196" y="1429"/>
                                  </a:lnTo>
                                  <a:lnTo>
                                    <a:pt x="2240" y="1510"/>
                                  </a:lnTo>
                                  <a:lnTo>
                                    <a:pt x="2282" y="1593"/>
                                  </a:lnTo>
                                  <a:lnTo>
                                    <a:pt x="2322" y="1676"/>
                                  </a:lnTo>
                                  <a:lnTo>
                                    <a:pt x="2359" y="1758"/>
                                  </a:lnTo>
                                  <a:lnTo>
                                    <a:pt x="2393" y="1844"/>
                                  </a:lnTo>
                                  <a:lnTo>
                                    <a:pt x="2431" y="1929"/>
                                  </a:lnTo>
                                  <a:lnTo>
                                    <a:pt x="2464" y="2012"/>
                                  </a:lnTo>
                                  <a:lnTo>
                                    <a:pt x="2493" y="2095"/>
                                  </a:lnTo>
                                  <a:lnTo>
                                    <a:pt x="2518" y="2175"/>
                                  </a:lnTo>
                                  <a:lnTo>
                                    <a:pt x="2537" y="2255"/>
                                  </a:lnTo>
                                  <a:lnTo>
                                    <a:pt x="2552" y="2333"/>
                                  </a:lnTo>
                                  <a:lnTo>
                                    <a:pt x="2563" y="2409"/>
                                  </a:lnTo>
                                  <a:lnTo>
                                    <a:pt x="2569" y="2484"/>
                                  </a:lnTo>
                                  <a:lnTo>
                                    <a:pt x="2571" y="2557"/>
                                  </a:lnTo>
                                  <a:lnTo>
                                    <a:pt x="2570" y="2628"/>
                                  </a:lnTo>
                                  <a:lnTo>
                                    <a:pt x="2564" y="2698"/>
                                  </a:lnTo>
                                  <a:lnTo>
                                    <a:pt x="2556" y="2765"/>
                                  </a:lnTo>
                                  <a:lnTo>
                                    <a:pt x="2543" y="2830"/>
                                  </a:lnTo>
                                  <a:lnTo>
                                    <a:pt x="2525" y="2894"/>
                                  </a:lnTo>
                                  <a:lnTo>
                                    <a:pt x="2505" y="2956"/>
                                  </a:lnTo>
                                  <a:lnTo>
                                    <a:pt x="2481" y="3015"/>
                                  </a:lnTo>
                                  <a:lnTo>
                                    <a:pt x="2454" y="3072"/>
                                  </a:lnTo>
                                  <a:lnTo>
                                    <a:pt x="2424" y="3127"/>
                                  </a:lnTo>
                                  <a:lnTo>
                                    <a:pt x="2390" y="3179"/>
                                  </a:lnTo>
                                  <a:lnTo>
                                    <a:pt x="2353" y="3230"/>
                                  </a:lnTo>
                                  <a:lnTo>
                                    <a:pt x="2314" y="3278"/>
                                  </a:lnTo>
                                  <a:lnTo>
                                    <a:pt x="2271" y="3323"/>
                                  </a:lnTo>
                                  <a:lnTo>
                                    <a:pt x="2225" y="3367"/>
                                  </a:lnTo>
                                  <a:lnTo>
                                    <a:pt x="2176" y="3407"/>
                                  </a:lnTo>
                                  <a:lnTo>
                                    <a:pt x="2125" y="3445"/>
                                  </a:lnTo>
                                  <a:lnTo>
                                    <a:pt x="2072" y="3480"/>
                                  </a:lnTo>
                                  <a:lnTo>
                                    <a:pt x="2016" y="3512"/>
                                  </a:lnTo>
                                  <a:lnTo>
                                    <a:pt x="1958" y="3542"/>
                                  </a:lnTo>
                                  <a:lnTo>
                                    <a:pt x="1897" y="3569"/>
                                  </a:lnTo>
                                  <a:lnTo>
                                    <a:pt x="1835" y="3593"/>
                                  </a:lnTo>
                                  <a:lnTo>
                                    <a:pt x="1769" y="3614"/>
                                  </a:lnTo>
                                  <a:lnTo>
                                    <a:pt x="1702" y="3632"/>
                                  </a:lnTo>
                                  <a:lnTo>
                                    <a:pt x="1642" y="3644"/>
                                  </a:lnTo>
                                  <a:lnTo>
                                    <a:pt x="1581" y="3653"/>
                                  </a:lnTo>
                                  <a:lnTo>
                                    <a:pt x="1519" y="3660"/>
                                  </a:lnTo>
                                  <a:lnTo>
                                    <a:pt x="1456" y="3663"/>
                                  </a:lnTo>
                                  <a:lnTo>
                                    <a:pt x="1392" y="3663"/>
                                  </a:lnTo>
                                  <a:lnTo>
                                    <a:pt x="1328" y="3659"/>
                                  </a:lnTo>
                                  <a:lnTo>
                                    <a:pt x="1264" y="3652"/>
                                  </a:lnTo>
                                  <a:lnTo>
                                    <a:pt x="1200" y="3642"/>
                                  </a:lnTo>
                                  <a:lnTo>
                                    <a:pt x="1137" y="3628"/>
                                  </a:lnTo>
                                  <a:lnTo>
                                    <a:pt x="1073" y="3612"/>
                                  </a:lnTo>
                                  <a:lnTo>
                                    <a:pt x="1010" y="3590"/>
                                  </a:lnTo>
                                  <a:lnTo>
                                    <a:pt x="948" y="3565"/>
                                  </a:lnTo>
                                  <a:lnTo>
                                    <a:pt x="886" y="3537"/>
                                  </a:lnTo>
                                  <a:lnTo>
                                    <a:pt x="825" y="3505"/>
                                  </a:lnTo>
                                  <a:lnTo>
                                    <a:pt x="767" y="3470"/>
                                  </a:lnTo>
                                  <a:lnTo>
                                    <a:pt x="709" y="3429"/>
                                  </a:lnTo>
                                  <a:lnTo>
                                    <a:pt x="653" y="3385"/>
                                  </a:lnTo>
                                  <a:lnTo>
                                    <a:pt x="599" y="3338"/>
                                  </a:lnTo>
                                  <a:lnTo>
                                    <a:pt x="547" y="3286"/>
                                  </a:lnTo>
                                  <a:lnTo>
                                    <a:pt x="496" y="3229"/>
                                  </a:lnTo>
                                  <a:lnTo>
                                    <a:pt x="448" y="3170"/>
                                  </a:lnTo>
                                  <a:lnTo>
                                    <a:pt x="403" y="3105"/>
                                  </a:lnTo>
                                  <a:lnTo>
                                    <a:pt x="360" y="3036"/>
                                  </a:lnTo>
                                  <a:lnTo>
                                    <a:pt x="321" y="2963"/>
                                  </a:lnTo>
                                  <a:lnTo>
                                    <a:pt x="285" y="2886"/>
                                  </a:lnTo>
                                  <a:lnTo>
                                    <a:pt x="251" y="2803"/>
                                  </a:lnTo>
                                  <a:lnTo>
                                    <a:pt x="222" y="2716"/>
                                  </a:lnTo>
                                  <a:lnTo>
                                    <a:pt x="196" y="2625"/>
                                  </a:lnTo>
                                  <a:lnTo>
                                    <a:pt x="173" y="2529"/>
                                  </a:lnTo>
                                  <a:lnTo>
                                    <a:pt x="155" y="2429"/>
                                  </a:lnTo>
                                  <a:lnTo>
                                    <a:pt x="141" y="2323"/>
                                  </a:lnTo>
                                  <a:lnTo>
                                    <a:pt x="132" y="2213"/>
                                  </a:lnTo>
                                  <a:lnTo>
                                    <a:pt x="119" y="2118"/>
                                  </a:lnTo>
                                  <a:lnTo>
                                    <a:pt x="109" y="2026"/>
                                  </a:lnTo>
                                  <a:lnTo>
                                    <a:pt x="101" y="1934"/>
                                  </a:lnTo>
                                  <a:lnTo>
                                    <a:pt x="96" y="1844"/>
                                  </a:lnTo>
                                  <a:lnTo>
                                    <a:pt x="92" y="1755"/>
                                  </a:lnTo>
                                  <a:lnTo>
                                    <a:pt x="90" y="1669"/>
                                  </a:lnTo>
                                  <a:lnTo>
                                    <a:pt x="91" y="1583"/>
                                  </a:lnTo>
                                  <a:lnTo>
                                    <a:pt x="94" y="1500"/>
                                  </a:lnTo>
                                  <a:lnTo>
                                    <a:pt x="98" y="1420"/>
                                  </a:lnTo>
                                  <a:lnTo>
                                    <a:pt x="105" y="1340"/>
                                  </a:lnTo>
                                  <a:lnTo>
                                    <a:pt x="114" y="1264"/>
                                  </a:lnTo>
                                  <a:lnTo>
                                    <a:pt x="124" y="1189"/>
                                  </a:lnTo>
                                  <a:lnTo>
                                    <a:pt x="137" y="1117"/>
                                  </a:lnTo>
                                  <a:lnTo>
                                    <a:pt x="152" y="1047"/>
                                  </a:lnTo>
                                  <a:lnTo>
                                    <a:pt x="167" y="979"/>
                                  </a:lnTo>
                                  <a:lnTo>
                                    <a:pt x="185" y="914"/>
                                  </a:lnTo>
                                  <a:lnTo>
                                    <a:pt x="205" y="853"/>
                                  </a:lnTo>
                                  <a:lnTo>
                                    <a:pt x="226" y="792"/>
                                  </a:lnTo>
                                  <a:lnTo>
                                    <a:pt x="250" y="735"/>
                                  </a:lnTo>
                                  <a:lnTo>
                                    <a:pt x="275" y="681"/>
                                  </a:lnTo>
                                  <a:lnTo>
                                    <a:pt x="301" y="630"/>
                                  </a:lnTo>
                                  <a:lnTo>
                                    <a:pt x="330" y="581"/>
                                  </a:lnTo>
                                  <a:lnTo>
                                    <a:pt x="359" y="535"/>
                                  </a:lnTo>
                                  <a:lnTo>
                                    <a:pt x="391" y="494"/>
                                  </a:lnTo>
                                  <a:lnTo>
                                    <a:pt x="425" y="455"/>
                                  </a:lnTo>
                                  <a:lnTo>
                                    <a:pt x="459" y="418"/>
                                  </a:lnTo>
                                  <a:lnTo>
                                    <a:pt x="494" y="385"/>
                                  </a:lnTo>
                                  <a:lnTo>
                                    <a:pt x="532" y="356"/>
                                  </a:lnTo>
                                  <a:lnTo>
                                    <a:pt x="572" y="330"/>
                                  </a:lnTo>
                                  <a:lnTo>
                                    <a:pt x="612" y="308"/>
                                  </a:lnTo>
                                  <a:lnTo>
                                    <a:pt x="653" y="289"/>
                                  </a:lnTo>
                                  <a:lnTo>
                                    <a:pt x="696" y="2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60000"/>
                                <a:lumOff val="40000"/>
                                <a:alpha val="53999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5E5ABD" id="Group 96" o:spid="_x0000_s1026" style="position:absolute;margin-left:-1.9pt;margin-top:274.8pt;width:288.7pt;height:221.55pt;z-index:251760640" coordorigin="8436,6763" coordsize="5890,4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">
                <v:shape id="Freeform 97" o:spid="_x0000_s1027" style="position:absolute;left:8652;top:6610;width:839;height:1271;rotation:90;visibility:visible;mso-wrap-style:square;v-text-anchor:top" coordsize="1840,25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KWQsMA&#10;AADaAAAADwAAAGRycy9kb3ducmV2LnhtbESPzWrDMBCE74W+g9hCb7WcHIxxrITiEBIaKOSH9rpY&#10;W9vEWhlLsZ23rwKBHIeZ+YbJV5NpxUC9aywrmEUxCOLS6oYrBefT5iMF4TyyxtYyKbiRg9Xy9SXH&#10;TNuRDzQcfSUChF2GCmrvu0xKV9Zk0EW2Iw7en+0N+iD7SuoexwA3rZzHcSINNhwWauyoqKm8HK9G&#10;gfsuxst6+5Ouqz3a5GvLxTj7Ver9bfpcgPA0+Wf40d5pBQncr4Qb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1KWQsMAAADaAAAADwAAAAAAAAAAAAAAAACYAgAAZHJzL2Rv&#10;d25yZXYueG1sUEsFBgAAAAAEAAQA9QAAAIgDAAAAAA==&#10;" path="m446,2521r40,8l527,2533r43,-2l614,2528r44,-10l702,2507r45,-16l792,2472r46,-24l883,2424r47,-30l976,2362r46,-34l1067,2290r46,-40l1158,2207r45,-45l1247,2115r44,-49l1334,2014r41,-52l1417,1906r40,-55l1496,1792r38,-59l1571,1673r35,-62l1640,1549r32,-64l1703,1421r28,-64l1758,1292r21,-64l1795,1166r14,-60l1821,1046r10,-58l1837,933r3,-56l1840,824r-2,-51l1834,722r-7,-49l1818,626r-13,-46l1791,536r-17,-42l1755,452r-21,-39l1709,375r-25,-37l1655,304r-31,-33l1592,240r-34,-29l1521,183r-39,-26l1442,132r-43,-22l1355,90,1309,71,1260,53,1212,38,1160,25,1115,15,1068,8,1022,2,975,,928,,882,2,837,7r-46,7l746,25,701,36,657,52,613,70,570,90r-43,22l487,138r-40,29l408,197r-37,34l334,267r-34,39l267,349r-31,45l206,441r-28,51l153,547r-25,55l106,663,87,724,70,791,55,859,44,930r-10,75l25,1078r-9,73l10,1222r-4,70l2,1360r-1,68l,1494r2,64l4,1622r4,62l14,1743r7,59l31,1859r9,54l52,1967r12,50l78,2066r15,47l110,2158r19,43l148,2242r21,38l191,2316r23,33l239,2380r26,28l293,2434r27,24l350,2478r30,17l412,2510r34,11xm471,2348r35,7l543,2359r37,l618,2354r38,-6l695,2337r39,-13l774,2308r39,-19l854,2267r40,-25l934,2215r41,-29l1014,2154r40,-35l1093,2083r39,-38l1170,2004r38,-42l1246,1918r37,-46l1319,1824r35,-48l1387,1726r33,-52l1453,1622r30,-53l1513,1514r28,-55l1568,1403r24,-57l1616,1289r26,-57l1665,1176r19,-56l1700,1065r13,-54l1723,959r7,-51l1735,857r1,-50l1736,760r-5,-47l1725,668r-8,-45l1705,580r-13,-41l1675,498r-17,-38l1636,422r-22,-35l1589,354r-27,-33l1533,290r-31,-29l1470,234r-34,-26l1399,184r-38,-21l1322,143r-41,-18l1239,109,1195,94,1150,83r-41,-9l1068,67r-42,-3l983,61r-43,l897,64r-42,4l811,74,768,84,726,96r-43,14l640,126r-41,19l558,167r-40,25l479,218r-38,29l404,280r-34,35l335,353r-32,40l272,437r-28,46l217,533r-24,52l170,640r-20,58l133,760r-16,65l105,893r-9,71l89,1038r-9,64l74,1165r-6,63l65,1288r-2,60l61,1406r2,58l64,1520r3,55l72,1628r6,52l85,1731r8,48l103,1827r11,45l125,1916r13,42l154,1999r15,39l186,2074r18,35l223,2141r20,30l264,2200r23,27l310,2251r24,22l360,2293r26,17l414,2325r28,13l471,2348xe" fillcolor="#b6dde8 [1304]" stroked="f">
                  <v:fill opacity="35466f"/>
                  <v:path arrowok="t" o:connecttype="custom" o:connectlocs="280,1268;382,1228;487,1149;589,1037;682,899;762,745;818,585;839,440;829,314;791,207;726,120;638,55;529,13;423,0;320,18;222,69;137,154;70,274;25,431;5,613;1,782;14,933;42,1060;87,1162;146,1233;215,1178;299,1178;389,1138;481,1063;568,962;647,840;715,704;768,562;791,430;783,313;746,212;685,131;603,72;506,37;409,32;311,55;218,109;138,197;78,321;44,484;30,646;31,790;47,917;77,1023;120,1104;176,1159" o:connectangles="0,0,0,0,0,0,0,0,0,0,0,0,0,0,0,0,0,0,0,0,0,0,0,0,0,0,0,0,0,0,0,0,0,0,0,0,0,0,0,0,0,0,0,0,0,0,0,0,0,0,0"/>
                  <o:lock v:ext="edit" verticies="t"/>
                </v:shape>
                <v:group id="Group 98" o:spid="_x0000_s1028" style="position:absolute;left:8674;top:6763;width:5652;height:4635" coordorigin="2128,3251" coordsize="8625,70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99" o:spid="_x0000_s1029" style="position:absolute;left:2861;top:6481;width:1151;height:1671;rotation:90;visibility:visible;mso-wrap-style:square;v-text-anchor:top" coordsize="3607,5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VtsMEA&#10;AADaAAAADwAAAGRycy9kb3ducmV2LnhtbERPz2vCMBS+D/wfwhN2m6ky3OwaRWRjgnjQDc9vzWta&#10;bV5Kkmn1rzeHwY4f3+9i0dtWnMmHxrGC8SgDQVw63bBR8P318fQKIkRkja1jUnClAIv54KHAXLsL&#10;7+i8j0akEA45Kqhj7HIpQ1mTxTByHXHiKuctxgS9kdrjJYXbVk6ybCotNpwaauxoVVN52v9aBeuf&#10;8mDej/5mds9Z9TmJ2+XLZqbU47BfvoGI1Md/8Z97rRWkrelKugFyf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zlbbDBAAAA2gAAAA8AAAAAAAAAAAAAAAAAmAIAAGRycy9kb3du&#10;cmV2LnhtbFBLBQYAAAAABAAEAPUAAACGAwAAAAA=&#10;" path="m2691,33r76,33l2838,105r69,49l2972,208r63,63l3094,340r57,76l3203,497r50,87l3301,677r42,99l3384,879r37,106l3454,1098r31,116l3512,1333r24,122l3556,1582r16,128l3587,1841r10,134l3603,2110r4,136l3607,2384r-3,138l3597,2662r-10,140l3574,2941r-18,139l3536,3218r-25,138l3483,3492r-36,125l3406,3738r-42,115l3317,3962r-49,104l3215,4166r-54,93l3103,4347r-61,83l2979,4507r-65,72l2847,4646r-72,62l2703,4765r-75,51l2552,4862r-79,40l2392,4939r-83,30l2225,4995r-85,20l2052,5030r-89,11l1872,5046r-92,l1687,5041r-94,-10l1497,5017r-96,-20l1304,4972r-99,-30l1106,4908r-86,-34l936,4835r-81,-43l776,4745r-76,-50l628,4639r-72,-58l490,4519r-63,-67l367,4384r-56,-74l259,4233r-48,-80l167,4070r-39,-88l95,3892,65,3799,42,3703,23,3603,10,3500,1,3395,,3287,4,3176,14,3062,31,2946,55,2826,86,2704r36,-123l166,2455r52,-129l278,2195r66,-132l409,1932r67,-126l545,1683r68,-120l683,1447r73,-113l828,1227r74,-104l976,1022r75,-96l1127,834r76,-88l1279,662r77,-78l1433,509r77,-70l1588,374r77,-59l1742,259r77,-49l1895,165r77,-41l2048,90r75,-30l2198,38r73,-19l2344,7,2416,r70,l2556,5r69,12l2691,33xm2541,346r66,27l2670,408r60,41l2788,497r56,54l2896,610r50,65l2992,745r45,74l3079,900r38,84l3152,1073r34,92l3217,1261r26,101l3268,1465r21,105l3308,1679r15,111l3335,1903r11,116l3352,2135r3,118l3356,2373r-2,120l3348,2614r-8,121l3328,2857r-15,121l3295,3099r-22,121l3250,3338r-22,123l3202,3578r-29,113l3138,3797r-38,103l3060,3998r-45,92l2966,4178r-52,81l2860,4337r-59,73l2741,4478r-63,63l2612,4598r-68,53l2473,4700r-72,42l2326,4780r-77,33l2171,4842r-80,24l2010,4884r-83,15l1844,4907r-84,4l1675,4911r-87,-6l1502,4894r-87,-15l1327,4857r-86,-25l1153,4803r-76,-31l1002,4736r-73,-39l858,4655r-70,-48l719,4556r-65,-54l590,4443r-61,-63l472,4314r-54,-70l367,4170r-47,-77l278,4013r-39,-83l204,3844r-29,-90l151,3660r-20,-96l118,3465r-9,-102l107,3257r5,-106l122,3041r18,-114l164,2812r32,-118l235,2574r46,-123l336,2327r63,-127l471,2071r57,-115l586,1846r61,-108l707,1635r63,-100l833,1437r64,-93l961,1254r66,-87l1092,1086r68,-80l1228,932r67,-70l1363,794r67,-62l1499,674r69,-55l1636,570r68,-47l1772,482r68,-37l1907,412r67,-28l2040,361r66,-19l2171,328r65,-10l2299,314r61,l2422,320r60,10l2541,346xe" fillcolor="#fd98ff [831]" stroked="f">
                    <v:fill opacity="35466f"/>
                    <v:path arrowok="t" o:connecttype="custom" o:connectlocs="948,69;1038,193;1102,364;1140,566;1151,789;1135,1020;1087,1238;1009,1410;908,1539;789,1623;655,1666;508,1666;353,1625;223,1555;117,1452;41,1319;3,1159;10,976;70,770;174,557;288,372;408,219;531,104;654,30;771,0;811,115;908,182;983,298;1035,451;1064,630;1070,826;1051,1026;1013,1222;946,1384;855,1504;742,1583;615,1622;479,1621;344,1580;229,1509;133,1405;65,1273;35,1114;52,931;127,729;226,541;328,386;435,263;544,173;651,120;753,104" o:connectangles="0,0,0,0,0,0,0,0,0,0,0,0,0,0,0,0,0,0,0,0,0,0,0,0,0,0,0,0,0,0,0,0,0,0,0,0,0,0,0,0,0,0,0,0,0,0,0,0,0,0,0"/>
                    <o:lock v:ext="edit" verticies="t"/>
                  </v:shape>
                  <v:shape id="Freeform 100" o:spid="_x0000_s1030" style="position:absolute;left:4638;top:4650;width:1629;height:1584;rotation:90;visibility:visible;mso-wrap-style:square;v-text-anchor:top" coordsize="3575,3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oOY8MA&#10;AADaAAAADwAAAGRycy9kb3ducmV2LnhtbESPT4vCMBTE7wt+h/AEb2uq4r9qFBEXFk9aBa/P5tlW&#10;m5fSZLXrp98sCB6HmfkNM182phR3ql1hWUGvG4EgTq0uOFNwPHx9TkA4j6yxtEwKfsnBctH6mGOs&#10;7YP3dE98JgKEXYwKcu+rWEqX5mTQdW1FHLyLrQ36IOtM6hofAW5K2Y+ikTRYcFjIsaJ1Tukt+TEK&#10;Nrvx4HSthsMywe25d4oO+03xVKrTblYzEJ4a/w6/2t9awRT+r4Qb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5oOY8MAAADaAAAADwAAAAAAAAAAAAAAAACYAgAAZHJzL2Rv&#10;d25yZXYueG1sUEsFBgAAAAAEAAQA9QAAAIgDAAAAAA==&#10;" path="m3443,2886r-43,45l3353,2971r-53,37l3243,3040r-61,28l3117,3092r-70,20l2975,3128r-76,13l2819,3150r-82,5l2653,3156r-86,-3l2477,3149r-92,-10l2293,3126r-95,-15l2102,3092r-96,-23l1907,3044r-98,-28l1710,2985r-99,-33l1512,2915r-98,-40l1315,2834r-98,-45l1121,2742r-95,-49l931,2641r-91,-54l749,2530r-81,-59l592,2411r-70,-62l456,2287r-62,-63l337,2160r-53,-64l236,2031r-44,-65l153,1901r-34,-67l89,1768,64,1702,43,1634,25,1567,13,1500,4,1433,,1365r,-67l4,1230r8,-66l25,1096r16,-66l62,964,86,899r28,-65l146,768r36,-65l222,641r44,-64l313,515r51,-61l412,400r50,-48l515,304r55,-43l625,219r60,-38l745,147r63,-31l872,88,938,64r68,-20l1075,26r70,-12l1216,5,1289,r74,l1438,4r76,8l1589,25r79,18l1745,65r78,27l1901,126r80,36l2059,206r80,49l2218,308r79,59l2376,432r78,71l2532,580r79,83l2686,745r74,82l2830,908r68,82l2962,1070r61,82l3083,1233r54,80l3191,1394r48,79l3285,1551r43,78l3367,1706r37,76l3437,1857r29,74l3492,2004r22,71l3533,2146r16,67l3562,2281r7,65l3574,2409r1,61l3572,2530r-7,57l3555,2643r-15,53l3523,2747r-23,49l3474,2842r-31,44xm3259,2693r-36,40l3180,2768r-45,34l3085,2830r-53,25l2976,2877r-61,18l2853,2911r-66,11l2718,2931r-71,6l2575,2938r-76,l2422,2933r-78,-7l2263,2916r-82,-13l2098,2888r-84,-19l1930,2849r-86,-24l1759,2798r-87,-28l1587,2738r-86,-33l1415,2668r-84,-38l1247,2588r-83,-42l1081,2501r-81,-47l921,2405r-82,-49l762,2307r-73,-51l621,2202r-63,-53l498,2094r-54,-57l394,1979r-45,-60l307,1859r-36,-60l239,1737r-29,-61l186,1613r-20,-63l151,1487r-12,-64l132,1359r-4,-62l128,1233r5,-64l141,1106r12,-63l169,982r20,-62l213,860r26,-61l269,740r35,-58l342,625r41,-55l428,515r42,-46l515,425r47,-43l613,342r53,-38l720,270r57,-33l836,207r61,-26l960,157r65,-20l1091,121r68,-13l1228,98r70,-6l1369,91r73,3l1515,102r74,10l1664,129r76,23l1816,178r76,30l1968,246r76,43l2121,336r76,55l2273,450r75,66l2423,589r75,78l2571,753r67,71l2702,895r62,71l2822,1038r55,72l2931,1181r50,69l3028,1321r44,70l3113,1460r40,69l3188,1597r32,67l3251,1730r26,66l3301,1860r21,64l3340,1986r14,61l3366,2107r10,58l3380,2221r3,56l3381,2330r-3,52l3371,2433r-11,48l3347,2528r-17,44l3310,2615r-23,40l3259,2693xe" fillcolor="#ccc0d9 [1303]" stroked="f">
                    <v:fill opacity="35466f"/>
                    <v:path arrowok="t" o:connecttype="custom" o:connectlocs="1478,1526;1321,1576;1129,1580;914,1540;689,1463;468,1352;270,1210;129,1052;41,887;2,719;11,550;67,385;166,228;285,110;427,32;587,0;760,22;938,103;1118,252;1290,456;1429,659;1534,856;1601,1041;1629,1209;1613,1353;1485,1352;1382,1433;1238,1471;1068,1469;879,1430;684,1358;493,1255;314,1132;180,993;96,841;60,682;70,523;123,371;214,235;328,136;467,69;624,46;793,76;966,169;1138,335;1286,521;1400,698;1481,868;1528,1027;1541,1169;1517,1291" o:connectangles="0,0,0,0,0,0,0,0,0,0,0,0,0,0,0,0,0,0,0,0,0,0,0,0,0,0,0,0,0,0,0,0,0,0,0,0,0,0,0,0,0,0,0,0,0,0,0,0,0,0,0"/>
                    <o:lock v:ext="edit" verticies="t"/>
                  </v:shape>
                  <v:shape id="Freeform 101" o:spid="_x0000_s1031" style="position:absolute;left:2469;top:4359;width:1822;height:2503;rotation:90;visibility:visible;mso-wrap-style:square;v-text-anchor:top" coordsize="3997,49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UoMsIA&#10;AADbAAAADwAAAGRycy9kb3ducmV2LnhtbESPQW/CMAyF70j8h8hIu0EKB5g6AppAMC4cgGlnq3Hb&#10;iMapmgDl3+MD0m623vN7n5fr3jfqTl10gQ1MJxko4iJYx5WB38tu/AkqJmSLTWAy8KQI69VwsMTc&#10;hgef6H5OlZIQjjkaqFNqc61jUZPHOAktsWhl6DwmWbtK2w4fEu4bPcuyufboWBpqbGlTU3E937wB&#10;V87cqdofy912vugXT5r+/VwbYz5G/fcXqER9+je/rw9W8IVefpEB9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RSgywgAAANsAAAAPAAAAAAAAAAAAAAAAAJgCAABkcnMvZG93&#10;bnJldi54bWxQSwUGAAAAAAQABAD1AAAAhwMAAAAA&#10;" path="m543,4884r-67,-48l412,4781r-60,-63l299,4648r-50,-76l204,4490r-39,-87l128,4309,97,4211,71,4108,49,4000,30,3888,17,3772,7,3652,1,3529,,3403,3,3276r7,-132l20,3012,35,2877,54,2740,75,2603r26,-137l131,2327r33,-138l202,2050r40,-137l286,1775r47,-136l384,1504r54,-133l496,1240r64,-118l625,1010,694,904,764,804r71,-94l909,622r76,-82l1062,463r78,-70l1221,329r80,-58l1384,218r84,-46l1553,131r86,-36l1727,65r88,-24l1904,23r89,-13l2083,1,2174,r91,4l2357,12r92,14l2542,46r92,25l2727,101r92,35l2912,178r92,45l3097,274r91,57l3268,383r75,57l3416,501r69,64l3550,631r61,71l3670,777r53,77l3773,933r45,83l3858,1102r36,88l3925,1282r24,93l3970,1470r15,98l3995,1669r2,102l3995,1875r-9,105l3971,2088r-22,109l3921,2307r-34,112l3844,2532r-49,115l3738,2762r-64,117l3602,2996r-79,119l3435,3233r-95,118l3246,3469r-95,112l3056,3690r-94,105l2865,3897r-96,97l2673,4088r-97,89l2480,4261r-96,80l2288,4418r-95,71l2098,4557r-95,63l1910,4678r-93,53l1726,4779r-90,44l1546,4862r-88,33l1371,4924r-85,24l1203,4967r-82,13l1040,4987r-77,2l887,4985r-73,-8l743,4962r-69,-20l607,4916r-64,-32xm762,4604r-60,-42l645,4513r-51,-54l546,4398r-44,-65l463,4262r-37,-76l394,4106r-29,-86l342,3932r-20,-94l304,3742,291,3641,281,3538r-6,-105l274,3324r1,-111l280,3100r8,-116l300,2868r16,-117l333,2631r23,-119l381,2392r28,-121l441,2152r35,-121l514,1911r41,-118l600,1676r47,-117l698,1444r47,-117l796,1214r55,-107l907,1007r61,-94l1030,824r65,-84l1162,663r70,-72l1304,526r73,-60l1453,410r77,-49l1608,316r81,-37l1770,245r83,-27l1936,196r84,-17l2104,167r85,-6l2275,160r85,4l2447,173r85,14l2618,206r85,25l2787,260r84,34l2954,333r83,45l3118,427r70,47l3256,525r65,54l3384,639r59,62l3501,766r55,70l3606,909r47,75l3697,1064r39,81l3772,1231r29,86l3827,1407r22,92l3864,1594r10,97l3878,1789r-1,101l3870,1993r-14,104l3834,2203r-27,106l3773,2418r-42,110l3681,2639r-56,111l3559,2862r-73,113l3404,3088r-90,115l3214,3317r-82,102l3049,3518r-84,95l2882,3704r-84,88l2714,3876r-85,79l2544,4032r-84,72l2376,4173r-85,64l2208,4297r-83,57l2042,4406r-81,49l1879,4499r-81,40l1719,4575r-79,30l1563,4633r-76,22l1413,4674r-74,13l1268,4697r-70,4l1129,4701r-66,-4l999,4688r-63,-14l875,4655r-58,-22l762,4604xe" fillcolor="#e5b8b7 [1301]" stroked="f">
                    <v:fill opacity="35466f"/>
                    <v:path arrowok="t" o:connecttype="custom" o:connectlocs="136,2332;44,2113;3,1832;9,1511;60,1167;152,822;285,507;449,271;631,109;827,21;1032,2;1243,51;1453,166;1618,317;1740,510;1810,738;1817,993;1752,1270;1606,1563;1393,1851;1174,2096;956,2286;746,2420;548,2492;371,2497;347,2310;229,2174;156,1973;125,1722;137,1439;186,1139;274,841;388,555;530,333;697,181;883,98;1076,82;1270,130;1453,238;1596,384;1703,574;1761,800;1758,1052;1678,1324;1511,1607;1314,1858;1121,2059;931,2211;748,2310;578,2357;427,2345" o:connectangles="0,0,0,0,0,0,0,0,0,0,0,0,0,0,0,0,0,0,0,0,0,0,0,0,0,0,0,0,0,0,0,0,0,0,0,0,0,0,0,0,0,0,0,0,0,0,0,0,0,0,0"/>
                    <o:lock v:ext="edit" verticies="t"/>
                  </v:shape>
                  <v:shape id="Freeform 102" o:spid="_x0000_s1032" style="position:absolute;left:5360;top:7488;width:2964;height:2707;rotation:90;visibility:visible;mso-wrap-style:square;v-text-anchor:top" coordsize="6503,5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qK2sMA&#10;AADbAAAADwAAAGRycy9kb3ducmV2LnhtbERPTWvCQBC9F/wPyxS81U08WEndBCkoDZ5Mpe1xyI5J&#10;NDsbs1tN+uu7hYK3ebzPWWWDacWVetdYVhDPIhDEpdUNVwoO75unJQjnkTW2lknBSA6ydPKwwkTb&#10;G+/pWvhKhBB2CSqove8SKV1Zk0E3sx1x4I62N+gD7Cupe7yFcNPKeRQtpMGGQ0ONHb3WVJ6Lb6Mg&#10;/8yXH8XhchrHr3y3iMv5889uq9T0cVi/gPA0+Lv43/2mw/wY/n4JB8j0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qK2sMAAADbAAAADwAAAAAAAAAAAAAAAACYAgAAZHJzL2Rv&#10;d25yZXYueG1sUEsFBgAAAAAEAAQA9QAAAIgDAAAAAA==&#10;" path="m172,616r69,-87l319,450r87,-72l502,311,605,252,717,199,835,153,961,112,1094,78,1231,51,1376,30,1524,14,1678,4,1837,r163,2l2166,9r170,13l2507,41r176,24l2859,94r179,34l3217,167r180,45l3577,260r180,55l3938,373r179,64l4295,504r175,73l4645,654r172,80l4985,819r152,94l5279,1008r135,97l5541,1204r119,102l5771,1409r102,105l5968,1621r87,109l6134,1840r71,111l6268,2064r56,114l6373,2292r40,116l6446,2526r25,117l6489,2761r10,119l6503,2999r-4,120l6488,3239r-18,119l6444,3479r-34,120l6371,3719r-46,120l6271,3957r-61,120l6144,4195r-75,118l5988,4430r-76,99l5832,4624r-84,91l5657,4802r-93,80l5466,4959r-102,70l5259,5094r-109,59l5037,5207r-116,46l4801,5294r-122,33l4554,5355r-128,19l4296,5387r-132,4l4029,5388r-138,-11l3753,5357r-141,-27l3469,5293r-143,-45l3181,5194r-147,-63l2887,5057r-148,-83l2589,4882,2440,4779,2290,4665,2140,4541,1990,4406,1843,4275,1701,4142,1563,4009,1432,3876,1305,3743,1184,3609,1068,3475,957,3343,853,3209,753,3078,660,2945,572,2815,490,2684,414,2556,344,2429,281,2303,223,2179,172,2057,128,1936,90,1818,58,1702,34,1588,16,1477,5,1368,,1262,4,1159r9,-99l30,964,55,871,87,783r39,-86l172,616xm526,924r60,-76l655,778r75,-65l813,655r90,-54l999,554r103,-41l1211,476r114,-31l1445,420r124,-20l1697,385r133,-10l1968,369r140,2l2251,375r147,10l2547,400r150,19l2850,443r154,29l3161,506r155,36l3473,585r156,46l3786,682r156,54l4097,796r154,62l4403,925r150,71l4702,1070r151,71l4998,1217r136,80l5262,1379r120,86l5495,1554r105,91l5698,1739r89,98l5869,1936r74,101l6011,2141r59,104l6122,2353r44,108l6204,2570r31,110l6258,2791r16,111l6284,3015r2,112l6281,3240r-12,112l6250,3465r-25,111l6195,3687r-39,110l6110,3906r-51,109l6001,4122r-64,104l5866,4329r-66,89l5727,4503r-78,82l5567,4663r-86,75l5389,4809r-96,66l5194,4937r-103,55l4984,5044r-112,45l4758,5130r-117,34l4520,5191r-123,20l4271,5226r-128,5l4012,5230r-132,-9l3744,5203r-136,-26l3470,5143r-139,-44l3191,5046r-143,-64l2906,4909r-142,-84l2620,4732,2475,4626,2332,4510,2188,4384,2045,4244,1916,4128,1792,4012,1673,3896,1559,3779,1448,3661,1344,3544,1244,3428r-93,-117l1062,3195,978,3079,898,2963,825,2849,756,2735,693,2623,635,2511,583,2401,536,2292,495,2185,459,2079,430,1976,405,1874r-18,-99l374,1678r-7,-96l366,1490r4,-90l381,1313r17,-84l421,1147r29,-78l485,995r41,-71xe" fillcolor="#b8cce4 [1300]" stroked="f">
                    <v:fill opacity="35466f"/>
                    <v:path arrowok="t" o:connecttype="custom" o:connectlocs="229,156;499,39;837,0;1223,33;1630,131;2037,290;2406,506;2677,760;2857,1036;2949,1327;2957,1626;2883,1928;2729,2224;2536,2451;2296,2615;2017,2698;1711,2690;1383,2576;1044,2342;712,2013;436,1679;223,1348;78,1033;7,742;14,484;240,464;412,302;659,211;961,186;1299,222;1654,317;2007,464;2340,651;2597,873;2767,1127;2852,1401;2857,1683;2785,1961;2644,2218;2456,2415;2221,2555;1947,2624;1644,2600;1325,2465;997,2201;711,1898;484,1604;316,1317;209,1044;167,794;192,576" o:connectangles="0,0,0,0,0,0,0,0,0,0,0,0,0,0,0,0,0,0,0,0,0,0,0,0,0,0,0,0,0,0,0,0,0,0,0,0,0,0,0,0,0,0,0,0,0,0,0,0,0,0,0"/>
                    <o:lock v:ext="edit" verticies="t"/>
                  </v:shape>
                  <v:shape id="Freeform 103" o:spid="_x0000_s1033" style="position:absolute;left:4024;top:7732;width:1243;height:1883;rotation:4257902fd;visibility:visible;mso-wrap-style:square;v-text-anchor:top" coordsize="2725,37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aqjMMA&#10;AADbAAAADwAAAGRycy9kb3ducmV2LnhtbERPTWvCQBC9C/0PyxR6001TKBLdhLYSEMGDSaE9Dtkx&#10;Cc3Optk1Rn99VxB6m8f7nHU2mU6MNLjWsoLnRQSCuLK65VrBZ5nPlyCcR9bYWSYFF3KQpQ+zNSba&#10;nvlAY+FrEULYJaig8b5PpHRVQwbdwvbEgTvawaAPcKilHvAcwk0n4yh6lQZbDg0N9vTRUPVTnIyC&#10;6Oslt7+nFnd9UZbx93jN3/cbpZ4ep7cVCE+T/xff3Vsd5sdw+yUcI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aqjMMAAADbAAAADwAAAAAAAAAAAAAAAACYAgAAZHJzL2Rv&#10;d25yZXYueG1sUEsFBgAAAAAEAAQA9QAAAIgDAAAAAA==&#10;" path="m659,17l720,6,781,r63,1l908,8r66,13l1039,39r66,24l1173,91r67,33l1308,163r69,43l1444,253r69,53l1581,361r67,59l1715,483r66,67l1848,621r64,72l1976,769r61,79l2099,930r59,82l2215,1099r57,88l2326,1277r52,91l2429,1460r47,94l2521,1650r43,95l2603,1841r31,94l2659,2027r21,89l2698,2204r13,85l2719,2373r5,81l2725,2533r-2,77l2716,2684r-11,73l2691,2827r-18,67l2652,2960r-25,63l2598,3084r-32,59l2531,3198r-38,54l2451,3303r-45,48l2358,3397r-51,44l2252,3483r-57,37l2135,3557r-63,33l2007,3621r-69,27l1867,3674r-74,23l1717,3717r-67,14l1581,3742r-69,7l1443,3753r-67,l1307,3750r-69,-7l1170,3731r-67,-14l1036,3698r-65,-21l907,3651r-64,-31l781,3587r-60,-38l662,3506r-58,-45l549,3412r-53,-55l443,3299r-48,-63l349,3170r-44,-71l263,3023r-38,-79l190,2861r-32,-89l128,2680r-25,-97l82,2481,63,2374,49,2264,36,2155,24,2049,14,1943,7,1839,2,1737,,1638r,-99l1,1444r5,-94l12,1259r8,-89l31,1084,44,999,58,918,76,840,95,764r20,-72l139,622r25,-68l190,491r29,-60l250,374r32,-53l317,272r36,-46l391,184r41,-38l474,111,518,82,563,56,611,34,659,17xm696,274r53,-10l803,259r56,l914,265r57,10l1028,290r59,20l1146,334r59,28l1264,394r59,37l1383,471r59,44l1501,563r60,50l1619,668r58,57l1734,785r56,63l1845,913r55,68l1952,1050r52,73l2055,1197r49,76l2151,1350r45,79l2240,1510r42,83l2322,1676r37,82l2393,1844r38,85l2464,2012r29,83l2518,2175r19,80l2552,2333r11,76l2569,2484r2,73l2570,2628r-6,70l2556,2765r-13,65l2525,2894r-20,62l2481,3015r-27,57l2424,3127r-34,52l2353,3230r-39,48l2271,3323r-46,44l2176,3407r-51,38l2072,3480r-56,32l1958,3542r-61,27l1835,3593r-66,21l1702,3632r-60,12l1581,3653r-62,7l1456,3663r-64,l1328,3659r-64,-7l1200,3642r-63,-14l1073,3612r-63,-22l948,3565r-62,-28l825,3505r-58,-35l709,3429r-56,-44l599,3338r-52,-52l496,3229r-48,-59l403,3105r-43,-69l321,2963r-36,-77l251,2803r-29,-87l196,2625r-23,-96l155,2429,141,2323r-9,-110l119,2118r-10,-92l101,1934r-5,-90l92,1755r-2,-86l91,1583r3,-83l98,1420r7,-80l114,1264r10,-75l137,1117r15,-70l167,979r18,-65l205,853r21,-61l250,735r25,-54l301,630r29,-49l359,535r32,-41l425,455r34,-37l494,385r38,-29l572,330r40,-22l653,289r43,-15xe" fillcolor="#f7a969 [2412]" stroked="f">
                    <v:fill opacity="35466f"/>
                    <v:path arrowok="t" o:connecttype="custom" o:connectlocs="414,4;566,62;721,181;872,348;1010,551;1129,780;1213,1017;1243,1231;1227,1418;1170,1577;1076,1704;945,1801;783,1865;628,1883;473,1855;329,1781;202,1655;103,1477;37,1245;6,975;0,725;20,501;63,312;129,161;216,56;317,137;443,138;577,198;712,308;842,458;960,639;1059,841;1137,1051;1172,1246;1160,1420;1106,1569;1015,1689;893,1777;749,1828;606,1836;461,1801;323,1720;204,1590;114,1406;64,1166;44,925;45,712;69,525;114,369;178,248;261,166" o:connectangles="0,0,0,0,0,0,0,0,0,0,0,0,0,0,0,0,0,0,0,0,0,0,0,0,0,0,0,0,0,0,0,0,0,0,0,0,0,0,0,0,0,0,0,0,0,0,0,0,0,0,0"/>
                    <o:lock v:ext="edit" verticies="t"/>
                  </v:shape>
                  <v:shape id="Freeform 104" o:spid="_x0000_s1034" style="position:absolute;left:4023;top:3030;width:1667;height:2109;rotation:90;visibility:visible;mso-wrap-style:square;v-text-anchor:top" coordsize="3181,3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jkRrwA&#10;AADbAAAADwAAAGRycy9kb3ducmV2LnhtbERPSwrCMBDdC94hjOBOUxVEqlFEEXXpD3E3NGNbbCal&#10;ibXe3giCu3m878wWjSlETZXLLSsY9CMQxInVOacKzqdNbwLCeWSNhWVS8CYHi3m7NcNY2xcfqD76&#10;VIQQdjEqyLwvYyldkpFB17clceDutjLoA6xSqSt8hXBTyGEUjaXBnENDhiWtMkoex6dRYPZDNutV&#10;c4n4fJM1Tq6j22OrVLfTLKcgPDX+L/65dzrMH8H3l3CAnH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2ORGvAAAANsAAAAPAAAAAAAAAAAAAAAAAJgCAABkcnMvZG93bnJldi54&#10;bWxQSwUGAAAAAAQABAD1AAAAgQMAAAAA&#10;" path="m375,81l433,52,493,31,557,16,624,5,693,r72,2l838,7r76,11l991,35r80,20l1152,81r81,29l1315,145r84,38l1484,225r84,46l1653,321r84,54l1823,431r84,61l1991,554r84,67l2157,689r82,73l2320,836r78,76l2475,991r75,81l2623,1154r72,84l2763,1324r67,88l2884,1498r51,87l2980,1670r41,84l3057,1837r31,82l3116,2000r21,80l3155,2159r13,77l3176,2312r5,74l3181,2461r-5,71l3168,2603r-13,70l3138,2740r-21,67l3092,2871r-29,62l3031,2995r-36,59l2954,3112r-44,57l2863,3222r-52,54l2756,3325r-58,49l2636,3420r-65,45l2502,3508r-72,40l2365,3580r-67,30l2231,3634r-68,23l2093,3676r-70,14l1952,3701r-72,7l1809,3711r-73,-1l1664,3705r-72,-9l1519,3682r-72,-18l1376,3642r-71,-27l1233,3583r-68,-35l1096,3508r-68,-46l962,3412r-64,-56l834,3296r-62,-65l712,3161r-59,-76l598,3003r-54,-85l492,2826r-48,-97l397,2626,353,2517,310,2411,269,2306,232,2202,198,2099,166,1997,136,1897r-26,-99l87,1701,66,1605,49,1510,33,1418,21,1328r-9,-89l5,1152,1,1068,,987,2,907,7,830r7,-73l25,685,38,617,53,551,74,488,95,429r25,-56l147,320r31,-49l211,225r37,-41l287,145r43,-35l375,81xm480,331r51,-25l585,287r55,-14l699,263r60,-5l821,258r64,5l951,271r68,14l1088,301r70,21l1227,347r73,29l1372,409r74,35l1519,483r74,43l1666,571r74,49l1813,672r74,54l1959,783r73,59l2102,904r70,64l2240,1034r68,69l2373,1173r64,72l2500,1318r59,75l2617,1470r62,76l2735,1623r51,75l2831,1774r41,75l2908,1925r31,73l2966,2073r21,73l3005,2218r13,71l3027,2360r3,70l3030,2499r-3,69l3018,2634r-13,65l2989,2763r-21,61l2945,2886r-28,58l2887,3002r-36,56l2813,3111r-41,52l2727,3213r-48,47l2627,3306r-53,43l2515,3390r-60,38l2392,3464r-57,29l2275,3520r-61,22l2151,3562r-64,17l2021,3593r-67,9l1887,3610r-69,2l1749,3612r-68,-5l1611,3599r-70,-12l1471,3570r-70,-20l1332,3524r-69,-28l1195,3462r-66,-40l1064,3380r-65,-49l936,3278r-62,-59l815,3156r-57,-70l702,3013r-53,-81l598,2847r-48,-91l504,2659,463,2556,423,2447r-38,-94l350,2261r-32,-91l288,2080r-27,-89l237,1903r-22,-85l196,1733r-17,-83l165,1567r-12,-79l144,1409r-6,-77l133,1258r-1,-74l133,1115r2,-69l141,980r10,-64l161,854r13,-59l190,738r18,-53l229,633r22,-49l278,539r27,-43l336,456r32,-35l403,388r37,-31l480,331xe" fillcolor="#ffc [669]" stroked="f">
                    <v:fill opacity="35466f"/>
                    <v:path arrowok="t" o:connecttype="custom" o:connectlocs="327,3;519,20;733,104;955,245;1173,433;1375,656;1538,901;1633,1137;1667,1356;1644,1557;1570,1736;1444,1890;1273,2016;1097,2089;910,2108;721,2070;539,1967;373,1796;233,1551;122,1251;46,967;6,704;4,472;39,277;111,128;252,188;398,147;570,171;758,252;950,382;1138,550;1310,749;1460,965;1554,1178;1588,1381;1566,1570;1494,1738;1377,1879;1224,1985;1059,2042;881,2050;698,2003;524,1893;368,1712;243,1453;151,1182;94,938;70,715;79,521;120,360;193,239" o:connectangles="0,0,0,0,0,0,0,0,0,0,0,0,0,0,0,0,0,0,0,0,0,0,0,0,0,0,0,0,0,0,0,0,0,0,0,0,0,0,0,0,0,0,0,0,0,0,0,0,0,0,0"/>
                    <o:lock v:ext="edit" verticies="t"/>
                  </v:shape>
                  <v:shape id="Freeform 105" o:spid="_x0000_s1035" style="position:absolute;left:7902;top:4482;width:1654;height:2525;rotation:90;visibility:visible;mso-wrap-style:square;v-text-anchor:top" coordsize="3629,50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fFWsQA&#10;AADbAAAADwAAAGRycy9kb3ducmV2LnhtbERPTU8CMRC9m/AfmiHxYqCLUSErhRANkQsHVzhwm2zH&#10;bWE7XbcVFn49JTHxNi/vc6bzztXiSG2wnhWMhhkI4tJry5WCzddyMAERIrLG2jMpOFOA+ax3N8Vc&#10;+xN/0rGIlUghHHJUYGJscilDachhGPqGOHHfvnUYE2wrqVs8pXBXy8cse5EOLacGgw29GSoPxa9T&#10;8LNej83Ovj9U9rJYbffPxWH5USh13+8WryAidfFf/Ode6TT/CW6/pAPk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HxVrEAAAA2wAAAA8AAAAAAAAAAAAAAAAAmAIAAGRycy9k&#10;b3ducmV2LnhtbFBLBQYAAAAABAAEAPUAAACJAwAAAAA=&#10;" path="m2759,4994r74,-33l2904,4919r68,-48l3037,4814r60,-63l3155,4680r55,-76l3262,4521r48,-87l3355,4339r41,-98l3434,4137r34,-108l3499,3916r29,-117l3551,3679r22,-123l3591,3430r14,-129l3617,3169r7,-133l3627,2900r2,-136l3626,2627r-7,-139l3610,2348r-13,-138l3580,2070r-20,-138l3536,1793r-27,-137l3478,1521r-39,-126l3396,1276r-45,-114l3302,1054,3251,951r-54,-98l3140,761r-59,-87l3019,592r-65,-75l2887,446r-70,-67l2746,320r-73,-56l2597,215r-78,-44l2439,131,2357,97,2274,68,2190,44,2103,25,2016,12,1926,4,1835,r-92,3l1650,9r-93,11l1461,37r-96,23l1269,86r-99,32l1073,154r-86,37l904,231r-80,44l747,324r-76,53l600,433r-69,60l464,556r-61,67l345,694r-55,75l239,847r-45,81l151,1013r-36,87l83,1190r-28,95l33,1382,16,1482,5,1585,,1690r1,108l7,1909r13,114l39,2139r26,118l98,2378r39,123l185,2626r53,127l301,2884r69,131l437,3143r70,126l577,3391r72,118l722,3623r74,111l871,3840r76,103l1023,4042r77,95l1177,4228r78,86l1334,4396r78,77l1490,4545r80,69l1648,4676r78,60l1805,4789r78,49l1961,4880r77,39l2114,4951r76,27l2265,5001r74,16l2412,5028r72,5l2554,5033r70,-7l2692,5013r67,-19xm2603,4686r65,-28l2730,4621r60,-43l2846,4530r54,-55l2951,4415r49,-67l3045,4277r43,-75l3128,4121r37,-85l3199,3947r31,-94l3257,3756r26,-100l3305,3553r20,-107l3340,3337r13,-111l3364,3112r7,-115l3376,2880r1,-118l3375,2642r-5,-119l3362,2402r-11,-122l3336,2159r-17,-121l3298,1917r-24,-120l3248,1678r-24,-122l3196,1440r-32,-111l3127,1222r-39,-101l3044,1023r-46,-91l2948,846r-54,-81l2838,688r-60,-71l2717,551r-66,-62l2585,433r-70,-51l2444,334r-74,-41l2294,256r-77,-31l2139,198r-81,-21l1977,159r-82,-12l1810,140r-84,-1l1641,141r-85,7l1469,161r-87,17l1296,200r-88,28l1121,260r-74,32l973,328r-73,41l830,414r-70,48l693,514r-65,57l566,630r-59,64l451,762r-53,71l349,907r-45,79l263,1066r-37,84l193,1238r-27,91l143,1422r-17,96l115,1618r-6,103l109,1825r6,108l128,2043r20,112l175,2270r33,118l250,2506r50,122l356,2751r66,126l496,3004r60,113l616,3227r63,107l742,3436r64,99l871,3631r67,92l1004,3811r68,85l1139,3977r69,77l1277,4127r69,70l1414,4262r70,60l1554,4380r69,53l1693,4482r69,44l1831,4566r68,36l1967,4633r68,27l2101,4681r66,18l2233,4712r64,8l2361,4723r61,-2l2484,4714r59,-11l2603,4686xe" fillcolor="#fed6ff [351]" stroked="f">
                    <v:fill opacity="35466f"/>
                    <v:path arrowok="t" o:connecttype="custom" o:connectlocs="1384,2415;1509,2224;1595,1965;1643,1656;1653,1318;1623,969;1548,640;1431,382;1284,190;1112,66;919,6;710,10;489,77;306,189;157,348;52,552;2,795;18,1073;108,1381;263,1701;432,1978;608,2205;787,2376;964,2484;1132,2525;1186,2351;1322,2245;1426,2067;1496,1834;1533,1561;1536,1266;1503,962;1442,667;1344,424;1208,245;1046,128;864,74;670,81;477,146;316,258;181,418;88,621;50,863;80,1139;192,1443;338,1724;489,1955;644,2138;803,2271;958,2348;1104,2368" o:connectangles="0,0,0,0,0,0,0,0,0,0,0,0,0,0,0,0,0,0,0,0,0,0,0,0,0,0,0,0,0,0,0,0,0,0,0,0,0,0,0,0,0,0,0,0,0,0,0,0,0,0,0"/>
                    <o:lock v:ext="edit" verticies="t"/>
                  </v:shape>
                  <v:shape id="Freeform 106" o:spid="_x0000_s1036" style="position:absolute;left:9146;top:6418;width:1629;height:1584;rotation:90;visibility:visible;mso-wrap-style:square;v-text-anchor:top" coordsize="3575,3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ylU8IA&#10;AADbAAAADwAAAGRycy9kb3ducmV2LnhtbERPS2vCQBC+C/6HZQQvUjdaKjV1FRGKvYmPHLwN2TFJ&#10;k50N2a1Z/323UPA2H99zVptgGnGnzlWWFcymCQji3OqKCwWX8+fLOwjnkTU2lknBgxxs1sPBClNt&#10;ez7S/eQLEUPYpaig9L5NpXR5SQbd1LbEkbvZzqCPsCuk7rCP4aaR8yRZSIMVx4YSW9qVlNenH6Og&#10;r7Os3u+u2fk1LL8nh8NxWdug1HgUth8gPAX/FP+7v3Sc/wZ/v8QD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zKVTwgAAANsAAAAPAAAAAAAAAAAAAAAAAJgCAABkcnMvZG93&#10;bnJldi54bWxQSwUGAAAAAAQABAD1AAAAhwMAAAAA&#10;" path="m3443,271r-43,-45l3353,186r-53,-37l3243,116,3182,88,3117,64,3048,44,2975,27,2899,15,2820,6,2739,1,2653,r-86,2l2478,8r-92,9l2293,30r-95,15l2103,64r-97,22l1907,111r-98,29l1710,171r-99,33l1512,240r-98,39l1315,322r-97,44l1121,413r-95,50l932,514r-92,54l750,624r-81,60l593,745r-71,61l456,869r-62,63l337,995r-52,65l236,1124r-42,65l154,1255r-34,66l89,1388r-25,66l43,1522r-17,66l13,1655r-8,68l,1790r,68l5,1924r8,68l25,2058r17,68l62,2192r24,65l114,2322r32,65l183,2452r39,64l266,2579r47,63l364,2703r49,52l463,2805r52,46l569,2895r57,42l685,2975r60,34l808,3041r64,27l938,3093r68,20l1075,3130r70,13l1217,3151r72,5l1363,3157r75,-4l1514,3144r77,-13l1668,3113r77,-22l1823,3063r80,-32l1981,2993r79,-42l2140,2902r78,-54l2297,2789r79,-66l2455,2652r78,-78l2611,2491r75,-80l2760,2329r70,-82l2898,2166r65,-82l3024,2004r59,-81l3138,1842r52,-80l3239,1683r46,-79l3328,1526r40,-77l3404,1374r33,-75l3467,1224r26,-72l3515,1081r19,-70l3550,943r12,-68l3570,810r5,-63l3575,686r-3,-60l3565,568r-10,-55l3540,459r-17,-50l3500,361r-26,-46l3443,271xm3260,462r-38,-40l3181,386r-46,-32l3085,324r-52,-24l2976,278r-61,-19l2852,244r-65,-11l2718,224r-70,-5l2575,217r-76,1l2422,223r-78,7l2263,239r-82,13l2098,268r-84,19l1930,307r-86,23l1759,358r-87,28l1587,418r-85,33l1416,488r-85,38l1247,567r-83,43l1082,655r-82,47l922,752r-83,47l762,849r-73,51l622,953r-64,54l498,1062r-53,57l394,1177r-45,59l307,1295r-36,62l239,1417r-29,63l186,1543r-20,63l151,1668r-12,64l132,1795r-4,64l128,1923r5,63l141,2050r12,61l170,2174r19,62l213,2296r27,60l271,2416r34,58l342,2530r41,56l428,2641r43,46l515,2732r49,41l613,2813r53,38l720,2886r57,33l836,2948r62,27l961,2998r64,20l1091,3036r68,13l1228,3059r70,4l1370,3065r72,-3l1516,3055r73,-12l1664,3027r76,-22l1816,2979r76,-32l1968,2911r77,-43l2121,2819r76,-53l2273,2706r75,-67l2423,2567r75,-79l2571,2403r68,-71l2702,2260r62,-72l2822,2117r55,-71l2931,1975r50,-71l3028,1834r44,-70l3113,1696r40,-69l3188,1558r33,-67l3251,1425r27,-66l3302,1294r20,-63l3340,1169r15,-61l3367,1048r8,-58l3380,933r3,-56l3383,824r-5,-52l3371,722r-10,-48l3347,626r-17,-43l3310,540r-23,-40l3260,462xe" fillcolor="#fbd4b4 [1305]" stroked="f">
                    <v:fill opacity="35466f"/>
                    <v:path arrowok="t" o:connecttype="custom" o:connectlocs="1478,58;1321,8;1129,4;914,43;689,120;468,232;270,374;130,532;41,696;2,865;11,1033;67,1198;166,1356;285,1474;427,1552;587,1583;760,1562;939,1481;1119,1331;1290,1127;1430,924;1535,727;1602,542;1629,375;1613,230;1485,232;1382,151;1238,112;1068,115;879,154;684,226;493,329;314,452;180,591;96,743;60,901;70,1059;123,1212;215,1348;328,1448;467,1514;624,1538;793,1508;966,1414;1138,1248;1286,1062;1400,885;1481,715;1529,556;1542,413;1517,293" o:connectangles="0,0,0,0,0,0,0,0,0,0,0,0,0,0,0,0,0,0,0,0,0,0,0,0,0,0,0,0,0,0,0,0,0,0,0,0,0,0,0,0,0,0,0,0,0,0,0,0,0,0,0"/>
                    <o:lock v:ext="edit" verticies="t"/>
                  </v:shape>
                  <v:shape id="Freeform 107" o:spid="_x0000_s1037" style="position:absolute;left:8017;top:3789;width:767;height:1055;rotation:90;visibility:visible;mso-wrap-style:square;v-text-anchor:top" coordsize="1684,2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JQcsEA&#10;AADbAAAADwAAAGRycy9kb3ducmV2LnhtbERP22rCQBB9L/gPywh9qxsLSomuIlrBUhDq7XnMjkkw&#10;OxuyY4x/3y0UfJvDuc503rlKtdSE0rOB4SABRZx5W3Ju4LBfv32ACoJssfJMBh4UYD7rvUwxtf7O&#10;P9TuJFcxhEOKBgqROtU6ZAU5DANfE0fu4huHEmGTa9vgPYa7Sr8nyVg7LDk2FFjTsqDsurs5A1+n&#10;4QqP58/tVs4Paa/fOh8tWmNe+91iAkqok6f4372xcf4Y/n6JB+jZ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CUHLBAAAA2wAAAA8AAAAAAAAAAAAAAAAAmAIAAGRycy9kb3du&#10;cmV2LnhtbFBLBQYAAAAABAAEAPUAAACGAwAAAAA=&#10;" path="m229,43l200,63,174,87r-25,26l127,143r-22,32l86,209,70,246,54,286,41,328,31,370,21,416r-8,48l7,512,3,562,1,614,,667r1,55l4,776r5,56l15,889r7,58l32,1004r10,58l55,1121r15,58l85,1237r17,58l121,1353r20,57l162,1467r23,57l208,1578r28,50l264,1675r29,45l322,1763r30,39l383,1838r32,35l447,1906r33,28l514,1962r35,24l583,2009r36,20l654,2046r37,15l728,2073r37,11l801,2092r38,5l877,2100r38,1l954,2099r38,-4l1032,2090r39,-9l1110,2071r39,-13l1188,2043r39,-17l1265,2007r39,-22l1343,1962r34,-23l1409,1915r29,-26l1468,1863r27,-28l1521,1805r25,-32l1569,1741r20,-34l1608,1673r17,-37l1640,1599r13,-38l1664,1522r8,-40l1679,1441r4,-43l1684,1355r-1,-43l1679,1267r-6,-45l1664,1175r-12,-46l1638,1082r-18,-48l1598,986r-23,-49l1547,889r-29,-50l1485,789r-38,-49l1406,689r-39,-49l1328,593r-40,-46l1247,502r-40,-43l1167,419r-41,-39l1085,342r-40,-36l1004,272,964,240,924,209,883,182,844,155,805,131,766,108,727,87,689,69,651,53,614,39,577,27,542,17,506,9,472,3,439,1,405,,373,1,342,4r-29,6l284,20,256,30,229,43xm321,162r-25,18l273,200r-23,22l230,248r-18,27l195,305r-15,32l166,371r-12,36l144,445r-9,39l128,525r-5,42l118,611r-2,45l116,701r,47l118,795r4,49l127,892r6,50l141,992r9,51l161,1094r12,49l186,1194r14,51l217,1295r18,51l252,1396r21,48l294,1493r20,49l335,1590r23,44l383,1676r25,41l434,1753r27,36l490,1821r29,31l549,1880r32,25l612,1928r33,21l678,1968r33,15l746,1997r34,12l816,2018r35,8l887,2030r35,3l958,2034r37,-3l1030,2028r37,-6l1103,2014r35,-11l1174,1991r35,-14l1245,1960r34,-19l1314,1921r28,-20l1371,1880r28,-24l1425,1831r25,-26l1475,1778r23,-30l1519,1718r20,-32l1557,1653r17,-35l1589,1583r13,-37l1613,1508r8,-39l1628,1429r4,-40l1634,1347r-1,-43l1630,1262r-5,-44l1615,1173r-11,-45l1589,1082r-18,-46l1551,989r-24,-47l1499,895r-31,-48l1434,800r-38,-49l1354,704r-34,-44l1284,619r-34,-40l1214,541r-35,-37l1143,468r-36,-34l1072,402r-36,-29l1001,343,965,316,931,291,895,267,861,245,826,225,792,206,758,189,724,174,691,161,659,150,627,140r-32,-8l564,126r-29,-3l505,120r-29,l448,123r-27,3l395,132r-26,8l345,150r-24,12xe" fillcolor="#ffd966 [1950]" stroked="f">
                    <v:fill opacity="35466f"/>
                    <v:path arrowok="t" o:connecttype="custom" o:connectlocs="58,72;19,165;1,282;4,418;25,563;64,708;120,841;189,941;266,1009;348,1046;435,1054;523,1033;612,985;681,921;732,840;762,744;765,636;738,519;676,396;587,275;494,172;402,91;314,35;230,5;156,2;146,81;97,138;66,223;53,329;58,448;79,574;115,701;163,820;223,914;294,979;372,1013;453,1020;535,1000;611,955;672,893;717,812;741,718;740,612;706,497;636,377;553,272;472,187;392,123;315,81;244,62;180,66" o:connectangles="0,0,0,0,0,0,0,0,0,0,0,0,0,0,0,0,0,0,0,0,0,0,0,0,0,0,0,0,0,0,0,0,0,0,0,0,0,0,0,0,0,0,0,0,0,0,0,0,0,0,0"/>
                    <o:lock v:ext="edit" verticies="t"/>
                  </v:shape>
                  <v:shape id="Freeform 108" o:spid="_x0000_s1038" style="position:absolute;left:6118;top:3727;width:1449;height:1862;rotation:90;visibility:visible;mso-wrap-style:square;v-text-anchor:top" coordsize="3180,3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bz/8IA&#10;AADbAAAADwAAAGRycy9kb3ducmV2LnhtbERPS2vCQBC+C/6HZYTedNOCVaKrhEJrC/VQW+9DdkzS&#10;ZGfD7ubhv+8KQm/z8T1nux9NI3pyvrKs4HGRgCDOra64UPDz/Tpfg/ABWWNjmRRcycN+N51sMdV2&#10;4C/qT6EQMYR9igrKENpUSp+XZNAvbEscuYt1BkOErpDa4RDDTSOfkuRZGqw4NpTY0ktJeX3qjILl&#10;8fNjfTi734vReXd9W2XH2gxKPczGbAMi0Bj+xXf3u47zV3D7JR4gd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VvP/wgAAANsAAAAPAAAAAAAAAAAAAAAAAJgCAABkcnMvZG93&#10;bnJldi54bWxQSwUGAAAAAAQABAD1AAAAhwMAAAAA&#10;" path="m374,3632r58,27l494,3681r63,16l624,3707r69,4l764,3710r75,-6l913,3694r79,-17l1070,3657r81,-26l1233,3601r83,-34l1399,3529r84,-43l1568,3440r84,-50l1738,3337r85,-57l1907,3220r85,-64l2075,3091r83,-70l2239,2950r80,-75l2398,2800r77,-80l2550,2640r74,-82l2695,2473r69,-85l2829,2300r56,-87l2934,2127r47,-85l3021,1958r36,-83l3089,1793r26,-82l3137,1632r18,-78l3168,1476r8,-76l3180,1325r,-73l3176,1180r-8,-71l3155,1040r-17,-69l3117,906r-25,-65l3064,778r-34,-61l2995,658r-40,-59l2911,544r-49,-55l2811,437r-55,-51l2698,338r-62,-46l2570,247r-68,-43l2430,164r-65,-32l2299,102,2231,76,2162,55,2094,36,2022,22,1951,11,1880,4,1808,r-73,2l1663,6r-72,10l1518,30r-71,18l1375,70r-71,26l1234,128r-69,36l1096,204r-67,46l962,300r-65,56l834,416r-62,65l712,551r-58,76l598,707r-55,87l492,886r-49,97l396,1086r-43,108l310,1301r-40,105l233,1510r-36,103l165,1715r-28,99l111,1914r-24,98l66,2108r-18,94l34,2294r-14,91l11,2473r-6,86l,2643r,82l1,2804r5,77l15,2956r9,71l38,3096r16,65l73,3224r22,59l120,3338r27,54l178,3441r33,45l248,3529r39,38l329,3601r45,31xm481,3381r49,25l584,3425r56,14l698,3449r60,4l821,3453r64,-4l951,3440r67,-13l1087,3409r70,-20l1228,3364r72,-29l1372,3303r74,-36l1520,3228r73,-42l1667,3139r73,-48l1814,3040r73,-54l1960,2929r71,-60l2102,2808r70,-64l2241,2678r66,-69l2373,2539r64,-72l2499,2393r61,-74l2618,2242r60,-76l2734,2090r51,-77l2831,1939r41,-76l2908,1788r31,-74l2965,1639r23,-73l3004,1494r13,-73l3026,1351r4,-69l3030,1212r-4,-68l3017,1078r-11,-65l2989,949r-20,-63l2945,826r-27,-60l2886,710r-35,-56l2813,599r-41,-52l2727,498r-49,-48l2627,405r-54,-44l2516,321r-61,-38l2392,247r-58,-29l2275,192r-62,-22l2152,150r-66,-17l2021,119r-66,-10l1887,102r-69,-2l1750,100r-70,5l1610,113r-69,12l1471,141r-70,20l1332,186r-69,30l1196,250r-67,39l1063,332r-64,48l936,434r-62,59l815,556r-58,68l701,699r-52,80l598,865r-49,91l504,1053r-42,103l423,1265r-37,94l350,1450r-32,91l288,1631r-27,89l236,1807r-21,87l196,1979r-18,83l164,2144r-11,80l144,2302r-7,77l133,2454r-2,73l132,2597r3,69l141,2732r9,64l160,2858r15,59l190,2974r18,54l229,3079r23,49l277,3173r28,42l335,3255r33,37l404,3325r36,30l481,3381xe" fillcolor="#daeef3 [664]" stroked="f">
                    <v:fill opacity="35466f"/>
                    <v:path arrowok="t" o:connecttype="custom" o:connectlocs="284,1860;452,1845;637,1771;831,1646;1020,1480;1196,1283;1337,1067;1419,858;1449,665;1430,487;1365,330;1256,194;1107,82;954,18;791,1;627,35;469,125;324,276;202,493;106,758;40,1010;5,1241;3,1446;33,1618;96,1749;219,1696;345,1733;495,1710;659,1639;827,1525;990,1377;1139,1201;1269,1010;1351,822;1381,643;1362,476;1299,328;1197,203;1064,109;921,60;766,53;607,93;455,191;319,351;211,580;131,818;81,1035;61,1231;68,1403;104,1545;168,1652" o:connectangles="0,0,0,0,0,0,0,0,0,0,0,0,0,0,0,0,0,0,0,0,0,0,0,0,0,0,0,0,0,0,0,0,0,0,0,0,0,0,0,0,0,0,0,0,0,0,0,0,0,0,0"/>
                    <o:lock v:ext="edit" verticies="t"/>
                  </v:shape>
                  <v:shape id="Freeform 109" o:spid="_x0000_s1039" style="position:absolute;left:9102;top:3239;width:1224;height:1908;rotation:7920596fd;visibility:visible;mso-wrap-style:square;v-text-anchor:top" coordsize="2687,3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bwesIA&#10;AADbAAAADwAAAGRycy9kb3ducmV2LnhtbESPQW/CMAyF75P4D5GRdhspmzSmQkDAYNpxA36AaUxb&#10;0ThVEtry7/Fh0m623vN7nxerwTWqoxBrzwamkwwUceFtzaWB03H/8gEqJmSLjWcycKcIq+XoaYG5&#10;9T3/UndIpZIQjjkaqFJqc61jUZHDOPEtsWgXHxwmWUOpbcBewl2jX7PsXTusWRoqbGlbUXE93JyB&#10;ctNPZ8cv1J1Lb0PY/cw+9f1szPN4WM9BJRrSv/nv+tsKvsDKLzKAX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BvB6wgAAANsAAAAPAAAAAAAAAAAAAAAAAJgCAABkcnMvZG93&#10;bnJldi54bWxQSwUGAAAAAAQABAD1AAAAhwMAAAAA&#10;" path="m740,3780r-57,-21l628,3730r-53,-34l525,3656r-49,-45l430,3560r-44,-55l345,3445r-39,-64l269,3312r-36,-72l201,3163r-29,-79l143,3000r-25,-85l96,2825,74,2733,56,2640,41,2543,28,2444,17,2345,9,2244,3,2141,1,2038,,1934,2,1830,7,1724r7,-105l23,1515,36,1411,52,1306,70,1203r24,-94l122,1018r29,-88l183,847r35,-79l256,693r39,-71l335,555r44,-64l425,431r48,-55l521,324r53,-48l626,232r55,-40l738,155r59,-31l856,95,918,70,980,49r64,-17l1110,18r66,-9l1244,3,1312,r70,3l1454,7r72,10l1598,29r74,16l1746,66r75,23l1886,114r64,27l2012,171r61,33l2131,241r55,39l2241,322r51,47l2341,416r46,51l2431,521r41,56l2509,636r34,62l2574,763r29,66l2626,899r21,72l2663,1045r12,77l2683,1200r4,82l2686,1364r-5,87l2670,1539r-14,88l2636,1720r-25,93l2580,1909r-35,97l2503,2106r-47,102l2409,2306r-47,97l2315,2497r-50,91l2215,2676r-52,86l2111,2845r-53,80l2005,3002r-55,74l1896,3147r-56,67l1786,3278r-57,62l1673,3396r-57,55l1560,3501r-57,47l1446,3591r-56,39l1334,3665r-57,32l1221,3724r-56,24l1110,3767r-55,15l1001,3793r-54,6l894,3801r-52,-2l789,3792r-49,-12xm845,3544r-50,-20l747,3499r-47,-29l657,3436r-43,-40l574,3354r-40,-48l498,3254r-36,-55l430,3139r-31,-61l370,3012r-27,-69l319,2872r-23,-75l276,2720r-19,-78l240,2560r-13,-82l214,2393r-9,-86l198,2219r-6,-88l189,2041r-1,-90l191,1859r3,-91l200,1677r8,-91l219,1495r14,-91l249,1314r13,-93l278,1132r20,-84l321,967r26,-77l377,815r31,-70l442,679r37,-64l519,556r42,-56l604,448r47,-49l698,354r50,-40l800,276r53,-34l909,212r57,-27l1024,163r60,-19l1144,127r62,-12l1267,107r64,-5l1395,101r64,2l1525,109r65,10l1656,133r67,17l1788,171r58,21l1903,216r56,28l2013,275r54,33l2119,345r51,40l2219,428r47,45l2310,521r43,52l2392,627r36,57l2463,743r31,61l2521,870r25,66l2566,1006r17,71l2594,1151r9,76l2606,1306r,81l2600,1470r-10,85l2574,1642r-21,88l2527,1822r-33,93l2456,2010r-44,96l2361,2204r-40,88l2279,2376r-43,81l2192,2537r-43,77l2103,2688r-46,71l2010,2828r-46,66l1915,2957r-49,61l1818,3076r-49,54l1719,3181r-50,48l1620,3276r-50,41l1519,3356r-50,37l1419,3425r-50,29l1320,3481r-50,22l1220,3522r-49,15l1123,3549r-48,8l1028,3562r-46,1l935,3561r-45,-7l845,3544xe" fillcolor="#c2d69b [1942]" stroked="f">
                    <v:fill opacity="35466f"/>
                    <v:path arrowok="t" o:connecttype="custom" o:connectlocs="239,1835;139,1697;65,1506;19,1277;0,1023;10,760;56,511;134,312;237,163;363,62;506,9;662,4;830,45;971,121;1087,234;1173,383;1219,563;1216,773;1159,1007;1055,1253;937,1468;814,1645;685,1781;556,1869;431,1907;385,1779;280,1705;196,1576;135,1404;97,1201;86,979;100,750;136,526;201,341;297,200;414,106;549,58;695,55;841,96;965,173;1072,288;1148,437;1186,616;1173,824;1099,1057;999,1274;895,1453;783,1597;669,1703;556,1768;447,1789" o:connectangles="0,0,0,0,0,0,0,0,0,0,0,0,0,0,0,0,0,0,0,0,0,0,0,0,0,0,0,0,0,0,0,0,0,0,0,0,0,0,0,0,0,0,0,0,0,0,0,0,0,0,0"/>
                    <o:lock v:ext="edit" verticies="t"/>
                  </v:shape>
                  <v:shape id="Freeform 110" o:spid="_x0000_s1040" style="position:absolute;left:8046;top:8286;width:2251;height:1783;rotation:90;visibility:visible;mso-wrap-style:square;v-text-anchor:top" coordsize="4939,3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No0MAA&#10;AADbAAAADwAAAGRycy9kb3ducmV2LnhtbERPTWvCQBC9F/oflil4q5taLBpdpQiFih40il6H7CQb&#10;zM6G7NbEf+8KQm/zeJ8zX/a2FldqfeVYwccwAUGcO11xqeB4+HmfgPABWWPtmBTcyMNy8foyx1S7&#10;jvd0zUIpYgj7FBWYEJpUSp8bsuiHriGOXOFaiyHCtpS6xS6G21qOkuRLWqw4NhhsaGUov2R/VsFl&#10;M9am21LxeRpjU5zXtNtmpNTgrf+egQjUh3/x0/2r4/wpPH6JB8jF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nNo0MAAAADbAAAADwAAAAAAAAAAAAAAAACYAgAAZHJzL2Rvd25y&#10;ZXYueG1sUEsFBgAAAAAEAAQA9QAAAIUDAAAAAA==&#10;" path="m21,2662l6,2582,,2502r3,-82l13,2336r18,-85l55,2166r32,-87l126,1992r45,-89l222,1815r58,-89l343,1638r69,-88l487,1462r79,-87l650,1288r88,-86l832,1118r96,-83l1029,952r104,-79l1241,793r111,-76l1466,643r116,-72l1701,502r120,-68l1944,372r124,-62l2193,253r127,-54l2447,148r123,-37l2691,79,2810,52,2925,32,3038,15,3147,6,3253,r105,l3459,6r97,9l3651,31r91,20l3831,74r87,30l3999,138r80,38l4155,219r73,47l4298,317r67,56l4428,433r60,64l4544,565r53,71l4647,712r46,79l4736,874r39,86l4811,1050r32,94l4871,1241r25,99l4914,1430r13,89l4935,1609r4,90l4938,1789r-6,90l4922,1968r-15,89l4885,2144r-25,87l4831,2317r-36,84l4755,2483r-46,81l4658,2643r-56,77l4540,2793r-66,72l4403,2934r-79,66l4243,3063r-89,61l4060,3180r-100,53l3855,3281r-111,45l3628,3366r-122,37l3378,3435r-134,26l3104,3484r-146,16l2816,3516r-140,14l2537,3540r-135,8l2268,3552r-132,1l2008,3552r-125,-4l1759,3540r-120,-9l1523,3518r-114,-15l1300,3485r-107,-20l1090,3441r-99,-26l896,3386r-92,-31l718,3321r-83,-36l557,3246r-74,-42l413,3160r-64,-46l290,3066r-55,-51l185,2961r-43,-54l102,2849,70,2789,42,2726,21,2662xm359,2618r-14,-70l341,2478r1,-72l350,2333r14,-75l385,2183r27,-75l444,2031r38,-77l526,1877r48,-77l629,1723r58,-77l750,1569r68,-76l890,1417r76,-74l1045,1269r83,-72l1215,1125r90,-70l1399,987r95,-67l1592,856r101,-63l1796,732r104,-58l2007,618r108,-53l2225,515r111,-47l2447,423r113,-48l2670,333r109,-36l2886,267r104,-24l3092,225r101,-13l3291,205r97,-3l3480,206r91,8l3660,227r86,19l3829,269r80,27l3986,329r75,37l4133,406r69,45l4267,500r63,53l4388,610r56,60l4496,734r49,68l4590,873r42,73l4670,1023r34,80l4734,1185r27,87l4782,1359r16,78l4809,1518r8,82l4820,1681r-1,84l4813,1848r-9,84l4789,2015r-19,84l4747,2182r-29,82l4685,2346r-38,80l4603,2504r-47,77l4502,2656r-58,72l4380,2799r-69,68l4237,2931r-80,61l4072,3050r-92,55l3884,3156r-103,46l3673,3244r-114,38l3438,3314r-125,27l3180,3364r-139,17l2897,3391r-125,14l2649,3417r-121,9l2409,3431r-116,4l2179,3435r-111,-2l1958,3428r-106,-7l1748,3410r-100,-13l1549,3383r-95,-18l1363,3345r-88,-22l1190,3298r-82,-28l1030,3242r-75,-32l885,3177r-67,-36l755,3103r-60,-40l640,3022r-50,-44l542,2932r-41,-49l463,2835r-33,-52l401,2729r-23,-54l359,2618xe" fillcolor="#facfac [2892]" stroked="f">
                    <v:fill opacity="35466f"/>
                    <v:path arrowok="t" o:connecttype="custom" o:connectlocs="6,1172;78,955;222,734;423,519;668,323;943,156;1226,40;1483,0;1705,26;1894,110;2045,249;2158,439;2231,672;2251,898;2215,1120;2123,1326;1971,1505;1757,1647;1478,1737;1156,1776;858,1780;592,1749;366,1684;188,1586;65,1459;164,1314;166,1133;240,942;373,749;554,565;772,398;1014,258;1267,149;1500,103;1707,123;1884,204;2025,336;2128,513;2187,721;2194,927;2150,1136;2052,1333;1895,1501;1674,1628;1386,1697;1098,1722;844,1717;621,1679;435,1611;292,1517;196,1397" o:connectangles="0,0,0,0,0,0,0,0,0,0,0,0,0,0,0,0,0,0,0,0,0,0,0,0,0,0,0,0,0,0,0,0,0,0,0,0,0,0,0,0,0,0,0,0,0,0,0,0,0,0,0"/>
                    <o:lock v:ext="edit" verticies="t"/>
                  </v:shape>
                  <v:shape id="Freeform 111" o:spid="_x0000_s1041" style="position:absolute;left:4648;top:5826;width:1587;height:2573;rotation:90;visibility:visible;mso-wrap-style:square;v-text-anchor:top" coordsize="3482,5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B5JcAA&#10;AADbAAAADwAAAGRycy9kb3ducmV2LnhtbERPy4rCMBTdD/gP4QruxtQunKEaxQeKC2GYKoi7S3L7&#10;wOamNFHr35vFwCwP5z1f9rYRD+p87VjBZJyAINbO1FwqOJ92n98gfEA22DgmBS/ysFwMPuaYGffk&#10;X3rkoRQxhH2GCqoQ2kxKryuy6MeuJY5c4TqLIcKulKbDZwy3jUyTZCot1hwbKmxpU5G+5XerQF8P&#10;l3RVHPV28oWcr/dFqPFHqdGwX81ABOrDv/jPfTAK0rg+fok/QC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NB5JcAAAADbAAAADwAAAAAAAAAAAAAAAACYAgAAZHJzL2Rvd25y&#10;ZXYueG1sUEsFBgAAAAAEAAQA9QAAAIUDAAAAAA==&#10;" path="m1698,5128r81,-8l1860,5102r79,-25l2019,5044r78,-40l2174,4955r76,-56l2325,4838r73,-69l2471,4693r70,-80l2609,4526r68,-91l2742,4338r64,-102l2867,4130r59,-110l2983,3906r54,-118l3090,3667r48,-125l3186,3416r44,-130l3270,3154r38,-133l3342,2885r32,-136l3403,2612r25,-138l3449,2336r18,-139l3480,2059r2,-132l3480,1801r-7,-122l3461,1560r-16,-113l3424,1336r-25,-105l3371,1130r-34,-97l3301,940r-42,-88l3214,768r-48,-79l3113,613r-57,-71l2997,474r-63,-61l2868,355r-70,-55l2724,252r-76,-45l2569,167r-82,-37l2402,98,2314,71,2224,48,2131,29,2035,15,1937,5,1837,1,1734,,1630,3r-93,8l1446,23r-90,17l1267,61r-88,26l1092,118r-84,36l926,194r-80,44l767,286r-74,53l620,397r-70,63l485,528r-63,71l363,675r-56,80l255,840r-47,90l165,1024r-39,98l93,1225,63,1333,39,1444,22,1560,8,1681,1,1805,,1934r5,134l16,2207r17,142l58,2496r24,143l108,2780r29,137l167,3052r32,132l235,3313r37,124l311,3559r41,117l395,3791r45,110l488,4008r48,102l586,4208r51,94l690,4391r55,85l801,4556r58,76l917,4702r60,66l1038,4828r63,56l1164,4934r64,44l1293,5017r65,33l1426,5078r66,22l1561,5115r69,9l1698,5128xm1647,4786r72,-7l1789,4764r70,-21l1929,4715r68,-36l2065,4639r66,-47l2197,4538r65,-59l2325,4415r61,-69l2447,4272r59,-78l2563,4111r56,-88l2673,3932r51,-95l2774,3739r49,-102l2868,3533r44,-107l2952,3316r39,-112l3027,3090r33,-115l3091,2858r27,-120l3143,2619r23,-120l3183,2378r16,-121l3212,2136r15,-123l3238,1893r5,-116l3241,1664r-6,-108l3225,1450r-16,-101l3189,1251r-25,-93l3136,1066r-35,-86l3064,898r-42,-79l2976,744r-49,-69l2874,607r-57,-63l2758,486r-65,-54l2627,382r-69,-46l2486,294r-75,-37l2334,223r-79,-28l2173,170r-84,-20l2003,135r-87,-11l1827,118r-92,-2l1643,119r-81,7l1480,137r-82,15l1317,172r-81,25l1155,226r-78,33l999,296r-76,42l848,384r-72,51l705,490r-68,59l573,613r-62,69l452,755r-55,77l346,914r-46,86l258,1090r-38,95l186,1284r-27,105l137,1497r-18,113l108,1727r-5,122l106,1976r8,130l128,2242r23,140l182,2526r20,126l225,2775r25,121l278,3013r29,114l339,3238r34,109l408,3451r37,102l484,3651r40,95l566,3837r44,88l655,4009r46,79l750,4164r48,72l849,4305r51,64l954,4428r53,56l1062,4535r55,47l1173,4624r57,37l1288,4693r59,29l1406,4744r60,18l1525,4775r61,8l1647,4786xe" fillcolor="#b2a1c7 [1943]" stroked="f">
                    <v:fill opacity="35466f"/>
                    <v:path arrowok="t" o:connecttype="custom" o:connectlocs="920,2531;1093,2393;1250,2177;1384,1901;1490,1583;1562,1241;1586,904;1549,618;1465,385;1337,207;1171,84;971,15;743,2;537,44;350,144;192,301;75,514;10,783;7,1107;62,1464;142,1786;244,2062;365,2286;502,2451;650,2548;751,2401;910,2348;1060,2215;1194,2019;1307,1773;1395,1493;1451,1193;1478,892;1453,628;1377,411;1257,244;1099,129;913,68;712,63;526,113;354,218;206,379;100,595;49,867;69,1195;127,1512;203,1783;299,2012;410,2192;535,2320;668,2389" o:connectangles="0,0,0,0,0,0,0,0,0,0,0,0,0,0,0,0,0,0,0,0,0,0,0,0,0,0,0,0,0,0,0,0,0,0,0,0,0,0,0,0,0,0,0,0,0,0,0,0,0,0,0"/>
                    <o:lock v:ext="edit" verticies="t"/>
                  </v:shape>
                  <v:shape id="Freeform 112" o:spid="_x0000_s1042" style="position:absolute;left:6658;top:5878;width:960;height:1223;rotation:-416808fd;visibility:visible;mso-wrap-style:square;v-text-anchor:top" coordsize="2725,37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q3y8QA&#10;AADbAAAADwAAAGRycy9kb3ducmV2LnhtbESPQWsCMRSE7wX/Q3iCl6KJHkpZjSKC7R4qUlcQb4/N&#10;c3dx87IkUbf/3hQKPQ4z8w2zWPW2FXfyoXGsYTpRIIhLZxquNByL7fgdRIjIBlvHpOGHAqyWg5cF&#10;ZsY9+Jvuh1iJBOGQoYY6xi6TMpQ1WQwT1xEn7+K8xZikr6Tx+Ehw28qZUm/SYsNpocaONjWV18PN&#10;atgfC97bIt+9fpzPX+v8qvzpU2k9GvbrOYhIffwP/7Vzo2E2hd8v6QfI5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6t8vEAAAA2wAAAA8AAAAAAAAAAAAAAAAAmAIAAGRycy9k&#10;b3ducmV2LnhtbFBLBQYAAAAABAAEAPUAAACJAwAAAAA=&#10;" path="m659,17l720,6,781,r63,1l908,8r66,13l1039,39r66,24l1173,91r67,33l1308,163r69,43l1444,253r69,53l1581,361r67,59l1715,483r66,67l1848,621r64,72l1976,769r61,79l2099,930r59,82l2215,1099r57,88l2326,1277r52,91l2429,1460r47,94l2521,1650r43,95l2603,1841r31,94l2659,2027r21,89l2698,2204r13,85l2719,2373r5,81l2725,2533r-2,77l2716,2684r-11,73l2691,2827r-18,67l2652,2960r-25,63l2598,3084r-32,59l2531,3198r-38,54l2451,3303r-45,48l2358,3397r-51,44l2252,3483r-57,37l2135,3557r-63,33l2007,3621r-69,27l1867,3674r-74,23l1717,3717r-67,14l1581,3742r-69,7l1443,3753r-67,l1307,3750r-69,-7l1170,3731r-67,-14l1036,3698r-65,-21l907,3651r-64,-31l781,3587r-60,-38l662,3506r-58,-45l549,3412r-53,-55l443,3299r-48,-63l349,3170r-44,-71l263,3023r-38,-79l190,2861r-32,-89l128,2680r-25,-97l82,2481,63,2374,49,2264,36,2155,24,2049,14,1943,7,1839,2,1737,,1638r,-99l1,1444r5,-94l12,1259r8,-89l31,1084,44,999,58,918,76,840,95,764r20,-72l139,622r25,-68l190,491r29,-60l250,374r32,-53l317,272r36,-46l391,184r41,-38l474,111,518,82,563,56,611,34,659,17xm696,274r53,-10l803,259r56,l914,265r57,10l1028,290r59,20l1146,334r59,28l1264,394r59,37l1383,471r59,44l1501,563r60,50l1619,668r58,57l1734,785r56,63l1845,913r55,68l1952,1050r52,73l2055,1197r49,76l2151,1350r45,79l2240,1510r42,83l2322,1676r37,82l2393,1844r38,85l2464,2012r29,83l2518,2175r19,80l2552,2333r11,76l2569,2484r2,73l2570,2628r-6,70l2556,2765r-13,65l2525,2894r-20,62l2481,3015r-27,57l2424,3127r-34,52l2353,3230r-39,48l2271,3323r-46,44l2176,3407r-51,38l2072,3480r-56,32l1958,3542r-61,27l1835,3593r-66,21l1702,3632r-60,12l1581,3653r-62,7l1456,3663r-64,l1328,3659r-64,-7l1200,3642r-63,-14l1073,3612r-63,-22l948,3565r-62,-28l825,3505r-58,-35l709,3429r-56,-44l599,3338r-52,-52l496,3229r-48,-59l403,3105r-43,-69l321,2963r-36,-77l251,2803r-29,-87l196,2625r-23,-96l155,2429,141,2323r-9,-110l119,2118r-10,-92l101,1934r-5,-90l92,1755r-2,-86l91,1583r3,-83l98,1420r7,-80l114,1264r10,-75l137,1117r15,-70l167,979r18,-65l205,853r21,-61l250,735r25,-54l301,630r29,-49l359,535r32,-41l425,455r34,-37l494,385r38,-29l572,330r40,-22l653,289r43,-15xe" fillcolor="#fabf8f [1945]" stroked="f">
                    <v:fill opacity="35466f"/>
                    <v:path arrowok="t" o:connecttype="custom" o:connectlocs="320,3;437,40;557,118;674,226;780,358;872,506;937,661;960,800;948,921;904,1024;831,1107;730,1170;605,1211;485,1223;365,1205;254,1157;156,1075;79,959;29,808;5,633;0,471;16,326;49,203;99,105;167,36;245,89;342,90;445,128;550,200;650,298;741,415;818,546;878,683;905,809;896,922;854,1019;784,1097;690,1154;578,1187;468,1192;356,1170;250,1117;158,1033;88,913;50,757;34,601;35,463;54,341;88,240;138,161;202,108" o:connectangles="0,0,0,0,0,0,0,0,0,0,0,0,0,0,0,0,0,0,0,0,0,0,0,0,0,0,0,0,0,0,0,0,0,0,0,0,0,0,0,0,0,0,0,0,0,0,0,0,0,0,0"/>
                    <o:lock v:ext="edit" verticies="t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-128905</wp:posOffset>
                </wp:positionH>
                <wp:positionV relativeFrom="paragraph">
                  <wp:posOffset>3311525</wp:posOffset>
                </wp:positionV>
                <wp:extent cx="3916045" cy="3193415"/>
                <wp:effectExtent l="13970" t="6350" r="13335" b="10160"/>
                <wp:wrapNone/>
                <wp:docPr id="4" name="Rectangl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6045" cy="31934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  <a:alpha val="52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1B4EC6" id="Rectangle 285" o:spid="_x0000_s1026" style="position:absolute;margin-left:-10.15pt;margin-top:260.75pt;width:308.35pt;height:251.4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" fillcolor="#c2d69b [1942]" strokecolor="#c2d69b [1942]">
                <v:fill opacity="34078f" color2="#c2d69b [1942]" focus="100%" type="gradien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440055</wp:posOffset>
                </wp:positionV>
                <wp:extent cx="4114800" cy="6858000"/>
                <wp:effectExtent l="0" t="0" r="19050" b="19050"/>
                <wp:wrapNone/>
                <wp:docPr id="3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6858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B2B2B2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B147FD" id="Rectangle 30" o:spid="_x0000_s1026" style="position:absolute;margin-left:36pt;margin-top:34.65pt;width:324pt;height:540pt;z-index:-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" filled="f" strokecolor="#b2b2b2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9811385" cy="0"/>
                <wp:effectExtent l="9525" t="9525" r="8890" b="9525"/>
                <wp:wrapNone/>
                <wp:docPr id="2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113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2B2B2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EACBA3" id="AutoShape 71" o:spid="_x0000_s1026" type="#_x0000_t32" style="position:absolute;margin-left:0;margin-top:0;width:772.55pt;height:0;z-index:2517258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" strokecolor="#b2b2b2">
                <v:stroke dashstyle="dash"/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5486400</wp:posOffset>
                </wp:positionH>
                <wp:positionV relativeFrom="page">
                  <wp:posOffset>457200</wp:posOffset>
                </wp:positionV>
                <wp:extent cx="4114800" cy="6858000"/>
                <wp:effectExtent l="9525" t="9525" r="9525" b="9525"/>
                <wp:wrapNone/>
                <wp:docPr id="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6858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B2B2B2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7B1AB8" id="Rectangle 31" o:spid="_x0000_s1026" style="position:absolute;margin-left:6in;margin-top:36pt;width:324pt;height:540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" filled="f" fillcolor="#92cddc [1944]" strokecolor="#b2b2b2">
                <w10:wrap anchorx="page" anchory="page"/>
              </v:rect>
            </w:pict>
          </mc:Fallback>
        </mc:AlternateContent>
      </w:r>
    </w:p>
    <w:sectPr w:rsidR="00DE7536" w:rsidRPr="00712AEE" w:rsidSect="00B062D7">
      <w:pgSz w:w="15840" w:h="12240" w:orient="landscape" w:code="1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1262A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FFFFFF83"/>
    <w:multiLevelType w:val="singleLevel"/>
    <w:tmpl w:val="44945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762010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3E0468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275"/>
    <w:rsid w:val="000363C7"/>
    <w:rsid w:val="0004237D"/>
    <w:rsid w:val="00141591"/>
    <w:rsid w:val="001F5178"/>
    <w:rsid w:val="00207714"/>
    <w:rsid w:val="002B353D"/>
    <w:rsid w:val="002E1DC9"/>
    <w:rsid w:val="002E7A18"/>
    <w:rsid w:val="00430CD6"/>
    <w:rsid w:val="00475FB0"/>
    <w:rsid w:val="00482C04"/>
    <w:rsid w:val="004C76B0"/>
    <w:rsid w:val="005251FE"/>
    <w:rsid w:val="0055013E"/>
    <w:rsid w:val="0055769E"/>
    <w:rsid w:val="005647C0"/>
    <w:rsid w:val="00590D46"/>
    <w:rsid w:val="005B6085"/>
    <w:rsid w:val="00683FEC"/>
    <w:rsid w:val="006944BF"/>
    <w:rsid w:val="006E4B70"/>
    <w:rsid w:val="00701094"/>
    <w:rsid w:val="007127AD"/>
    <w:rsid w:val="00712AEE"/>
    <w:rsid w:val="0071690E"/>
    <w:rsid w:val="0071734C"/>
    <w:rsid w:val="00753247"/>
    <w:rsid w:val="007B2CDB"/>
    <w:rsid w:val="007F5EC5"/>
    <w:rsid w:val="00812093"/>
    <w:rsid w:val="00840859"/>
    <w:rsid w:val="009240EF"/>
    <w:rsid w:val="00994A6F"/>
    <w:rsid w:val="00A17674"/>
    <w:rsid w:val="00A53350"/>
    <w:rsid w:val="00A97338"/>
    <w:rsid w:val="00AE3275"/>
    <w:rsid w:val="00AF0D88"/>
    <w:rsid w:val="00B062D7"/>
    <w:rsid w:val="00B55674"/>
    <w:rsid w:val="00B760AC"/>
    <w:rsid w:val="00C83480"/>
    <w:rsid w:val="00CF0A6B"/>
    <w:rsid w:val="00D371C9"/>
    <w:rsid w:val="00D57EBD"/>
    <w:rsid w:val="00DE7536"/>
    <w:rsid w:val="00E81D59"/>
    <w:rsid w:val="00EF5B7D"/>
    <w:rsid w:val="00F13A78"/>
    <w:rsid w:val="00F13EB3"/>
    <w:rsid w:val="00F545BB"/>
    <w:rsid w:val="00F61FBA"/>
    <w:rsid w:val="00FA7450"/>
    <w:rsid w:val="00FF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none [662]" stroke="f">
      <v:fill color="none [662]" color2="fill lighten(0)" rotate="t" angle="-90" method="linear sigma" focus="100%" type="gradient"/>
      <v:stroke on="f"/>
      <o:colormru v:ext="edit" colors="#b2b2b2"/>
    </o:shapedefaults>
    <o:shapelayout v:ext="edit">
      <o:idmap v:ext="edit" data="1"/>
    </o:shapelayout>
  </w:shapeDefaults>
  <w:doNotEmbedSmartTags/>
  <w:decimalSymbol w:val="."/>
  <w:listSeparator w:val=","/>
  <w15:docId w15:val="{C71112A9-403B-4B9A-9A33-55015601D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/>
    <w:lsdException w:name="List Number" w:uiPriority="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/>
    <w:lsdException w:name="List Continue 2" w:uiPriority="1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/>
    <w:lsdException w:name="Hyperlink" w:semiHidden="1" w:unhideWhenUsed="1"/>
    <w:lsdException w:name="FollowedHyperlink" w:semiHidden="1" w:unhideWhenUsed="1"/>
    <w:lsdException w:name="Strong" w:uiPriority="2"/>
    <w:lsdException w:name="Emphasis" w:uiPriority="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nhideWhenUsed/>
    <w:qFormat/>
    <w:rsid w:val="00DE7536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semiHidden/>
    <w:unhideWhenUsed/>
    <w:qFormat/>
    <w:rsid w:val="00DE7536"/>
    <w:pPr>
      <w:outlineLvl w:val="0"/>
    </w:pPr>
    <w:rPr>
      <w:rFonts w:ascii="Trebuchet MS" w:eastAsia="Times New Roman" w:hAnsi="Trebuchet MS" w:cs="Times New Roman"/>
      <w:b/>
      <w:color w:val="FFC000" w:themeColor="background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semiHidden/>
    <w:rsid w:val="00DE7536"/>
    <w:rPr>
      <w:rFonts w:ascii="Trebuchet MS" w:eastAsia="Times New Roman" w:hAnsi="Trebuchet MS" w:cs="Times New Roman"/>
      <w:b/>
      <w:color w:val="FFC000" w:themeColor="background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5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53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E7536"/>
    <w:rPr>
      <w:color w:val="808080"/>
    </w:rPr>
  </w:style>
  <w:style w:type="paragraph" w:customStyle="1" w:styleId="InvitationTitle">
    <w:name w:val="Invitation Title"/>
    <w:basedOn w:val="Normal"/>
    <w:link w:val="InvitationTitleChar"/>
    <w:qFormat/>
    <w:rsid w:val="00B55674"/>
    <w:rPr>
      <w:rFonts w:asciiTheme="majorHAnsi" w:hAnsiTheme="majorHAnsi"/>
      <w:b/>
      <w:color w:val="860088" w:themeColor="text2" w:themeTint="E6"/>
      <w:sz w:val="38"/>
    </w:rPr>
  </w:style>
  <w:style w:type="paragraph" w:customStyle="1" w:styleId="Eventnameinside">
    <w:name w:val="Event name (inside)"/>
    <w:basedOn w:val="Normal"/>
    <w:link w:val="EventnameinsideChar"/>
    <w:qFormat/>
    <w:rsid w:val="007B2CDB"/>
    <w:rPr>
      <w:b/>
      <w:color w:val="860088" w:themeColor="text2" w:themeTint="E6"/>
      <w:szCs w:val="18"/>
    </w:rPr>
  </w:style>
  <w:style w:type="paragraph" w:customStyle="1" w:styleId="Titleofeventdetails">
    <w:name w:val="Title of event details"/>
    <w:basedOn w:val="Normal"/>
    <w:link w:val="TitleofeventdetailsChar"/>
    <w:qFormat/>
    <w:rsid w:val="00B55674"/>
    <w:pPr>
      <w:spacing w:after="60"/>
      <w:contextualSpacing/>
    </w:pPr>
    <w:rPr>
      <w:rFonts w:asciiTheme="majorHAnsi" w:eastAsiaTheme="majorEastAsia" w:hAnsiTheme="majorHAnsi" w:cstheme="majorBidi"/>
      <w:b/>
      <w:color w:val="860088" w:themeColor="text2" w:themeTint="E6"/>
      <w:spacing w:val="5"/>
      <w:kern w:val="28"/>
      <w:sz w:val="24"/>
      <w:szCs w:val="52"/>
      <w:lang w:bidi="en-US"/>
    </w:rPr>
  </w:style>
  <w:style w:type="paragraph" w:customStyle="1" w:styleId="Eventdetails">
    <w:name w:val="Event details"/>
    <w:basedOn w:val="Normal"/>
    <w:link w:val="EventdetailsChar"/>
    <w:qFormat/>
    <w:rsid w:val="00B55674"/>
    <w:pPr>
      <w:spacing w:after="120"/>
      <w:contextualSpacing/>
    </w:pPr>
    <w:rPr>
      <w:rFonts w:eastAsiaTheme="majorEastAsia" w:cstheme="majorBidi"/>
      <w:color w:val="2D1602" w:themeColor="background1" w:themeShade="1A"/>
      <w:spacing w:val="5"/>
      <w:kern w:val="28"/>
      <w:sz w:val="18"/>
      <w:szCs w:val="52"/>
      <w:lang w:bidi="en-US"/>
    </w:rPr>
  </w:style>
  <w:style w:type="character" w:customStyle="1" w:styleId="InvitationTitleChar">
    <w:name w:val="Invitation Title Char"/>
    <w:basedOn w:val="DefaultParagraphFont"/>
    <w:link w:val="InvitationTitle"/>
    <w:rsid w:val="00B55674"/>
    <w:rPr>
      <w:rFonts w:asciiTheme="majorHAnsi" w:hAnsiTheme="majorHAnsi"/>
      <w:b/>
      <w:color w:val="860088" w:themeColor="text2" w:themeTint="E6"/>
      <w:sz w:val="38"/>
    </w:rPr>
  </w:style>
  <w:style w:type="character" w:customStyle="1" w:styleId="EventnameinsideChar">
    <w:name w:val="Event name (inside) Char"/>
    <w:basedOn w:val="DefaultParagraphFont"/>
    <w:link w:val="Eventnameinside"/>
    <w:rsid w:val="00C83480"/>
    <w:rPr>
      <w:b/>
      <w:color w:val="860088" w:themeColor="text2" w:themeTint="E6"/>
      <w:szCs w:val="18"/>
    </w:rPr>
  </w:style>
  <w:style w:type="character" w:customStyle="1" w:styleId="TitleofeventdetailsChar">
    <w:name w:val="Title of event details Char"/>
    <w:basedOn w:val="DefaultParagraphFont"/>
    <w:link w:val="Titleofeventdetails"/>
    <w:rsid w:val="00B55674"/>
    <w:rPr>
      <w:rFonts w:asciiTheme="majorHAnsi" w:eastAsiaTheme="majorEastAsia" w:hAnsiTheme="majorHAnsi" w:cstheme="majorBidi"/>
      <w:b/>
      <w:color w:val="860088" w:themeColor="text2" w:themeTint="E6"/>
      <w:spacing w:val="5"/>
      <w:kern w:val="28"/>
      <w:sz w:val="24"/>
      <w:szCs w:val="52"/>
      <w:lang w:bidi="en-US"/>
    </w:rPr>
  </w:style>
  <w:style w:type="character" w:customStyle="1" w:styleId="EventdetailsChar">
    <w:name w:val="Event details Char"/>
    <w:basedOn w:val="DefaultParagraphFont"/>
    <w:link w:val="Eventdetails"/>
    <w:rsid w:val="00B55674"/>
    <w:rPr>
      <w:rFonts w:eastAsiaTheme="majorEastAsia" w:cstheme="majorBidi"/>
      <w:color w:val="2D1602" w:themeColor="background1" w:themeShade="1A"/>
      <w:spacing w:val="5"/>
      <w:kern w:val="28"/>
      <w:sz w:val="18"/>
      <w:szCs w:val="5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rressa\AppData\Roaming\Microsoft\Templates\Easter%20party%20invitati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43AE83244C54E74BAA9265DD43E7A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1333A-5B32-4327-A060-E11B740A35FC}"/>
      </w:docPartPr>
      <w:docPartBody>
        <w:p w:rsidR="00000000" w:rsidRDefault="006B0D39">
          <w:pPr>
            <w:pStyle w:val="E43AE83244C54E74BAA9265DD43E7A7B"/>
          </w:pPr>
          <w:r w:rsidRPr="00753247">
            <w:t>You’re Invited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39"/>
    <w:rsid w:val="006B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43AE83244C54E74BAA9265DD43E7A7B">
    <w:name w:val="E43AE83244C54E74BAA9265DD43E7A7B"/>
  </w:style>
  <w:style w:type="paragraph" w:customStyle="1" w:styleId="4F7365A5C72C43CB9B99C1862E9960FE">
    <w:name w:val="4F7365A5C72C43CB9B99C1862E9960FE"/>
  </w:style>
  <w:style w:type="paragraph" w:customStyle="1" w:styleId="95BA10D0B59642B797730521A81808D6">
    <w:name w:val="95BA10D0B59642B797730521A81808D6"/>
  </w:style>
  <w:style w:type="paragraph" w:customStyle="1" w:styleId="9075044F749F41ED9DD948B7562301D5">
    <w:name w:val="9075044F749F41ED9DD948B7562301D5"/>
  </w:style>
  <w:style w:type="paragraph" w:customStyle="1" w:styleId="D635ABA5FA304E229EBA50DA561C5C53">
    <w:name w:val="D635ABA5FA304E229EBA50DA561C5C53"/>
  </w:style>
  <w:style w:type="paragraph" w:customStyle="1" w:styleId="9F11B000100B4494A23F191FC5333EC7">
    <w:name w:val="9F11B000100B4494A23F191FC5333EC7"/>
  </w:style>
  <w:style w:type="paragraph" w:customStyle="1" w:styleId="2AFC917F7F124A1FA2D98BC6E1D76E5B">
    <w:name w:val="2AFC917F7F124A1FA2D98BC6E1D76E5B"/>
  </w:style>
  <w:style w:type="paragraph" w:customStyle="1" w:styleId="295127495662407E979D11CDA7C15553">
    <w:name w:val="295127495662407E979D11CDA7C155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Floral">
  <a:themeElements>
    <a:clrScheme name="Easter">
      <a:dk1>
        <a:srgbClr val="FFFF00"/>
      </a:dk1>
      <a:lt1>
        <a:srgbClr val="FDEADA"/>
      </a:lt1>
      <a:dk2>
        <a:srgbClr val="5F0060"/>
      </a:dk2>
      <a:lt2>
        <a:srgbClr val="FFC000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BF"/>
      </a:hlink>
      <a:folHlink>
        <a:srgbClr val="FF0000"/>
      </a:folHlink>
    </a:clrScheme>
    <a:fontScheme name="Easter">
      <a:majorFont>
        <a:latin typeface="Monotype Corsiva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B3147-02A1-4ADA-9F67-6814AAF9E4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1DB9AC-E435-4065-909B-8CCFBD218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Easter party invitation.dotx</Template>
  <TotalTime>2</TotalTime>
  <Pages>2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Easter party invitation</vt:lpstr>
    </vt:vector>
  </TitlesOfParts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Easter party invitation</dc:title>
  <dc:creator>Terressa Pierce</dc:creator>
  <cp:keywords/>
  <cp:lastModifiedBy>Terressa Pierce</cp:lastModifiedBy>
  <cp:revision>2</cp:revision>
  <cp:lastPrinted>2006-08-01T17:47:00Z</cp:lastPrinted>
  <dcterms:created xsi:type="dcterms:W3CDTF">2014-03-18T22:08:00Z</dcterms:created>
  <dcterms:modified xsi:type="dcterms:W3CDTF">2014-03-18T22:10:00Z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TC102512671033</vt:lpwstr>
  </property>
</Properties>
</file>